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77777777" w:rsidR="00641C44" w:rsidRDefault="00295641" w:rsidP="00641C44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Береговой линии (границы водного объекта)</w:t>
      </w:r>
    </w:p>
    <w:p w14:paraId="7F0FF7F1" w14:textId="518A071E" w:rsidR="00815B76" w:rsidRPr="00B829B1" w:rsidRDefault="00295641" w:rsidP="00B829B1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B829B1">
        <w:rPr>
          <w:b/>
          <w:bCs/>
          <w:color w:val="000000"/>
        </w:rPr>
        <w:t>Без названия (№5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  <w:r w:rsidR="00B829B1">
        <w:rPr>
          <w:b/>
          <w:bCs/>
          <w:color w:val="000000"/>
        </w:rPr>
        <w:t xml:space="preserve"> </w:t>
      </w:r>
      <w:r w:rsidR="009F10A8" w:rsidRPr="009F10A8">
        <w:rPr>
          <w:b/>
          <w:bCs/>
          <w:color w:val="000000"/>
        </w:rPr>
        <w:t>«</w:t>
      </w:r>
      <w:proofErr w:type="spellStart"/>
      <w:r w:rsidR="009F10A8"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="009F10A8"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22005EC0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100D9A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211D31DA" w:rsidR="00B13CC8" w:rsidRPr="00070439" w:rsidRDefault="00295641" w:rsidP="00B829B1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0C0D36">
              <w:rPr>
                <w:szCs w:val="24"/>
              </w:rPr>
              <w:t>п</w:t>
            </w:r>
            <w:r w:rsidR="00B829B1">
              <w:rPr>
                <w:szCs w:val="24"/>
              </w:rPr>
              <w:t>гт</w:t>
            </w:r>
            <w:proofErr w:type="spellEnd"/>
            <w:r w:rsidR="001C2598" w:rsidRPr="001C2598">
              <w:rPr>
                <w:szCs w:val="24"/>
              </w:rPr>
              <w:t xml:space="preserve">. </w:t>
            </w:r>
            <w:r w:rsidR="00B829B1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A7C5" w14:textId="77777777" w:rsidR="00295641" w:rsidRPr="00C50A6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Длина водного объекта</w:t>
            </w:r>
          </w:p>
          <w:p w14:paraId="5E471B7D" w14:textId="4EE99E95" w:rsidR="00B80549" w:rsidRPr="00B80549" w:rsidRDefault="00B80549" w:rsidP="00B829B1">
            <w:pPr>
              <w:pStyle w:val="1"/>
              <w:rPr>
                <w:szCs w:val="24"/>
              </w:rPr>
            </w:pPr>
            <w:r w:rsidRPr="00B80549">
              <w:rPr>
                <w:szCs w:val="24"/>
              </w:rPr>
              <w:t>Протяженность БЛ «</w:t>
            </w:r>
            <w:proofErr w:type="spellStart"/>
            <w:r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Pr="00B80549">
              <w:rPr>
                <w:szCs w:val="24"/>
              </w:rPr>
              <w:t xml:space="preserve">. </w:t>
            </w:r>
            <w:r w:rsidR="00B829B1">
              <w:rPr>
                <w:szCs w:val="24"/>
              </w:rPr>
              <w:t>Без названия</w:t>
            </w:r>
            <w:r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3F4EA2F3" w:rsidR="00295641" w:rsidRPr="00DD6C04" w:rsidRDefault="00B829B1" w:rsidP="00B829B1">
            <w:r>
              <w:t>2</w:t>
            </w:r>
            <w:r w:rsidR="001C2598">
              <w:t>,</w:t>
            </w:r>
            <w:r>
              <w:t>6</w:t>
            </w:r>
            <w:r w:rsidR="00295641">
              <w:t xml:space="preserve"> км</w:t>
            </w:r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131E5184" w:rsidR="00B13CC8" w:rsidRPr="00764F6F" w:rsidRDefault="00B829B1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B13CC8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B13CC8" w:rsidRPr="00764F6F" w:rsidRDefault="00C85B1E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="00764F6F" w:rsidRPr="00764F6F">
              <w:rPr>
                <w:szCs w:val="24"/>
              </w:rPr>
              <w:t>учьи</w:t>
            </w:r>
            <w:proofErr w:type="spellEnd"/>
          </w:p>
        </w:tc>
      </w:tr>
      <w:tr w:rsidR="00B13CC8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B13CC8" w:rsidRPr="00764F6F" w:rsidRDefault="00B13CC8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246E59AB" w:rsidR="00B13CC8" w:rsidRPr="00764F6F" w:rsidRDefault="00B829B1" w:rsidP="00F9786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</w:t>
            </w:r>
            <w:proofErr w:type="spellStart"/>
            <w:r>
              <w:rPr>
                <w:szCs w:val="24"/>
              </w:rPr>
              <w:t>руч</w:t>
            </w:r>
            <w:proofErr w:type="spellEnd"/>
            <w:r>
              <w:rPr>
                <w:szCs w:val="24"/>
              </w:rPr>
              <w:t>. Брекчия</w:t>
            </w:r>
          </w:p>
        </w:tc>
      </w:tr>
      <w:tr w:rsidR="00B13CC8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B13CC8" w:rsidRPr="00764F6F" w:rsidRDefault="00B13CC8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B13CC8" w:rsidRPr="00764F6F" w:rsidRDefault="003B6E5B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B13CC8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B13CC8" w:rsidRPr="00070439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B13CC8" w:rsidRPr="00764F6F" w:rsidRDefault="00B13CC8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573350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573350" w:rsidRPr="00070439" w:rsidRDefault="00573350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573350" w:rsidRPr="00764F6F" w:rsidRDefault="00573350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573350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AD46F5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AD46F5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AD46F5" w:rsidRPr="00764F6F" w:rsidRDefault="00DA6BD8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2639A382" w:rsidR="00AD46F5" w:rsidRPr="00764F6F" w:rsidRDefault="00B829B1" w:rsidP="00F97861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1,3 </w:t>
            </w:r>
            <w:r w:rsidR="00B6189A" w:rsidRPr="00764F6F">
              <w:rPr>
                <w:color w:val="000000"/>
                <w:szCs w:val="24"/>
              </w:rPr>
              <w:t>км</w:t>
            </w:r>
          </w:p>
        </w:tc>
      </w:tr>
      <w:tr w:rsidR="00AD46F5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582EF8B5" w:rsidR="00AD46F5" w:rsidRPr="00764F6F" w:rsidRDefault="00B829B1" w:rsidP="00F9786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6,7</w:t>
            </w:r>
            <w:r w:rsidR="00C85B1E"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829B1" w:rsidRPr="002E6E74" w14:paraId="01723AC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2DA73C" w14:textId="18882256" w:rsidR="00B829B1" w:rsidRPr="002E6E74" w:rsidRDefault="00B829B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 xml:space="preserve">Береговая линия </w:t>
            </w:r>
            <w:r>
              <w:rPr>
                <w:sz w:val="18"/>
              </w:rPr>
              <w:t>(граница водного объекта)</w:t>
            </w:r>
            <w:r w:rsidRPr="002E6E74">
              <w:rPr>
                <w:sz w:val="18"/>
              </w:rPr>
              <w:t>(</w:t>
            </w:r>
            <w:r>
              <w:rPr>
                <w:sz w:val="18"/>
              </w:rPr>
              <w:t>1</w:t>
            </w:r>
            <w:r w:rsidRPr="002E6E74">
              <w:rPr>
                <w:sz w:val="18"/>
              </w:rPr>
              <w:t>)</w:t>
            </w:r>
          </w:p>
        </w:tc>
        <w:tc>
          <w:tcPr>
            <w:tcW w:w="1558" w:type="dxa"/>
          </w:tcPr>
          <w:p w14:paraId="29756ABC" w14:textId="399A0BB2" w:rsidR="00B829B1" w:rsidRPr="002E6E74" w:rsidRDefault="00B829B1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88C8225" w14:textId="65BF7175" w:rsidR="00B829B1" w:rsidRPr="002E6E74" w:rsidRDefault="00B829B1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16982BB" w14:textId="7C708A2A" w:rsidR="00B829B1" w:rsidRPr="002E6E74" w:rsidRDefault="00B829B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7C9301A" w14:textId="04716659" w:rsidR="00B829B1" w:rsidRPr="002E6E74" w:rsidRDefault="00B829B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6C472C0F" w14:textId="0D7005D4" w:rsidR="00B829B1" w:rsidRPr="002E6E74" w:rsidRDefault="00B829B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4E104E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48E4EB" w14:textId="1785AB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7682D612" w14:textId="7E0A325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728821.34</w:t>
            </w:r>
          </w:p>
        </w:tc>
        <w:tc>
          <w:tcPr>
            <w:tcW w:w="1562" w:type="dxa"/>
          </w:tcPr>
          <w:p w14:paraId="145B746A" w14:textId="683B28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3346183.70</w:t>
            </w:r>
          </w:p>
        </w:tc>
        <w:tc>
          <w:tcPr>
            <w:tcW w:w="2134" w:type="dxa"/>
          </w:tcPr>
          <w:p w14:paraId="138DD45D" w14:textId="4082F8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189CB2" w14:textId="7B7434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403940" w14:textId="341355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65D8E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1D06AE" w14:textId="0E368D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0696235F" w14:textId="5DE562E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728822.90</w:t>
            </w:r>
          </w:p>
        </w:tc>
        <w:tc>
          <w:tcPr>
            <w:tcW w:w="1562" w:type="dxa"/>
          </w:tcPr>
          <w:p w14:paraId="48D7A50A" w14:textId="441163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3346179.27</w:t>
            </w:r>
          </w:p>
        </w:tc>
        <w:tc>
          <w:tcPr>
            <w:tcW w:w="2134" w:type="dxa"/>
          </w:tcPr>
          <w:p w14:paraId="13E34CF3" w14:textId="6A15EA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0BB15D" w14:textId="65DD51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00145" w14:textId="7699E5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FE1AA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785423" w14:textId="2B5245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2840A5FF" w14:textId="0E43F35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728824.47</w:t>
            </w:r>
          </w:p>
        </w:tc>
        <w:tc>
          <w:tcPr>
            <w:tcW w:w="1562" w:type="dxa"/>
          </w:tcPr>
          <w:p w14:paraId="532CF4F6" w14:textId="5FDC24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3346176.21</w:t>
            </w:r>
          </w:p>
        </w:tc>
        <w:tc>
          <w:tcPr>
            <w:tcW w:w="2134" w:type="dxa"/>
          </w:tcPr>
          <w:p w14:paraId="7EBE6C96" w14:textId="1B67B9E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8B3EB" w14:textId="755419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B411E" w14:textId="3670A3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AF857C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3B1411" w14:textId="344C78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487DD39A" w14:textId="74B2400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728828.66</w:t>
            </w:r>
          </w:p>
        </w:tc>
        <w:tc>
          <w:tcPr>
            <w:tcW w:w="1562" w:type="dxa"/>
          </w:tcPr>
          <w:p w14:paraId="1E2B855A" w14:textId="755042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3346174.33</w:t>
            </w:r>
          </w:p>
        </w:tc>
        <w:tc>
          <w:tcPr>
            <w:tcW w:w="2134" w:type="dxa"/>
          </w:tcPr>
          <w:p w14:paraId="06A78F56" w14:textId="231D047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28E36" w14:textId="2B41C8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6A1C1" w14:textId="15C75C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2621BA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466724" w14:textId="38CB0C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69EF8905" w14:textId="60A7197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728832.71</w:t>
            </w:r>
          </w:p>
        </w:tc>
        <w:tc>
          <w:tcPr>
            <w:tcW w:w="1562" w:type="dxa"/>
          </w:tcPr>
          <w:p w14:paraId="256886D2" w14:textId="0587D7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3346169.00</w:t>
            </w:r>
          </w:p>
        </w:tc>
        <w:tc>
          <w:tcPr>
            <w:tcW w:w="2134" w:type="dxa"/>
          </w:tcPr>
          <w:p w14:paraId="3608DF63" w14:textId="47752F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6E9C2E" w14:textId="75B46B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6A4190" w14:textId="258DF1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19C98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990206" w14:textId="7F8CD9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26EF663D" w14:textId="5992671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728836.16</w:t>
            </w:r>
          </w:p>
        </w:tc>
        <w:tc>
          <w:tcPr>
            <w:tcW w:w="1562" w:type="dxa"/>
          </w:tcPr>
          <w:p w14:paraId="493205A1" w14:textId="608ABE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3346161.22</w:t>
            </w:r>
          </w:p>
        </w:tc>
        <w:tc>
          <w:tcPr>
            <w:tcW w:w="2134" w:type="dxa"/>
          </w:tcPr>
          <w:p w14:paraId="1F0ED8AB" w14:textId="45CC03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AD02C" w14:textId="3EB34C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0D65E" w14:textId="7F81A9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8B449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21FCDE" w14:textId="0CD32E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3EEEC084" w14:textId="1CB8F41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728840.02</w:t>
            </w:r>
          </w:p>
        </w:tc>
        <w:tc>
          <w:tcPr>
            <w:tcW w:w="1562" w:type="dxa"/>
          </w:tcPr>
          <w:p w14:paraId="685C6922" w14:textId="7E7874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3346158.84</w:t>
            </w:r>
          </w:p>
        </w:tc>
        <w:tc>
          <w:tcPr>
            <w:tcW w:w="2134" w:type="dxa"/>
          </w:tcPr>
          <w:p w14:paraId="3C3A2DBF" w14:textId="6E16D57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9BD8C" w14:textId="7D08BA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E9706F" w14:textId="52F16D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364CB8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03A47B" w14:textId="5CE04C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44C9CA8A" w14:textId="23DA80D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728845.44</w:t>
            </w:r>
          </w:p>
        </w:tc>
        <w:tc>
          <w:tcPr>
            <w:tcW w:w="1562" w:type="dxa"/>
          </w:tcPr>
          <w:p w14:paraId="0C6BF165" w14:textId="108E15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3346157.96</w:t>
            </w:r>
          </w:p>
        </w:tc>
        <w:tc>
          <w:tcPr>
            <w:tcW w:w="2134" w:type="dxa"/>
          </w:tcPr>
          <w:p w14:paraId="24185A54" w14:textId="35D0E0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E098D" w14:textId="292E7E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1598A" w14:textId="77B108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927DD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BC42C3" w14:textId="6962F6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A5A0555" w14:textId="148600F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728848.10</w:t>
            </w:r>
          </w:p>
        </w:tc>
        <w:tc>
          <w:tcPr>
            <w:tcW w:w="1562" w:type="dxa"/>
          </w:tcPr>
          <w:p w14:paraId="6A8B8D8E" w14:textId="73E04F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3346157.04</w:t>
            </w:r>
          </w:p>
        </w:tc>
        <w:tc>
          <w:tcPr>
            <w:tcW w:w="2134" w:type="dxa"/>
          </w:tcPr>
          <w:p w14:paraId="06C26E36" w14:textId="7F60B6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0AB720" w14:textId="3C4AAF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203897" w14:textId="184A14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958C7B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D8033D" w14:textId="1DF2A3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40013991" w14:textId="0078490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728848.76</w:t>
            </w:r>
          </w:p>
        </w:tc>
        <w:tc>
          <w:tcPr>
            <w:tcW w:w="1562" w:type="dxa"/>
          </w:tcPr>
          <w:p w14:paraId="0A0A33A4" w14:textId="2196B3B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3346156.14</w:t>
            </w:r>
          </w:p>
        </w:tc>
        <w:tc>
          <w:tcPr>
            <w:tcW w:w="2134" w:type="dxa"/>
          </w:tcPr>
          <w:p w14:paraId="446BC463" w14:textId="2D7843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9F170" w14:textId="79C16AC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904FF9" w14:textId="0C2B74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A0976B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77B00D" w14:textId="481CEE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47A9D9DC" w14:textId="18FE322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728850.47</w:t>
            </w:r>
          </w:p>
        </w:tc>
        <w:tc>
          <w:tcPr>
            <w:tcW w:w="1562" w:type="dxa"/>
          </w:tcPr>
          <w:p w14:paraId="5A179F6B" w14:textId="6AD6D5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3346153.93</w:t>
            </w:r>
          </w:p>
        </w:tc>
        <w:tc>
          <w:tcPr>
            <w:tcW w:w="2134" w:type="dxa"/>
          </w:tcPr>
          <w:p w14:paraId="574BA52F" w14:textId="4EDA34E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CE9B3" w14:textId="242B43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6E2189" w14:textId="2AC497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B46E51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E729F5" w14:textId="79CFF5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7C41776A" w14:textId="39FCC9C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728850.96</w:t>
            </w:r>
          </w:p>
        </w:tc>
        <w:tc>
          <w:tcPr>
            <w:tcW w:w="1562" w:type="dxa"/>
          </w:tcPr>
          <w:p w14:paraId="768F0E6C" w14:textId="31D5FE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3346150.19</w:t>
            </w:r>
          </w:p>
        </w:tc>
        <w:tc>
          <w:tcPr>
            <w:tcW w:w="2134" w:type="dxa"/>
          </w:tcPr>
          <w:p w14:paraId="69293B3F" w14:textId="798432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2BD05" w14:textId="5F81F2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AA608D" w14:textId="173451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7725E5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DD4F05" w14:textId="299971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6C2D4336" w14:textId="7E9832D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728852.16</w:t>
            </w:r>
          </w:p>
        </w:tc>
        <w:tc>
          <w:tcPr>
            <w:tcW w:w="1562" w:type="dxa"/>
          </w:tcPr>
          <w:p w14:paraId="1F786B00" w14:textId="2FE49F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3346149.05</w:t>
            </w:r>
          </w:p>
        </w:tc>
        <w:tc>
          <w:tcPr>
            <w:tcW w:w="2134" w:type="dxa"/>
          </w:tcPr>
          <w:p w14:paraId="69ADA68E" w14:textId="70C9DE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B8155" w14:textId="0B7844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D7B5D" w14:textId="1FF5C3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BD4E5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AA7726" w14:textId="0170D7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6EA9E656" w14:textId="60F7615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728855.07</w:t>
            </w:r>
          </w:p>
        </w:tc>
        <w:tc>
          <w:tcPr>
            <w:tcW w:w="1562" w:type="dxa"/>
          </w:tcPr>
          <w:p w14:paraId="06F662EA" w14:textId="0D5D5E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3346147.05</w:t>
            </w:r>
          </w:p>
        </w:tc>
        <w:tc>
          <w:tcPr>
            <w:tcW w:w="2134" w:type="dxa"/>
          </w:tcPr>
          <w:p w14:paraId="353D4D40" w14:textId="520BE0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C96A78" w14:textId="2CB927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62561" w14:textId="561EAB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8FE39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6E73D5" w14:textId="7BF266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5D5E82DA" w14:textId="1D4F869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728857.34</w:t>
            </w:r>
          </w:p>
        </w:tc>
        <w:tc>
          <w:tcPr>
            <w:tcW w:w="1562" w:type="dxa"/>
          </w:tcPr>
          <w:p w14:paraId="0DCEC22F" w14:textId="0EEBFE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3346145.86</w:t>
            </w:r>
          </w:p>
        </w:tc>
        <w:tc>
          <w:tcPr>
            <w:tcW w:w="2134" w:type="dxa"/>
          </w:tcPr>
          <w:p w14:paraId="4FFC4882" w14:textId="0EA214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68F5A" w14:textId="7AF7E9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66274C" w14:textId="13D61A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014D9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0E4F6A" w14:textId="5AE69B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1C094278" w14:textId="5BE529C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728859.74</w:t>
            </w:r>
          </w:p>
        </w:tc>
        <w:tc>
          <w:tcPr>
            <w:tcW w:w="1562" w:type="dxa"/>
          </w:tcPr>
          <w:p w14:paraId="2A47A879" w14:textId="018032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3346144.25</w:t>
            </w:r>
          </w:p>
        </w:tc>
        <w:tc>
          <w:tcPr>
            <w:tcW w:w="2134" w:type="dxa"/>
          </w:tcPr>
          <w:p w14:paraId="1A16EA40" w14:textId="2E1E1A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2546E1" w14:textId="53E62E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D1754" w14:textId="4098FC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ED0218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B4F2B1" w14:textId="61A3BF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09CF3444" w14:textId="6204707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728860.26</w:t>
            </w:r>
          </w:p>
        </w:tc>
        <w:tc>
          <w:tcPr>
            <w:tcW w:w="1562" w:type="dxa"/>
          </w:tcPr>
          <w:p w14:paraId="6D14BE83" w14:textId="5F5BE7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3346143.30</w:t>
            </w:r>
          </w:p>
        </w:tc>
        <w:tc>
          <w:tcPr>
            <w:tcW w:w="2134" w:type="dxa"/>
          </w:tcPr>
          <w:p w14:paraId="4FDD8F11" w14:textId="63CA9B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6532D" w14:textId="6EC94D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718A37" w14:textId="3B9C57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D58ECB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1B0658" w14:textId="477DD7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45CF2E24" w14:textId="41C55F2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728860.15</w:t>
            </w:r>
          </w:p>
        </w:tc>
        <w:tc>
          <w:tcPr>
            <w:tcW w:w="1562" w:type="dxa"/>
          </w:tcPr>
          <w:p w14:paraId="382A028E" w14:textId="4BE123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3346141.90</w:t>
            </w:r>
          </w:p>
        </w:tc>
        <w:tc>
          <w:tcPr>
            <w:tcW w:w="2134" w:type="dxa"/>
          </w:tcPr>
          <w:p w14:paraId="3EB0D582" w14:textId="171EC3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BA07D" w14:textId="1243A9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8A117" w14:textId="48C35A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3BF3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BCF237" w14:textId="1308C9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42A4FBD3" w14:textId="532317C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728859.08</w:t>
            </w:r>
          </w:p>
        </w:tc>
        <w:tc>
          <w:tcPr>
            <w:tcW w:w="1562" w:type="dxa"/>
          </w:tcPr>
          <w:p w14:paraId="4E5DB14E" w14:textId="045449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3346139.51</w:t>
            </w:r>
          </w:p>
        </w:tc>
        <w:tc>
          <w:tcPr>
            <w:tcW w:w="2134" w:type="dxa"/>
          </w:tcPr>
          <w:p w14:paraId="7B67ED80" w14:textId="309B02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0F447B" w14:textId="45AF8F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2FBA0" w14:textId="7B2023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AC2BE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927E25" w14:textId="4C20F0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38FE1327" w14:textId="26B3DAF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728858.86</w:t>
            </w:r>
          </w:p>
        </w:tc>
        <w:tc>
          <w:tcPr>
            <w:tcW w:w="1562" w:type="dxa"/>
          </w:tcPr>
          <w:p w14:paraId="0631A47A" w14:textId="5CE402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3346137.60</w:t>
            </w:r>
          </w:p>
        </w:tc>
        <w:tc>
          <w:tcPr>
            <w:tcW w:w="2134" w:type="dxa"/>
          </w:tcPr>
          <w:p w14:paraId="397F7F9D" w14:textId="322DDD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F72B7" w14:textId="2488B2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0B7A9" w14:textId="2B2CE4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B53A0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FB0CD9" w14:textId="023179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2628B7D3" w14:textId="3F15F4A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728859.34</w:t>
            </w:r>
          </w:p>
        </w:tc>
        <w:tc>
          <w:tcPr>
            <w:tcW w:w="1562" w:type="dxa"/>
          </w:tcPr>
          <w:p w14:paraId="0320EF13" w14:textId="4856BE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3346135.04</w:t>
            </w:r>
          </w:p>
        </w:tc>
        <w:tc>
          <w:tcPr>
            <w:tcW w:w="2134" w:type="dxa"/>
          </w:tcPr>
          <w:p w14:paraId="21806214" w14:textId="42D04D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3F5941" w14:textId="4C4BF8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500819" w14:textId="1986B6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FCE38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9282BC" w14:textId="654CB08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5CAE3ABD" w14:textId="4A1D9AD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728860.94</w:t>
            </w:r>
          </w:p>
        </w:tc>
        <w:tc>
          <w:tcPr>
            <w:tcW w:w="1562" w:type="dxa"/>
          </w:tcPr>
          <w:p w14:paraId="231059B3" w14:textId="6CC900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3346133.80</w:t>
            </w:r>
          </w:p>
        </w:tc>
        <w:tc>
          <w:tcPr>
            <w:tcW w:w="2134" w:type="dxa"/>
          </w:tcPr>
          <w:p w14:paraId="454DF73A" w14:textId="7637EB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245AF" w14:textId="5A53C9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082DB4" w14:textId="5B6FA2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0EC26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CBB6CB" w14:textId="2E8F0B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2A3058A6" w14:textId="40B3040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728862.88</w:t>
            </w:r>
          </w:p>
        </w:tc>
        <w:tc>
          <w:tcPr>
            <w:tcW w:w="1562" w:type="dxa"/>
          </w:tcPr>
          <w:p w14:paraId="1BC5960C" w14:textId="2EADC7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3346132.82</w:t>
            </w:r>
          </w:p>
        </w:tc>
        <w:tc>
          <w:tcPr>
            <w:tcW w:w="2134" w:type="dxa"/>
          </w:tcPr>
          <w:p w14:paraId="061A179D" w14:textId="5BBDD1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089FED" w14:textId="1C1712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C224A" w14:textId="3C33F1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64E0B0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FF31F6" w14:textId="7B0934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5D2C9D15" w14:textId="2B37A33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728865.33</w:t>
            </w:r>
          </w:p>
        </w:tc>
        <w:tc>
          <w:tcPr>
            <w:tcW w:w="1562" w:type="dxa"/>
          </w:tcPr>
          <w:p w14:paraId="13930BFE" w14:textId="107DA6A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3346132.38</w:t>
            </w:r>
          </w:p>
        </w:tc>
        <w:tc>
          <w:tcPr>
            <w:tcW w:w="2134" w:type="dxa"/>
          </w:tcPr>
          <w:p w14:paraId="0B3FCF31" w14:textId="3F6E88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FC3BF5" w14:textId="0E7341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94DF79" w14:textId="76A903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41FD5B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D31E14" w14:textId="245679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6E35DCA0" w14:textId="246D566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728866.60</w:t>
            </w:r>
          </w:p>
        </w:tc>
        <w:tc>
          <w:tcPr>
            <w:tcW w:w="1562" w:type="dxa"/>
          </w:tcPr>
          <w:p w14:paraId="235DCD9A" w14:textId="1197D5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3346131.00</w:t>
            </w:r>
          </w:p>
        </w:tc>
        <w:tc>
          <w:tcPr>
            <w:tcW w:w="2134" w:type="dxa"/>
          </w:tcPr>
          <w:p w14:paraId="60A560F0" w14:textId="08F2F2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4C8C7" w14:textId="6B5CFC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76238" w14:textId="69538F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E253F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CF1C5D" w14:textId="2611C6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2A7FF69A" w14:textId="13077B8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728867.02</w:t>
            </w:r>
          </w:p>
        </w:tc>
        <w:tc>
          <w:tcPr>
            <w:tcW w:w="1562" w:type="dxa"/>
          </w:tcPr>
          <w:p w14:paraId="0A242B1F" w14:textId="211AE9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3346128.83</w:t>
            </w:r>
          </w:p>
        </w:tc>
        <w:tc>
          <w:tcPr>
            <w:tcW w:w="2134" w:type="dxa"/>
          </w:tcPr>
          <w:p w14:paraId="2896E814" w14:textId="2079A5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21A5D" w14:textId="75E16E8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A261F" w14:textId="645A94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3780D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D34703" w14:textId="5FBB9F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</w:t>
            </w:r>
          </w:p>
        </w:tc>
        <w:tc>
          <w:tcPr>
            <w:tcW w:w="1558" w:type="dxa"/>
          </w:tcPr>
          <w:p w14:paraId="5358202C" w14:textId="3BE9BAD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728865.93</w:t>
            </w:r>
          </w:p>
        </w:tc>
        <w:tc>
          <w:tcPr>
            <w:tcW w:w="1562" w:type="dxa"/>
          </w:tcPr>
          <w:p w14:paraId="76D708E7" w14:textId="10B1A1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3346126.90</w:t>
            </w:r>
          </w:p>
        </w:tc>
        <w:tc>
          <w:tcPr>
            <w:tcW w:w="2134" w:type="dxa"/>
          </w:tcPr>
          <w:p w14:paraId="327D8CB7" w14:textId="0997F0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8C19A1" w14:textId="24EBF1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C00477" w14:textId="0A8B697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228F6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FD29EB" w14:textId="087ED0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</w:tcPr>
          <w:p w14:paraId="633DE520" w14:textId="040A075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728865.13</w:t>
            </w:r>
          </w:p>
        </w:tc>
        <w:tc>
          <w:tcPr>
            <w:tcW w:w="1562" w:type="dxa"/>
          </w:tcPr>
          <w:p w14:paraId="588BE4C6" w14:textId="0FC9827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3346123.89</w:t>
            </w:r>
          </w:p>
        </w:tc>
        <w:tc>
          <w:tcPr>
            <w:tcW w:w="2134" w:type="dxa"/>
          </w:tcPr>
          <w:p w14:paraId="09D46C34" w14:textId="409F80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47CC6D" w14:textId="421743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A3AA8" w14:textId="11889E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89EE37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4BA838" w14:textId="5288F0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3C8154A5" w14:textId="6A84CE6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728863.43</w:t>
            </w:r>
          </w:p>
        </w:tc>
        <w:tc>
          <w:tcPr>
            <w:tcW w:w="1562" w:type="dxa"/>
          </w:tcPr>
          <w:p w14:paraId="489911C9" w14:textId="03EFCE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3346121.01</w:t>
            </w:r>
          </w:p>
        </w:tc>
        <w:tc>
          <w:tcPr>
            <w:tcW w:w="2134" w:type="dxa"/>
          </w:tcPr>
          <w:p w14:paraId="334C2FAD" w14:textId="21E3A9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DC9A8" w14:textId="35E5CB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BDE249" w14:textId="4BB513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0D0E0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8DE9AD" w14:textId="38367AE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584A81CA" w14:textId="1D155FA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728863.61</w:t>
            </w:r>
          </w:p>
        </w:tc>
        <w:tc>
          <w:tcPr>
            <w:tcW w:w="1562" w:type="dxa"/>
          </w:tcPr>
          <w:p w14:paraId="3D620A75" w14:textId="5803A04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3346118.22</w:t>
            </w:r>
          </w:p>
        </w:tc>
        <w:tc>
          <w:tcPr>
            <w:tcW w:w="2134" w:type="dxa"/>
          </w:tcPr>
          <w:p w14:paraId="75380FCE" w14:textId="1E287B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C341DC" w14:textId="12041D4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23751" w14:textId="42E3D1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225491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567923" w14:textId="7B72CF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70721771" w14:textId="7E8F45E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728862.25</w:t>
            </w:r>
          </w:p>
        </w:tc>
        <w:tc>
          <w:tcPr>
            <w:tcW w:w="1562" w:type="dxa"/>
          </w:tcPr>
          <w:p w14:paraId="63FA412F" w14:textId="597998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3346113.81</w:t>
            </w:r>
          </w:p>
        </w:tc>
        <w:tc>
          <w:tcPr>
            <w:tcW w:w="2134" w:type="dxa"/>
          </w:tcPr>
          <w:p w14:paraId="12A3A0F0" w14:textId="28CAB1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61CA24" w14:textId="031568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48E57" w14:textId="6760CA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DE1C7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E57E6B" w14:textId="59A269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7F2F7289" w14:textId="46C1CBB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728859.27</w:t>
            </w:r>
          </w:p>
        </w:tc>
        <w:tc>
          <w:tcPr>
            <w:tcW w:w="1562" w:type="dxa"/>
          </w:tcPr>
          <w:p w14:paraId="5A49DD4B" w14:textId="13B026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3346108.34</w:t>
            </w:r>
          </w:p>
        </w:tc>
        <w:tc>
          <w:tcPr>
            <w:tcW w:w="2134" w:type="dxa"/>
          </w:tcPr>
          <w:p w14:paraId="5EBB5E49" w14:textId="67C40CF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1D00C4" w14:textId="673187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B34EC5" w14:textId="7220FB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3694BA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4B7F95" w14:textId="698896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196A34F3" w14:textId="3805226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728857.14</w:t>
            </w:r>
          </w:p>
        </w:tc>
        <w:tc>
          <w:tcPr>
            <w:tcW w:w="1562" w:type="dxa"/>
          </w:tcPr>
          <w:p w14:paraId="1A7DFC23" w14:textId="380588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3346104.69</w:t>
            </w:r>
          </w:p>
        </w:tc>
        <w:tc>
          <w:tcPr>
            <w:tcW w:w="2134" w:type="dxa"/>
          </w:tcPr>
          <w:p w14:paraId="6E3E847B" w14:textId="47473B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D649B" w14:textId="12BC23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B98D29" w14:textId="569DE2B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BEB17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EA41BC" w14:textId="04EE06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70E8B544" w14:textId="3A70409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728856.48</w:t>
            </w:r>
          </w:p>
        </w:tc>
        <w:tc>
          <w:tcPr>
            <w:tcW w:w="1562" w:type="dxa"/>
          </w:tcPr>
          <w:p w14:paraId="2A7EE82B" w14:textId="7F6BDD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3346101.74</w:t>
            </w:r>
          </w:p>
        </w:tc>
        <w:tc>
          <w:tcPr>
            <w:tcW w:w="2134" w:type="dxa"/>
          </w:tcPr>
          <w:p w14:paraId="619D73D7" w14:textId="682879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1DE1D" w14:textId="73D985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2E4A9" w14:textId="7AF3F4B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67D47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F570A6" w14:textId="4F3972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09EF6C18" w14:textId="69DDD9D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728857.81</w:t>
            </w:r>
          </w:p>
        </w:tc>
        <w:tc>
          <w:tcPr>
            <w:tcW w:w="1562" w:type="dxa"/>
          </w:tcPr>
          <w:p w14:paraId="41129BC0" w14:textId="7EFC42A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3346096.70</w:t>
            </w:r>
          </w:p>
        </w:tc>
        <w:tc>
          <w:tcPr>
            <w:tcW w:w="2134" w:type="dxa"/>
          </w:tcPr>
          <w:p w14:paraId="01EDF616" w14:textId="2E972B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65B99" w14:textId="7868398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4B981" w14:textId="5173AB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2598F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B41543" w14:textId="70EA73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69A0B222" w14:textId="6D52A67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728859.54</w:t>
            </w:r>
          </w:p>
        </w:tc>
        <w:tc>
          <w:tcPr>
            <w:tcW w:w="1562" w:type="dxa"/>
          </w:tcPr>
          <w:p w14:paraId="54DEB9DC" w14:textId="16C951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3346095.80</w:t>
            </w:r>
          </w:p>
        </w:tc>
        <w:tc>
          <w:tcPr>
            <w:tcW w:w="2134" w:type="dxa"/>
          </w:tcPr>
          <w:p w14:paraId="7F8D2242" w14:textId="44405B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68290C" w14:textId="741356F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BA0EE" w14:textId="24FCCA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EE2B2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5E84C0" w14:textId="5BFA6AA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7717AB7D" w14:textId="30D99F2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728860.64</w:t>
            </w:r>
          </w:p>
        </w:tc>
        <w:tc>
          <w:tcPr>
            <w:tcW w:w="1562" w:type="dxa"/>
          </w:tcPr>
          <w:p w14:paraId="621AD045" w14:textId="27BC18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3346088.76</w:t>
            </w:r>
          </w:p>
        </w:tc>
        <w:tc>
          <w:tcPr>
            <w:tcW w:w="2134" w:type="dxa"/>
          </w:tcPr>
          <w:p w14:paraId="39B4DCA1" w14:textId="75F385F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80E61A" w14:textId="1A67F7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85693" w14:textId="218FCD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07BEE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91D2D5" w14:textId="0D73C7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0E522B05" w14:textId="2DB13E7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728859.51</w:t>
            </w:r>
          </w:p>
        </w:tc>
        <w:tc>
          <w:tcPr>
            <w:tcW w:w="1562" w:type="dxa"/>
          </w:tcPr>
          <w:p w14:paraId="0149190A" w14:textId="03B755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3346083.39</w:t>
            </w:r>
          </w:p>
        </w:tc>
        <w:tc>
          <w:tcPr>
            <w:tcW w:w="2134" w:type="dxa"/>
          </w:tcPr>
          <w:p w14:paraId="6C524D47" w14:textId="2B4854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B82EC" w14:textId="10CE85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A6CC7" w14:textId="5DECA0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D193F8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73A0D4" w14:textId="6CA6C0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2CEDBC89" w14:textId="543CC9F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728858.00</w:t>
            </w:r>
          </w:p>
        </w:tc>
        <w:tc>
          <w:tcPr>
            <w:tcW w:w="1562" w:type="dxa"/>
          </w:tcPr>
          <w:p w14:paraId="37668D3E" w14:textId="3B1C97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3346079.49</w:t>
            </w:r>
          </w:p>
        </w:tc>
        <w:tc>
          <w:tcPr>
            <w:tcW w:w="2134" w:type="dxa"/>
          </w:tcPr>
          <w:p w14:paraId="74454336" w14:textId="52F80D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305798" w14:textId="11356C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9D2820" w14:textId="49950E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774B1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0FD298" w14:textId="62C61FF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0F0EC5D2" w14:textId="65C45FD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728857.49</w:t>
            </w:r>
          </w:p>
        </w:tc>
        <w:tc>
          <w:tcPr>
            <w:tcW w:w="1562" w:type="dxa"/>
          </w:tcPr>
          <w:p w14:paraId="44C7D065" w14:textId="399E1F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3346074.26</w:t>
            </w:r>
          </w:p>
        </w:tc>
        <w:tc>
          <w:tcPr>
            <w:tcW w:w="2134" w:type="dxa"/>
          </w:tcPr>
          <w:p w14:paraId="40929AFE" w14:textId="02250A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0D61E" w14:textId="621924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3208D" w14:textId="79AADA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5976A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16F4D7" w14:textId="0CDDA1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29BBA0D1" w14:textId="2D7DB5D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728859.76</w:t>
            </w:r>
          </w:p>
        </w:tc>
        <w:tc>
          <w:tcPr>
            <w:tcW w:w="1562" w:type="dxa"/>
          </w:tcPr>
          <w:p w14:paraId="1E153B0F" w14:textId="4AB58E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3346071.17</w:t>
            </w:r>
          </w:p>
        </w:tc>
        <w:tc>
          <w:tcPr>
            <w:tcW w:w="2134" w:type="dxa"/>
          </w:tcPr>
          <w:p w14:paraId="2F876CB7" w14:textId="3235752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628025" w14:textId="47DBD8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AF936" w14:textId="5804A2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687CDC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F7B97" w14:textId="32EDF6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46C508E0" w14:textId="6E28AAB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728861.68</w:t>
            </w:r>
          </w:p>
        </w:tc>
        <w:tc>
          <w:tcPr>
            <w:tcW w:w="1562" w:type="dxa"/>
          </w:tcPr>
          <w:p w14:paraId="0FF25BFC" w14:textId="292901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3346067.26</w:t>
            </w:r>
          </w:p>
        </w:tc>
        <w:tc>
          <w:tcPr>
            <w:tcW w:w="2134" w:type="dxa"/>
          </w:tcPr>
          <w:p w14:paraId="5FBF8785" w14:textId="253B88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BEE344" w14:textId="77EDF20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217B66" w14:textId="7E6AB9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04461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D43ECB" w14:textId="7A6F69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3279DAB9" w14:textId="1F1F9D2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728861.46</w:t>
            </w:r>
          </w:p>
        </w:tc>
        <w:tc>
          <w:tcPr>
            <w:tcW w:w="1562" w:type="dxa"/>
          </w:tcPr>
          <w:p w14:paraId="07C8B10B" w14:textId="1ADDB0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3346064.90</w:t>
            </w:r>
          </w:p>
        </w:tc>
        <w:tc>
          <w:tcPr>
            <w:tcW w:w="2134" w:type="dxa"/>
          </w:tcPr>
          <w:p w14:paraId="393CB190" w14:textId="45D924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4AE7D" w14:textId="366B68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6CEB2" w14:textId="5198AC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605A8B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29FAD0" w14:textId="42271B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5B87E3EA" w14:textId="7147700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728860.52</w:t>
            </w:r>
          </w:p>
        </w:tc>
        <w:tc>
          <w:tcPr>
            <w:tcW w:w="1562" w:type="dxa"/>
          </w:tcPr>
          <w:p w14:paraId="073F667F" w14:textId="5CA10C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3346063.81</w:t>
            </w:r>
          </w:p>
        </w:tc>
        <w:tc>
          <w:tcPr>
            <w:tcW w:w="2134" w:type="dxa"/>
          </w:tcPr>
          <w:p w14:paraId="264BCB7D" w14:textId="29670D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A3A79" w14:textId="717879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32196A" w14:textId="35CAF6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9AD71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AD8AD4" w14:textId="7DF23A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47B3A31C" w14:textId="50AFBA1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728859.26</w:t>
            </w:r>
          </w:p>
        </w:tc>
        <w:tc>
          <w:tcPr>
            <w:tcW w:w="1562" w:type="dxa"/>
          </w:tcPr>
          <w:p w14:paraId="51853692" w14:textId="00834F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3346062.68</w:t>
            </w:r>
          </w:p>
        </w:tc>
        <w:tc>
          <w:tcPr>
            <w:tcW w:w="2134" w:type="dxa"/>
          </w:tcPr>
          <w:p w14:paraId="7E8B713A" w14:textId="4898B1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3B761" w14:textId="24E8FE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EE113" w14:textId="1973A1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65A0A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5B51E3" w14:textId="4750C6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05616AA1" w14:textId="00D586D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728858.90</w:t>
            </w:r>
          </w:p>
        </w:tc>
        <w:tc>
          <w:tcPr>
            <w:tcW w:w="1562" w:type="dxa"/>
          </w:tcPr>
          <w:p w14:paraId="05444B07" w14:textId="1AA1D4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3346062.13</w:t>
            </w:r>
          </w:p>
        </w:tc>
        <w:tc>
          <w:tcPr>
            <w:tcW w:w="2134" w:type="dxa"/>
          </w:tcPr>
          <w:p w14:paraId="27FF0949" w14:textId="4D712E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402C4" w14:textId="0A0964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BB23D2" w14:textId="255C7B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955DD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4CAF54" w14:textId="5E1B08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78EF20E0" w14:textId="4E34AC9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728859.09</w:t>
            </w:r>
          </w:p>
        </w:tc>
        <w:tc>
          <w:tcPr>
            <w:tcW w:w="1562" w:type="dxa"/>
          </w:tcPr>
          <w:p w14:paraId="08CD18C8" w14:textId="55CD55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3346061.47</w:t>
            </w:r>
          </w:p>
        </w:tc>
        <w:tc>
          <w:tcPr>
            <w:tcW w:w="2134" w:type="dxa"/>
          </w:tcPr>
          <w:p w14:paraId="3F3C573F" w14:textId="4142B3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EBD445" w14:textId="36EA08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B2060" w14:textId="4B5807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F2003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202497" w14:textId="1A309E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70289669" w14:textId="564AEFC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728859.80</w:t>
            </w:r>
          </w:p>
        </w:tc>
        <w:tc>
          <w:tcPr>
            <w:tcW w:w="1562" w:type="dxa"/>
          </w:tcPr>
          <w:p w14:paraId="601F2704" w14:textId="13DCA1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3346059.74</w:t>
            </w:r>
          </w:p>
        </w:tc>
        <w:tc>
          <w:tcPr>
            <w:tcW w:w="2134" w:type="dxa"/>
          </w:tcPr>
          <w:p w14:paraId="26289B72" w14:textId="1237CB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E039D4" w14:textId="017597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77CE9" w14:textId="1743D0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7158E9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4CFCB9" w14:textId="510BBE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628825F0" w14:textId="4A97FC3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728860.75</w:t>
            </w:r>
          </w:p>
        </w:tc>
        <w:tc>
          <w:tcPr>
            <w:tcW w:w="1562" w:type="dxa"/>
          </w:tcPr>
          <w:p w14:paraId="1C245523" w14:textId="43B350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3346056.06</w:t>
            </w:r>
          </w:p>
        </w:tc>
        <w:tc>
          <w:tcPr>
            <w:tcW w:w="2134" w:type="dxa"/>
          </w:tcPr>
          <w:p w14:paraId="38E2D73D" w14:textId="5126F0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68097D" w14:textId="5DEAAA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40E171" w14:textId="0E916D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118DE1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97B3B7" w14:textId="320DB2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40D6697E" w14:textId="527B8E6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728861.92</w:t>
            </w:r>
          </w:p>
        </w:tc>
        <w:tc>
          <w:tcPr>
            <w:tcW w:w="1562" w:type="dxa"/>
          </w:tcPr>
          <w:p w14:paraId="7C99E3E8" w14:textId="6911D1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3346053.14</w:t>
            </w:r>
          </w:p>
        </w:tc>
        <w:tc>
          <w:tcPr>
            <w:tcW w:w="2134" w:type="dxa"/>
          </w:tcPr>
          <w:p w14:paraId="36C93304" w14:textId="6B9B3A7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70455" w14:textId="3D1E4C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E0F98" w14:textId="4E660A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5B5D07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D30749" w14:textId="3B0B3D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3DCB6458" w14:textId="3934AA9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728862.56</w:t>
            </w:r>
          </w:p>
        </w:tc>
        <w:tc>
          <w:tcPr>
            <w:tcW w:w="1562" w:type="dxa"/>
          </w:tcPr>
          <w:p w14:paraId="3ED5623B" w14:textId="34809A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3346050.53</w:t>
            </w:r>
          </w:p>
        </w:tc>
        <w:tc>
          <w:tcPr>
            <w:tcW w:w="2134" w:type="dxa"/>
          </w:tcPr>
          <w:p w14:paraId="1B26383E" w14:textId="44C161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486EF4" w14:textId="49CD2A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D5449C" w14:textId="5EEFC5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470862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FF78C9" w14:textId="2BD76C1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32C96926" w14:textId="0259C99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728863.21</w:t>
            </w:r>
          </w:p>
        </w:tc>
        <w:tc>
          <w:tcPr>
            <w:tcW w:w="1562" w:type="dxa"/>
          </w:tcPr>
          <w:p w14:paraId="73D39E22" w14:textId="499700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3346049.03</w:t>
            </w:r>
          </w:p>
        </w:tc>
        <w:tc>
          <w:tcPr>
            <w:tcW w:w="2134" w:type="dxa"/>
          </w:tcPr>
          <w:p w14:paraId="18667B8F" w14:textId="41081C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EE482" w14:textId="6F3207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B1149D" w14:textId="6D5FDB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642CA0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E6D85D" w14:textId="2B4CBF7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75072DEA" w14:textId="3A5AF58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728865.33</w:t>
            </w:r>
          </w:p>
        </w:tc>
        <w:tc>
          <w:tcPr>
            <w:tcW w:w="1562" w:type="dxa"/>
          </w:tcPr>
          <w:p w14:paraId="2F796AD0" w14:textId="4E8B05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3346047.33</w:t>
            </w:r>
          </w:p>
        </w:tc>
        <w:tc>
          <w:tcPr>
            <w:tcW w:w="2134" w:type="dxa"/>
          </w:tcPr>
          <w:p w14:paraId="60036A54" w14:textId="4661D3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2FE44" w14:textId="31EACD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16A2B" w14:textId="17DC71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65A8C4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CE2CC1" w14:textId="6AC379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7E97A33A" w14:textId="68226FF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728866.81</w:t>
            </w:r>
          </w:p>
        </w:tc>
        <w:tc>
          <w:tcPr>
            <w:tcW w:w="1562" w:type="dxa"/>
          </w:tcPr>
          <w:p w14:paraId="1A5DF457" w14:textId="0C2D95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3346044.82</w:t>
            </w:r>
          </w:p>
        </w:tc>
        <w:tc>
          <w:tcPr>
            <w:tcW w:w="2134" w:type="dxa"/>
          </w:tcPr>
          <w:p w14:paraId="21736248" w14:textId="4BD76D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8E323B" w14:textId="229FE7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9E59E" w14:textId="6B7CFB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196C5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61C0F0" w14:textId="401DD9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45338D21" w14:textId="543D1C0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728868.66</w:t>
            </w:r>
          </w:p>
        </w:tc>
        <w:tc>
          <w:tcPr>
            <w:tcW w:w="1562" w:type="dxa"/>
          </w:tcPr>
          <w:p w14:paraId="65BA11F0" w14:textId="476A143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3346042.29</w:t>
            </w:r>
          </w:p>
        </w:tc>
        <w:tc>
          <w:tcPr>
            <w:tcW w:w="2134" w:type="dxa"/>
          </w:tcPr>
          <w:p w14:paraId="2E4F140F" w14:textId="4B962E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13E32" w14:textId="5B79A7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BC739" w14:textId="651F31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D7E96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31F068" w14:textId="6C70B4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55E09308" w14:textId="3AD5DB5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728871.21</w:t>
            </w:r>
          </w:p>
        </w:tc>
        <w:tc>
          <w:tcPr>
            <w:tcW w:w="1562" w:type="dxa"/>
          </w:tcPr>
          <w:p w14:paraId="23757E2A" w14:textId="394D81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3346039.85</w:t>
            </w:r>
          </w:p>
        </w:tc>
        <w:tc>
          <w:tcPr>
            <w:tcW w:w="2134" w:type="dxa"/>
          </w:tcPr>
          <w:p w14:paraId="6D75C614" w14:textId="6D697D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CEFA4" w14:textId="02FE470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C24283" w14:textId="6FF765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27156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813D1E" w14:textId="70FFC55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13129BAA" w14:textId="1F43259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728876.17</w:t>
            </w:r>
          </w:p>
        </w:tc>
        <w:tc>
          <w:tcPr>
            <w:tcW w:w="1562" w:type="dxa"/>
          </w:tcPr>
          <w:p w14:paraId="4BEA9496" w14:textId="6E0559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3346037.00</w:t>
            </w:r>
          </w:p>
        </w:tc>
        <w:tc>
          <w:tcPr>
            <w:tcW w:w="2134" w:type="dxa"/>
          </w:tcPr>
          <w:p w14:paraId="01531171" w14:textId="5E44D9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D0D272" w14:textId="12639B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65AAC" w14:textId="12405A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A8659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40910E" w14:textId="1F2C05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3309C624" w14:textId="76CEEDA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728880.54</w:t>
            </w:r>
          </w:p>
        </w:tc>
        <w:tc>
          <w:tcPr>
            <w:tcW w:w="1562" w:type="dxa"/>
          </w:tcPr>
          <w:p w14:paraId="190316D1" w14:textId="7B7F1D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3346033.77</w:t>
            </w:r>
          </w:p>
        </w:tc>
        <w:tc>
          <w:tcPr>
            <w:tcW w:w="2134" w:type="dxa"/>
          </w:tcPr>
          <w:p w14:paraId="268F0B32" w14:textId="56967D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D4AA4" w14:textId="666A0B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154861" w14:textId="0D3981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4FF11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43D62" w14:textId="62E1433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2583D07D" w14:textId="76DC8DD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728883.44</w:t>
            </w:r>
          </w:p>
        </w:tc>
        <w:tc>
          <w:tcPr>
            <w:tcW w:w="1562" w:type="dxa"/>
          </w:tcPr>
          <w:p w14:paraId="4CE216DD" w14:textId="063A4A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3346030.45</w:t>
            </w:r>
          </w:p>
        </w:tc>
        <w:tc>
          <w:tcPr>
            <w:tcW w:w="2134" w:type="dxa"/>
          </w:tcPr>
          <w:p w14:paraId="1893F2C1" w14:textId="0545D8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4A11D" w14:textId="638F29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35CEEB" w14:textId="063D90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DBE5A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7C7D4E" w14:textId="1A9CC5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05DFCB64" w14:textId="0B5934C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728887.51</w:t>
            </w:r>
          </w:p>
        </w:tc>
        <w:tc>
          <w:tcPr>
            <w:tcW w:w="1562" w:type="dxa"/>
          </w:tcPr>
          <w:p w14:paraId="758A7BB0" w14:textId="784B6E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3346025.79</w:t>
            </w:r>
          </w:p>
        </w:tc>
        <w:tc>
          <w:tcPr>
            <w:tcW w:w="2134" w:type="dxa"/>
          </w:tcPr>
          <w:p w14:paraId="5CB81043" w14:textId="00ECF9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54C7D0" w14:textId="1E28F8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82387F" w14:textId="24CE57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D6CA8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D3FB92" w14:textId="5C7954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4D66FD82" w14:textId="359CF3F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728888.98</w:t>
            </w:r>
          </w:p>
        </w:tc>
        <w:tc>
          <w:tcPr>
            <w:tcW w:w="1562" w:type="dxa"/>
          </w:tcPr>
          <w:p w14:paraId="03184C88" w14:textId="614828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3346022.97</w:t>
            </w:r>
          </w:p>
        </w:tc>
        <w:tc>
          <w:tcPr>
            <w:tcW w:w="2134" w:type="dxa"/>
          </w:tcPr>
          <w:p w14:paraId="563CAAE3" w14:textId="283CA0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4AA1F" w14:textId="38E152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AF4812" w14:textId="37195C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BAB0C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74EA05" w14:textId="1C064A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</w:t>
            </w:r>
          </w:p>
        </w:tc>
        <w:tc>
          <w:tcPr>
            <w:tcW w:w="1558" w:type="dxa"/>
          </w:tcPr>
          <w:p w14:paraId="4742A300" w14:textId="386FFCB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728888.53</w:t>
            </w:r>
          </w:p>
        </w:tc>
        <w:tc>
          <w:tcPr>
            <w:tcW w:w="1562" w:type="dxa"/>
          </w:tcPr>
          <w:p w14:paraId="62740107" w14:textId="3B3F41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3346018.61</w:t>
            </w:r>
          </w:p>
        </w:tc>
        <w:tc>
          <w:tcPr>
            <w:tcW w:w="2134" w:type="dxa"/>
          </w:tcPr>
          <w:p w14:paraId="17585511" w14:textId="04B2C6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C439C1" w14:textId="5969FD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86D04" w14:textId="5230C3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C3115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629CA1" w14:textId="120E99A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</w:tcPr>
          <w:p w14:paraId="391F9B50" w14:textId="5528C2C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728886.85</w:t>
            </w:r>
          </w:p>
        </w:tc>
        <w:tc>
          <w:tcPr>
            <w:tcW w:w="1562" w:type="dxa"/>
          </w:tcPr>
          <w:p w14:paraId="0C962934" w14:textId="17C622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3346015.28</w:t>
            </w:r>
          </w:p>
        </w:tc>
        <w:tc>
          <w:tcPr>
            <w:tcW w:w="2134" w:type="dxa"/>
          </w:tcPr>
          <w:p w14:paraId="77B75AE5" w14:textId="272044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270D6F" w14:textId="1BF8E3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3B3A1D" w14:textId="363E14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EE945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067F75" w14:textId="36179E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57546E30" w14:textId="43198C6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728885.11</w:t>
            </w:r>
          </w:p>
        </w:tc>
        <w:tc>
          <w:tcPr>
            <w:tcW w:w="1562" w:type="dxa"/>
          </w:tcPr>
          <w:p w14:paraId="5D141A9A" w14:textId="462B81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3346012.62</w:t>
            </w:r>
          </w:p>
        </w:tc>
        <w:tc>
          <w:tcPr>
            <w:tcW w:w="2134" w:type="dxa"/>
          </w:tcPr>
          <w:p w14:paraId="674D66C0" w14:textId="0E09E1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BC7AB" w14:textId="2C2615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79E87" w14:textId="4C01BA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C442D8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DCFDD5" w14:textId="7E9245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202AB4D" w14:textId="4C88680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728883.17</w:t>
            </w:r>
          </w:p>
        </w:tc>
        <w:tc>
          <w:tcPr>
            <w:tcW w:w="1562" w:type="dxa"/>
          </w:tcPr>
          <w:p w14:paraId="0B725110" w14:textId="280A93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3346010.49</w:t>
            </w:r>
          </w:p>
        </w:tc>
        <w:tc>
          <w:tcPr>
            <w:tcW w:w="2134" w:type="dxa"/>
          </w:tcPr>
          <w:p w14:paraId="3B9C8D1B" w14:textId="38CD5F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E2AC8" w14:textId="39CFC2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1C4308" w14:textId="7263D6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84ECB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34ABFF" w14:textId="21E08C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5FB74F18" w14:textId="3E74DCF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728882.07</w:t>
            </w:r>
          </w:p>
        </w:tc>
        <w:tc>
          <w:tcPr>
            <w:tcW w:w="1562" w:type="dxa"/>
          </w:tcPr>
          <w:p w14:paraId="1662366B" w14:textId="244DD7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3346009.22</w:t>
            </w:r>
          </w:p>
        </w:tc>
        <w:tc>
          <w:tcPr>
            <w:tcW w:w="2134" w:type="dxa"/>
          </w:tcPr>
          <w:p w14:paraId="50CE7386" w14:textId="594300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2AE8E" w14:textId="7A6F78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5F2D05" w14:textId="2176F02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199C4E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F33BFC" w14:textId="1324BAA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6F5116CC" w14:textId="03184FA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728881.60</w:t>
            </w:r>
          </w:p>
        </w:tc>
        <w:tc>
          <w:tcPr>
            <w:tcW w:w="1562" w:type="dxa"/>
          </w:tcPr>
          <w:p w14:paraId="14E491AA" w14:textId="56B3EC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3346008.14</w:t>
            </w:r>
          </w:p>
        </w:tc>
        <w:tc>
          <w:tcPr>
            <w:tcW w:w="2134" w:type="dxa"/>
          </w:tcPr>
          <w:p w14:paraId="1FB4DC7C" w14:textId="4F95B3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7B3D96" w14:textId="3D0FEC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69AB4" w14:textId="26DDB2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1736D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6DE070" w14:textId="142EB3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1A4800CE" w14:textId="5EB7823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728881.67</w:t>
            </w:r>
          </w:p>
        </w:tc>
        <w:tc>
          <w:tcPr>
            <w:tcW w:w="1562" w:type="dxa"/>
          </w:tcPr>
          <w:p w14:paraId="5753A9B0" w14:textId="410C9D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3346006.74</w:t>
            </w:r>
          </w:p>
        </w:tc>
        <w:tc>
          <w:tcPr>
            <w:tcW w:w="2134" w:type="dxa"/>
          </w:tcPr>
          <w:p w14:paraId="3FA1B063" w14:textId="1C1559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88B93" w14:textId="7A1D7A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0F566D" w14:textId="57E0B7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EAE2C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DF345A" w14:textId="0AFB03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7BE82913" w14:textId="5AAF217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728881.92</w:t>
            </w:r>
          </w:p>
        </w:tc>
        <w:tc>
          <w:tcPr>
            <w:tcW w:w="1562" w:type="dxa"/>
          </w:tcPr>
          <w:p w14:paraId="147CA994" w14:textId="0BA3C5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3346002.54</w:t>
            </w:r>
          </w:p>
        </w:tc>
        <w:tc>
          <w:tcPr>
            <w:tcW w:w="2134" w:type="dxa"/>
          </w:tcPr>
          <w:p w14:paraId="0D8246FE" w14:textId="24E9D3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A48E7" w14:textId="396C3B6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B9C77" w14:textId="082F6D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2D9C9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C98E55" w14:textId="7822A6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33662D18" w14:textId="646D011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728883.85</w:t>
            </w:r>
          </w:p>
        </w:tc>
        <w:tc>
          <w:tcPr>
            <w:tcW w:w="1562" w:type="dxa"/>
          </w:tcPr>
          <w:p w14:paraId="71DCBFDE" w14:textId="44D0B8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3345998.61</w:t>
            </w:r>
          </w:p>
        </w:tc>
        <w:tc>
          <w:tcPr>
            <w:tcW w:w="2134" w:type="dxa"/>
          </w:tcPr>
          <w:p w14:paraId="3CB992CC" w14:textId="1634E1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416C35" w14:textId="05B003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10DC4" w14:textId="4C8D76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E585C9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663C80" w14:textId="5EE4FA0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192BC295" w14:textId="1158AAF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728888.09</w:t>
            </w:r>
          </w:p>
        </w:tc>
        <w:tc>
          <w:tcPr>
            <w:tcW w:w="1562" w:type="dxa"/>
          </w:tcPr>
          <w:p w14:paraId="3ED49DEE" w14:textId="11A3D0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3345992.72</w:t>
            </w:r>
          </w:p>
        </w:tc>
        <w:tc>
          <w:tcPr>
            <w:tcW w:w="2134" w:type="dxa"/>
          </w:tcPr>
          <w:p w14:paraId="7DBB7818" w14:textId="547FA1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B193F" w14:textId="3F5F51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4485A" w14:textId="46BBADA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93900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E03B9" w14:textId="6ACD38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1AD1B450" w14:textId="5E005ED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728891.06</w:t>
            </w:r>
          </w:p>
        </w:tc>
        <w:tc>
          <w:tcPr>
            <w:tcW w:w="1562" w:type="dxa"/>
          </w:tcPr>
          <w:p w14:paraId="79FF2E4F" w14:textId="4F43D05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3345991.61</w:t>
            </w:r>
          </w:p>
        </w:tc>
        <w:tc>
          <w:tcPr>
            <w:tcW w:w="2134" w:type="dxa"/>
          </w:tcPr>
          <w:p w14:paraId="4DA09751" w14:textId="779CC9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9D99E" w14:textId="54EC797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7E380C" w14:textId="0EFD9FD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24F3B5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08CE83" w14:textId="04A31F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00E73C74" w14:textId="0106626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728894.53</w:t>
            </w:r>
          </w:p>
        </w:tc>
        <w:tc>
          <w:tcPr>
            <w:tcW w:w="1562" w:type="dxa"/>
          </w:tcPr>
          <w:p w14:paraId="4206DED8" w14:textId="6CFA6F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3345989.38</w:t>
            </w:r>
          </w:p>
        </w:tc>
        <w:tc>
          <w:tcPr>
            <w:tcW w:w="2134" w:type="dxa"/>
          </w:tcPr>
          <w:p w14:paraId="1C9FE0DC" w14:textId="5EA399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821570" w14:textId="455425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D4865" w14:textId="484014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1C07C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0A1680" w14:textId="207769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500E1F37" w14:textId="202637E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728902.67</w:t>
            </w:r>
          </w:p>
        </w:tc>
        <w:tc>
          <w:tcPr>
            <w:tcW w:w="1562" w:type="dxa"/>
          </w:tcPr>
          <w:p w14:paraId="48D05E57" w14:textId="753B7E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3345987.52</w:t>
            </w:r>
          </w:p>
        </w:tc>
        <w:tc>
          <w:tcPr>
            <w:tcW w:w="2134" w:type="dxa"/>
          </w:tcPr>
          <w:p w14:paraId="7CC015E1" w14:textId="06661A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14569D" w14:textId="160E2A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4BCB3B" w14:textId="3882D8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F971A0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309A25" w14:textId="42CD4A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5E965568" w14:textId="58AF8B1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728906.64</w:t>
            </w:r>
          </w:p>
        </w:tc>
        <w:tc>
          <w:tcPr>
            <w:tcW w:w="1562" w:type="dxa"/>
          </w:tcPr>
          <w:p w14:paraId="48575A10" w14:textId="617861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3345987.89</w:t>
            </w:r>
          </w:p>
        </w:tc>
        <w:tc>
          <w:tcPr>
            <w:tcW w:w="2134" w:type="dxa"/>
          </w:tcPr>
          <w:p w14:paraId="5A26E523" w14:textId="62470B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315AF0" w14:textId="5A8395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A8040" w14:textId="050E5A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410DEC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183CAD" w14:textId="463F33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1BDC9CBB" w14:textId="0195C9B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728911.09</w:t>
            </w:r>
          </w:p>
        </w:tc>
        <w:tc>
          <w:tcPr>
            <w:tcW w:w="1562" w:type="dxa"/>
          </w:tcPr>
          <w:p w14:paraId="79756A5A" w14:textId="6A677A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3345988.98</w:t>
            </w:r>
          </w:p>
        </w:tc>
        <w:tc>
          <w:tcPr>
            <w:tcW w:w="2134" w:type="dxa"/>
          </w:tcPr>
          <w:p w14:paraId="287DF648" w14:textId="1EE462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5DFE1A" w14:textId="3A94F3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9EC09" w14:textId="7F594C8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63273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B6B95D" w14:textId="787406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3AF201C6" w14:textId="162360C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728922.74</w:t>
            </w:r>
          </w:p>
        </w:tc>
        <w:tc>
          <w:tcPr>
            <w:tcW w:w="1562" w:type="dxa"/>
          </w:tcPr>
          <w:p w14:paraId="713ACC5D" w14:textId="664405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3345996.13</w:t>
            </w:r>
          </w:p>
        </w:tc>
        <w:tc>
          <w:tcPr>
            <w:tcW w:w="2134" w:type="dxa"/>
          </w:tcPr>
          <w:p w14:paraId="77BEF7E7" w14:textId="5A84EF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95D50" w14:textId="38D44E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DC4C4" w14:textId="43D7FA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3E98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8485B6" w14:textId="6C68A9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610A948C" w14:textId="063FC6D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728926.00</w:t>
            </w:r>
          </w:p>
        </w:tc>
        <w:tc>
          <w:tcPr>
            <w:tcW w:w="1562" w:type="dxa"/>
          </w:tcPr>
          <w:p w14:paraId="6DF19B3E" w14:textId="57BC52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3345998.94</w:t>
            </w:r>
          </w:p>
        </w:tc>
        <w:tc>
          <w:tcPr>
            <w:tcW w:w="2134" w:type="dxa"/>
          </w:tcPr>
          <w:p w14:paraId="68DD984D" w14:textId="6EB0AA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8A8B4" w14:textId="0A832B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CB5FD" w14:textId="652CEA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83E02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141AD8" w14:textId="1DF674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6456D5FD" w14:textId="12CD550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728929.59</w:t>
            </w:r>
          </w:p>
        </w:tc>
        <w:tc>
          <w:tcPr>
            <w:tcW w:w="1562" w:type="dxa"/>
          </w:tcPr>
          <w:p w14:paraId="725C3EF9" w14:textId="6A44DC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3346000.48</w:t>
            </w:r>
          </w:p>
        </w:tc>
        <w:tc>
          <w:tcPr>
            <w:tcW w:w="2134" w:type="dxa"/>
          </w:tcPr>
          <w:p w14:paraId="57E8BE28" w14:textId="6EC20E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3ED5C" w14:textId="25AFD4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59A51" w14:textId="65844D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DE90BE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03C5BB" w14:textId="607B82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36C53DD3" w14:textId="7D4C33E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728933.16</w:t>
            </w:r>
          </w:p>
        </w:tc>
        <w:tc>
          <w:tcPr>
            <w:tcW w:w="1562" w:type="dxa"/>
          </w:tcPr>
          <w:p w14:paraId="47E1858B" w14:textId="6F715A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3346002.77</w:t>
            </w:r>
          </w:p>
        </w:tc>
        <w:tc>
          <w:tcPr>
            <w:tcW w:w="2134" w:type="dxa"/>
          </w:tcPr>
          <w:p w14:paraId="31CD00AF" w14:textId="6AA6D2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A01597" w14:textId="1CD8F1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68F76E" w14:textId="49C1BB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EAC60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C72D75" w14:textId="35F86C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5B27A83C" w14:textId="1665743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728936.59</w:t>
            </w:r>
          </w:p>
        </w:tc>
        <w:tc>
          <w:tcPr>
            <w:tcW w:w="1562" w:type="dxa"/>
          </w:tcPr>
          <w:p w14:paraId="1B6DF19F" w14:textId="4D28F0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3346002.37</w:t>
            </w:r>
          </w:p>
        </w:tc>
        <w:tc>
          <w:tcPr>
            <w:tcW w:w="2134" w:type="dxa"/>
          </w:tcPr>
          <w:p w14:paraId="63DB22D9" w14:textId="369861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D4C09C" w14:textId="0EDE01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EE2273" w14:textId="75E72F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697E3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CCB9C4" w14:textId="5C0822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43FF6400" w14:textId="3F25159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728940.09</w:t>
            </w:r>
          </w:p>
        </w:tc>
        <w:tc>
          <w:tcPr>
            <w:tcW w:w="1562" w:type="dxa"/>
          </w:tcPr>
          <w:p w14:paraId="37AC3F00" w14:textId="0CBAF8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3346001.22</w:t>
            </w:r>
          </w:p>
        </w:tc>
        <w:tc>
          <w:tcPr>
            <w:tcW w:w="2134" w:type="dxa"/>
          </w:tcPr>
          <w:p w14:paraId="65F9A529" w14:textId="7BD990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41FEA5" w14:textId="648347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D2D73C" w14:textId="1B5BCB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A22365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E88DDC" w14:textId="1D8AA1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7897188B" w14:textId="6A6A864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728943.79</w:t>
            </w:r>
          </w:p>
        </w:tc>
        <w:tc>
          <w:tcPr>
            <w:tcW w:w="1562" w:type="dxa"/>
          </w:tcPr>
          <w:p w14:paraId="579594B7" w14:textId="13AD3B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3345998.74</w:t>
            </w:r>
          </w:p>
        </w:tc>
        <w:tc>
          <w:tcPr>
            <w:tcW w:w="2134" w:type="dxa"/>
          </w:tcPr>
          <w:p w14:paraId="207712DD" w14:textId="77DE55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B6EB9" w14:textId="277DC6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358CB" w14:textId="1F461C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79059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E50F8D" w14:textId="17C758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0B92764F" w14:textId="55A6724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728944.58</w:t>
            </w:r>
          </w:p>
        </w:tc>
        <w:tc>
          <w:tcPr>
            <w:tcW w:w="1562" w:type="dxa"/>
          </w:tcPr>
          <w:p w14:paraId="0CD15F43" w14:textId="6D7A3A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3345996.37</w:t>
            </w:r>
          </w:p>
        </w:tc>
        <w:tc>
          <w:tcPr>
            <w:tcW w:w="2134" w:type="dxa"/>
          </w:tcPr>
          <w:p w14:paraId="57404768" w14:textId="05196E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05837" w14:textId="3BBBDE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5245A" w14:textId="31435C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6A3937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34B100" w14:textId="7C5C9B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6B773287" w14:textId="07C0162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728947.24</w:t>
            </w:r>
          </w:p>
        </w:tc>
        <w:tc>
          <w:tcPr>
            <w:tcW w:w="1562" w:type="dxa"/>
          </w:tcPr>
          <w:p w14:paraId="56DA439A" w14:textId="6F1D82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3345993.70</w:t>
            </w:r>
          </w:p>
        </w:tc>
        <w:tc>
          <w:tcPr>
            <w:tcW w:w="2134" w:type="dxa"/>
          </w:tcPr>
          <w:p w14:paraId="0E604DA1" w14:textId="5A12D7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ED56F" w14:textId="1FE545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EC2CA" w14:textId="3997AA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B51EE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283AE7" w14:textId="61340E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3068AD0D" w14:textId="2529CF4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728949.56</w:t>
            </w:r>
          </w:p>
        </w:tc>
        <w:tc>
          <w:tcPr>
            <w:tcW w:w="1562" w:type="dxa"/>
          </w:tcPr>
          <w:p w14:paraId="3AC38C3D" w14:textId="5002B9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3345991.78</w:t>
            </w:r>
          </w:p>
        </w:tc>
        <w:tc>
          <w:tcPr>
            <w:tcW w:w="2134" w:type="dxa"/>
          </w:tcPr>
          <w:p w14:paraId="7AE7C2B1" w14:textId="13963F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50BE5" w14:textId="060473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4612F4" w14:textId="73CE0B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93EA7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D22BE8" w14:textId="23ACEB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20EB32C8" w14:textId="3BC661E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728953.85</w:t>
            </w:r>
          </w:p>
        </w:tc>
        <w:tc>
          <w:tcPr>
            <w:tcW w:w="1562" w:type="dxa"/>
          </w:tcPr>
          <w:p w14:paraId="7A07F1C7" w14:textId="44A7BF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3345990.07</w:t>
            </w:r>
          </w:p>
        </w:tc>
        <w:tc>
          <w:tcPr>
            <w:tcW w:w="2134" w:type="dxa"/>
          </w:tcPr>
          <w:p w14:paraId="1DD3584E" w14:textId="72731B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F694C" w14:textId="44ED7B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A774F5" w14:textId="65AC95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3A586E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6F5D4A" w14:textId="503585D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5A5ABED1" w14:textId="305B6F5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728956.89</w:t>
            </w:r>
          </w:p>
        </w:tc>
        <w:tc>
          <w:tcPr>
            <w:tcW w:w="1562" w:type="dxa"/>
          </w:tcPr>
          <w:p w14:paraId="66573715" w14:textId="3ECBB40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3345986.66</w:t>
            </w:r>
          </w:p>
        </w:tc>
        <w:tc>
          <w:tcPr>
            <w:tcW w:w="2134" w:type="dxa"/>
          </w:tcPr>
          <w:p w14:paraId="3AE914B2" w14:textId="27C62C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BB201" w14:textId="789FB7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7892D4" w14:textId="22416F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5BC4C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858BE2" w14:textId="73C6C3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36546792" w14:textId="2B56C17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728957.37</w:t>
            </w:r>
          </w:p>
        </w:tc>
        <w:tc>
          <w:tcPr>
            <w:tcW w:w="1562" w:type="dxa"/>
          </w:tcPr>
          <w:p w14:paraId="5F16194A" w14:textId="3A4914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3345984.84</w:t>
            </w:r>
          </w:p>
        </w:tc>
        <w:tc>
          <w:tcPr>
            <w:tcW w:w="2134" w:type="dxa"/>
          </w:tcPr>
          <w:p w14:paraId="6DD51022" w14:textId="2096E3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D8E9E8" w14:textId="57ADFB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921F02" w14:textId="48A2AB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9671B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D88C21" w14:textId="13A992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4F849B3D" w14:textId="6B52E2B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728956.35</w:t>
            </w:r>
          </w:p>
        </w:tc>
        <w:tc>
          <w:tcPr>
            <w:tcW w:w="1562" w:type="dxa"/>
          </w:tcPr>
          <w:p w14:paraId="2D44576A" w14:textId="65D062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3345983.23</w:t>
            </w:r>
          </w:p>
        </w:tc>
        <w:tc>
          <w:tcPr>
            <w:tcW w:w="2134" w:type="dxa"/>
          </w:tcPr>
          <w:p w14:paraId="31DA58B2" w14:textId="0667F7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980AE" w14:textId="5D8AD3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A48C9" w14:textId="31E59D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87E6CB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F08B94" w14:textId="651DD5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0427669D" w14:textId="4491260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728956.06</w:t>
            </w:r>
          </w:p>
        </w:tc>
        <w:tc>
          <w:tcPr>
            <w:tcW w:w="1562" w:type="dxa"/>
          </w:tcPr>
          <w:p w14:paraId="76985134" w14:textId="0F6D22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3345978.53</w:t>
            </w:r>
          </w:p>
        </w:tc>
        <w:tc>
          <w:tcPr>
            <w:tcW w:w="2134" w:type="dxa"/>
          </w:tcPr>
          <w:p w14:paraId="4C702342" w14:textId="68BE48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5786B" w14:textId="66DFAD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E94164" w14:textId="2E1DAA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80F2F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140C06" w14:textId="79AB1A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321DFAFA" w14:textId="341FDBD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728958.16</w:t>
            </w:r>
          </w:p>
        </w:tc>
        <w:tc>
          <w:tcPr>
            <w:tcW w:w="1562" w:type="dxa"/>
          </w:tcPr>
          <w:p w14:paraId="43321685" w14:textId="4540E6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3345976.06</w:t>
            </w:r>
          </w:p>
        </w:tc>
        <w:tc>
          <w:tcPr>
            <w:tcW w:w="2134" w:type="dxa"/>
          </w:tcPr>
          <w:p w14:paraId="7396D404" w14:textId="65D2B7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08646" w14:textId="5FDAA1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3C3021" w14:textId="616457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4EE06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972AAC" w14:textId="3A8E9A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464CE638" w14:textId="0BC57B3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728958.76</w:t>
            </w:r>
          </w:p>
        </w:tc>
        <w:tc>
          <w:tcPr>
            <w:tcW w:w="1562" w:type="dxa"/>
          </w:tcPr>
          <w:p w14:paraId="0F28D51A" w14:textId="3214D0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3345972.20</w:t>
            </w:r>
          </w:p>
        </w:tc>
        <w:tc>
          <w:tcPr>
            <w:tcW w:w="2134" w:type="dxa"/>
          </w:tcPr>
          <w:p w14:paraId="2C84095C" w14:textId="6380A7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7C9C3" w14:textId="59B6FC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B438A7" w14:textId="5BF606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DA921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E2462B" w14:textId="4C86BE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54AA974B" w14:textId="6840C92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728959.79</w:t>
            </w:r>
          </w:p>
        </w:tc>
        <w:tc>
          <w:tcPr>
            <w:tcW w:w="1562" w:type="dxa"/>
          </w:tcPr>
          <w:p w14:paraId="2F7AF083" w14:textId="1871A3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3345970.04</w:t>
            </w:r>
          </w:p>
        </w:tc>
        <w:tc>
          <w:tcPr>
            <w:tcW w:w="2134" w:type="dxa"/>
          </w:tcPr>
          <w:p w14:paraId="1A69AA62" w14:textId="5AA6BA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BA2E71" w14:textId="494DD3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9491C6" w14:textId="49B52A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BDAA18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DAC8E7" w14:textId="2D74A4F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0A5A309F" w14:textId="6EE8A20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728962.58</w:t>
            </w:r>
          </w:p>
        </w:tc>
        <w:tc>
          <w:tcPr>
            <w:tcW w:w="1562" w:type="dxa"/>
          </w:tcPr>
          <w:p w14:paraId="4107EA0D" w14:textId="6D9C65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3345967.28</w:t>
            </w:r>
          </w:p>
        </w:tc>
        <w:tc>
          <w:tcPr>
            <w:tcW w:w="2134" w:type="dxa"/>
          </w:tcPr>
          <w:p w14:paraId="67AAC797" w14:textId="23FFBD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B7E804" w14:textId="2510B1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C941B" w14:textId="0C8448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96079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02585D" w14:textId="051D9C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3704B7CF" w14:textId="5C0EF29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728963.27</w:t>
            </w:r>
          </w:p>
        </w:tc>
        <w:tc>
          <w:tcPr>
            <w:tcW w:w="1562" w:type="dxa"/>
          </w:tcPr>
          <w:p w14:paraId="4B0C59BD" w14:textId="447DF2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3345962.75</w:t>
            </w:r>
          </w:p>
        </w:tc>
        <w:tc>
          <w:tcPr>
            <w:tcW w:w="2134" w:type="dxa"/>
          </w:tcPr>
          <w:p w14:paraId="33DB83D3" w14:textId="2ECE3D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CF92B" w14:textId="391B09A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CF8CFD" w14:textId="5D4E52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597F3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07B678" w14:textId="215BA1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</w:t>
            </w:r>
          </w:p>
        </w:tc>
        <w:tc>
          <w:tcPr>
            <w:tcW w:w="1558" w:type="dxa"/>
          </w:tcPr>
          <w:p w14:paraId="7FF004AA" w14:textId="5353C2D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728961.83</w:t>
            </w:r>
          </w:p>
        </w:tc>
        <w:tc>
          <w:tcPr>
            <w:tcW w:w="1562" w:type="dxa"/>
          </w:tcPr>
          <w:p w14:paraId="35EFDD41" w14:textId="4F65FA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3345959.49</w:t>
            </w:r>
          </w:p>
        </w:tc>
        <w:tc>
          <w:tcPr>
            <w:tcW w:w="2134" w:type="dxa"/>
          </w:tcPr>
          <w:p w14:paraId="4E07C4E1" w14:textId="1650CF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8C368" w14:textId="352A77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0D3431" w14:textId="3941DE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5B876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81A4A9" w14:textId="00AE4F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</w:t>
            </w:r>
          </w:p>
        </w:tc>
        <w:tc>
          <w:tcPr>
            <w:tcW w:w="1558" w:type="dxa"/>
          </w:tcPr>
          <w:p w14:paraId="639696AC" w14:textId="3A27DF0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728961.20</w:t>
            </w:r>
          </w:p>
        </w:tc>
        <w:tc>
          <w:tcPr>
            <w:tcW w:w="1562" w:type="dxa"/>
          </w:tcPr>
          <w:p w14:paraId="231F35EE" w14:textId="26A30DF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3345954.83</w:t>
            </w:r>
          </w:p>
        </w:tc>
        <w:tc>
          <w:tcPr>
            <w:tcW w:w="2134" w:type="dxa"/>
          </w:tcPr>
          <w:p w14:paraId="7F649F15" w14:textId="585CAC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7EE9A" w14:textId="764ED1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C95B18" w14:textId="48BB52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079BD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BDFCF0" w14:textId="09575E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659D827D" w14:textId="77C075A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728962.70</w:t>
            </w:r>
          </w:p>
        </w:tc>
        <w:tc>
          <w:tcPr>
            <w:tcW w:w="1562" w:type="dxa"/>
          </w:tcPr>
          <w:p w14:paraId="66A3E6A0" w14:textId="2D6FAD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3345946.16</w:t>
            </w:r>
          </w:p>
        </w:tc>
        <w:tc>
          <w:tcPr>
            <w:tcW w:w="2134" w:type="dxa"/>
          </w:tcPr>
          <w:p w14:paraId="38D37393" w14:textId="30662C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059403" w14:textId="5AC9BB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C071D" w14:textId="082186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C6412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CFFEE2" w14:textId="463304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0E720CBE" w14:textId="2E49A99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728965.20</w:t>
            </w:r>
          </w:p>
        </w:tc>
        <w:tc>
          <w:tcPr>
            <w:tcW w:w="1562" w:type="dxa"/>
          </w:tcPr>
          <w:p w14:paraId="485F8EB8" w14:textId="5AFAF0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3345940.32</w:t>
            </w:r>
          </w:p>
        </w:tc>
        <w:tc>
          <w:tcPr>
            <w:tcW w:w="2134" w:type="dxa"/>
          </w:tcPr>
          <w:p w14:paraId="14F2FD71" w14:textId="67EA1E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18E4C" w14:textId="1B9346A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CE6ED" w14:textId="7C09A2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814B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207825" w14:textId="6B323E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1FAE1183" w14:textId="018864E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728969.53</w:t>
            </w:r>
          </w:p>
        </w:tc>
        <w:tc>
          <w:tcPr>
            <w:tcW w:w="1562" w:type="dxa"/>
          </w:tcPr>
          <w:p w14:paraId="73E2A1E8" w14:textId="68946F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3345934.99</w:t>
            </w:r>
          </w:p>
        </w:tc>
        <w:tc>
          <w:tcPr>
            <w:tcW w:w="2134" w:type="dxa"/>
          </w:tcPr>
          <w:p w14:paraId="586A40E2" w14:textId="217709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4804D3" w14:textId="6EA987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EE13FB" w14:textId="78B88C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DBF8D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63B8D1" w14:textId="48A74A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57B5F60D" w14:textId="54D63B6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728971.36</w:t>
            </w:r>
          </w:p>
        </w:tc>
        <w:tc>
          <w:tcPr>
            <w:tcW w:w="1562" w:type="dxa"/>
          </w:tcPr>
          <w:p w14:paraId="7AAD3F8A" w14:textId="39B2A7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3345928.32</w:t>
            </w:r>
          </w:p>
        </w:tc>
        <w:tc>
          <w:tcPr>
            <w:tcW w:w="2134" w:type="dxa"/>
          </w:tcPr>
          <w:p w14:paraId="636B83C5" w14:textId="15D3B0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B1953" w14:textId="752A19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F7492F" w14:textId="6B200C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BD6AB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A9446E" w14:textId="556C8E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74B30A66" w14:textId="40A3A59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728971.53</w:t>
            </w:r>
          </w:p>
        </w:tc>
        <w:tc>
          <w:tcPr>
            <w:tcW w:w="1562" w:type="dxa"/>
          </w:tcPr>
          <w:p w14:paraId="13A2CE1D" w14:textId="611514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3345918.98</w:t>
            </w:r>
          </w:p>
        </w:tc>
        <w:tc>
          <w:tcPr>
            <w:tcW w:w="2134" w:type="dxa"/>
          </w:tcPr>
          <w:p w14:paraId="67C9E6F4" w14:textId="00C939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AE163A" w14:textId="42B2AE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978502" w14:textId="5BEF2F8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80B924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5BB074" w14:textId="3EF7A9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308D1F3E" w14:textId="3E2E691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728971.69</w:t>
            </w:r>
          </w:p>
        </w:tc>
        <w:tc>
          <w:tcPr>
            <w:tcW w:w="1562" w:type="dxa"/>
          </w:tcPr>
          <w:p w14:paraId="30F463D8" w14:textId="15819B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3345910.30</w:t>
            </w:r>
          </w:p>
        </w:tc>
        <w:tc>
          <w:tcPr>
            <w:tcW w:w="2134" w:type="dxa"/>
          </w:tcPr>
          <w:p w14:paraId="2AA71289" w14:textId="283D0D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EED08" w14:textId="49387A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582EE3" w14:textId="16C99F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B2B63C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A14AD8" w14:textId="5A9FCA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68C0FB5C" w14:textId="3F1E9D8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728972.32</w:t>
            </w:r>
          </w:p>
        </w:tc>
        <w:tc>
          <w:tcPr>
            <w:tcW w:w="1562" w:type="dxa"/>
          </w:tcPr>
          <w:p w14:paraId="4E77EFC8" w14:textId="148DA7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3345900.98</w:t>
            </w:r>
          </w:p>
        </w:tc>
        <w:tc>
          <w:tcPr>
            <w:tcW w:w="2134" w:type="dxa"/>
          </w:tcPr>
          <w:p w14:paraId="6A36B30E" w14:textId="195F85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01366" w14:textId="008252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51ECC" w14:textId="229360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38DC2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E44AE6" w14:textId="3077A5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521A5662" w14:textId="790B02C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728973.43</w:t>
            </w:r>
          </w:p>
        </w:tc>
        <w:tc>
          <w:tcPr>
            <w:tcW w:w="1562" w:type="dxa"/>
          </w:tcPr>
          <w:p w14:paraId="5770DEF8" w14:textId="367682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3345891.88</w:t>
            </w:r>
          </w:p>
        </w:tc>
        <w:tc>
          <w:tcPr>
            <w:tcW w:w="2134" w:type="dxa"/>
          </w:tcPr>
          <w:p w14:paraId="2026A31E" w14:textId="7B7A67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4C7345" w14:textId="21CE9C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EC879" w14:textId="0E4887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73675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5A3A1D" w14:textId="1F4D23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4D741F82" w14:textId="6D603AA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728975.86</w:t>
            </w:r>
          </w:p>
        </w:tc>
        <w:tc>
          <w:tcPr>
            <w:tcW w:w="1562" w:type="dxa"/>
          </w:tcPr>
          <w:p w14:paraId="7AE9A82C" w14:textId="1FB83A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3345881.88</w:t>
            </w:r>
          </w:p>
        </w:tc>
        <w:tc>
          <w:tcPr>
            <w:tcW w:w="2134" w:type="dxa"/>
          </w:tcPr>
          <w:p w14:paraId="70E59A0A" w14:textId="79AAC0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536DCA" w14:textId="26B2B4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7B77A" w14:textId="30B589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70B97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0A1984" w14:textId="72BB4D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7081E625" w14:textId="16AABB8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728979.74</w:t>
            </w:r>
          </w:p>
        </w:tc>
        <w:tc>
          <w:tcPr>
            <w:tcW w:w="1562" w:type="dxa"/>
          </w:tcPr>
          <w:p w14:paraId="426709C2" w14:textId="2EE8BF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3345873.77</w:t>
            </w:r>
          </w:p>
        </w:tc>
        <w:tc>
          <w:tcPr>
            <w:tcW w:w="2134" w:type="dxa"/>
          </w:tcPr>
          <w:p w14:paraId="05EE3C1C" w14:textId="32037C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4AF7A" w14:textId="4ADE63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CA2BA" w14:textId="509285A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A574CC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0DF11F" w14:textId="3229374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38E80C67" w14:textId="723A4F1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728989.35</w:t>
            </w:r>
          </w:p>
        </w:tc>
        <w:tc>
          <w:tcPr>
            <w:tcW w:w="1562" w:type="dxa"/>
          </w:tcPr>
          <w:p w14:paraId="3930929A" w14:textId="41FA38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3345864.15</w:t>
            </w:r>
          </w:p>
        </w:tc>
        <w:tc>
          <w:tcPr>
            <w:tcW w:w="2134" w:type="dxa"/>
          </w:tcPr>
          <w:p w14:paraId="1774E6DA" w14:textId="3749B6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C908EA" w14:textId="21F096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680367" w14:textId="25C7E6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EFC1B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1E7DE5" w14:textId="38B6C9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6FD07B27" w14:textId="5766930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728997.54</w:t>
            </w:r>
          </w:p>
        </w:tc>
        <w:tc>
          <w:tcPr>
            <w:tcW w:w="1562" w:type="dxa"/>
          </w:tcPr>
          <w:p w14:paraId="2C117384" w14:textId="152464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3345858.67</w:t>
            </w:r>
          </w:p>
        </w:tc>
        <w:tc>
          <w:tcPr>
            <w:tcW w:w="2134" w:type="dxa"/>
          </w:tcPr>
          <w:p w14:paraId="34895B75" w14:textId="303B78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65C71" w14:textId="74781B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512BA" w14:textId="3EB492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13E3C4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5D082E" w14:textId="1B9A34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5E0FBD1A" w14:textId="05D8FC0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729005.91</w:t>
            </w:r>
          </w:p>
        </w:tc>
        <w:tc>
          <w:tcPr>
            <w:tcW w:w="1562" w:type="dxa"/>
          </w:tcPr>
          <w:p w14:paraId="1CD679F8" w14:textId="704983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3345855.64</w:t>
            </w:r>
          </w:p>
        </w:tc>
        <w:tc>
          <w:tcPr>
            <w:tcW w:w="2134" w:type="dxa"/>
          </w:tcPr>
          <w:p w14:paraId="6B11EBAB" w14:textId="4F4B0D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AF163" w14:textId="0D52D8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B3CF4" w14:textId="3E4F16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5204A9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F482A5" w14:textId="52DAD6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2044E7DC" w14:textId="3064D80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729017.17</w:t>
            </w:r>
          </w:p>
        </w:tc>
        <w:tc>
          <w:tcPr>
            <w:tcW w:w="1562" w:type="dxa"/>
          </w:tcPr>
          <w:p w14:paraId="0E7F9653" w14:textId="27C150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3345850.86</w:t>
            </w:r>
          </w:p>
        </w:tc>
        <w:tc>
          <w:tcPr>
            <w:tcW w:w="2134" w:type="dxa"/>
          </w:tcPr>
          <w:p w14:paraId="4FB6B8DB" w14:textId="3E4784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E8712" w14:textId="58BD88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08B65" w14:textId="7A1773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60E36E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69392F" w14:textId="1A5E49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4FC38741" w14:textId="2E3BD1C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729020.11</w:t>
            </w:r>
          </w:p>
        </w:tc>
        <w:tc>
          <w:tcPr>
            <w:tcW w:w="1562" w:type="dxa"/>
          </w:tcPr>
          <w:p w14:paraId="1B28B7E2" w14:textId="47EA7C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3345847.36</w:t>
            </w:r>
          </w:p>
        </w:tc>
        <w:tc>
          <w:tcPr>
            <w:tcW w:w="2134" w:type="dxa"/>
          </w:tcPr>
          <w:p w14:paraId="042328D4" w14:textId="09C789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E20AAE" w14:textId="46F4F7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C0A1DC" w14:textId="3EBF78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DDD05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069F7C" w14:textId="233A82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3E2146DE" w14:textId="16B3749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729021.95</w:t>
            </w:r>
          </w:p>
        </w:tc>
        <w:tc>
          <w:tcPr>
            <w:tcW w:w="1562" w:type="dxa"/>
          </w:tcPr>
          <w:p w14:paraId="1DA87EEE" w14:textId="7D8BE3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3345842.18</w:t>
            </w:r>
          </w:p>
        </w:tc>
        <w:tc>
          <w:tcPr>
            <w:tcW w:w="2134" w:type="dxa"/>
          </w:tcPr>
          <w:p w14:paraId="641A207D" w14:textId="7AA1878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D45CF" w14:textId="21D8E3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4BED57" w14:textId="18AD5A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421CAB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D21039" w14:textId="7F6BCC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43C4FF7F" w14:textId="659E2A9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729024.16</w:t>
            </w:r>
          </w:p>
        </w:tc>
        <w:tc>
          <w:tcPr>
            <w:tcW w:w="1562" w:type="dxa"/>
          </w:tcPr>
          <w:p w14:paraId="778A8C17" w14:textId="7FD414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3345835.90</w:t>
            </w:r>
          </w:p>
        </w:tc>
        <w:tc>
          <w:tcPr>
            <w:tcW w:w="2134" w:type="dxa"/>
          </w:tcPr>
          <w:p w14:paraId="192D5035" w14:textId="061FAC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6AD2D9" w14:textId="083518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7C79D" w14:textId="77EE53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0406E3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9904F5" w14:textId="72D0F8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526000A5" w14:textId="55E1678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729025.32</w:t>
            </w:r>
          </w:p>
        </w:tc>
        <w:tc>
          <w:tcPr>
            <w:tcW w:w="1562" w:type="dxa"/>
          </w:tcPr>
          <w:p w14:paraId="4805AB62" w14:textId="434CAB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3345824.20</w:t>
            </w:r>
          </w:p>
        </w:tc>
        <w:tc>
          <w:tcPr>
            <w:tcW w:w="2134" w:type="dxa"/>
          </w:tcPr>
          <w:p w14:paraId="1C8CA898" w14:textId="6F5D81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2C8876" w14:textId="713591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7C0E60" w14:textId="2F0F6C7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575D8B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B57535" w14:textId="0507F4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735E4AE4" w14:textId="1D2D049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729024.34</w:t>
            </w:r>
          </w:p>
        </w:tc>
        <w:tc>
          <w:tcPr>
            <w:tcW w:w="1562" w:type="dxa"/>
          </w:tcPr>
          <w:p w14:paraId="036C0877" w14:textId="631682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3345813.89</w:t>
            </w:r>
          </w:p>
        </w:tc>
        <w:tc>
          <w:tcPr>
            <w:tcW w:w="2134" w:type="dxa"/>
          </w:tcPr>
          <w:p w14:paraId="628D6577" w14:textId="71A2F4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7A74D3" w14:textId="1395B8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0A064" w14:textId="71D705D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B6DD8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4BEFE8" w14:textId="701706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613F7218" w14:textId="3E5BADE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729023.52</w:t>
            </w:r>
          </w:p>
        </w:tc>
        <w:tc>
          <w:tcPr>
            <w:tcW w:w="1562" w:type="dxa"/>
          </w:tcPr>
          <w:p w14:paraId="5A08E240" w14:textId="5E2B06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3345806.07</w:t>
            </w:r>
          </w:p>
        </w:tc>
        <w:tc>
          <w:tcPr>
            <w:tcW w:w="2134" w:type="dxa"/>
          </w:tcPr>
          <w:p w14:paraId="21DCA1CB" w14:textId="3396F4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37BBD8" w14:textId="414034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E11CD" w14:textId="571B55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B50C4F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79464A" w14:textId="04A066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428A6564" w14:textId="187B079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729023.03</w:t>
            </w:r>
          </w:p>
        </w:tc>
        <w:tc>
          <w:tcPr>
            <w:tcW w:w="1562" w:type="dxa"/>
          </w:tcPr>
          <w:p w14:paraId="5260855E" w14:textId="42DFBC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3345800.54</w:t>
            </w:r>
          </w:p>
        </w:tc>
        <w:tc>
          <w:tcPr>
            <w:tcW w:w="2134" w:type="dxa"/>
          </w:tcPr>
          <w:p w14:paraId="5BE95165" w14:textId="1C55D3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47F43" w14:textId="23A088A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F2F292" w14:textId="60A677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A8E6F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039FD9" w14:textId="0559D3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0217ECED" w14:textId="6215CF5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729024.17</w:t>
            </w:r>
          </w:p>
        </w:tc>
        <w:tc>
          <w:tcPr>
            <w:tcW w:w="1562" w:type="dxa"/>
          </w:tcPr>
          <w:p w14:paraId="6AE8F033" w14:textId="79BF43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3345794.19</w:t>
            </w:r>
          </w:p>
        </w:tc>
        <w:tc>
          <w:tcPr>
            <w:tcW w:w="2134" w:type="dxa"/>
          </w:tcPr>
          <w:p w14:paraId="0553C5E6" w14:textId="398871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BCC36" w14:textId="427320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634A6" w14:textId="55B110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FFA1F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C13118" w14:textId="59A4F7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2185258F" w14:textId="28BC20D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729026.70</w:t>
            </w:r>
          </w:p>
        </w:tc>
        <w:tc>
          <w:tcPr>
            <w:tcW w:w="1562" w:type="dxa"/>
          </w:tcPr>
          <w:p w14:paraId="0BFEAF80" w14:textId="5443E9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3345791.50</w:t>
            </w:r>
          </w:p>
        </w:tc>
        <w:tc>
          <w:tcPr>
            <w:tcW w:w="2134" w:type="dxa"/>
          </w:tcPr>
          <w:p w14:paraId="449F7F17" w14:textId="4C621C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B7B09" w14:textId="6AED745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BCE67" w14:textId="3295B6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7E9CD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F2B1D3" w14:textId="7F7F08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0D9CB190" w14:textId="4774953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729027.75</w:t>
            </w:r>
          </w:p>
        </w:tc>
        <w:tc>
          <w:tcPr>
            <w:tcW w:w="1562" w:type="dxa"/>
          </w:tcPr>
          <w:p w14:paraId="4F54A6D8" w14:textId="5E8C82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3345786.59</w:t>
            </w:r>
          </w:p>
        </w:tc>
        <w:tc>
          <w:tcPr>
            <w:tcW w:w="2134" w:type="dxa"/>
          </w:tcPr>
          <w:p w14:paraId="7D919BE2" w14:textId="4F751C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163120" w14:textId="5ADC69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67746A" w14:textId="54D6DA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329D04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FAAE05" w14:textId="76282F5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0CF2D979" w14:textId="7EAD575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729026.37</w:t>
            </w:r>
          </w:p>
        </w:tc>
        <w:tc>
          <w:tcPr>
            <w:tcW w:w="1562" w:type="dxa"/>
          </w:tcPr>
          <w:p w14:paraId="5B8DC0C3" w14:textId="5AFC14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3345776.92</w:t>
            </w:r>
          </w:p>
        </w:tc>
        <w:tc>
          <w:tcPr>
            <w:tcW w:w="2134" w:type="dxa"/>
          </w:tcPr>
          <w:p w14:paraId="6828CF74" w14:textId="13B6A3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AB9473" w14:textId="60ABA4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6AA431" w14:textId="33CF6FD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3A4661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F4EF69" w14:textId="74EC56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1D91677D" w14:textId="29ADC2D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729023.26</w:t>
            </w:r>
          </w:p>
        </w:tc>
        <w:tc>
          <w:tcPr>
            <w:tcW w:w="1562" w:type="dxa"/>
          </w:tcPr>
          <w:p w14:paraId="6E3BDFCE" w14:textId="0A1923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3345771.78</w:t>
            </w:r>
          </w:p>
        </w:tc>
        <w:tc>
          <w:tcPr>
            <w:tcW w:w="2134" w:type="dxa"/>
          </w:tcPr>
          <w:p w14:paraId="0A05C0EC" w14:textId="017D4E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C6E48B" w14:textId="3F3C1E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A74EB" w14:textId="0065C2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A9622F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A2377B" w14:textId="7CC840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1537439A" w14:textId="29619E3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729022.26</w:t>
            </w:r>
          </w:p>
        </w:tc>
        <w:tc>
          <w:tcPr>
            <w:tcW w:w="1562" w:type="dxa"/>
          </w:tcPr>
          <w:p w14:paraId="04291D3A" w14:textId="20FE9B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3345768.76</w:t>
            </w:r>
          </w:p>
        </w:tc>
        <w:tc>
          <w:tcPr>
            <w:tcW w:w="2134" w:type="dxa"/>
          </w:tcPr>
          <w:p w14:paraId="3852E8FA" w14:textId="629BF9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08D6B" w14:textId="14CA5F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FE3076" w14:textId="32B1FB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7F6D2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678B68" w14:textId="42FB02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2B5C0BEB" w14:textId="328EEE6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729024.94</w:t>
            </w:r>
          </w:p>
        </w:tc>
        <w:tc>
          <w:tcPr>
            <w:tcW w:w="1562" w:type="dxa"/>
          </w:tcPr>
          <w:p w14:paraId="054208DF" w14:textId="305BF9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3345761.37</w:t>
            </w:r>
          </w:p>
        </w:tc>
        <w:tc>
          <w:tcPr>
            <w:tcW w:w="2134" w:type="dxa"/>
          </w:tcPr>
          <w:p w14:paraId="515B05F6" w14:textId="537A8E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09BFD" w14:textId="1FAE08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6D08C9" w14:textId="728720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9B24EC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F69393" w14:textId="288476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54886730" w14:textId="7CB335B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729026.57</w:t>
            </w:r>
          </w:p>
        </w:tc>
        <w:tc>
          <w:tcPr>
            <w:tcW w:w="1562" w:type="dxa"/>
          </w:tcPr>
          <w:p w14:paraId="0FEB6EC9" w14:textId="02213D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3345745.24</w:t>
            </w:r>
          </w:p>
        </w:tc>
        <w:tc>
          <w:tcPr>
            <w:tcW w:w="2134" w:type="dxa"/>
          </w:tcPr>
          <w:p w14:paraId="5605E065" w14:textId="50514B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7E788E" w14:textId="59C25D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3AEB6" w14:textId="109585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6A87B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049D1B" w14:textId="78A4A5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3A0BFDA2" w14:textId="5F6FEB0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729033.92</w:t>
            </w:r>
          </w:p>
        </w:tc>
        <w:tc>
          <w:tcPr>
            <w:tcW w:w="1562" w:type="dxa"/>
          </w:tcPr>
          <w:p w14:paraId="790E0E1C" w14:textId="6397B5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3345726.65</w:t>
            </w:r>
          </w:p>
        </w:tc>
        <w:tc>
          <w:tcPr>
            <w:tcW w:w="2134" w:type="dxa"/>
          </w:tcPr>
          <w:p w14:paraId="2B403558" w14:textId="4E15CA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4B3D78" w14:textId="35135E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20FE4" w14:textId="432F00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8492F7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A1883B" w14:textId="7AAE65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3FF3FCBA" w14:textId="0F6E7E7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729036.06</w:t>
            </w:r>
          </w:p>
        </w:tc>
        <w:tc>
          <w:tcPr>
            <w:tcW w:w="1562" w:type="dxa"/>
          </w:tcPr>
          <w:p w14:paraId="0E333561" w14:textId="1CF5B8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3345720.30</w:t>
            </w:r>
          </w:p>
        </w:tc>
        <w:tc>
          <w:tcPr>
            <w:tcW w:w="2134" w:type="dxa"/>
          </w:tcPr>
          <w:p w14:paraId="5D937A7E" w14:textId="19B5CA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CF0CB6" w14:textId="6E2A0D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79343" w14:textId="5E4556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29AD3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E581A3" w14:textId="78A4CF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61AB2C98" w14:textId="65B64D2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729040.24</w:t>
            </w:r>
          </w:p>
        </w:tc>
        <w:tc>
          <w:tcPr>
            <w:tcW w:w="1562" w:type="dxa"/>
          </w:tcPr>
          <w:p w14:paraId="7EDAB003" w14:textId="1DBAD9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3345714.03</w:t>
            </w:r>
          </w:p>
        </w:tc>
        <w:tc>
          <w:tcPr>
            <w:tcW w:w="2134" w:type="dxa"/>
          </w:tcPr>
          <w:p w14:paraId="269F5967" w14:textId="2429ED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359710" w14:textId="779218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12811" w14:textId="3AB31F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8C39B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90D0B9" w14:textId="23347B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2AA3F352" w14:textId="2F82C99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729045.20</w:t>
            </w:r>
          </w:p>
        </w:tc>
        <w:tc>
          <w:tcPr>
            <w:tcW w:w="1562" w:type="dxa"/>
          </w:tcPr>
          <w:p w14:paraId="6EBA4769" w14:textId="477BF9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3345708.80</w:t>
            </w:r>
          </w:p>
        </w:tc>
        <w:tc>
          <w:tcPr>
            <w:tcW w:w="2134" w:type="dxa"/>
          </w:tcPr>
          <w:p w14:paraId="7B5270F1" w14:textId="7A1109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C3B9AD" w14:textId="7AAA55F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B6D986" w14:textId="73B21DF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824C30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2E4BB0" w14:textId="155B59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</w:tcPr>
          <w:p w14:paraId="5F1A8357" w14:textId="6C83BCE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729049.64</w:t>
            </w:r>
          </w:p>
        </w:tc>
        <w:tc>
          <w:tcPr>
            <w:tcW w:w="1562" w:type="dxa"/>
          </w:tcPr>
          <w:p w14:paraId="172D89BC" w14:textId="14F233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3345703.84</w:t>
            </w:r>
          </w:p>
        </w:tc>
        <w:tc>
          <w:tcPr>
            <w:tcW w:w="2134" w:type="dxa"/>
          </w:tcPr>
          <w:p w14:paraId="49099EB4" w14:textId="2A9E14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A3C15" w14:textId="0D93BF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F9931" w14:textId="781FA6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1720A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8733EB" w14:textId="0F1B1F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</w:tcPr>
          <w:p w14:paraId="14DF87A8" w14:textId="1E9A7B4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729051.78</w:t>
            </w:r>
          </w:p>
        </w:tc>
        <w:tc>
          <w:tcPr>
            <w:tcW w:w="1562" w:type="dxa"/>
          </w:tcPr>
          <w:p w14:paraId="5E63F4DF" w14:textId="277717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3345702.23</w:t>
            </w:r>
          </w:p>
        </w:tc>
        <w:tc>
          <w:tcPr>
            <w:tcW w:w="2134" w:type="dxa"/>
          </w:tcPr>
          <w:p w14:paraId="3BB5FBBC" w14:textId="1EDF02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72447" w14:textId="6C5ED8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878E7D" w14:textId="0DAFD6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E6B1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E4702E" w14:textId="1D354E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5CB07B49" w14:textId="21134E2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729057.54</w:t>
            </w:r>
          </w:p>
        </w:tc>
        <w:tc>
          <w:tcPr>
            <w:tcW w:w="1562" w:type="dxa"/>
          </w:tcPr>
          <w:p w14:paraId="797692E8" w14:textId="7CA989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3345702.11</w:t>
            </w:r>
          </w:p>
        </w:tc>
        <w:tc>
          <w:tcPr>
            <w:tcW w:w="2134" w:type="dxa"/>
          </w:tcPr>
          <w:p w14:paraId="54EEC3FE" w14:textId="0F0DE0B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E1CEE6" w14:textId="227219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B2F68" w14:textId="0E361D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8D5AB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9A772A" w14:textId="04DDBC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78DA3BFA" w14:textId="49937AC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729061.98</w:t>
            </w:r>
          </w:p>
        </w:tc>
        <w:tc>
          <w:tcPr>
            <w:tcW w:w="1562" w:type="dxa"/>
          </w:tcPr>
          <w:p w14:paraId="673BEF16" w14:textId="39DA90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3345702.60</w:t>
            </w:r>
          </w:p>
        </w:tc>
        <w:tc>
          <w:tcPr>
            <w:tcW w:w="2134" w:type="dxa"/>
          </w:tcPr>
          <w:p w14:paraId="01501635" w14:textId="10EAD3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70A25A" w14:textId="1BB4D7D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115242" w14:textId="03C83E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DC6F0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DDEDAF" w14:textId="13F382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5CF403BA" w14:textId="7FD1256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729067.14</w:t>
            </w:r>
          </w:p>
        </w:tc>
        <w:tc>
          <w:tcPr>
            <w:tcW w:w="1562" w:type="dxa"/>
          </w:tcPr>
          <w:p w14:paraId="183FD668" w14:textId="1595DEB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3345701.43</w:t>
            </w:r>
          </w:p>
        </w:tc>
        <w:tc>
          <w:tcPr>
            <w:tcW w:w="2134" w:type="dxa"/>
          </w:tcPr>
          <w:p w14:paraId="64111EEF" w14:textId="318D6EE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C97C7" w14:textId="19E3EF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7AF25" w14:textId="587936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0D0CB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C0BEC5" w14:textId="250A18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03635A65" w14:textId="0F624B3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729072.84</w:t>
            </w:r>
          </w:p>
        </w:tc>
        <w:tc>
          <w:tcPr>
            <w:tcW w:w="1562" w:type="dxa"/>
          </w:tcPr>
          <w:p w14:paraId="158F8B78" w14:textId="48ED56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3345703.14</w:t>
            </w:r>
          </w:p>
        </w:tc>
        <w:tc>
          <w:tcPr>
            <w:tcW w:w="2134" w:type="dxa"/>
          </w:tcPr>
          <w:p w14:paraId="3EE6259A" w14:textId="541E2E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3D68D4" w14:textId="24ED7E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EB455D" w14:textId="461E41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8E009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D9FAD1" w14:textId="35CB28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4D77DAD9" w14:textId="4DD51E3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729077.40</w:t>
            </w:r>
          </w:p>
        </w:tc>
        <w:tc>
          <w:tcPr>
            <w:tcW w:w="1562" w:type="dxa"/>
          </w:tcPr>
          <w:p w14:paraId="0A139625" w14:textId="03F4BF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3345703.24</w:t>
            </w:r>
          </w:p>
        </w:tc>
        <w:tc>
          <w:tcPr>
            <w:tcW w:w="2134" w:type="dxa"/>
          </w:tcPr>
          <w:p w14:paraId="2C73BEB8" w14:textId="5F543F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851F0" w14:textId="3E09AA4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1C4DC4" w14:textId="13D606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880DE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DBB9D4" w14:textId="52F695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7874DA25" w14:textId="58D14AC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729082.75</w:t>
            </w:r>
          </w:p>
        </w:tc>
        <w:tc>
          <w:tcPr>
            <w:tcW w:w="1562" w:type="dxa"/>
          </w:tcPr>
          <w:p w14:paraId="35E1BF5E" w14:textId="702F80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3345702.56</w:t>
            </w:r>
          </w:p>
        </w:tc>
        <w:tc>
          <w:tcPr>
            <w:tcW w:w="2134" w:type="dxa"/>
          </w:tcPr>
          <w:p w14:paraId="307751A4" w14:textId="695CBD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3C7E8" w14:textId="25EE88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990C7D" w14:textId="4AEA51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D6071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F61FB6" w14:textId="67ECB6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162B7AC9" w14:textId="7F16743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729085.32</w:t>
            </w:r>
          </w:p>
        </w:tc>
        <w:tc>
          <w:tcPr>
            <w:tcW w:w="1562" w:type="dxa"/>
          </w:tcPr>
          <w:p w14:paraId="1D1239A1" w14:textId="1B74D9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3345701.94</w:t>
            </w:r>
          </w:p>
        </w:tc>
        <w:tc>
          <w:tcPr>
            <w:tcW w:w="2134" w:type="dxa"/>
          </w:tcPr>
          <w:p w14:paraId="5F398956" w14:textId="6CBB03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569CC2" w14:textId="5D79CC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88343" w14:textId="24B0DB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AA0B0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0844E1" w14:textId="61A97AE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5B476353" w14:textId="3DDD093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729087.23</w:t>
            </w:r>
          </w:p>
        </w:tc>
        <w:tc>
          <w:tcPr>
            <w:tcW w:w="1562" w:type="dxa"/>
          </w:tcPr>
          <w:p w14:paraId="5CBA3D18" w14:textId="63B79B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3345699.82</w:t>
            </w:r>
          </w:p>
        </w:tc>
        <w:tc>
          <w:tcPr>
            <w:tcW w:w="2134" w:type="dxa"/>
          </w:tcPr>
          <w:p w14:paraId="6FC6A8AB" w14:textId="15D989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197FD" w14:textId="558018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0A617" w14:textId="2E2AA5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B5F97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B90E1D" w14:textId="2D5051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425F63A6" w14:textId="7D609D4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729088.71</w:t>
            </w:r>
          </w:p>
        </w:tc>
        <w:tc>
          <w:tcPr>
            <w:tcW w:w="1562" w:type="dxa"/>
          </w:tcPr>
          <w:p w14:paraId="607EAD78" w14:textId="7E7F07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3345698.32</w:t>
            </w:r>
          </w:p>
        </w:tc>
        <w:tc>
          <w:tcPr>
            <w:tcW w:w="2134" w:type="dxa"/>
          </w:tcPr>
          <w:p w14:paraId="76D1D072" w14:textId="6A4468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36AF48" w14:textId="5D7088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EF3F63" w14:textId="412D52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6CBA7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71C859" w14:textId="4DDA0F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271FAEF6" w14:textId="4194F94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729090.54</w:t>
            </w:r>
          </w:p>
        </w:tc>
        <w:tc>
          <w:tcPr>
            <w:tcW w:w="1562" w:type="dxa"/>
          </w:tcPr>
          <w:p w14:paraId="0587E8CA" w14:textId="0B2D23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3345693.40</w:t>
            </w:r>
          </w:p>
        </w:tc>
        <w:tc>
          <w:tcPr>
            <w:tcW w:w="2134" w:type="dxa"/>
          </w:tcPr>
          <w:p w14:paraId="49FA438E" w14:textId="5DAFB4A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E84F1" w14:textId="38B37F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EC9AC" w14:textId="592F613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7AAFE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47FA5A" w14:textId="360482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625BFE59" w14:textId="661DC53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729089.82</w:t>
            </w:r>
          </w:p>
        </w:tc>
        <w:tc>
          <w:tcPr>
            <w:tcW w:w="1562" w:type="dxa"/>
          </w:tcPr>
          <w:p w14:paraId="7E398A40" w14:textId="1F2369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3345688.92</w:t>
            </w:r>
          </w:p>
        </w:tc>
        <w:tc>
          <w:tcPr>
            <w:tcW w:w="2134" w:type="dxa"/>
          </w:tcPr>
          <w:p w14:paraId="0079A500" w14:textId="2C907F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BAC1E" w14:textId="3E7334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6E0CE" w14:textId="64A88C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F5F6F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82BBC6" w14:textId="1B4C0A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146A754C" w14:textId="4F35011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729088.98</w:t>
            </w:r>
          </w:p>
        </w:tc>
        <w:tc>
          <w:tcPr>
            <w:tcW w:w="1562" w:type="dxa"/>
          </w:tcPr>
          <w:p w14:paraId="53229A55" w14:textId="3F78DC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3345683.02</w:t>
            </w:r>
          </w:p>
        </w:tc>
        <w:tc>
          <w:tcPr>
            <w:tcW w:w="2134" w:type="dxa"/>
          </w:tcPr>
          <w:p w14:paraId="718791C8" w14:textId="1AAF02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F09CDD" w14:textId="46FEA0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ECA30" w14:textId="316969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0B88C9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92FC9C" w14:textId="02F655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4CF1A7A4" w14:textId="3F3ABE6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729088.97</w:t>
            </w:r>
          </w:p>
        </w:tc>
        <w:tc>
          <w:tcPr>
            <w:tcW w:w="1562" w:type="dxa"/>
          </w:tcPr>
          <w:p w14:paraId="6DB9168B" w14:textId="4BA76A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3345677.25</w:t>
            </w:r>
          </w:p>
        </w:tc>
        <w:tc>
          <w:tcPr>
            <w:tcW w:w="2134" w:type="dxa"/>
          </w:tcPr>
          <w:p w14:paraId="70A2B5C6" w14:textId="70A910D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460B2" w14:textId="20F7B6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9E5890" w14:textId="5A1DBD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231BD2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E08514" w14:textId="2931D1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205E47A1" w14:textId="77481A5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729089.11</w:t>
            </w:r>
          </w:p>
        </w:tc>
        <w:tc>
          <w:tcPr>
            <w:tcW w:w="1562" w:type="dxa"/>
          </w:tcPr>
          <w:p w14:paraId="5BEEAC86" w14:textId="2426B3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3345671.69</w:t>
            </w:r>
          </w:p>
        </w:tc>
        <w:tc>
          <w:tcPr>
            <w:tcW w:w="2134" w:type="dxa"/>
          </w:tcPr>
          <w:p w14:paraId="6E5D83FE" w14:textId="7BCA9F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D9605" w14:textId="274C0D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91031F" w14:textId="2BA34B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F15FA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940DD0" w14:textId="5930DA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57E2E12B" w14:textId="4249C15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729090.30</w:t>
            </w:r>
          </w:p>
        </w:tc>
        <w:tc>
          <w:tcPr>
            <w:tcW w:w="1562" w:type="dxa"/>
          </w:tcPr>
          <w:p w14:paraId="35E50B29" w14:textId="228A9A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3345667.25</w:t>
            </w:r>
          </w:p>
        </w:tc>
        <w:tc>
          <w:tcPr>
            <w:tcW w:w="2134" w:type="dxa"/>
          </w:tcPr>
          <w:p w14:paraId="2EE9E3E2" w14:textId="3A4EF7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D83396" w14:textId="027447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FDD34" w14:textId="41E449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748F8E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020880" w14:textId="0581F5D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040CF5D0" w14:textId="65BFE70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729089.68</w:t>
            </w:r>
          </w:p>
        </w:tc>
        <w:tc>
          <w:tcPr>
            <w:tcW w:w="1562" w:type="dxa"/>
          </w:tcPr>
          <w:p w14:paraId="003EE1D7" w14:textId="0E0E05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3345662.87</w:t>
            </w:r>
          </w:p>
        </w:tc>
        <w:tc>
          <w:tcPr>
            <w:tcW w:w="2134" w:type="dxa"/>
          </w:tcPr>
          <w:p w14:paraId="076AAE34" w14:textId="4AED4E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9C41B" w14:textId="0CEB8EA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4FF09" w14:textId="43CC7A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355EE4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481D4D" w14:textId="02A200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3098F847" w14:textId="1BEE23B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729088.40</w:t>
            </w:r>
          </w:p>
        </w:tc>
        <w:tc>
          <w:tcPr>
            <w:tcW w:w="1562" w:type="dxa"/>
          </w:tcPr>
          <w:p w14:paraId="77798572" w14:textId="19DC8A4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3345654.51</w:t>
            </w:r>
          </w:p>
        </w:tc>
        <w:tc>
          <w:tcPr>
            <w:tcW w:w="2134" w:type="dxa"/>
          </w:tcPr>
          <w:p w14:paraId="0C015576" w14:textId="3CB2C1F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84AB0" w14:textId="30C886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960BF7" w14:textId="17D853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CF8C4A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6BDD32" w14:textId="0E9C18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5711A473" w14:textId="1562C3F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729089.96</w:t>
            </w:r>
          </w:p>
        </w:tc>
        <w:tc>
          <w:tcPr>
            <w:tcW w:w="1562" w:type="dxa"/>
          </w:tcPr>
          <w:p w14:paraId="5ADEAF16" w14:textId="090428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3345646.75</w:t>
            </w:r>
          </w:p>
        </w:tc>
        <w:tc>
          <w:tcPr>
            <w:tcW w:w="2134" w:type="dxa"/>
          </w:tcPr>
          <w:p w14:paraId="2BEFBAA2" w14:textId="7F9C48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D791F3" w14:textId="298445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6DA7D" w14:textId="526C38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A2897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70D82F" w14:textId="725B1C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46224E3A" w14:textId="2C6D9DA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729093.50</w:t>
            </w:r>
          </w:p>
        </w:tc>
        <w:tc>
          <w:tcPr>
            <w:tcW w:w="1562" w:type="dxa"/>
          </w:tcPr>
          <w:p w14:paraId="2D1FE807" w14:textId="0446B3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3345639.25</w:t>
            </w:r>
          </w:p>
        </w:tc>
        <w:tc>
          <w:tcPr>
            <w:tcW w:w="2134" w:type="dxa"/>
          </w:tcPr>
          <w:p w14:paraId="3C153008" w14:textId="275615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0746E" w14:textId="2C8D5F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F6B6A" w14:textId="4699BC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6498E3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1A6BB1" w14:textId="4EE0BA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21A2334E" w14:textId="1E55276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729096.94</w:t>
            </w:r>
          </w:p>
        </w:tc>
        <w:tc>
          <w:tcPr>
            <w:tcW w:w="1562" w:type="dxa"/>
          </w:tcPr>
          <w:p w14:paraId="6696EE2E" w14:textId="43D5563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3345633.04</w:t>
            </w:r>
          </w:p>
        </w:tc>
        <w:tc>
          <w:tcPr>
            <w:tcW w:w="2134" w:type="dxa"/>
          </w:tcPr>
          <w:p w14:paraId="473C596A" w14:textId="6A592D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F1743" w14:textId="7A33B0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C6ACA" w14:textId="2C086F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5BDA1D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63D48C" w14:textId="06F7A9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31DDBD5A" w14:textId="6628A42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729100.47</w:t>
            </w:r>
          </w:p>
        </w:tc>
        <w:tc>
          <w:tcPr>
            <w:tcW w:w="1562" w:type="dxa"/>
          </w:tcPr>
          <w:p w14:paraId="22B5EBE8" w14:textId="402E70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3345627.01</w:t>
            </w:r>
          </w:p>
        </w:tc>
        <w:tc>
          <w:tcPr>
            <w:tcW w:w="2134" w:type="dxa"/>
          </w:tcPr>
          <w:p w14:paraId="3827DE53" w14:textId="50A9E2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8F516" w14:textId="20652E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2F2C26" w14:textId="64A30D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8C9E7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C96E2B" w14:textId="74B9F6E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6C9417CC" w14:textId="1D41732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729109.00</w:t>
            </w:r>
          </w:p>
        </w:tc>
        <w:tc>
          <w:tcPr>
            <w:tcW w:w="1562" w:type="dxa"/>
          </w:tcPr>
          <w:p w14:paraId="0861E573" w14:textId="72EB6F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3345621.15</w:t>
            </w:r>
          </w:p>
        </w:tc>
        <w:tc>
          <w:tcPr>
            <w:tcW w:w="2134" w:type="dxa"/>
          </w:tcPr>
          <w:p w14:paraId="2EAC1551" w14:textId="4D1E23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BA822B" w14:textId="185617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078E0" w14:textId="39CE0E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13E5F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9851DF" w14:textId="60E63E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5E89AE07" w14:textId="7C01771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729116.35</w:t>
            </w:r>
          </w:p>
        </w:tc>
        <w:tc>
          <w:tcPr>
            <w:tcW w:w="1562" w:type="dxa"/>
          </w:tcPr>
          <w:p w14:paraId="62E63076" w14:textId="5F4230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3345615.76</w:t>
            </w:r>
          </w:p>
        </w:tc>
        <w:tc>
          <w:tcPr>
            <w:tcW w:w="2134" w:type="dxa"/>
          </w:tcPr>
          <w:p w14:paraId="33DE0A9D" w14:textId="0954302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A0A84" w14:textId="7DC827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824FDA" w14:textId="0293CF7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C9365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AED6AB" w14:textId="7DA1CC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446E4CA4" w14:textId="433ADD8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729118.31</w:t>
            </w:r>
          </w:p>
        </w:tc>
        <w:tc>
          <w:tcPr>
            <w:tcW w:w="1562" w:type="dxa"/>
          </w:tcPr>
          <w:p w14:paraId="567F066B" w14:textId="4450F3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3345613.33</w:t>
            </w:r>
          </w:p>
        </w:tc>
        <w:tc>
          <w:tcPr>
            <w:tcW w:w="2134" w:type="dxa"/>
          </w:tcPr>
          <w:p w14:paraId="622624B7" w14:textId="7093F0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5B6542" w14:textId="7684EC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487A95" w14:textId="647D20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CC6DE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3C58E0" w14:textId="14483B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332A6C95" w14:textId="322FB94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729117.18</w:t>
            </w:r>
          </w:p>
        </w:tc>
        <w:tc>
          <w:tcPr>
            <w:tcW w:w="1562" w:type="dxa"/>
          </w:tcPr>
          <w:p w14:paraId="7D94567C" w14:textId="6BE4C6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3345609.44</w:t>
            </w:r>
          </w:p>
        </w:tc>
        <w:tc>
          <w:tcPr>
            <w:tcW w:w="2134" w:type="dxa"/>
          </w:tcPr>
          <w:p w14:paraId="3EC6C264" w14:textId="42A945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C4D05" w14:textId="72EDA7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398B9" w14:textId="2235A3D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9CA98D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474E94" w14:textId="0C56B5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569E8744" w14:textId="75710D0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729117.29</w:t>
            </w:r>
          </w:p>
        </w:tc>
        <w:tc>
          <w:tcPr>
            <w:tcW w:w="1562" w:type="dxa"/>
          </w:tcPr>
          <w:p w14:paraId="1AB80D27" w14:textId="0D0D6B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3345606.23</w:t>
            </w:r>
          </w:p>
        </w:tc>
        <w:tc>
          <w:tcPr>
            <w:tcW w:w="2134" w:type="dxa"/>
          </w:tcPr>
          <w:p w14:paraId="21DD55A8" w14:textId="56E48D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BC242" w14:textId="191E73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8289C" w14:textId="403C79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2CFFF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0F81E4" w14:textId="30893F2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2CF6EB09" w14:textId="1C48351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729117.52</w:t>
            </w:r>
          </w:p>
        </w:tc>
        <w:tc>
          <w:tcPr>
            <w:tcW w:w="1562" w:type="dxa"/>
          </w:tcPr>
          <w:p w14:paraId="17A37EA1" w14:textId="1929E4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3345601.77</w:t>
            </w:r>
          </w:p>
        </w:tc>
        <w:tc>
          <w:tcPr>
            <w:tcW w:w="2134" w:type="dxa"/>
          </w:tcPr>
          <w:p w14:paraId="763DAF77" w14:textId="774091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816549" w14:textId="0316B1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178180" w14:textId="1894EB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1C4878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580540" w14:textId="2B8F0C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FCE25C5" w14:textId="29CEEED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729118.38</w:t>
            </w:r>
          </w:p>
        </w:tc>
        <w:tc>
          <w:tcPr>
            <w:tcW w:w="1562" w:type="dxa"/>
          </w:tcPr>
          <w:p w14:paraId="728BAEE9" w14:textId="02ACD7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3345600.03</w:t>
            </w:r>
          </w:p>
        </w:tc>
        <w:tc>
          <w:tcPr>
            <w:tcW w:w="2134" w:type="dxa"/>
          </w:tcPr>
          <w:p w14:paraId="73C21142" w14:textId="3BDF30A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1D117A" w14:textId="7C597E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462F1" w14:textId="10677D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2E78C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50D40" w14:textId="5EDB64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4AA31BB" w14:textId="21A1A07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729120.38</w:t>
            </w:r>
          </w:p>
        </w:tc>
        <w:tc>
          <w:tcPr>
            <w:tcW w:w="1562" w:type="dxa"/>
          </w:tcPr>
          <w:p w14:paraId="5042B8D6" w14:textId="509534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3345598.33</w:t>
            </w:r>
          </w:p>
        </w:tc>
        <w:tc>
          <w:tcPr>
            <w:tcW w:w="2134" w:type="dxa"/>
          </w:tcPr>
          <w:p w14:paraId="2AB9C4C8" w14:textId="070302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EFABC" w14:textId="197FD9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5BC1D" w14:textId="58D714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77086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5FFCF7" w14:textId="02E36B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0D7863BA" w14:textId="699E346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729124.36</w:t>
            </w:r>
          </w:p>
        </w:tc>
        <w:tc>
          <w:tcPr>
            <w:tcW w:w="1562" w:type="dxa"/>
          </w:tcPr>
          <w:p w14:paraId="5E96A1CC" w14:textId="754C55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3345596.18</w:t>
            </w:r>
          </w:p>
        </w:tc>
        <w:tc>
          <w:tcPr>
            <w:tcW w:w="2134" w:type="dxa"/>
          </w:tcPr>
          <w:p w14:paraId="53C9F709" w14:textId="0C665AE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16EBA4" w14:textId="4DB987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A9E1D" w14:textId="619461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1EE2B0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D28521" w14:textId="58F4BB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624A4AFB" w14:textId="3FB6CF9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729125.23</w:t>
            </w:r>
          </w:p>
        </w:tc>
        <w:tc>
          <w:tcPr>
            <w:tcW w:w="1562" w:type="dxa"/>
          </w:tcPr>
          <w:p w14:paraId="572B7319" w14:textId="634666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3345594.95</w:t>
            </w:r>
          </w:p>
        </w:tc>
        <w:tc>
          <w:tcPr>
            <w:tcW w:w="2134" w:type="dxa"/>
          </w:tcPr>
          <w:p w14:paraId="38EB5FD9" w14:textId="1EC932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C8D289" w14:textId="27B052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41AF49" w14:textId="32487E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24A5D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A375FA" w14:textId="6A0384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6FF1EA15" w14:textId="23EFBC3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729127.86</w:t>
            </w:r>
          </w:p>
        </w:tc>
        <w:tc>
          <w:tcPr>
            <w:tcW w:w="1562" w:type="dxa"/>
          </w:tcPr>
          <w:p w14:paraId="2EAE27E8" w14:textId="3F13D9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3345587.52</w:t>
            </w:r>
          </w:p>
        </w:tc>
        <w:tc>
          <w:tcPr>
            <w:tcW w:w="2134" w:type="dxa"/>
          </w:tcPr>
          <w:p w14:paraId="6A3DC7EB" w14:textId="77976F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B7E00" w14:textId="07910C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DBAF7" w14:textId="628C29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BDF53D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7C49E1" w14:textId="61A09B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132AFE9A" w14:textId="6979638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729128.74</w:t>
            </w:r>
          </w:p>
        </w:tc>
        <w:tc>
          <w:tcPr>
            <w:tcW w:w="1562" w:type="dxa"/>
          </w:tcPr>
          <w:p w14:paraId="737626D2" w14:textId="70EBDB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3345580.78</w:t>
            </w:r>
          </w:p>
        </w:tc>
        <w:tc>
          <w:tcPr>
            <w:tcW w:w="2134" w:type="dxa"/>
          </w:tcPr>
          <w:p w14:paraId="16BC2E11" w14:textId="234162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00BAE" w14:textId="1E7E74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0CF351" w14:textId="744AF2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753A5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BF397B" w14:textId="6F083F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167</w:t>
            </w:r>
          </w:p>
        </w:tc>
        <w:tc>
          <w:tcPr>
            <w:tcW w:w="1558" w:type="dxa"/>
          </w:tcPr>
          <w:p w14:paraId="130CE0E7" w14:textId="2A7A222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729128.03</w:t>
            </w:r>
          </w:p>
        </w:tc>
        <w:tc>
          <w:tcPr>
            <w:tcW w:w="1562" w:type="dxa"/>
          </w:tcPr>
          <w:p w14:paraId="701CC0C0" w14:textId="2A7CA1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3345573.80</w:t>
            </w:r>
          </w:p>
        </w:tc>
        <w:tc>
          <w:tcPr>
            <w:tcW w:w="2134" w:type="dxa"/>
          </w:tcPr>
          <w:p w14:paraId="1A1B86DB" w14:textId="0A5C31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1131D6" w14:textId="0DE4BF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1B404" w14:textId="1B8A68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8BBA0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7ECCF6" w14:textId="110C6A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168</w:t>
            </w:r>
          </w:p>
        </w:tc>
        <w:tc>
          <w:tcPr>
            <w:tcW w:w="1558" w:type="dxa"/>
          </w:tcPr>
          <w:p w14:paraId="1689CC64" w14:textId="245963C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729129.15</w:t>
            </w:r>
          </w:p>
        </w:tc>
        <w:tc>
          <w:tcPr>
            <w:tcW w:w="1562" w:type="dxa"/>
          </w:tcPr>
          <w:p w14:paraId="3F72D5B2" w14:textId="1454A12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3345569.34</w:t>
            </w:r>
          </w:p>
        </w:tc>
        <w:tc>
          <w:tcPr>
            <w:tcW w:w="2134" w:type="dxa"/>
          </w:tcPr>
          <w:p w14:paraId="337CDE70" w14:textId="0DB73E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E412F" w14:textId="49DD97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78164" w14:textId="54F751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95CFF3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3669A2" w14:textId="0FB783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727F65E8" w14:textId="0E31FBE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729132.77</w:t>
            </w:r>
          </w:p>
        </w:tc>
        <w:tc>
          <w:tcPr>
            <w:tcW w:w="1562" w:type="dxa"/>
          </w:tcPr>
          <w:p w14:paraId="1C757171" w14:textId="2E9A5A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3345567.36</w:t>
            </w:r>
          </w:p>
        </w:tc>
        <w:tc>
          <w:tcPr>
            <w:tcW w:w="2134" w:type="dxa"/>
          </w:tcPr>
          <w:p w14:paraId="608DAEC7" w14:textId="729D7B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6E102" w14:textId="1E8E16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2E5F8" w14:textId="4BFC34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7631C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625618" w14:textId="64611F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708DB7E6" w14:textId="7D06FFA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729137.60</w:t>
            </w:r>
          </w:p>
        </w:tc>
        <w:tc>
          <w:tcPr>
            <w:tcW w:w="1562" w:type="dxa"/>
          </w:tcPr>
          <w:p w14:paraId="07D4E307" w14:textId="108ADBA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3345566.69</w:t>
            </w:r>
          </w:p>
        </w:tc>
        <w:tc>
          <w:tcPr>
            <w:tcW w:w="2134" w:type="dxa"/>
          </w:tcPr>
          <w:p w14:paraId="0D162963" w14:textId="3A184B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E6407" w14:textId="512417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028B3" w14:textId="709C357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F4D79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7AB6BF" w14:textId="1A375D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03C19176" w14:textId="58FDF65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729139.97</w:t>
            </w:r>
          </w:p>
        </w:tc>
        <w:tc>
          <w:tcPr>
            <w:tcW w:w="1562" w:type="dxa"/>
          </w:tcPr>
          <w:p w14:paraId="33F607B4" w14:textId="21E038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3345564.18</w:t>
            </w:r>
          </w:p>
        </w:tc>
        <w:tc>
          <w:tcPr>
            <w:tcW w:w="2134" w:type="dxa"/>
          </w:tcPr>
          <w:p w14:paraId="009241D6" w14:textId="31E573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F46020" w14:textId="4A8BE0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1853A4" w14:textId="732C4A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8BB2E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8EF8DD" w14:textId="7FE81F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47EE1212" w14:textId="0708F00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729142.25</w:t>
            </w:r>
          </w:p>
        </w:tc>
        <w:tc>
          <w:tcPr>
            <w:tcW w:w="1562" w:type="dxa"/>
          </w:tcPr>
          <w:p w14:paraId="133829F0" w14:textId="7CED3F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3345559.36</w:t>
            </w:r>
          </w:p>
        </w:tc>
        <w:tc>
          <w:tcPr>
            <w:tcW w:w="2134" w:type="dxa"/>
          </w:tcPr>
          <w:p w14:paraId="6CAD9727" w14:textId="34A1F8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CB17F" w14:textId="44CD52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82386A" w14:textId="13D44A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3A5E9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D45463" w14:textId="3F0986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01B624D3" w14:textId="6B822CF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729144.13</w:t>
            </w:r>
          </w:p>
        </w:tc>
        <w:tc>
          <w:tcPr>
            <w:tcW w:w="1562" w:type="dxa"/>
          </w:tcPr>
          <w:p w14:paraId="43AF5160" w14:textId="7C03DD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3345553.64</w:t>
            </w:r>
          </w:p>
        </w:tc>
        <w:tc>
          <w:tcPr>
            <w:tcW w:w="2134" w:type="dxa"/>
          </w:tcPr>
          <w:p w14:paraId="37D1957D" w14:textId="3B5CA0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09D12" w14:textId="6B89EA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6B260" w14:textId="24F8A6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DA9562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D222DA" w14:textId="445A53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02900062" w14:textId="58331D3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729147.02</w:t>
            </w:r>
          </w:p>
        </w:tc>
        <w:tc>
          <w:tcPr>
            <w:tcW w:w="1562" w:type="dxa"/>
          </w:tcPr>
          <w:p w14:paraId="696B5464" w14:textId="3BF4516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3345551.33</w:t>
            </w:r>
          </w:p>
        </w:tc>
        <w:tc>
          <w:tcPr>
            <w:tcW w:w="2134" w:type="dxa"/>
          </w:tcPr>
          <w:p w14:paraId="55916149" w14:textId="26E373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E2003" w14:textId="7EC167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2EDB8B" w14:textId="5CB258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D4A15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B417F5" w14:textId="3E1E9A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0207F88F" w14:textId="371582C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729152.08</w:t>
            </w:r>
          </w:p>
        </w:tc>
        <w:tc>
          <w:tcPr>
            <w:tcW w:w="1562" w:type="dxa"/>
          </w:tcPr>
          <w:p w14:paraId="06D72533" w14:textId="4F4723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3345548.98</w:t>
            </w:r>
          </w:p>
        </w:tc>
        <w:tc>
          <w:tcPr>
            <w:tcW w:w="2134" w:type="dxa"/>
          </w:tcPr>
          <w:p w14:paraId="06BABF32" w14:textId="77186E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584F8" w14:textId="7F62A0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0B084C" w14:textId="05BAFF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1B75F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805EEF" w14:textId="7388BF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0FC6A821" w14:textId="60160C0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729154.85</w:t>
            </w:r>
          </w:p>
        </w:tc>
        <w:tc>
          <w:tcPr>
            <w:tcW w:w="1562" w:type="dxa"/>
          </w:tcPr>
          <w:p w14:paraId="532CC165" w14:textId="48D8F6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3345546.95</w:t>
            </w:r>
          </w:p>
        </w:tc>
        <w:tc>
          <w:tcPr>
            <w:tcW w:w="2134" w:type="dxa"/>
          </w:tcPr>
          <w:p w14:paraId="77041D80" w14:textId="467004A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CA139" w14:textId="526E93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1ECEF" w14:textId="77119E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C006A1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EC8028" w14:textId="06F2D7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67FD3839" w14:textId="2D3BD60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729159.43</w:t>
            </w:r>
          </w:p>
        </w:tc>
        <w:tc>
          <w:tcPr>
            <w:tcW w:w="1562" w:type="dxa"/>
          </w:tcPr>
          <w:p w14:paraId="7862DDA9" w14:textId="6B8FD2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3345543.85</w:t>
            </w:r>
          </w:p>
        </w:tc>
        <w:tc>
          <w:tcPr>
            <w:tcW w:w="2134" w:type="dxa"/>
          </w:tcPr>
          <w:p w14:paraId="03DE9F60" w14:textId="07968B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4C679" w14:textId="356B66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EC3F4" w14:textId="744973E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6B947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4B3CBA" w14:textId="0D02D4B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1F65802B" w14:textId="40A63D6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729161.67</w:t>
            </w:r>
          </w:p>
        </w:tc>
        <w:tc>
          <w:tcPr>
            <w:tcW w:w="1562" w:type="dxa"/>
          </w:tcPr>
          <w:p w14:paraId="13F2A7DF" w14:textId="448E6D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3345541.51</w:t>
            </w:r>
          </w:p>
        </w:tc>
        <w:tc>
          <w:tcPr>
            <w:tcW w:w="2134" w:type="dxa"/>
          </w:tcPr>
          <w:p w14:paraId="5F1EDCF8" w14:textId="270FE7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0FF075" w14:textId="283757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889498" w14:textId="6E239A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0DB9E4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AB8270" w14:textId="6452FD7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4EB7AB5F" w14:textId="5ED21CD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729162.82</w:t>
            </w:r>
          </w:p>
        </w:tc>
        <w:tc>
          <w:tcPr>
            <w:tcW w:w="1562" w:type="dxa"/>
          </w:tcPr>
          <w:p w14:paraId="77364D8D" w14:textId="3DA830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3345536.87</w:t>
            </w:r>
          </w:p>
        </w:tc>
        <w:tc>
          <w:tcPr>
            <w:tcW w:w="2134" w:type="dxa"/>
          </w:tcPr>
          <w:p w14:paraId="794A110E" w14:textId="786ACE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7D4970" w14:textId="348EE6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71133" w14:textId="6929C9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1C8366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BFC818" w14:textId="28DBCA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1C6BF8EB" w14:textId="130231A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729166.85</w:t>
            </w:r>
          </w:p>
        </w:tc>
        <w:tc>
          <w:tcPr>
            <w:tcW w:w="1562" w:type="dxa"/>
          </w:tcPr>
          <w:p w14:paraId="75390BAF" w14:textId="563815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3345535.18</w:t>
            </w:r>
          </w:p>
        </w:tc>
        <w:tc>
          <w:tcPr>
            <w:tcW w:w="2134" w:type="dxa"/>
          </w:tcPr>
          <w:p w14:paraId="2882413F" w14:textId="408F93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DCD5A" w14:textId="5F08D0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BC9C4" w14:textId="703C77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979309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081C8B" w14:textId="094ADB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413BCB20" w14:textId="17CB811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729177.41</w:t>
            </w:r>
          </w:p>
        </w:tc>
        <w:tc>
          <w:tcPr>
            <w:tcW w:w="1562" w:type="dxa"/>
          </w:tcPr>
          <w:p w14:paraId="2DEC612B" w14:textId="75236B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3345533.73</w:t>
            </w:r>
          </w:p>
        </w:tc>
        <w:tc>
          <w:tcPr>
            <w:tcW w:w="2134" w:type="dxa"/>
          </w:tcPr>
          <w:p w14:paraId="60588097" w14:textId="6AE1DC2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4A161E" w14:textId="75C7E5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F6101" w14:textId="10CD08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54EFB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1DDE8C" w14:textId="420CBE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3DEF70A9" w14:textId="7E04614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729184.31</w:t>
            </w:r>
          </w:p>
        </w:tc>
        <w:tc>
          <w:tcPr>
            <w:tcW w:w="1562" w:type="dxa"/>
          </w:tcPr>
          <w:p w14:paraId="25C1C808" w14:textId="0914FE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3345534.45</w:t>
            </w:r>
          </w:p>
        </w:tc>
        <w:tc>
          <w:tcPr>
            <w:tcW w:w="2134" w:type="dxa"/>
          </w:tcPr>
          <w:p w14:paraId="16239D12" w14:textId="056C55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D7DEC" w14:textId="282233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E4C465" w14:textId="431857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22FE12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9A91D4" w14:textId="01DCA9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6FD94841" w14:textId="095C667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729193.31</w:t>
            </w:r>
          </w:p>
        </w:tc>
        <w:tc>
          <w:tcPr>
            <w:tcW w:w="1562" w:type="dxa"/>
          </w:tcPr>
          <w:p w14:paraId="7DB5E86F" w14:textId="38D284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3345533.85</w:t>
            </w:r>
          </w:p>
        </w:tc>
        <w:tc>
          <w:tcPr>
            <w:tcW w:w="2134" w:type="dxa"/>
          </w:tcPr>
          <w:p w14:paraId="46A2F012" w14:textId="7F3C1A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0C537" w14:textId="3FC809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AD7A7" w14:textId="781119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863A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561964" w14:textId="4B8B3F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3818D3F1" w14:textId="381256C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729202.15</w:t>
            </w:r>
          </w:p>
        </w:tc>
        <w:tc>
          <w:tcPr>
            <w:tcW w:w="1562" w:type="dxa"/>
          </w:tcPr>
          <w:p w14:paraId="2B878A63" w14:textId="3297AD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3345536.99</w:t>
            </w:r>
          </w:p>
        </w:tc>
        <w:tc>
          <w:tcPr>
            <w:tcW w:w="2134" w:type="dxa"/>
          </w:tcPr>
          <w:p w14:paraId="09D4B689" w14:textId="7FDA15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B4C95" w14:textId="6C6FC8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65CD69" w14:textId="176E59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62DAD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4002DC" w14:textId="6771EC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09BA92BC" w14:textId="1890A34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729209.88</w:t>
            </w:r>
          </w:p>
        </w:tc>
        <w:tc>
          <w:tcPr>
            <w:tcW w:w="1562" w:type="dxa"/>
          </w:tcPr>
          <w:p w14:paraId="559BDD7C" w14:textId="7FD3AD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3345539.31</w:t>
            </w:r>
          </w:p>
        </w:tc>
        <w:tc>
          <w:tcPr>
            <w:tcW w:w="2134" w:type="dxa"/>
          </w:tcPr>
          <w:p w14:paraId="578CB7CF" w14:textId="76AAA3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47144" w14:textId="0B400C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2A1B37" w14:textId="332AF9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24DDE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35EB40" w14:textId="6E6260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338EDACE" w14:textId="4F1FF04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729213.18</w:t>
            </w:r>
          </w:p>
        </w:tc>
        <w:tc>
          <w:tcPr>
            <w:tcW w:w="1562" w:type="dxa"/>
          </w:tcPr>
          <w:p w14:paraId="0A6CE18A" w14:textId="175268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3345538.94</w:t>
            </w:r>
          </w:p>
        </w:tc>
        <w:tc>
          <w:tcPr>
            <w:tcW w:w="2134" w:type="dxa"/>
          </w:tcPr>
          <w:p w14:paraId="0E15104D" w14:textId="4F6EAFC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F110B" w14:textId="64599B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DC03F" w14:textId="5C9DA8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D763B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2D4F90" w14:textId="2BDAB0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23521F21" w14:textId="7FC0B1A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729217.57</w:t>
            </w:r>
          </w:p>
        </w:tc>
        <w:tc>
          <w:tcPr>
            <w:tcW w:w="1562" w:type="dxa"/>
          </w:tcPr>
          <w:p w14:paraId="20810A55" w14:textId="1E6D49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3345536.15</w:t>
            </w:r>
          </w:p>
        </w:tc>
        <w:tc>
          <w:tcPr>
            <w:tcW w:w="2134" w:type="dxa"/>
          </w:tcPr>
          <w:p w14:paraId="11763473" w14:textId="61A61B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6E3E2" w14:textId="3C8885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215993" w14:textId="5C7CBF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8E818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A72152" w14:textId="7AF61E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18B60C7A" w14:textId="4EF9D54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729223.75</w:t>
            </w:r>
          </w:p>
        </w:tc>
        <w:tc>
          <w:tcPr>
            <w:tcW w:w="1562" w:type="dxa"/>
          </w:tcPr>
          <w:p w14:paraId="1B0954F4" w14:textId="6178AA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3345533.95</w:t>
            </w:r>
          </w:p>
        </w:tc>
        <w:tc>
          <w:tcPr>
            <w:tcW w:w="2134" w:type="dxa"/>
          </w:tcPr>
          <w:p w14:paraId="500CC3B2" w14:textId="6D23DF4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BC6034" w14:textId="143963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36AE2" w14:textId="789C0B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843CFC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255AE3" w14:textId="7C85EB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2D1C8644" w14:textId="389B921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729227.62</w:t>
            </w:r>
          </w:p>
        </w:tc>
        <w:tc>
          <w:tcPr>
            <w:tcW w:w="1562" w:type="dxa"/>
          </w:tcPr>
          <w:p w14:paraId="3A57A357" w14:textId="43410C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3345530.11</w:t>
            </w:r>
          </w:p>
        </w:tc>
        <w:tc>
          <w:tcPr>
            <w:tcW w:w="2134" w:type="dxa"/>
          </w:tcPr>
          <w:p w14:paraId="4F2202C4" w14:textId="318C13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D101F3" w14:textId="65C3EE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4C4EE" w14:textId="288E88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CF628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BF3C2A" w14:textId="4A71BE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3473EEB3" w14:textId="08AA77D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729230.54</w:t>
            </w:r>
          </w:p>
        </w:tc>
        <w:tc>
          <w:tcPr>
            <w:tcW w:w="1562" w:type="dxa"/>
          </w:tcPr>
          <w:p w14:paraId="5E9921E4" w14:textId="0EC313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3345528.78</w:t>
            </w:r>
          </w:p>
        </w:tc>
        <w:tc>
          <w:tcPr>
            <w:tcW w:w="2134" w:type="dxa"/>
          </w:tcPr>
          <w:p w14:paraId="33B61201" w14:textId="6CDC2E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DD7299" w14:textId="55DF0B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2474D" w14:textId="68D48C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5DFBB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AA9B6F" w14:textId="53305B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66199776" w14:textId="0121F53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729231.54</w:t>
            </w:r>
          </w:p>
        </w:tc>
        <w:tc>
          <w:tcPr>
            <w:tcW w:w="1562" w:type="dxa"/>
          </w:tcPr>
          <w:p w14:paraId="7ED4752A" w14:textId="0EC808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3345526.52</w:t>
            </w:r>
          </w:p>
        </w:tc>
        <w:tc>
          <w:tcPr>
            <w:tcW w:w="2134" w:type="dxa"/>
          </w:tcPr>
          <w:p w14:paraId="379FC14C" w14:textId="2B04B7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C74FD0" w14:textId="6F0236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D91D1" w14:textId="42E873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E8018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3BCB90" w14:textId="634B0E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1BFD0538" w14:textId="5180E29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729231.58</w:t>
            </w:r>
          </w:p>
        </w:tc>
        <w:tc>
          <w:tcPr>
            <w:tcW w:w="1562" w:type="dxa"/>
          </w:tcPr>
          <w:p w14:paraId="54BDE7C5" w14:textId="58819F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3345524.09</w:t>
            </w:r>
          </w:p>
        </w:tc>
        <w:tc>
          <w:tcPr>
            <w:tcW w:w="2134" w:type="dxa"/>
          </w:tcPr>
          <w:p w14:paraId="147153C6" w14:textId="7FD8CF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79949" w14:textId="3B9684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074DC" w14:textId="186840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A9CAB8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BB311E" w14:textId="476CB3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3A581BB3" w14:textId="301C153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729232.51</w:t>
            </w:r>
          </w:p>
        </w:tc>
        <w:tc>
          <w:tcPr>
            <w:tcW w:w="1562" w:type="dxa"/>
          </w:tcPr>
          <w:p w14:paraId="612B66A9" w14:textId="4066AF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3345521.57</w:t>
            </w:r>
          </w:p>
        </w:tc>
        <w:tc>
          <w:tcPr>
            <w:tcW w:w="2134" w:type="dxa"/>
          </w:tcPr>
          <w:p w14:paraId="590E49EB" w14:textId="3E62F2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6A520" w14:textId="74F495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96D8E" w14:textId="66196E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E3D79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A18011" w14:textId="2772B9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69BAE39D" w14:textId="774AAA3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729233.30</w:t>
            </w:r>
          </w:p>
        </w:tc>
        <w:tc>
          <w:tcPr>
            <w:tcW w:w="1562" w:type="dxa"/>
          </w:tcPr>
          <w:p w14:paraId="41BAFD43" w14:textId="067013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3345519.28</w:t>
            </w:r>
          </w:p>
        </w:tc>
        <w:tc>
          <w:tcPr>
            <w:tcW w:w="2134" w:type="dxa"/>
          </w:tcPr>
          <w:p w14:paraId="3D92DD84" w14:textId="14A575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8D331" w14:textId="2A992E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AC827" w14:textId="518C5D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B7271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1A1C2F" w14:textId="407F77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73B7FD94" w14:textId="751937A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729234.13</w:t>
            </w:r>
          </w:p>
        </w:tc>
        <w:tc>
          <w:tcPr>
            <w:tcW w:w="1562" w:type="dxa"/>
          </w:tcPr>
          <w:p w14:paraId="7488140B" w14:textId="6379EC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3345514.86</w:t>
            </w:r>
          </w:p>
        </w:tc>
        <w:tc>
          <w:tcPr>
            <w:tcW w:w="2134" w:type="dxa"/>
          </w:tcPr>
          <w:p w14:paraId="2375DED0" w14:textId="577484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F18BEE" w14:textId="2C14096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921667" w14:textId="17B921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BEC8F2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DA2A02" w14:textId="3D3D7DA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1B8A4161" w14:textId="7B09398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729234.80</w:t>
            </w:r>
          </w:p>
        </w:tc>
        <w:tc>
          <w:tcPr>
            <w:tcW w:w="1562" w:type="dxa"/>
          </w:tcPr>
          <w:p w14:paraId="21FAF7FD" w14:textId="2BF067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3345512.19</w:t>
            </w:r>
          </w:p>
        </w:tc>
        <w:tc>
          <w:tcPr>
            <w:tcW w:w="2134" w:type="dxa"/>
          </w:tcPr>
          <w:p w14:paraId="34085EE8" w14:textId="40B9BE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2DB463" w14:textId="30DAFB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E0618" w14:textId="5BDFC2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B076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756B76" w14:textId="47C86F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10A832CF" w14:textId="6F57C4A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729235.07</w:t>
            </w:r>
          </w:p>
        </w:tc>
        <w:tc>
          <w:tcPr>
            <w:tcW w:w="1562" w:type="dxa"/>
          </w:tcPr>
          <w:p w14:paraId="1FB1F7BC" w14:textId="151FBF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3345509.87</w:t>
            </w:r>
          </w:p>
        </w:tc>
        <w:tc>
          <w:tcPr>
            <w:tcW w:w="2134" w:type="dxa"/>
          </w:tcPr>
          <w:p w14:paraId="09799FAF" w14:textId="7E0C83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EFB722" w14:textId="4110CE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1582D" w14:textId="3CD2DCD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137DE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FE2C48" w14:textId="27514A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6FF5998D" w14:textId="74B1E6E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729235.73</w:t>
            </w:r>
          </w:p>
        </w:tc>
        <w:tc>
          <w:tcPr>
            <w:tcW w:w="1562" w:type="dxa"/>
          </w:tcPr>
          <w:p w14:paraId="3C10966E" w14:textId="67F559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3345507.71</w:t>
            </w:r>
          </w:p>
        </w:tc>
        <w:tc>
          <w:tcPr>
            <w:tcW w:w="2134" w:type="dxa"/>
          </w:tcPr>
          <w:p w14:paraId="6367DC7D" w14:textId="4A6B2B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2A225" w14:textId="0C6BF0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932D27" w14:textId="240088D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520DB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D997B5" w14:textId="2886ED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1E9DB6A0" w14:textId="5B45BE8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729236.33</w:t>
            </w:r>
          </w:p>
        </w:tc>
        <w:tc>
          <w:tcPr>
            <w:tcW w:w="1562" w:type="dxa"/>
          </w:tcPr>
          <w:p w14:paraId="2373D09F" w14:textId="1DAAF9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3345505.08</w:t>
            </w:r>
          </w:p>
        </w:tc>
        <w:tc>
          <w:tcPr>
            <w:tcW w:w="2134" w:type="dxa"/>
          </w:tcPr>
          <w:p w14:paraId="2D173BF4" w14:textId="4322BC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3D176" w14:textId="2696F5A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78331" w14:textId="085A06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6A14E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7555D5" w14:textId="054041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286AA52C" w14:textId="0D1FA31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729237.63</w:t>
            </w:r>
          </w:p>
        </w:tc>
        <w:tc>
          <w:tcPr>
            <w:tcW w:w="1562" w:type="dxa"/>
          </w:tcPr>
          <w:p w14:paraId="1E4F45D4" w14:textId="11BFFC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3345503.49</w:t>
            </w:r>
          </w:p>
        </w:tc>
        <w:tc>
          <w:tcPr>
            <w:tcW w:w="2134" w:type="dxa"/>
          </w:tcPr>
          <w:p w14:paraId="62369C5F" w14:textId="0D458F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9D7DA" w14:textId="4099C1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AC340" w14:textId="65A98F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C13391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2E6F4E" w14:textId="0881F3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3A70BF34" w14:textId="7C7503E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729238.92</w:t>
            </w:r>
          </w:p>
        </w:tc>
        <w:tc>
          <w:tcPr>
            <w:tcW w:w="1562" w:type="dxa"/>
          </w:tcPr>
          <w:p w14:paraId="12640CC1" w14:textId="3024A6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3345502.83</w:t>
            </w:r>
          </w:p>
        </w:tc>
        <w:tc>
          <w:tcPr>
            <w:tcW w:w="2134" w:type="dxa"/>
          </w:tcPr>
          <w:p w14:paraId="2349F9F1" w14:textId="0912F7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06645F" w14:textId="37A8F7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4577D6" w14:textId="681A1A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25174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ABE255" w14:textId="29F6AE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202</w:t>
            </w:r>
          </w:p>
        </w:tc>
        <w:tc>
          <w:tcPr>
            <w:tcW w:w="1558" w:type="dxa"/>
          </w:tcPr>
          <w:p w14:paraId="1916C0C1" w14:textId="7787A21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729246.66</w:t>
            </w:r>
          </w:p>
        </w:tc>
        <w:tc>
          <w:tcPr>
            <w:tcW w:w="1562" w:type="dxa"/>
          </w:tcPr>
          <w:p w14:paraId="18ED78EB" w14:textId="296157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3345501.22</w:t>
            </w:r>
          </w:p>
        </w:tc>
        <w:tc>
          <w:tcPr>
            <w:tcW w:w="2134" w:type="dxa"/>
          </w:tcPr>
          <w:p w14:paraId="694489D0" w14:textId="166E02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67E47B" w14:textId="155C59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4F615" w14:textId="12DC05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AEF76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58FF54" w14:textId="6F9B5A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</w:tcPr>
          <w:p w14:paraId="76480770" w14:textId="35FCB50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729248.64</w:t>
            </w:r>
          </w:p>
        </w:tc>
        <w:tc>
          <w:tcPr>
            <w:tcW w:w="1562" w:type="dxa"/>
          </w:tcPr>
          <w:p w14:paraId="4452504B" w14:textId="3AB8BE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3345500.08</w:t>
            </w:r>
          </w:p>
        </w:tc>
        <w:tc>
          <w:tcPr>
            <w:tcW w:w="2134" w:type="dxa"/>
          </w:tcPr>
          <w:p w14:paraId="24DF29C9" w14:textId="5C827D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2C403" w14:textId="151339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65F37" w14:textId="1DA43B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95985E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F6C72F" w14:textId="3A71CD7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59442BB7" w14:textId="3AE37DE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729250.83</w:t>
            </w:r>
          </w:p>
        </w:tc>
        <w:tc>
          <w:tcPr>
            <w:tcW w:w="1562" w:type="dxa"/>
          </w:tcPr>
          <w:p w14:paraId="274DFCEC" w14:textId="446211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3345499.15</w:t>
            </w:r>
          </w:p>
        </w:tc>
        <w:tc>
          <w:tcPr>
            <w:tcW w:w="2134" w:type="dxa"/>
          </w:tcPr>
          <w:p w14:paraId="75ECC3B8" w14:textId="0155EF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1D6FD1" w14:textId="58CA97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77612" w14:textId="6F21B4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7A136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EF4361" w14:textId="6EC378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24F8DB6C" w14:textId="5C0333D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729252.80</w:t>
            </w:r>
          </w:p>
        </w:tc>
        <w:tc>
          <w:tcPr>
            <w:tcW w:w="1562" w:type="dxa"/>
          </w:tcPr>
          <w:p w14:paraId="7A068962" w14:textId="01E81F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3345499.80</w:t>
            </w:r>
          </w:p>
        </w:tc>
        <w:tc>
          <w:tcPr>
            <w:tcW w:w="2134" w:type="dxa"/>
          </w:tcPr>
          <w:p w14:paraId="67D17BEC" w14:textId="40FE5FD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8BE838" w14:textId="79B0BA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8A43B" w14:textId="0BF5F5A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BD622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A587A8" w14:textId="30E71D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6F52074E" w14:textId="2D740F2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729253.39</w:t>
            </w:r>
          </w:p>
        </w:tc>
        <w:tc>
          <w:tcPr>
            <w:tcW w:w="1562" w:type="dxa"/>
          </w:tcPr>
          <w:p w14:paraId="38EF2762" w14:textId="5876F1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3345500.28</w:t>
            </w:r>
          </w:p>
        </w:tc>
        <w:tc>
          <w:tcPr>
            <w:tcW w:w="2134" w:type="dxa"/>
          </w:tcPr>
          <w:p w14:paraId="49C6B198" w14:textId="66182E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97E9A3" w14:textId="48C07B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EAEEC0" w14:textId="1B422D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11DE9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95D769" w14:textId="5398EA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4B75BC39" w14:textId="2C7988B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729253.98</w:t>
            </w:r>
          </w:p>
        </w:tc>
        <w:tc>
          <w:tcPr>
            <w:tcW w:w="1562" w:type="dxa"/>
          </w:tcPr>
          <w:p w14:paraId="7EC2B1E4" w14:textId="4D7E05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3345500.90</w:t>
            </w:r>
          </w:p>
        </w:tc>
        <w:tc>
          <w:tcPr>
            <w:tcW w:w="2134" w:type="dxa"/>
          </w:tcPr>
          <w:p w14:paraId="0E2F7A35" w14:textId="76A614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6FF8D4" w14:textId="5C7A09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9B1FC" w14:textId="50CEDA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35EC5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DA4DA3" w14:textId="65D72D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45E11366" w14:textId="0AF6944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729254.94</w:t>
            </w:r>
          </w:p>
        </w:tc>
        <w:tc>
          <w:tcPr>
            <w:tcW w:w="1562" w:type="dxa"/>
          </w:tcPr>
          <w:p w14:paraId="66B1F7D5" w14:textId="30A32D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3345502.23</w:t>
            </w:r>
          </w:p>
        </w:tc>
        <w:tc>
          <w:tcPr>
            <w:tcW w:w="2134" w:type="dxa"/>
          </w:tcPr>
          <w:p w14:paraId="547DA708" w14:textId="7F25B7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DB306" w14:textId="64FEE5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9D435" w14:textId="21C3AE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AAC45E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F66309" w14:textId="5E0310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00422E3C" w14:textId="3689C2B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729255.70</w:t>
            </w:r>
          </w:p>
        </w:tc>
        <w:tc>
          <w:tcPr>
            <w:tcW w:w="1562" w:type="dxa"/>
          </w:tcPr>
          <w:p w14:paraId="05F45EBC" w14:textId="5DFFC3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3345503.38</w:t>
            </w:r>
          </w:p>
        </w:tc>
        <w:tc>
          <w:tcPr>
            <w:tcW w:w="2134" w:type="dxa"/>
          </w:tcPr>
          <w:p w14:paraId="0AE308DA" w14:textId="3808F5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737AC" w14:textId="4ABA88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7F960D" w14:textId="7104C6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DE17FE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ED95E8" w14:textId="1EF466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259CC15F" w14:textId="211CAFA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729259.40</w:t>
            </w:r>
          </w:p>
        </w:tc>
        <w:tc>
          <w:tcPr>
            <w:tcW w:w="1562" w:type="dxa"/>
          </w:tcPr>
          <w:p w14:paraId="09B3160F" w14:textId="648B0C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3345511.67</w:t>
            </w:r>
          </w:p>
        </w:tc>
        <w:tc>
          <w:tcPr>
            <w:tcW w:w="2134" w:type="dxa"/>
          </w:tcPr>
          <w:p w14:paraId="3661E7EF" w14:textId="457905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B9549" w14:textId="4EC489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6B0D14" w14:textId="64E4D75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69E3B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2C25F3" w14:textId="6F57B3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6B8AE26" w14:textId="1295C93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729264.12</w:t>
            </w:r>
          </w:p>
        </w:tc>
        <w:tc>
          <w:tcPr>
            <w:tcW w:w="1562" w:type="dxa"/>
          </w:tcPr>
          <w:p w14:paraId="05FDBD9A" w14:textId="175558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3345519.66</w:t>
            </w:r>
          </w:p>
        </w:tc>
        <w:tc>
          <w:tcPr>
            <w:tcW w:w="2134" w:type="dxa"/>
          </w:tcPr>
          <w:p w14:paraId="725F6F98" w14:textId="402F8F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91254" w14:textId="7B8E78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100F2" w14:textId="23BA3D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CA9F4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8C840F" w14:textId="7F261F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5BB3239E" w14:textId="748073A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729269.41</w:t>
            </w:r>
          </w:p>
        </w:tc>
        <w:tc>
          <w:tcPr>
            <w:tcW w:w="1562" w:type="dxa"/>
          </w:tcPr>
          <w:p w14:paraId="026A3B05" w14:textId="7EE2BF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3345525.44</w:t>
            </w:r>
          </w:p>
        </w:tc>
        <w:tc>
          <w:tcPr>
            <w:tcW w:w="2134" w:type="dxa"/>
          </w:tcPr>
          <w:p w14:paraId="4066E165" w14:textId="5BE854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1AA79" w14:textId="7AECBE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5B912" w14:textId="675EB1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44520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291C6A" w14:textId="0AF962F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7933D5E9" w14:textId="1C5588A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729274.95</w:t>
            </w:r>
          </w:p>
        </w:tc>
        <w:tc>
          <w:tcPr>
            <w:tcW w:w="1562" w:type="dxa"/>
          </w:tcPr>
          <w:p w14:paraId="54A24FD1" w14:textId="18672A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3345529.69</w:t>
            </w:r>
          </w:p>
        </w:tc>
        <w:tc>
          <w:tcPr>
            <w:tcW w:w="2134" w:type="dxa"/>
          </w:tcPr>
          <w:p w14:paraId="71DCEEA6" w14:textId="48C823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C3B75" w14:textId="40FA8A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1D996" w14:textId="66ACCF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07B85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6732BA" w14:textId="5DAB51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7A11BADF" w14:textId="105B0F8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729282.91</w:t>
            </w:r>
          </w:p>
        </w:tc>
        <w:tc>
          <w:tcPr>
            <w:tcW w:w="1562" w:type="dxa"/>
          </w:tcPr>
          <w:p w14:paraId="153AEAC9" w14:textId="106F80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3345534.58</w:t>
            </w:r>
          </w:p>
        </w:tc>
        <w:tc>
          <w:tcPr>
            <w:tcW w:w="2134" w:type="dxa"/>
          </w:tcPr>
          <w:p w14:paraId="104DD88B" w14:textId="20B446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7916D4" w14:textId="3F0809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D7DAF" w14:textId="325CA0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2D16F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198FF8" w14:textId="37A0EE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55B4E3D3" w14:textId="33DEF0A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729291.72</w:t>
            </w:r>
          </w:p>
        </w:tc>
        <w:tc>
          <w:tcPr>
            <w:tcW w:w="1562" w:type="dxa"/>
          </w:tcPr>
          <w:p w14:paraId="1795017A" w14:textId="0AC1E9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3345536.58</w:t>
            </w:r>
          </w:p>
        </w:tc>
        <w:tc>
          <w:tcPr>
            <w:tcW w:w="2134" w:type="dxa"/>
          </w:tcPr>
          <w:p w14:paraId="4A666768" w14:textId="4C1F9A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9E290" w14:textId="7374C3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589BB" w14:textId="6185BF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12554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3A99F5" w14:textId="202E1B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5B31361A" w14:textId="23EF847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729300.68</w:t>
            </w:r>
          </w:p>
        </w:tc>
        <w:tc>
          <w:tcPr>
            <w:tcW w:w="1562" w:type="dxa"/>
          </w:tcPr>
          <w:p w14:paraId="09F56515" w14:textId="36B89B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3345538.20</w:t>
            </w:r>
          </w:p>
        </w:tc>
        <w:tc>
          <w:tcPr>
            <w:tcW w:w="2134" w:type="dxa"/>
          </w:tcPr>
          <w:p w14:paraId="26337DBE" w14:textId="632E624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BB4D2" w14:textId="057E4A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04AB1D" w14:textId="590701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63298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0D9DF9" w14:textId="3E0DB4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62725264" w14:textId="2ED879E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729307.35</w:t>
            </w:r>
          </w:p>
        </w:tc>
        <w:tc>
          <w:tcPr>
            <w:tcW w:w="1562" w:type="dxa"/>
          </w:tcPr>
          <w:p w14:paraId="56CFA69C" w14:textId="41CA84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3345541.30</w:t>
            </w:r>
          </w:p>
        </w:tc>
        <w:tc>
          <w:tcPr>
            <w:tcW w:w="2134" w:type="dxa"/>
          </w:tcPr>
          <w:p w14:paraId="7737982B" w14:textId="11513C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D5A03C" w14:textId="749D82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0E5F3" w14:textId="59AC60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8D286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544B8E" w14:textId="1F884E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10E36214" w14:textId="4B43697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729310.70</w:t>
            </w:r>
          </w:p>
        </w:tc>
        <w:tc>
          <w:tcPr>
            <w:tcW w:w="1562" w:type="dxa"/>
          </w:tcPr>
          <w:p w14:paraId="7E36446C" w14:textId="743191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3345542.96</w:t>
            </w:r>
          </w:p>
        </w:tc>
        <w:tc>
          <w:tcPr>
            <w:tcW w:w="2134" w:type="dxa"/>
          </w:tcPr>
          <w:p w14:paraId="02EBD50E" w14:textId="2CAEBA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92A44" w14:textId="4640DD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B744AD" w14:textId="418CDC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45E8F9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5A50C6" w14:textId="3AB751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19D9C0DB" w14:textId="25B6A85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729313.22</w:t>
            </w:r>
          </w:p>
        </w:tc>
        <w:tc>
          <w:tcPr>
            <w:tcW w:w="1562" w:type="dxa"/>
          </w:tcPr>
          <w:p w14:paraId="51C84DE0" w14:textId="6B6553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3345546.98</w:t>
            </w:r>
          </w:p>
        </w:tc>
        <w:tc>
          <w:tcPr>
            <w:tcW w:w="2134" w:type="dxa"/>
          </w:tcPr>
          <w:p w14:paraId="0C606CAF" w14:textId="2930B3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363509" w14:textId="4C58A2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D94B4" w14:textId="7F550D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D701F2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FEF5A1" w14:textId="0167D8C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6F21DA5B" w14:textId="07F3702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729313.88</w:t>
            </w:r>
          </w:p>
        </w:tc>
        <w:tc>
          <w:tcPr>
            <w:tcW w:w="1562" w:type="dxa"/>
          </w:tcPr>
          <w:p w14:paraId="00C2D018" w14:textId="212274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3345549.04</w:t>
            </w:r>
          </w:p>
        </w:tc>
        <w:tc>
          <w:tcPr>
            <w:tcW w:w="2134" w:type="dxa"/>
          </w:tcPr>
          <w:p w14:paraId="4CB5E5EF" w14:textId="41E283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2EB06" w14:textId="29E335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F2B62" w14:textId="0C8336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6C6B3E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B9E79F" w14:textId="0FF0C42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02F7ACFC" w14:textId="22A1726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729314.41</w:t>
            </w:r>
          </w:p>
        </w:tc>
        <w:tc>
          <w:tcPr>
            <w:tcW w:w="1562" w:type="dxa"/>
          </w:tcPr>
          <w:p w14:paraId="72B3FA83" w14:textId="26AE53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3345551.35</w:t>
            </w:r>
          </w:p>
        </w:tc>
        <w:tc>
          <w:tcPr>
            <w:tcW w:w="2134" w:type="dxa"/>
          </w:tcPr>
          <w:p w14:paraId="7D9E71EB" w14:textId="08D7612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853E94" w14:textId="49B6E0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E9780" w14:textId="07D9C9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987A7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803718" w14:textId="3427CD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25CE7667" w14:textId="760BB74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729315.31</w:t>
            </w:r>
          </w:p>
        </w:tc>
        <w:tc>
          <w:tcPr>
            <w:tcW w:w="1562" w:type="dxa"/>
          </w:tcPr>
          <w:p w14:paraId="7CA1095B" w14:textId="3A83EC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3345556.72</w:t>
            </w:r>
          </w:p>
        </w:tc>
        <w:tc>
          <w:tcPr>
            <w:tcW w:w="2134" w:type="dxa"/>
          </w:tcPr>
          <w:p w14:paraId="48F0F440" w14:textId="720D0C0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70F65" w14:textId="799362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66EDA" w14:textId="2631E4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4897B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C43FE3" w14:textId="395D59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0AD3AA74" w14:textId="4D49154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729317.07</w:t>
            </w:r>
          </w:p>
        </w:tc>
        <w:tc>
          <w:tcPr>
            <w:tcW w:w="1562" w:type="dxa"/>
          </w:tcPr>
          <w:p w14:paraId="753EE673" w14:textId="07C15E2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3345560.18</w:t>
            </w:r>
          </w:p>
        </w:tc>
        <w:tc>
          <w:tcPr>
            <w:tcW w:w="2134" w:type="dxa"/>
          </w:tcPr>
          <w:p w14:paraId="091BC078" w14:textId="20456A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36449" w14:textId="221D92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AE9D5" w14:textId="639B8B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9CB51A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3D7080" w14:textId="580807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5211DEB4" w14:textId="4720FE2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729318.59</w:t>
            </w:r>
          </w:p>
        </w:tc>
        <w:tc>
          <w:tcPr>
            <w:tcW w:w="1562" w:type="dxa"/>
          </w:tcPr>
          <w:p w14:paraId="12997111" w14:textId="57C3B3A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3345562.91</w:t>
            </w:r>
          </w:p>
        </w:tc>
        <w:tc>
          <w:tcPr>
            <w:tcW w:w="2134" w:type="dxa"/>
          </w:tcPr>
          <w:p w14:paraId="23934C34" w14:textId="09CEF2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DF351D" w14:textId="633C7E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58BA6" w14:textId="22D41F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05548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73810A" w14:textId="32DD23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0C2A1415" w14:textId="689AF0A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729319.67</w:t>
            </w:r>
          </w:p>
        </w:tc>
        <w:tc>
          <w:tcPr>
            <w:tcW w:w="1562" w:type="dxa"/>
          </w:tcPr>
          <w:p w14:paraId="45512CFD" w14:textId="1B0E19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3345563.82</w:t>
            </w:r>
          </w:p>
        </w:tc>
        <w:tc>
          <w:tcPr>
            <w:tcW w:w="2134" w:type="dxa"/>
          </w:tcPr>
          <w:p w14:paraId="5637CB10" w14:textId="06EE27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606E5" w14:textId="796FE7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3501E" w14:textId="5516913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0E548B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0D370D" w14:textId="77238B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6C05BF64" w14:textId="29B89E8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729320.87</w:t>
            </w:r>
          </w:p>
        </w:tc>
        <w:tc>
          <w:tcPr>
            <w:tcW w:w="1562" w:type="dxa"/>
          </w:tcPr>
          <w:p w14:paraId="338C5F15" w14:textId="2AA5B9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3345564.11</w:t>
            </w:r>
          </w:p>
        </w:tc>
        <w:tc>
          <w:tcPr>
            <w:tcW w:w="2134" w:type="dxa"/>
          </w:tcPr>
          <w:p w14:paraId="2B2876EE" w14:textId="32D28F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75B2E" w14:textId="52CB88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1E1ED" w14:textId="653487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72A13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F635FA" w14:textId="74320D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71818F69" w14:textId="3F2E039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729322.29</w:t>
            </w:r>
          </w:p>
        </w:tc>
        <w:tc>
          <w:tcPr>
            <w:tcW w:w="1562" w:type="dxa"/>
          </w:tcPr>
          <w:p w14:paraId="126795F3" w14:textId="634C09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3345563.46</w:t>
            </w:r>
          </w:p>
        </w:tc>
        <w:tc>
          <w:tcPr>
            <w:tcW w:w="2134" w:type="dxa"/>
          </w:tcPr>
          <w:p w14:paraId="2AF046D9" w14:textId="771FD5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AB5D1" w14:textId="1B5F05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DFB9B" w14:textId="2774D4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C7C768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846884" w14:textId="1DDB2B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0AAA788E" w14:textId="7C2091E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729324.21</w:t>
            </w:r>
          </w:p>
        </w:tc>
        <w:tc>
          <w:tcPr>
            <w:tcW w:w="1562" w:type="dxa"/>
          </w:tcPr>
          <w:p w14:paraId="48DFA8F1" w14:textId="088A6B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3345562.14</w:t>
            </w:r>
          </w:p>
        </w:tc>
        <w:tc>
          <w:tcPr>
            <w:tcW w:w="2134" w:type="dxa"/>
          </w:tcPr>
          <w:p w14:paraId="4760F8B9" w14:textId="4141DE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29C82" w14:textId="16FFDE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B161F" w14:textId="710052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C891B7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1EAF30" w14:textId="52EF71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0F3390F1" w14:textId="46E43FC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729325.17</w:t>
            </w:r>
          </w:p>
        </w:tc>
        <w:tc>
          <w:tcPr>
            <w:tcW w:w="1562" w:type="dxa"/>
          </w:tcPr>
          <w:p w14:paraId="484C327C" w14:textId="3D70BF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3345561.93</w:t>
            </w:r>
          </w:p>
        </w:tc>
        <w:tc>
          <w:tcPr>
            <w:tcW w:w="2134" w:type="dxa"/>
          </w:tcPr>
          <w:p w14:paraId="2E399D15" w14:textId="296670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C06E4" w14:textId="59E6FA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B157FB" w14:textId="0D2F3E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1AE2D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0A5E05" w14:textId="121FE61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10C59433" w14:textId="6CC9F6C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729325.95</w:t>
            </w:r>
          </w:p>
        </w:tc>
        <w:tc>
          <w:tcPr>
            <w:tcW w:w="1562" w:type="dxa"/>
          </w:tcPr>
          <w:p w14:paraId="06D32CB7" w14:textId="1B0D81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3345562.32</w:t>
            </w:r>
          </w:p>
        </w:tc>
        <w:tc>
          <w:tcPr>
            <w:tcW w:w="2134" w:type="dxa"/>
          </w:tcPr>
          <w:p w14:paraId="6E672731" w14:textId="7027DE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78448" w14:textId="4486B3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A6CD6" w14:textId="7EA570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187897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E8E1A1" w14:textId="07B2AC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4C24AFE9" w14:textId="6C8B8D2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729326.77</w:t>
            </w:r>
          </w:p>
        </w:tc>
        <w:tc>
          <w:tcPr>
            <w:tcW w:w="1562" w:type="dxa"/>
          </w:tcPr>
          <w:p w14:paraId="367D4FFE" w14:textId="40B401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3345563.28</w:t>
            </w:r>
          </w:p>
        </w:tc>
        <w:tc>
          <w:tcPr>
            <w:tcW w:w="2134" w:type="dxa"/>
          </w:tcPr>
          <w:p w14:paraId="00728EA8" w14:textId="54A25D2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76C2B" w14:textId="73DCA9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D7CBE" w14:textId="73555D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8FAB2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90AD01" w14:textId="74B15C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5949D30F" w14:textId="533CCDE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729327.51</w:t>
            </w:r>
          </w:p>
        </w:tc>
        <w:tc>
          <w:tcPr>
            <w:tcW w:w="1562" w:type="dxa"/>
          </w:tcPr>
          <w:p w14:paraId="0032BC2C" w14:textId="5EB429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3345564.34</w:t>
            </w:r>
          </w:p>
        </w:tc>
        <w:tc>
          <w:tcPr>
            <w:tcW w:w="2134" w:type="dxa"/>
          </w:tcPr>
          <w:p w14:paraId="35698FAB" w14:textId="40AAF2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B968FE" w14:textId="791758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DA048" w14:textId="0FA3F9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5B2EA8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7F0B44" w14:textId="3BDCD9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7CE0033F" w14:textId="229E1D4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729328.29</w:t>
            </w:r>
          </w:p>
        </w:tc>
        <w:tc>
          <w:tcPr>
            <w:tcW w:w="1562" w:type="dxa"/>
          </w:tcPr>
          <w:p w14:paraId="38E97608" w14:textId="26D5A5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3345565.10</w:t>
            </w:r>
          </w:p>
        </w:tc>
        <w:tc>
          <w:tcPr>
            <w:tcW w:w="2134" w:type="dxa"/>
          </w:tcPr>
          <w:p w14:paraId="6F61EB31" w14:textId="6D476D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8B249" w14:textId="6844F1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2C5B30" w14:textId="37EB26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B901F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D24246" w14:textId="630640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31452EA7" w14:textId="01EA10A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729329.04</w:t>
            </w:r>
          </w:p>
        </w:tc>
        <w:tc>
          <w:tcPr>
            <w:tcW w:w="1562" w:type="dxa"/>
          </w:tcPr>
          <w:p w14:paraId="461B917D" w14:textId="0B8E42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3345565.51</w:t>
            </w:r>
          </w:p>
        </w:tc>
        <w:tc>
          <w:tcPr>
            <w:tcW w:w="2134" w:type="dxa"/>
          </w:tcPr>
          <w:p w14:paraId="2AA93391" w14:textId="6B8A61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2BFC45" w14:textId="36CFE5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9BE8F" w14:textId="60A414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45BD59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B45287" w14:textId="421EB9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5CCEE3AD" w14:textId="2FB02F2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729330.53</w:t>
            </w:r>
          </w:p>
        </w:tc>
        <w:tc>
          <w:tcPr>
            <w:tcW w:w="1562" w:type="dxa"/>
          </w:tcPr>
          <w:p w14:paraId="08014D93" w14:textId="150EC0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3345565.29</w:t>
            </w:r>
          </w:p>
        </w:tc>
        <w:tc>
          <w:tcPr>
            <w:tcW w:w="2134" w:type="dxa"/>
          </w:tcPr>
          <w:p w14:paraId="3509BF31" w14:textId="71FD5D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F89CE2" w14:textId="1FEF48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A75B06" w14:textId="39B95D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A3202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D0285A" w14:textId="1B8D26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40A8C895" w14:textId="1105CB2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729332.21</w:t>
            </w:r>
          </w:p>
        </w:tc>
        <w:tc>
          <w:tcPr>
            <w:tcW w:w="1562" w:type="dxa"/>
          </w:tcPr>
          <w:p w14:paraId="2623C556" w14:textId="26504D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3345564.62</w:t>
            </w:r>
          </w:p>
        </w:tc>
        <w:tc>
          <w:tcPr>
            <w:tcW w:w="2134" w:type="dxa"/>
          </w:tcPr>
          <w:p w14:paraId="4556397A" w14:textId="71C64E4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7D0DE" w14:textId="5FB5BD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49C6E" w14:textId="5A2946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C392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B44F67" w14:textId="79E502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</w:tcPr>
          <w:p w14:paraId="305702C7" w14:textId="618B515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729333.39</w:t>
            </w:r>
          </w:p>
        </w:tc>
        <w:tc>
          <w:tcPr>
            <w:tcW w:w="1562" w:type="dxa"/>
          </w:tcPr>
          <w:p w14:paraId="15125666" w14:textId="38BC09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3345564.25</w:t>
            </w:r>
          </w:p>
        </w:tc>
        <w:tc>
          <w:tcPr>
            <w:tcW w:w="2134" w:type="dxa"/>
          </w:tcPr>
          <w:p w14:paraId="7B89532E" w14:textId="20CD71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8FA87" w14:textId="047B67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FFFC2" w14:textId="0D421E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CF54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9449CD" w14:textId="1CDFBA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</w:tcPr>
          <w:p w14:paraId="51DFEE53" w14:textId="4E054A0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729334.74</w:t>
            </w:r>
          </w:p>
        </w:tc>
        <w:tc>
          <w:tcPr>
            <w:tcW w:w="1562" w:type="dxa"/>
          </w:tcPr>
          <w:p w14:paraId="16C6D07A" w14:textId="3BF5EA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3345564.30</w:t>
            </w:r>
          </w:p>
        </w:tc>
        <w:tc>
          <w:tcPr>
            <w:tcW w:w="2134" w:type="dxa"/>
          </w:tcPr>
          <w:p w14:paraId="6438A87E" w14:textId="642B4E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A4D13F" w14:textId="6C769C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FC582C" w14:textId="1D56A1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BD231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C8C0F8" w14:textId="79CA94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0A9FC12A" w14:textId="6BC0E2C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729335.51</w:t>
            </w:r>
          </w:p>
        </w:tc>
        <w:tc>
          <w:tcPr>
            <w:tcW w:w="1562" w:type="dxa"/>
          </w:tcPr>
          <w:p w14:paraId="2DC21E48" w14:textId="61C9B9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3345564.33</w:t>
            </w:r>
          </w:p>
        </w:tc>
        <w:tc>
          <w:tcPr>
            <w:tcW w:w="2134" w:type="dxa"/>
          </w:tcPr>
          <w:p w14:paraId="0B108893" w14:textId="12CCF4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42FC5" w14:textId="5BD918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B94D2A" w14:textId="329FC5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D3ACAC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5FCF2C" w14:textId="63823B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009B83DC" w14:textId="1641510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729336.15</w:t>
            </w:r>
          </w:p>
        </w:tc>
        <w:tc>
          <w:tcPr>
            <w:tcW w:w="1562" w:type="dxa"/>
          </w:tcPr>
          <w:p w14:paraId="691E3D3A" w14:textId="62CD7AC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3345564.56</w:t>
            </w:r>
          </w:p>
        </w:tc>
        <w:tc>
          <w:tcPr>
            <w:tcW w:w="2134" w:type="dxa"/>
          </w:tcPr>
          <w:p w14:paraId="481FBDA7" w14:textId="7FEB7E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B7DF9" w14:textId="08538C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DC65D1" w14:textId="0851B2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7AEE3D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01C92C" w14:textId="1B689E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018F4693" w14:textId="1791CD1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729337.42</w:t>
            </w:r>
          </w:p>
        </w:tc>
        <w:tc>
          <w:tcPr>
            <w:tcW w:w="1562" w:type="dxa"/>
          </w:tcPr>
          <w:p w14:paraId="7093219B" w14:textId="4F7555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3345565.43</w:t>
            </w:r>
          </w:p>
        </w:tc>
        <w:tc>
          <w:tcPr>
            <w:tcW w:w="2134" w:type="dxa"/>
          </w:tcPr>
          <w:p w14:paraId="577D3DF4" w14:textId="635182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BEAE9A" w14:textId="48FBE8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D388B" w14:textId="0316C6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AB49D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D80051" w14:textId="4E0A65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5490EE6E" w14:textId="7FDD313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729338.89</w:t>
            </w:r>
          </w:p>
        </w:tc>
        <w:tc>
          <w:tcPr>
            <w:tcW w:w="1562" w:type="dxa"/>
          </w:tcPr>
          <w:p w14:paraId="5717C4FB" w14:textId="63B5B0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3345566.36</w:t>
            </w:r>
          </w:p>
        </w:tc>
        <w:tc>
          <w:tcPr>
            <w:tcW w:w="2134" w:type="dxa"/>
          </w:tcPr>
          <w:p w14:paraId="45ECB4EA" w14:textId="4C3638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E545C8" w14:textId="572EC0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B2DC28" w14:textId="37973F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3A679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2F3523" w14:textId="748732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01637FC" w14:textId="019A91E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729342.97</w:t>
            </w:r>
          </w:p>
        </w:tc>
        <w:tc>
          <w:tcPr>
            <w:tcW w:w="1562" w:type="dxa"/>
          </w:tcPr>
          <w:p w14:paraId="7F6EA831" w14:textId="21DB04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3345567.30</w:t>
            </w:r>
          </w:p>
        </w:tc>
        <w:tc>
          <w:tcPr>
            <w:tcW w:w="2134" w:type="dxa"/>
          </w:tcPr>
          <w:p w14:paraId="53376459" w14:textId="6A402A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1909D" w14:textId="3A9A2F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58830" w14:textId="482292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97B29C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059331" w14:textId="14FF0D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03EC87DC" w14:textId="17BC001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729344.16</w:t>
            </w:r>
          </w:p>
        </w:tc>
        <w:tc>
          <w:tcPr>
            <w:tcW w:w="1562" w:type="dxa"/>
          </w:tcPr>
          <w:p w14:paraId="2424BA39" w14:textId="225C10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3345567.86</w:t>
            </w:r>
          </w:p>
        </w:tc>
        <w:tc>
          <w:tcPr>
            <w:tcW w:w="2134" w:type="dxa"/>
          </w:tcPr>
          <w:p w14:paraId="3008D222" w14:textId="40FF52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722962" w14:textId="1E03B0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AA75EE" w14:textId="0E9FA7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3237E7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F2F4AF" w14:textId="53B6EA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2BA1B0AC" w14:textId="2B5E73B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729345.05</w:t>
            </w:r>
          </w:p>
        </w:tc>
        <w:tc>
          <w:tcPr>
            <w:tcW w:w="1562" w:type="dxa"/>
          </w:tcPr>
          <w:p w14:paraId="75037AD1" w14:textId="618903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3345568.32</w:t>
            </w:r>
          </w:p>
        </w:tc>
        <w:tc>
          <w:tcPr>
            <w:tcW w:w="2134" w:type="dxa"/>
          </w:tcPr>
          <w:p w14:paraId="218B96F1" w14:textId="605CDF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A6E80" w14:textId="65E5CB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DDDAE7" w14:textId="3BCE9F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989F9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BE03C2" w14:textId="0D28AB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0BA3226A" w14:textId="6C3EC52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729345.80</w:t>
            </w:r>
          </w:p>
        </w:tc>
        <w:tc>
          <w:tcPr>
            <w:tcW w:w="1562" w:type="dxa"/>
          </w:tcPr>
          <w:p w14:paraId="0C6BF66E" w14:textId="3F1DB8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3345568.49</w:t>
            </w:r>
          </w:p>
        </w:tc>
        <w:tc>
          <w:tcPr>
            <w:tcW w:w="2134" w:type="dxa"/>
          </w:tcPr>
          <w:p w14:paraId="24D99D19" w14:textId="723A848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6C9854" w14:textId="49FAD3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1CBCF6" w14:textId="3694D3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AFE4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F9D04E" w14:textId="31EA94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20B8F503" w14:textId="0F4153E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729349.03</w:t>
            </w:r>
          </w:p>
        </w:tc>
        <w:tc>
          <w:tcPr>
            <w:tcW w:w="1562" w:type="dxa"/>
          </w:tcPr>
          <w:p w14:paraId="729C422A" w14:textId="583BF1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3345568.04</w:t>
            </w:r>
          </w:p>
        </w:tc>
        <w:tc>
          <w:tcPr>
            <w:tcW w:w="2134" w:type="dxa"/>
          </w:tcPr>
          <w:p w14:paraId="6FA3296F" w14:textId="0E9F15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981FB" w14:textId="081408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7C615D" w14:textId="0397FF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13BFB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9322C0" w14:textId="453876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72A8E98D" w14:textId="2237B24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729352.08</w:t>
            </w:r>
          </w:p>
        </w:tc>
        <w:tc>
          <w:tcPr>
            <w:tcW w:w="1562" w:type="dxa"/>
          </w:tcPr>
          <w:p w14:paraId="5514C334" w14:textId="4DBE0B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3345567.70</w:t>
            </w:r>
          </w:p>
        </w:tc>
        <w:tc>
          <w:tcPr>
            <w:tcW w:w="2134" w:type="dxa"/>
          </w:tcPr>
          <w:p w14:paraId="18917AD5" w14:textId="0ED1ED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220829" w14:textId="269797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FCB02" w14:textId="209A31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CCCBE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F5ED35" w14:textId="25C7DC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4299EAB0" w14:textId="7F56C81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729354.95</w:t>
            </w:r>
          </w:p>
        </w:tc>
        <w:tc>
          <w:tcPr>
            <w:tcW w:w="1562" w:type="dxa"/>
          </w:tcPr>
          <w:p w14:paraId="25CD3303" w14:textId="3F47B1E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3345567.94</w:t>
            </w:r>
          </w:p>
        </w:tc>
        <w:tc>
          <w:tcPr>
            <w:tcW w:w="2134" w:type="dxa"/>
          </w:tcPr>
          <w:p w14:paraId="4C2AC218" w14:textId="3C7FBC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501EA" w14:textId="0B6BE0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736C4" w14:textId="448CF4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812D2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2E8186" w14:textId="05290B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762BC9A4" w14:textId="12B44A3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729361.45</w:t>
            </w:r>
          </w:p>
        </w:tc>
        <w:tc>
          <w:tcPr>
            <w:tcW w:w="1562" w:type="dxa"/>
          </w:tcPr>
          <w:p w14:paraId="08E3A23A" w14:textId="29902A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3345570.66</w:t>
            </w:r>
          </w:p>
        </w:tc>
        <w:tc>
          <w:tcPr>
            <w:tcW w:w="2134" w:type="dxa"/>
          </w:tcPr>
          <w:p w14:paraId="1FD3321C" w14:textId="1AADCB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62801" w14:textId="186688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A95AF2" w14:textId="30853F7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3C91F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66872E" w14:textId="35D9E4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7E5CCC9E" w14:textId="03282DB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729365.37</w:t>
            </w:r>
          </w:p>
        </w:tc>
        <w:tc>
          <w:tcPr>
            <w:tcW w:w="1562" w:type="dxa"/>
          </w:tcPr>
          <w:p w14:paraId="4922D298" w14:textId="376F0B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3345571.58</w:t>
            </w:r>
          </w:p>
        </w:tc>
        <w:tc>
          <w:tcPr>
            <w:tcW w:w="2134" w:type="dxa"/>
          </w:tcPr>
          <w:p w14:paraId="57F5DB2C" w14:textId="3A2AE2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60B8B" w14:textId="1A510A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557DD5" w14:textId="321526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0E89D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CC07AE" w14:textId="46E35E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094F5F1A" w14:textId="1B9D1A1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729372.22</w:t>
            </w:r>
          </w:p>
        </w:tc>
        <w:tc>
          <w:tcPr>
            <w:tcW w:w="1562" w:type="dxa"/>
          </w:tcPr>
          <w:p w14:paraId="45002776" w14:textId="74FE51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3345573.08</w:t>
            </w:r>
          </w:p>
        </w:tc>
        <w:tc>
          <w:tcPr>
            <w:tcW w:w="2134" w:type="dxa"/>
          </w:tcPr>
          <w:p w14:paraId="31F6AA7E" w14:textId="5B99B0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F76855" w14:textId="321D18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6A666F" w14:textId="21362D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C8453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E04345" w14:textId="0B7664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0481739B" w14:textId="57E8DD4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729376.87</w:t>
            </w:r>
          </w:p>
        </w:tc>
        <w:tc>
          <w:tcPr>
            <w:tcW w:w="1562" w:type="dxa"/>
          </w:tcPr>
          <w:p w14:paraId="753CA3FF" w14:textId="1B7DBA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3345575.01</w:t>
            </w:r>
          </w:p>
        </w:tc>
        <w:tc>
          <w:tcPr>
            <w:tcW w:w="2134" w:type="dxa"/>
          </w:tcPr>
          <w:p w14:paraId="326C71A9" w14:textId="4159FC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513C30" w14:textId="342A08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7E9E1C" w14:textId="4B8E5A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1430E8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767942" w14:textId="4490AD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0616A2C9" w14:textId="7D60CA0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729382.29</w:t>
            </w:r>
          </w:p>
        </w:tc>
        <w:tc>
          <w:tcPr>
            <w:tcW w:w="1562" w:type="dxa"/>
          </w:tcPr>
          <w:p w14:paraId="2D6FA946" w14:textId="053279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3345575.28</w:t>
            </w:r>
          </w:p>
        </w:tc>
        <w:tc>
          <w:tcPr>
            <w:tcW w:w="2134" w:type="dxa"/>
          </w:tcPr>
          <w:p w14:paraId="2FBDBB5F" w14:textId="7C5DCF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9F64B" w14:textId="35DD7E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A595D" w14:textId="0D3C0E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F06F4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EA6848" w14:textId="48D539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70AF670C" w14:textId="371D257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729386.19</w:t>
            </w:r>
          </w:p>
        </w:tc>
        <w:tc>
          <w:tcPr>
            <w:tcW w:w="1562" w:type="dxa"/>
          </w:tcPr>
          <w:p w14:paraId="14112FD9" w14:textId="743379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3345574.84</w:t>
            </w:r>
          </w:p>
        </w:tc>
        <w:tc>
          <w:tcPr>
            <w:tcW w:w="2134" w:type="dxa"/>
          </w:tcPr>
          <w:p w14:paraId="72654E4D" w14:textId="75B62A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79E233" w14:textId="689101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78C87" w14:textId="1DEBAC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2D67DB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2BF4CE" w14:textId="29A2C2A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7F5B4418" w14:textId="64138A1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729392.35</w:t>
            </w:r>
          </w:p>
        </w:tc>
        <w:tc>
          <w:tcPr>
            <w:tcW w:w="1562" w:type="dxa"/>
          </w:tcPr>
          <w:p w14:paraId="6B5054F0" w14:textId="5CA672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3345576.28</w:t>
            </w:r>
          </w:p>
        </w:tc>
        <w:tc>
          <w:tcPr>
            <w:tcW w:w="2134" w:type="dxa"/>
          </w:tcPr>
          <w:p w14:paraId="03D75D93" w14:textId="7891A3E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2D708B" w14:textId="064A05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381C8" w14:textId="60CB64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C2B9ED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365F14" w14:textId="407880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2DEA7056" w14:textId="69E7BB9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729398.37</w:t>
            </w:r>
          </w:p>
        </w:tc>
        <w:tc>
          <w:tcPr>
            <w:tcW w:w="1562" w:type="dxa"/>
          </w:tcPr>
          <w:p w14:paraId="15E46691" w14:textId="7A1590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3345576.83</w:t>
            </w:r>
          </w:p>
        </w:tc>
        <w:tc>
          <w:tcPr>
            <w:tcW w:w="2134" w:type="dxa"/>
          </w:tcPr>
          <w:p w14:paraId="763F7B8D" w14:textId="286525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73B6DF" w14:textId="4B67AC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B835E" w14:textId="635EBA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1A9E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4C770B" w14:textId="142CDD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0D7FB61E" w14:textId="1836FCC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729401.71</w:t>
            </w:r>
          </w:p>
        </w:tc>
        <w:tc>
          <w:tcPr>
            <w:tcW w:w="1562" w:type="dxa"/>
          </w:tcPr>
          <w:p w14:paraId="777A5D8F" w14:textId="108D47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3345575.53</w:t>
            </w:r>
          </w:p>
        </w:tc>
        <w:tc>
          <w:tcPr>
            <w:tcW w:w="2134" w:type="dxa"/>
          </w:tcPr>
          <w:p w14:paraId="2C642DC9" w14:textId="17064D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3D5502" w14:textId="67CD27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F2F12A" w14:textId="446693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5509C1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B5EE0B" w14:textId="4081DD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197A0D5E" w14:textId="511D3BF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729405.38</w:t>
            </w:r>
          </w:p>
        </w:tc>
        <w:tc>
          <w:tcPr>
            <w:tcW w:w="1562" w:type="dxa"/>
          </w:tcPr>
          <w:p w14:paraId="7A5F7BE1" w14:textId="6992797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3345575.39</w:t>
            </w:r>
          </w:p>
        </w:tc>
        <w:tc>
          <w:tcPr>
            <w:tcW w:w="2134" w:type="dxa"/>
          </w:tcPr>
          <w:p w14:paraId="3C205170" w14:textId="334A21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E10257" w14:textId="3DEA3A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23967A" w14:textId="5DC073E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53837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71D52A" w14:textId="78C174C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1E0B5998" w14:textId="30AB120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729409.25</w:t>
            </w:r>
          </w:p>
        </w:tc>
        <w:tc>
          <w:tcPr>
            <w:tcW w:w="1562" w:type="dxa"/>
          </w:tcPr>
          <w:p w14:paraId="3478CB93" w14:textId="2DDF4E8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3345576.22</w:t>
            </w:r>
          </w:p>
        </w:tc>
        <w:tc>
          <w:tcPr>
            <w:tcW w:w="2134" w:type="dxa"/>
          </w:tcPr>
          <w:p w14:paraId="19269874" w14:textId="6AD3EB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B349A4" w14:textId="5F072D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D1EEE" w14:textId="315F61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D26D45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8BEF2F" w14:textId="35ADAE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1063A0EA" w14:textId="63131A3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729411.59</w:t>
            </w:r>
          </w:p>
        </w:tc>
        <w:tc>
          <w:tcPr>
            <w:tcW w:w="1562" w:type="dxa"/>
          </w:tcPr>
          <w:p w14:paraId="5920E562" w14:textId="6EE14A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3345575.70</w:t>
            </w:r>
          </w:p>
        </w:tc>
        <w:tc>
          <w:tcPr>
            <w:tcW w:w="2134" w:type="dxa"/>
          </w:tcPr>
          <w:p w14:paraId="5E0CB92A" w14:textId="53F9DBF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2874EC" w14:textId="33791B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1A5475" w14:textId="480DC1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D06FC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EDF597" w14:textId="600106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00F37ACD" w14:textId="2270712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729415.53</w:t>
            </w:r>
          </w:p>
        </w:tc>
        <w:tc>
          <w:tcPr>
            <w:tcW w:w="1562" w:type="dxa"/>
          </w:tcPr>
          <w:p w14:paraId="17BAAEE4" w14:textId="4EB283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3345572.68</w:t>
            </w:r>
          </w:p>
        </w:tc>
        <w:tc>
          <w:tcPr>
            <w:tcW w:w="2134" w:type="dxa"/>
          </w:tcPr>
          <w:p w14:paraId="6FD41EF1" w14:textId="31702E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3FF25" w14:textId="37A360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00CC8" w14:textId="11BB9AB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ACE71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59D8C7" w14:textId="5CD846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6EDDF526" w14:textId="7009182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729419.45</w:t>
            </w:r>
          </w:p>
        </w:tc>
        <w:tc>
          <w:tcPr>
            <w:tcW w:w="1562" w:type="dxa"/>
          </w:tcPr>
          <w:p w14:paraId="5412AF1C" w14:textId="27F112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3345571.69</w:t>
            </w:r>
          </w:p>
        </w:tc>
        <w:tc>
          <w:tcPr>
            <w:tcW w:w="2134" w:type="dxa"/>
          </w:tcPr>
          <w:p w14:paraId="6BD4B796" w14:textId="664F1E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93DD57" w14:textId="044B0B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F495D" w14:textId="4DF994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EE37D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945BCD" w14:textId="484899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0992A92F" w14:textId="242FE5C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729424.71</w:t>
            </w:r>
          </w:p>
        </w:tc>
        <w:tc>
          <w:tcPr>
            <w:tcW w:w="1562" w:type="dxa"/>
          </w:tcPr>
          <w:p w14:paraId="5A711E27" w14:textId="5C8E62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3345571.05</w:t>
            </w:r>
          </w:p>
        </w:tc>
        <w:tc>
          <w:tcPr>
            <w:tcW w:w="2134" w:type="dxa"/>
          </w:tcPr>
          <w:p w14:paraId="409EB335" w14:textId="5D61C6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4DC775" w14:textId="0B16BD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986C0" w14:textId="0276F1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7326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AA0A01" w14:textId="6C9B96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7B4E9DDA" w14:textId="27E45A2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729431.66</w:t>
            </w:r>
          </w:p>
        </w:tc>
        <w:tc>
          <w:tcPr>
            <w:tcW w:w="1562" w:type="dxa"/>
          </w:tcPr>
          <w:p w14:paraId="120ABE11" w14:textId="7E6296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3345571.61</w:t>
            </w:r>
          </w:p>
        </w:tc>
        <w:tc>
          <w:tcPr>
            <w:tcW w:w="2134" w:type="dxa"/>
          </w:tcPr>
          <w:p w14:paraId="412A4E0B" w14:textId="274214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0DADC" w14:textId="2D1903C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D8DBC0" w14:textId="33B3F4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FF425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81D562" w14:textId="04546A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7AE3F501" w14:textId="3583C8D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729440.14</w:t>
            </w:r>
          </w:p>
        </w:tc>
        <w:tc>
          <w:tcPr>
            <w:tcW w:w="1562" w:type="dxa"/>
          </w:tcPr>
          <w:p w14:paraId="163B107E" w14:textId="1BBBBF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3345569.89</w:t>
            </w:r>
          </w:p>
        </w:tc>
        <w:tc>
          <w:tcPr>
            <w:tcW w:w="2134" w:type="dxa"/>
          </w:tcPr>
          <w:p w14:paraId="72F45F41" w14:textId="0C9B9BB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72445" w14:textId="48B0F2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3734DF" w14:textId="4742B6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9BD91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80E386" w14:textId="687470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0FA57DCD" w14:textId="560ED6D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729442.53</w:t>
            </w:r>
          </w:p>
        </w:tc>
        <w:tc>
          <w:tcPr>
            <w:tcW w:w="1562" w:type="dxa"/>
          </w:tcPr>
          <w:p w14:paraId="5AD7DE17" w14:textId="12540A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3345568.62</w:t>
            </w:r>
          </w:p>
        </w:tc>
        <w:tc>
          <w:tcPr>
            <w:tcW w:w="2134" w:type="dxa"/>
          </w:tcPr>
          <w:p w14:paraId="266FF02C" w14:textId="3D353C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D9D54" w14:textId="3E6209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697516" w14:textId="520CB6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768881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2E3E06" w14:textId="503ACA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770E4019" w14:textId="7A68342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729443.41</w:t>
            </w:r>
          </w:p>
        </w:tc>
        <w:tc>
          <w:tcPr>
            <w:tcW w:w="1562" w:type="dxa"/>
          </w:tcPr>
          <w:p w14:paraId="78BDE9B4" w14:textId="0AA61E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3345567.94</w:t>
            </w:r>
          </w:p>
        </w:tc>
        <w:tc>
          <w:tcPr>
            <w:tcW w:w="2134" w:type="dxa"/>
          </w:tcPr>
          <w:p w14:paraId="28BB8A84" w14:textId="21F0D0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DA1A0" w14:textId="2E80DD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E4F64" w14:textId="20AFDB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E1A60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C889DB" w14:textId="44F9B2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615D5905" w14:textId="3A2F1FC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729444.45</w:t>
            </w:r>
          </w:p>
        </w:tc>
        <w:tc>
          <w:tcPr>
            <w:tcW w:w="1562" w:type="dxa"/>
          </w:tcPr>
          <w:p w14:paraId="552CF313" w14:textId="3CE273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3345565.79</w:t>
            </w:r>
          </w:p>
        </w:tc>
        <w:tc>
          <w:tcPr>
            <w:tcW w:w="2134" w:type="dxa"/>
          </w:tcPr>
          <w:p w14:paraId="38760D13" w14:textId="567B92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05E55" w14:textId="5DA2BC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8FA0D8" w14:textId="473029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468221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EA65C2" w14:textId="39F0C4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7E4E760D" w14:textId="649F8A3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729445.36</w:t>
            </w:r>
          </w:p>
        </w:tc>
        <w:tc>
          <w:tcPr>
            <w:tcW w:w="1562" w:type="dxa"/>
          </w:tcPr>
          <w:p w14:paraId="2313C1DE" w14:textId="5786FE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3345562.96</w:t>
            </w:r>
          </w:p>
        </w:tc>
        <w:tc>
          <w:tcPr>
            <w:tcW w:w="2134" w:type="dxa"/>
          </w:tcPr>
          <w:p w14:paraId="48011FC4" w14:textId="70DE8B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2C6BEE" w14:textId="2499C7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357F79" w14:textId="3A90D0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ABCD5A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C70118" w14:textId="195CC9A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5481B688" w14:textId="17AFB8D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729446.35</w:t>
            </w:r>
          </w:p>
        </w:tc>
        <w:tc>
          <w:tcPr>
            <w:tcW w:w="1562" w:type="dxa"/>
          </w:tcPr>
          <w:p w14:paraId="0F445DD2" w14:textId="4B5224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3345561.95</w:t>
            </w:r>
          </w:p>
        </w:tc>
        <w:tc>
          <w:tcPr>
            <w:tcW w:w="2134" w:type="dxa"/>
          </w:tcPr>
          <w:p w14:paraId="4CCFEFAB" w14:textId="295DCE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2A5DAB" w14:textId="0ED009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84E33" w14:textId="5E06E8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83933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E18EF2" w14:textId="4EB25E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</w:tcPr>
          <w:p w14:paraId="653590E9" w14:textId="2BD761F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729448.39</w:t>
            </w:r>
          </w:p>
        </w:tc>
        <w:tc>
          <w:tcPr>
            <w:tcW w:w="1562" w:type="dxa"/>
          </w:tcPr>
          <w:p w14:paraId="530520EC" w14:textId="00D740D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3345560.65</w:t>
            </w:r>
          </w:p>
        </w:tc>
        <w:tc>
          <w:tcPr>
            <w:tcW w:w="2134" w:type="dxa"/>
          </w:tcPr>
          <w:p w14:paraId="06CCD541" w14:textId="5CDE48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DD814" w14:textId="569D8C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783AE" w14:textId="751628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15052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81DAB1" w14:textId="417399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</w:tcPr>
          <w:p w14:paraId="1CAFAE77" w14:textId="0AD2429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729450.57</w:t>
            </w:r>
          </w:p>
        </w:tc>
        <w:tc>
          <w:tcPr>
            <w:tcW w:w="1562" w:type="dxa"/>
          </w:tcPr>
          <w:p w14:paraId="1AC4CFF1" w14:textId="3F5274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3345559.98</w:t>
            </w:r>
          </w:p>
        </w:tc>
        <w:tc>
          <w:tcPr>
            <w:tcW w:w="2134" w:type="dxa"/>
          </w:tcPr>
          <w:p w14:paraId="0B6A19AF" w14:textId="594F08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680CD8" w14:textId="480D27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16BC6" w14:textId="3BA777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AC2FD7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971D2" w14:textId="2583F5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7A10498C" w14:textId="5280A05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729451.71</w:t>
            </w:r>
          </w:p>
        </w:tc>
        <w:tc>
          <w:tcPr>
            <w:tcW w:w="1562" w:type="dxa"/>
          </w:tcPr>
          <w:p w14:paraId="5DE26BE8" w14:textId="2B93CA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3345559.48</w:t>
            </w:r>
          </w:p>
        </w:tc>
        <w:tc>
          <w:tcPr>
            <w:tcW w:w="2134" w:type="dxa"/>
          </w:tcPr>
          <w:p w14:paraId="52527A46" w14:textId="5FC3C0C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29A4D9" w14:textId="73C6D0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5F55E" w14:textId="2D4552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C981F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58630F" w14:textId="430EBC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5BDD38AC" w14:textId="2766BF3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729453.97</w:t>
            </w:r>
          </w:p>
        </w:tc>
        <w:tc>
          <w:tcPr>
            <w:tcW w:w="1562" w:type="dxa"/>
          </w:tcPr>
          <w:p w14:paraId="50D412D9" w14:textId="2BC31F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3345559.20</w:t>
            </w:r>
          </w:p>
        </w:tc>
        <w:tc>
          <w:tcPr>
            <w:tcW w:w="2134" w:type="dxa"/>
          </w:tcPr>
          <w:p w14:paraId="72E3EC0A" w14:textId="7796FF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33A57" w14:textId="76E65D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41D514" w14:textId="7EA3AF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11D8E3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AF3284" w14:textId="45E599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2731C92C" w14:textId="1444E5C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729455.81</w:t>
            </w:r>
          </w:p>
        </w:tc>
        <w:tc>
          <w:tcPr>
            <w:tcW w:w="1562" w:type="dxa"/>
          </w:tcPr>
          <w:p w14:paraId="3BFF60F2" w14:textId="322ECC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3345558.44</w:t>
            </w:r>
          </w:p>
        </w:tc>
        <w:tc>
          <w:tcPr>
            <w:tcW w:w="2134" w:type="dxa"/>
          </w:tcPr>
          <w:p w14:paraId="4F36F416" w14:textId="485B6A2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3ED779" w14:textId="760466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DCEA84" w14:textId="21EBCA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C7A419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BD6A91" w14:textId="493266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63ADED61" w14:textId="2D8CEB7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729456.38</w:t>
            </w:r>
          </w:p>
        </w:tc>
        <w:tc>
          <w:tcPr>
            <w:tcW w:w="1562" w:type="dxa"/>
          </w:tcPr>
          <w:p w14:paraId="22787EA1" w14:textId="12317E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3345558.13</w:t>
            </w:r>
          </w:p>
        </w:tc>
        <w:tc>
          <w:tcPr>
            <w:tcW w:w="2134" w:type="dxa"/>
          </w:tcPr>
          <w:p w14:paraId="039E988B" w14:textId="0FCC32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ECCDB" w14:textId="27ABF2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5EEE2" w14:textId="0A86FD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AF212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A1CD05" w14:textId="269692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1342FF07" w14:textId="7970DD1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729457.02</w:t>
            </w:r>
          </w:p>
        </w:tc>
        <w:tc>
          <w:tcPr>
            <w:tcW w:w="1562" w:type="dxa"/>
          </w:tcPr>
          <w:p w14:paraId="0C3E6A97" w14:textId="79DECB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3345557.78</w:t>
            </w:r>
          </w:p>
        </w:tc>
        <w:tc>
          <w:tcPr>
            <w:tcW w:w="2134" w:type="dxa"/>
          </w:tcPr>
          <w:p w14:paraId="518BDB6D" w14:textId="732413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DC3C1" w14:textId="4A184C5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BB72D" w14:textId="213611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F331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EFA5F7" w14:textId="7CB00C7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73BEB94A" w14:textId="08DBE0E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729458.42</w:t>
            </w:r>
          </w:p>
        </w:tc>
        <w:tc>
          <w:tcPr>
            <w:tcW w:w="1562" w:type="dxa"/>
          </w:tcPr>
          <w:p w14:paraId="76D74470" w14:textId="765052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3345557.72</w:t>
            </w:r>
          </w:p>
        </w:tc>
        <w:tc>
          <w:tcPr>
            <w:tcW w:w="2134" w:type="dxa"/>
          </w:tcPr>
          <w:p w14:paraId="3B6986EE" w14:textId="026DEB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6A373E" w14:textId="4DFD0F8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D63D1C" w14:textId="0049ED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4A0D21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A201B5" w14:textId="48A7DD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68285E3C" w14:textId="6AD7ED6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729459.75</w:t>
            </w:r>
          </w:p>
        </w:tc>
        <w:tc>
          <w:tcPr>
            <w:tcW w:w="1562" w:type="dxa"/>
          </w:tcPr>
          <w:p w14:paraId="6FB409B2" w14:textId="78BB4C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3345559.16</w:t>
            </w:r>
          </w:p>
        </w:tc>
        <w:tc>
          <w:tcPr>
            <w:tcW w:w="2134" w:type="dxa"/>
          </w:tcPr>
          <w:p w14:paraId="68E4F310" w14:textId="446B158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4DA154" w14:textId="5B263A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2D84C" w14:textId="64AACB5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F048BF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4A0D69" w14:textId="6C79D4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61F11B35" w14:textId="18CBAA3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729460.84</w:t>
            </w:r>
          </w:p>
        </w:tc>
        <w:tc>
          <w:tcPr>
            <w:tcW w:w="1562" w:type="dxa"/>
          </w:tcPr>
          <w:p w14:paraId="79ADA494" w14:textId="584DCAA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3345560.65</w:t>
            </w:r>
          </w:p>
        </w:tc>
        <w:tc>
          <w:tcPr>
            <w:tcW w:w="2134" w:type="dxa"/>
          </w:tcPr>
          <w:p w14:paraId="158FCA4A" w14:textId="3B6579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02A69" w14:textId="3EE30E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7DA75" w14:textId="27BD43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41F481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829C99" w14:textId="2F1E9B7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73BE8480" w14:textId="443FD62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729461.97</w:t>
            </w:r>
          </w:p>
        </w:tc>
        <w:tc>
          <w:tcPr>
            <w:tcW w:w="1562" w:type="dxa"/>
          </w:tcPr>
          <w:p w14:paraId="6EEE2A7E" w14:textId="6007D5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3345561.13</w:t>
            </w:r>
          </w:p>
        </w:tc>
        <w:tc>
          <w:tcPr>
            <w:tcW w:w="2134" w:type="dxa"/>
          </w:tcPr>
          <w:p w14:paraId="41E117B0" w14:textId="278C3F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694C6" w14:textId="4A73CA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667F7" w14:textId="57353D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5BB41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7622B8" w14:textId="1BBE57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2B1EA75D" w14:textId="7021FD3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729463.28</w:t>
            </w:r>
          </w:p>
        </w:tc>
        <w:tc>
          <w:tcPr>
            <w:tcW w:w="1562" w:type="dxa"/>
          </w:tcPr>
          <w:p w14:paraId="52076F4E" w14:textId="62FBC1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3345561.66</w:t>
            </w:r>
          </w:p>
        </w:tc>
        <w:tc>
          <w:tcPr>
            <w:tcW w:w="2134" w:type="dxa"/>
          </w:tcPr>
          <w:p w14:paraId="0245D8FC" w14:textId="6F2CF7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A1E043" w14:textId="2B3184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254454" w14:textId="25B76D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AFA27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1BA61E" w14:textId="09C3B0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52C0913B" w14:textId="3357CF3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729464.62</w:t>
            </w:r>
          </w:p>
        </w:tc>
        <w:tc>
          <w:tcPr>
            <w:tcW w:w="1562" w:type="dxa"/>
          </w:tcPr>
          <w:p w14:paraId="40907773" w14:textId="4AB490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3345561.85</w:t>
            </w:r>
          </w:p>
        </w:tc>
        <w:tc>
          <w:tcPr>
            <w:tcW w:w="2134" w:type="dxa"/>
          </w:tcPr>
          <w:p w14:paraId="014349A7" w14:textId="0C15DD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6D3B1A" w14:textId="3DE56A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10719" w14:textId="253DE1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7E655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73748E" w14:textId="2A66BB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64B4772" w14:textId="4223379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729467.78</w:t>
            </w:r>
          </w:p>
        </w:tc>
        <w:tc>
          <w:tcPr>
            <w:tcW w:w="1562" w:type="dxa"/>
          </w:tcPr>
          <w:p w14:paraId="2100D4C8" w14:textId="5C179E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3345561.92</w:t>
            </w:r>
          </w:p>
        </w:tc>
        <w:tc>
          <w:tcPr>
            <w:tcW w:w="2134" w:type="dxa"/>
          </w:tcPr>
          <w:p w14:paraId="37EFB381" w14:textId="1139B1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63435" w14:textId="6D6DE4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D8EA7" w14:textId="2BF6B2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D2A16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3BF31E" w14:textId="62A790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1FEA76AE" w14:textId="5154B04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729474.95</w:t>
            </w:r>
          </w:p>
        </w:tc>
        <w:tc>
          <w:tcPr>
            <w:tcW w:w="1562" w:type="dxa"/>
          </w:tcPr>
          <w:p w14:paraId="00D7AE35" w14:textId="38FB57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3345562.74</w:t>
            </w:r>
          </w:p>
        </w:tc>
        <w:tc>
          <w:tcPr>
            <w:tcW w:w="2134" w:type="dxa"/>
          </w:tcPr>
          <w:p w14:paraId="6D42D52F" w14:textId="1D6817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9532D" w14:textId="3D4846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8C853" w14:textId="18D014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7DDBB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5D62C0" w14:textId="4064D8E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34A23A0A" w14:textId="77E28D5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729476.71</w:t>
            </w:r>
          </w:p>
        </w:tc>
        <w:tc>
          <w:tcPr>
            <w:tcW w:w="1562" w:type="dxa"/>
          </w:tcPr>
          <w:p w14:paraId="4E9966C0" w14:textId="4954C7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3345563.10</w:t>
            </w:r>
          </w:p>
        </w:tc>
        <w:tc>
          <w:tcPr>
            <w:tcW w:w="2134" w:type="dxa"/>
          </w:tcPr>
          <w:p w14:paraId="6E07BAC6" w14:textId="5469E6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9534C4" w14:textId="7DB634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62031" w14:textId="520FBC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EEA71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EDEF1A" w14:textId="4315B7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5AFABA98" w14:textId="332BBD0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729477.03</w:t>
            </w:r>
          </w:p>
        </w:tc>
        <w:tc>
          <w:tcPr>
            <w:tcW w:w="1562" w:type="dxa"/>
          </w:tcPr>
          <w:p w14:paraId="5FD546B0" w14:textId="300062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3345563.33</w:t>
            </w:r>
          </w:p>
        </w:tc>
        <w:tc>
          <w:tcPr>
            <w:tcW w:w="2134" w:type="dxa"/>
          </w:tcPr>
          <w:p w14:paraId="1405B63E" w14:textId="19CB08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2D1601" w14:textId="1D0246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20804" w14:textId="7B67D3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21924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3EDE20" w14:textId="29ACA9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2FDC404D" w14:textId="5FF8C1D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729477.65</w:t>
            </w:r>
          </w:p>
        </w:tc>
        <w:tc>
          <w:tcPr>
            <w:tcW w:w="1562" w:type="dxa"/>
          </w:tcPr>
          <w:p w14:paraId="2F9B992C" w14:textId="6530B9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3345563.77</w:t>
            </w:r>
          </w:p>
        </w:tc>
        <w:tc>
          <w:tcPr>
            <w:tcW w:w="2134" w:type="dxa"/>
          </w:tcPr>
          <w:p w14:paraId="7F500698" w14:textId="195315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19FEB6" w14:textId="237A25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4D71F2" w14:textId="200C39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F0ABE7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5E5C5B" w14:textId="5A39BA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580A1002" w14:textId="73AA9C4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729478.01</w:t>
            </w:r>
          </w:p>
        </w:tc>
        <w:tc>
          <w:tcPr>
            <w:tcW w:w="1562" w:type="dxa"/>
          </w:tcPr>
          <w:p w14:paraId="15150DCC" w14:textId="733A8C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3345564.02</w:t>
            </w:r>
          </w:p>
        </w:tc>
        <w:tc>
          <w:tcPr>
            <w:tcW w:w="2134" w:type="dxa"/>
          </w:tcPr>
          <w:p w14:paraId="63BF0241" w14:textId="282B72F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C66BD4" w14:textId="25E56C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3734B" w14:textId="6D90B7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FB7B0B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85E417" w14:textId="7503F2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6C8C03DF" w14:textId="337F547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729481.67</w:t>
            </w:r>
          </w:p>
        </w:tc>
        <w:tc>
          <w:tcPr>
            <w:tcW w:w="1562" w:type="dxa"/>
          </w:tcPr>
          <w:p w14:paraId="527D60B8" w14:textId="36D834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3345566.27</w:t>
            </w:r>
          </w:p>
        </w:tc>
        <w:tc>
          <w:tcPr>
            <w:tcW w:w="2134" w:type="dxa"/>
          </w:tcPr>
          <w:p w14:paraId="2EF46376" w14:textId="1F6588A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87FEE" w14:textId="153735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70B40A" w14:textId="02188F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0033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573120" w14:textId="6FD76B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52047503" w14:textId="3635418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729482.54</w:t>
            </w:r>
          </w:p>
        </w:tc>
        <w:tc>
          <w:tcPr>
            <w:tcW w:w="1562" w:type="dxa"/>
          </w:tcPr>
          <w:p w14:paraId="1009CC82" w14:textId="3420AE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3345566.69</w:t>
            </w:r>
          </w:p>
        </w:tc>
        <w:tc>
          <w:tcPr>
            <w:tcW w:w="2134" w:type="dxa"/>
          </w:tcPr>
          <w:p w14:paraId="62F75797" w14:textId="64CF08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816D2" w14:textId="759704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C03D65" w14:textId="3DA210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26DD3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9E753C" w14:textId="1A65F8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1F042636" w14:textId="54F3066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729483.79</w:t>
            </w:r>
          </w:p>
        </w:tc>
        <w:tc>
          <w:tcPr>
            <w:tcW w:w="1562" w:type="dxa"/>
          </w:tcPr>
          <w:p w14:paraId="7D3AADEB" w14:textId="0A4956E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3345567.26</w:t>
            </w:r>
          </w:p>
        </w:tc>
        <w:tc>
          <w:tcPr>
            <w:tcW w:w="2134" w:type="dxa"/>
          </w:tcPr>
          <w:p w14:paraId="4F2F1B70" w14:textId="3A97288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3C7652" w14:textId="53FA38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94116F" w14:textId="4166C8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291B56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CEF875" w14:textId="1AE878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611E7433" w14:textId="6350541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729484.68</w:t>
            </w:r>
          </w:p>
        </w:tc>
        <w:tc>
          <w:tcPr>
            <w:tcW w:w="1562" w:type="dxa"/>
          </w:tcPr>
          <w:p w14:paraId="685CA9BF" w14:textId="1BB6EA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3345567.79</w:t>
            </w:r>
          </w:p>
        </w:tc>
        <w:tc>
          <w:tcPr>
            <w:tcW w:w="2134" w:type="dxa"/>
          </w:tcPr>
          <w:p w14:paraId="45E8E51E" w14:textId="534073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AA9CD9" w14:textId="6A8C0C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FE85B" w14:textId="19C0C2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81B02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547179" w14:textId="4F3361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5791E86D" w14:textId="012E0B5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729485.38</w:t>
            </w:r>
          </w:p>
        </w:tc>
        <w:tc>
          <w:tcPr>
            <w:tcW w:w="1562" w:type="dxa"/>
          </w:tcPr>
          <w:p w14:paraId="138E83A7" w14:textId="5E76A4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3345568.36</w:t>
            </w:r>
          </w:p>
        </w:tc>
        <w:tc>
          <w:tcPr>
            <w:tcW w:w="2134" w:type="dxa"/>
          </w:tcPr>
          <w:p w14:paraId="5D5D6047" w14:textId="0880B2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36FFD" w14:textId="4C5C63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C21D7" w14:textId="0F5B0F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466FAB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B58A6D" w14:textId="5DAD00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358C3497" w14:textId="51015C3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729488.08</w:t>
            </w:r>
          </w:p>
        </w:tc>
        <w:tc>
          <w:tcPr>
            <w:tcW w:w="1562" w:type="dxa"/>
          </w:tcPr>
          <w:p w14:paraId="5ECA5926" w14:textId="3C3AE3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3345572.17</w:t>
            </w:r>
          </w:p>
        </w:tc>
        <w:tc>
          <w:tcPr>
            <w:tcW w:w="2134" w:type="dxa"/>
          </w:tcPr>
          <w:p w14:paraId="13CAEDE9" w14:textId="3A3E15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5B4B8" w14:textId="7AC526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C2F613" w14:textId="785F5D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5B868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568E47" w14:textId="7E9684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139CF7B0" w14:textId="6F7684B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729489.00</w:t>
            </w:r>
          </w:p>
        </w:tc>
        <w:tc>
          <w:tcPr>
            <w:tcW w:w="1562" w:type="dxa"/>
          </w:tcPr>
          <w:p w14:paraId="07D6CFC4" w14:textId="30CF1E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3345574.88</w:t>
            </w:r>
          </w:p>
        </w:tc>
        <w:tc>
          <w:tcPr>
            <w:tcW w:w="2134" w:type="dxa"/>
          </w:tcPr>
          <w:p w14:paraId="56ED5638" w14:textId="14C864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18155" w14:textId="66B608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B87E0" w14:textId="7071E1E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29CAE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8EE785" w14:textId="6FE0AF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5C54A78A" w14:textId="19AE849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729491.41</w:t>
            </w:r>
          </w:p>
        </w:tc>
        <w:tc>
          <w:tcPr>
            <w:tcW w:w="1562" w:type="dxa"/>
          </w:tcPr>
          <w:p w14:paraId="36AC4B40" w14:textId="57220D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3345576.74</w:t>
            </w:r>
          </w:p>
        </w:tc>
        <w:tc>
          <w:tcPr>
            <w:tcW w:w="2134" w:type="dxa"/>
          </w:tcPr>
          <w:p w14:paraId="0ACFA23B" w14:textId="507FA1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F6BF4" w14:textId="4B5F44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D4429" w14:textId="20C784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BAA30A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89D2E6" w14:textId="1B1A2D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176CB998" w14:textId="56469FE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729496.23</w:t>
            </w:r>
          </w:p>
        </w:tc>
        <w:tc>
          <w:tcPr>
            <w:tcW w:w="1562" w:type="dxa"/>
          </w:tcPr>
          <w:p w14:paraId="4118AF3F" w14:textId="6E714E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3345578.12</w:t>
            </w:r>
          </w:p>
        </w:tc>
        <w:tc>
          <w:tcPr>
            <w:tcW w:w="2134" w:type="dxa"/>
          </w:tcPr>
          <w:p w14:paraId="6B07D21C" w14:textId="0BEA53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146E4A" w14:textId="3791C3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D7D8EF" w14:textId="6E14E7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8A3DE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7864D9" w14:textId="11A0C4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26C1C8C7" w14:textId="5FAFB90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729496.94</w:t>
            </w:r>
          </w:p>
        </w:tc>
        <w:tc>
          <w:tcPr>
            <w:tcW w:w="1562" w:type="dxa"/>
          </w:tcPr>
          <w:p w14:paraId="73403C01" w14:textId="735982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3345578.29</w:t>
            </w:r>
          </w:p>
        </w:tc>
        <w:tc>
          <w:tcPr>
            <w:tcW w:w="2134" w:type="dxa"/>
          </w:tcPr>
          <w:p w14:paraId="024AD7AC" w14:textId="4BED08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4084C7" w14:textId="5F6567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28EFA" w14:textId="502ED3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C0F96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635E4E" w14:textId="2D20B8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3D25C588" w14:textId="5B5BE72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729497.62</w:t>
            </w:r>
          </w:p>
        </w:tc>
        <w:tc>
          <w:tcPr>
            <w:tcW w:w="1562" w:type="dxa"/>
          </w:tcPr>
          <w:p w14:paraId="6D17BB29" w14:textId="6FBEA6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3345578.61</w:t>
            </w:r>
          </w:p>
        </w:tc>
        <w:tc>
          <w:tcPr>
            <w:tcW w:w="2134" w:type="dxa"/>
          </w:tcPr>
          <w:p w14:paraId="4273FC0C" w14:textId="001470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91E44" w14:textId="2B2282B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B0299" w14:textId="65FC92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F565C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ABF764" w14:textId="3F1ECC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363E8FE5" w14:textId="1BA02F7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729498.23</w:t>
            </w:r>
          </w:p>
        </w:tc>
        <w:tc>
          <w:tcPr>
            <w:tcW w:w="1562" w:type="dxa"/>
          </w:tcPr>
          <w:p w14:paraId="1923127F" w14:textId="6B48ED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3345578.91</w:t>
            </w:r>
          </w:p>
        </w:tc>
        <w:tc>
          <w:tcPr>
            <w:tcW w:w="2134" w:type="dxa"/>
          </w:tcPr>
          <w:p w14:paraId="71893E7E" w14:textId="67C36D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F55FE" w14:textId="4F4C7D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02D29A" w14:textId="447856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3FAC1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2790C8" w14:textId="25E4C0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40EA0FEA" w14:textId="53BB854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729499.37</w:t>
            </w:r>
          </w:p>
        </w:tc>
        <w:tc>
          <w:tcPr>
            <w:tcW w:w="1562" w:type="dxa"/>
          </w:tcPr>
          <w:p w14:paraId="6E7153E1" w14:textId="5BF443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3345579.31</w:t>
            </w:r>
          </w:p>
        </w:tc>
        <w:tc>
          <w:tcPr>
            <w:tcW w:w="2134" w:type="dxa"/>
          </w:tcPr>
          <w:p w14:paraId="0CABD0B5" w14:textId="44C83E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26DDF" w14:textId="512371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EDCDBD" w14:textId="57BF6B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7AB5F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807ADD" w14:textId="248BBD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3F655F8" w14:textId="1FF745C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729500.21</w:t>
            </w:r>
          </w:p>
        </w:tc>
        <w:tc>
          <w:tcPr>
            <w:tcW w:w="1562" w:type="dxa"/>
          </w:tcPr>
          <w:p w14:paraId="1C4CAADE" w14:textId="6C3C86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3345579.69</w:t>
            </w:r>
          </w:p>
        </w:tc>
        <w:tc>
          <w:tcPr>
            <w:tcW w:w="2134" w:type="dxa"/>
          </w:tcPr>
          <w:p w14:paraId="4443BAB9" w14:textId="690C90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F2E42" w14:textId="221B43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7E9F1F" w14:textId="0B093A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485EB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35F821" w14:textId="109A20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0C7CD0B9" w14:textId="03E00A6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729500.86</w:t>
            </w:r>
          </w:p>
        </w:tc>
        <w:tc>
          <w:tcPr>
            <w:tcW w:w="1562" w:type="dxa"/>
          </w:tcPr>
          <w:p w14:paraId="2B600EAB" w14:textId="44FC06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3345580.18</w:t>
            </w:r>
          </w:p>
        </w:tc>
        <w:tc>
          <w:tcPr>
            <w:tcW w:w="2134" w:type="dxa"/>
          </w:tcPr>
          <w:p w14:paraId="1F1F7836" w14:textId="138AC5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536B0A" w14:textId="4DD950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3E13AF" w14:textId="24E77D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5F546C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255C04" w14:textId="7DA962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4347ECA1" w14:textId="6623DFD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729504.05</w:t>
            </w:r>
          </w:p>
        </w:tc>
        <w:tc>
          <w:tcPr>
            <w:tcW w:w="1562" w:type="dxa"/>
          </w:tcPr>
          <w:p w14:paraId="394DBAE6" w14:textId="095042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3345582.95</w:t>
            </w:r>
          </w:p>
        </w:tc>
        <w:tc>
          <w:tcPr>
            <w:tcW w:w="2134" w:type="dxa"/>
          </w:tcPr>
          <w:p w14:paraId="7607DE4C" w14:textId="671810E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E7F429" w14:textId="214DF4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8E879C" w14:textId="46B104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92B4C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2A5AD3" w14:textId="6D1586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307</w:t>
            </w:r>
          </w:p>
        </w:tc>
        <w:tc>
          <w:tcPr>
            <w:tcW w:w="1558" w:type="dxa"/>
          </w:tcPr>
          <w:p w14:paraId="35EB07A7" w14:textId="6DDE727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729506.53</w:t>
            </w:r>
          </w:p>
        </w:tc>
        <w:tc>
          <w:tcPr>
            <w:tcW w:w="1562" w:type="dxa"/>
          </w:tcPr>
          <w:p w14:paraId="14915196" w14:textId="09DB65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3345585.47</w:t>
            </w:r>
          </w:p>
        </w:tc>
        <w:tc>
          <w:tcPr>
            <w:tcW w:w="2134" w:type="dxa"/>
          </w:tcPr>
          <w:p w14:paraId="25F398A6" w14:textId="40DB5B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3D1C7" w14:textId="3A41F0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037EFC" w14:textId="0EB137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4D876B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FF28F7" w14:textId="1F4F4D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</w:tcPr>
          <w:p w14:paraId="5ED35AA1" w14:textId="4052A8D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729508.82</w:t>
            </w:r>
          </w:p>
        </w:tc>
        <w:tc>
          <w:tcPr>
            <w:tcW w:w="1562" w:type="dxa"/>
          </w:tcPr>
          <w:p w14:paraId="6D48B697" w14:textId="3E2473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3345587.79</w:t>
            </w:r>
          </w:p>
        </w:tc>
        <w:tc>
          <w:tcPr>
            <w:tcW w:w="2134" w:type="dxa"/>
          </w:tcPr>
          <w:p w14:paraId="1991B279" w14:textId="17720F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889ED" w14:textId="0DD94B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004E3" w14:textId="64237FD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AA3FE0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A95850" w14:textId="705493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26ADBAAC" w14:textId="77A3E57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729511.16</w:t>
            </w:r>
          </w:p>
        </w:tc>
        <w:tc>
          <w:tcPr>
            <w:tcW w:w="1562" w:type="dxa"/>
          </w:tcPr>
          <w:p w14:paraId="71DF2881" w14:textId="65A7B1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3345590.16</w:t>
            </w:r>
          </w:p>
        </w:tc>
        <w:tc>
          <w:tcPr>
            <w:tcW w:w="2134" w:type="dxa"/>
          </w:tcPr>
          <w:p w14:paraId="1921DCC5" w14:textId="6D487B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1F2771" w14:textId="10AB83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38E488" w14:textId="1EE4CB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39E6B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54CDD9" w14:textId="6F86EA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Береговая </w:t>
            </w:r>
            <w:r>
              <w:rPr>
                <w:sz w:val="18"/>
              </w:rPr>
              <w:t>линия (граница водного объекта)</w:t>
            </w:r>
            <w:r w:rsidRPr="002E6E74">
              <w:rPr>
                <w:sz w:val="18"/>
              </w:rPr>
              <w:t>(</w:t>
            </w:r>
            <w:r>
              <w:rPr>
                <w:sz w:val="18"/>
              </w:rPr>
              <w:t>2</w:t>
            </w:r>
            <w:r w:rsidRPr="002E6E74">
              <w:rPr>
                <w:sz w:val="18"/>
              </w:rPr>
              <w:t>)</w:t>
            </w:r>
          </w:p>
        </w:tc>
        <w:tc>
          <w:tcPr>
            <w:tcW w:w="1558" w:type="dxa"/>
          </w:tcPr>
          <w:p w14:paraId="1569A2C6" w14:textId="25F20EC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0964E77" w14:textId="522ECA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714CD81C" w14:textId="6814DC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C0BA2CF" w14:textId="03498E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5571A39C" w14:textId="37DB41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3BA6C5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5D3015" w14:textId="31DBCB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670A7F47" w14:textId="581CE10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729511.05</w:t>
            </w:r>
          </w:p>
        </w:tc>
        <w:tc>
          <w:tcPr>
            <w:tcW w:w="1562" w:type="dxa"/>
          </w:tcPr>
          <w:p w14:paraId="18C1A4FB" w14:textId="66F186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3345590.19</w:t>
            </w:r>
          </w:p>
        </w:tc>
        <w:tc>
          <w:tcPr>
            <w:tcW w:w="2134" w:type="dxa"/>
          </w:tcPr>
          <w:p w14:paraId="57E2F105" w14:textId="5AB78A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543BA" w14:textId="4E4C47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41A86" w14:textId="5F5A1DA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F3A13C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B850CA" w14:textId="5214E34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5E00445A" w14:textId="065FE08E" w:rsidR="00B829B1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729509.20</w:t>
            </w:r>
          </w:p>
        </w:tc>
        <w:tc>
          <w:tcPr>
            <w:tcW w:w="1562" w:type="dxa"/>
          </w:tcPr>
          <w:p w14:paraId="4B4B0AFC" w14:textId="27365F2F" w:rsidR="00B829B1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3345588.39</w:t>
            </w:r>
          </w:p>
        </w:tc>
        <w:tc>
          <w:tcPr>
            <w:tcW w:w="2134" w:type="dxa"/>
          </w:tcPr>
          <w:p w14:paraId="18F13AAB" w14:textId="6BEE5F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6472C8" w14:textId="32CD9C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4597F" w14:textId="14F6BE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560DC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E6F3BC" w14:textId="7FE64C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7221651C" w14:textId="410C78B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729506.89</w:t>
            </w:r>
          </w:p>
        </w:tc>
        <w:tc>
          <w:tcPr>
            <w:tcW w:w="1562" w:type="dxa"/>
          </w:tcPr>
          <w:p w14:paraId="0630E015" w14:textId="16807B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3345586.04</w:t>
            </w:r>
          </w:p>
        </w:tc>
        <w:tc>
          <w:tcPr>
            <w:tcW w:w="2134" w:type="dxa"/>
          </w:tcPr>
          <w:p w14:paraId="1C113151" w14:textId="5A1AF1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9D9FEE" w14:textId="56B41B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0D4D71" w14:textId="568D2D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A389E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061266" w14:textId="1919B4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79FCD38E" w14:textId="0A396DF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729504.37</w:t>
            </w:r>
          </w:p>
        </w:tc>
        <w:tc>
          <w:tcPr>
            <w:tcW w:w="1562" w:type="dxa"/>
          </w:tcPr>
          <w:p w14:paraId="734CDC34" w14:textId="583B98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3345583.61</w:t>
            </w:r>
          </w:p>
        </w:tc>
        <w:tc>
          <w:tcPr>
            <w:tcW w:w="2134" w:type="dxa"/>
          </w:tcPr>
          <w:p w14:paraId="66A8AD33" w14:textId="014730A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97689" w14:textId="23235A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154D06" w14:textId="1E4572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A27404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6AE2F4" w14:textId="7ED8EC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73918693" w14:textId="62F8EA5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729501.26</w:t>
            </w:r>
          </w:p>
        </w:tc>
        <w:tc>
          <w:tcPr>
            <w:tcW w:w="1562" w:type="dxa"/>
          </w:tcPr>
          <w:p w14:paraId="30E4B0BC" w14:textId="024300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3345580.84</w:t>
            </w:r>
          </w:p>
        </w:tc>
        <w:tc>
          <w:tcPr>
            <w:tcW w:w="2134" w:type="dxa"/>
          </w:tcPr>
          <w:p w14:paraId="505CF563" w14:textId="5F686A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3EAFAF" w14:textId="43B91E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E68273" w14:textId="2FD266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B1A38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C2C22D" w14:textId="4CDAA0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6C9FFBB5" w14:textId="7A4FD66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729500.43</w:t>
            </w:r>
          </w:p>
        </w:tc>
        <w:tc>
          <w:tcPr>
            <w:tcW w:w="1562" w:type="dxa"/>
          </w:tcPr>
          <w:p w14:paraId="508833E8" w14:textId="63E169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3345580.26</w:t>
            </w:r>
          </w:p>
        </w:tc>
        <w:tc>
          <w:tcPr>
            <w:tcW w:w="2134" w:type="dxa"/>
          </w:tcPr>
          <w:p w14:paraId="143C2D5E" w14:textId="599017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519B5" w14:textId="07E4E2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81530" w14:textId="72D422F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C17D0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397B6A" w14:textId="4898C2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0D4079E3" w14:textId="275B552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729499.44</w:t>
            </w:r>
          </w:p>
        </w:tc>
        <w:tc>
          <w:tcPr>
            <w:tcW w:w="1562" w:type="dxa"/>
          </w:tcPr>
          <w:p w14:paraId="7D90ADE9" w14:textId="75DEC7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3345579.84</w:t>
            </w:r>
          </w:p>
        </w:tc>
        <w:tc>
          <w:tcPr>
            <w:tcW w:w="2134" w:type="dxa"/>
          </w:tcPr>
          <w:p w14:paraId="326CC98B" w14:textId="7E884B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CA3C1" w14:textId="4DC5ED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2D6D0" w14:textId="3D3647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CF35C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7BB2A6" w14:textId="4F1E50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01814E6B" w14:textId="58F22F4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729498.44</w:t>
            </w:r>
          </w:p>
        </w:tc>
        <w:tc>
          <w:tcPr>
            <w:tcW w:w="1562" w:type="dxa"/>
          </w:tcPr>
          <w:p w14:paraId="58AA169E" w14:textId="5E0CC3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3345579.41</w:t>
            </w:r>
          </w:p>
        </w:tc>
        <w:tc>
          <w:tcPr>
            <w:tcW w:w="2134" w:type="dxa"/>
          </w:tcPr>
          <w:p w14:paraId="10329622" w14:textId="2AA9B1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662B3" w14:textId="4B00EA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570C1" w14:textId="7D2817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442611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A8126D" w14:textId="119446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35D7C9EC" w14:textId="00548EA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729497.28</w:t>
            </w:r>
          </w:p>
        </w:tc>
        <w:tc>
          <w:tcPr>
            <w:tcW w:w="1562" w:type="dxa"/>
          </w:tcPr>
          <w:p w14:paraId="326A32E9" w14:textId="46F25F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3345578.91</w:t>
            </w:r>
          </w:p>
        </w:tc>
        <w:tc>
          <w:tcPr>
            <w:tcW w:w="2134" w:type="dxa"/>
          </w:tcPr>
          <w:p w14:paraId="2F2FD5C2" w14:textId="5B4218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284765" w14:textId="11C4358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47D850" w14:textId="2F45B9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CCC08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6B3C6E" w14:textId="5A02F1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1DFA137E" w14:textId="3DFD821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729496.68</w:t>
            </w:r>
          </w:p>
        </w:tc>
        <w:tc>
          <w:tcPr>
            <w:tcW w:w="1562" w:type="dxa"/>
          </w:tcPr>
          <w:p w14:paraId="1DCA7FD9" w14:textId="417562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3345578.66</w:t>
            </w:r>
          </w:p>
        </w:tc>
        <w:tc>
          <w:tcPr>
            <w:tcW w:w="2134" w:type="dxa"/>
          </w:tcPr>
          <w:p w14:paraId="7C976EB6" w14:textId="4F4A41E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F35E0" w14:textId="6ECE16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42B2A9" w14:textId="73515E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2FCF5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318A4B" w14:textId="2D69A4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4F934CDE" w14:textId="48CBF9E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729491.75</w:t>
            </w:r>
          </w:p>
        </w:tc>
        <w:tc>
          <w:tcPr>
            <w:tcW w:w="1562" w:type="dxa"/>
          </w:tcPr>
          <w:p w14:paraId="60F8B085" w14:textId="543F35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3345577.54</w:t>
            </w:r>
          </w:p>
        </w:tc>
        <w:tc>
          <w:tcPr>
            <w:tcW w:w="2134" w:type="dxa"/>
          </w:tcPr>
          <w:p w14:paraId="3F98D048" w14:textId="180321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B3E8F" w14:textId="4B39607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BDD12" w14:textId="733731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BE448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88254F" w14:textId="0FC7B95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5C0C1732" w14:textId="7C1E961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729489.06</w:t>
            </w:r>
          </w:p>
        </w:tc>
        <w:tc>
          <w:tcPr>
            <w:tcW w:w="1562" w:type="dxa"/>
          </w:tcPr>
          <w:p w14:paraId="56E2CEA7" w14:textId="3C7126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3345575.67</w:t>
            </w:r>
          </w:p>
        </w:tc>
        <w:tc>
          <w:tcPr>
            <w:tcW w:w="2134" w:type="dxa"/>
          </w:tcPr>
          <w:p w14:paraId="561EAF50" w14:textId="5BD393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87750" w14:textId="5EBF09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61D70" w14:textId="61E561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E91E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AE6F5D" w14:textId="1D4034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2EF30D31" w14:textId="4319C05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729487.97</w:t>
            </w:r>
          </w:p>
        </w:tc>
        <w:tc>
          <w:tcPr>
            <w:tcW w:w="1562" w:type="dxa"/>
          </w:tcPr>
          <w:p w14:paraId="3D4DD270" w14:textId="4DF5DA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3345572.84</w:t>
            </w:r>
          </w:p>
        </w:tc>
        <w:tc>
          <w:tcPr>
            <w:tcW w:w="2134" w:type="dxa"/>
          </w:tcPr>
          <w:p w14:paraId="6D8EF105" w14:textId="6BD3C4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C140F5" w14:textId="363449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E5BF4F" w14:textId="0EE8E7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1FBB8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83F353" w14:textId="00F0DE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6D1AAAFD" w14:textId="33821B7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729485.33</w:t>
            </w:r>
          </w:p>
        </w:tc>
        <w:tc>
          <w:tcPr>
            <w:tcW w:w="1562" w:type="dxa"/>
          </w:tcPr>
          <w:p w14:paraId="331EA512" w14:textId="216480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3345568.91</w:t>
            </w:r>
          </w:p>
        </w:tc>
        <w:tc>
          <w:tcPr>
            <w:tcW w:w="2134" w:type="dxa"/>
          </w:tcPr>
          <w:p w14:paraId="39AF7270" w14:textId="2795D2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616CB" w14:textId="39A9A4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6536FF" w14:textId="3C0905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4C7268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1BC5BD" w14:textId="071D4D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227DD82D" w14:textId="0A2F2BC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729484.61</w:t>
            </w:r>
          </w:p>
        </w:tc>
        <w:tc>
          <w:tcPr>
            <w:tcW w:w="1562" w:type="dxa"/>
          </w:tcPr>
          <w:p w14:paraId="50DAFB35" w14:textId="4EAF56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3345568.49</w:t>
            </w:r>
          </w:p>
        </w:tc>
        <w:tc>
          <w:tcPr>
            <w:tcW w:w="2134" w:type="dxa"/>
          </w:tcPr>
          <w:p w14:paraId="7BE3F751" w14:textId="379435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93E12C" w14:textId="4BD51A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253D7" w14:textId="495591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A4EE6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673161" w14:textId="4FFE68E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03DE0B84" w14:textId="6E0BD02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729483.97</w:t>
            </w:r>
          </w:p>
        </w:tc>
        <w:tc>
          <w:tcPr>
            <w:tcW w:w="1562" w:type="dxa"/>
          </w:tcPr>
          <w:p w14:paraId="786C800C" w14:textId="563CED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3345567.96</w:t>
            </w:r>
          </w:p>
        </w:tc>
        <w:tc>
          <w:tcPr>
            <w:tcW w:w="2134" w:type="dxa"/>
          </w:tcPr>
          <w:p w14:paraId="757935EE" w14:textId="7A80E9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16E91E" w14:textId="3E8DA0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F9EEE6" w14:textId="5A65FC0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C91B8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6AF73E" w14:textId="0D7156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039BD6AD" w14:textId="500CD7F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729483.43</w:t>
            </w:r>
          </w:p>
        </w:tc>
        <w:tc>
          <w:tcPr>
            <w:tcW w:w="1562" w:type="dxa"/>
          </w:tcPr>
          <w:p w14:paraId="0C875376" w14:textId="17C595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3345567.69</w:t>
            </w:r>
          </w:p>
        </w:tc>
        <w:tc>
          <w:tcPr>
            <w:tcW w:w="2134" w:type="dxa"/>
          </w:tcPr>
          <w:p w14:paraId="3E999A94" w14:textId="11FFF5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BE8E6" w14:textId="238ADA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B27DD3" w14:textId="20E459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32533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E88097" w14:textId="552759D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7899E676" w14:textId="61AF948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729482.44</w:t>
            </w:r>
          </w:p>
        </w:tc>
        <w:tc>
          <w:tcPr>
            <w:tcW w:w="1562" w:type="dxa"/>
          </w:tcPr>
          <w:p w14:paraId="432B3341" w14:textId="27E1FB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3345567.20</w:t>
            </w:r>
          </w:p>
        </w:tc>
        <w:tc>
          <w:tcPr>
            <w:tcW w:w="2134" w:type="dxa"/>
          </w:tcPr>
          <w:p w14:paraId="6B5A1E26" w14:textId="2368EC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439A54" w14:textId="0B514E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47263" w14:textId="493BE4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21F8A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CA5055" w14:textId="3F0958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2C78AAC4" w14:textId="64971C6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729481.36</w:t>
            </w:r>
          </w:p>
        </w:tc>
        <w:tc>
          <w:tcPr>
            <w:tcW w:w="1562" w:type="dxa"/>
          </w:tcPr>
          <w:p w14:paraId="2C3BEB89" w14:textId="142A37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3345566.55</w:t>
            </w:r>
          </w:p>
        </w:tc>
        <w:tc>
          <w:tcPr>
            <w:tcW w:w="2134" w:type="dxa"/>
          </w:tcPr>
          <w:p w14:paraId="11C7A171" w14:textId="329088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92825" w14:textId="6DC16A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5E0D7" w14:textId="302C92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18A26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1B3BF3" w14:textId="2C0171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77D7B8A8" w14:textId="4E701D2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729478.45</w:t>
            </w:r>
          </w:p>
        </w:tc>
        <w:tc>
          <w:tcPr>
            <w:tcW w:w="1562" w:type="dxa"/>
          </w:tcPr>
          <w:p w14:paraId="29D40E00" w14:textId="3E1C32D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3345564.55</w:t>
            </w:r>
          </w:p>
        </w:tc>
        <w:tc>
          <w:tcPr>
            <w:tcW w:w="2134" w:type="dxa"/>
          </w:tcPr>
          <w:p w14:paraId="4729F156" w14:textId="5AD6F1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1C5A31" w14:textId="0302E4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CDD7E" w14:textId="210E5E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469F5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C064E1" w14:textId="40087A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5FEAC9B4" w14:textId="2046672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729477.68</w:t>
            </w:r>
          </w:p>
        </w:tc>
        <w:tc>
          <w:tcPr>
            <w:tcW w:w="1562" w:type="dxa"/>
          </w:tcPr>
          <w:p w14:paraId="4D48E08C" w14:textId="47F019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3345564.13</w:t>
            </w:r>
          </w:p>
        </w:tc>
        <w:tc>
          <w:tcPr>
            <w:tcW w:w="2134" w:type="dxa"/>
          </w:tcPr>
          <w:p w14:paraId="7FDB32BF" w14:textId="61172D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36CC11" w14:textId="51299A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F5343" w14:textId="440F93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3B6CD1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04CA63" w14:textId="56E7EE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36D510AE" w14:textId="1AB74FA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729477.00</w:t>
            </w:r>
          </w:p>
        </w:tc>
        <w:tc>
          <w:tcPr>
            <w:tcW w:w="1562" w:type="dxa"/>
          </w:tcPr>
          <w:p w14:paraId="26EDBF73" w14:textId="05773E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3345563.82</w:t>
            </w:r>
          </w:p>
        </w:tc>
        <w:tc>
          <w:tcPr>
            <w:tcW w:w="2134" w:type="dxa"/>
          </w:tcPr>
          <w:p w14:paraId="09D66942" w14:textId="4A98A7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90D196" w14:textId="5D5336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51B58" w14:textId="5C5DD6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79FAF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B4990E" w14:textId="041A54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62606EF9" w14:textId="0135D7A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729476.45</w:t>
            </w:r>
          </w:p>
        </w:tc>
        <w:tc>
          <w:tcPr>
            <w:tcW w:w="1562" w:type="dxa"/>
          </w:tcPr>
          <w:p w14:paraId="288E2BD6" w14:textId="099F25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3345563.57</w:t>
            </w:r>
          </w:p>
        </w:tc>
        <w:tc>
          <w:tcPr>
            <w:tcW w:w="2134" w:type="dxa"/>
          </w:tcPr>
          <w:p w14:paraId="7134815D" w14:textId="3961B3F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3B7B6" w14:textId="744306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BB7C62" w14:textId="4A6322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4272E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85C901" w14:textId="7E3C38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6A7CDD6A" w14:textId="6748F88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729475.94</w:t>
            </w:r>
          </w:p>
        </w:tc>
        <w:tc>
          <w:tcPr>
            <w:tcW w:w="1562" w:type="dxa"/>
          </w:tcPr>
          <w:p w14:paraId="5347123C" w14:textId="757243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3345563.38</w:t>
            </w:r>
          </w:p>
        </w:tc>
        <w:tc>
          <w:tcPr>
            <w:tcW w:w="2134" w:type="dxa"/>
          </w:tcPr>
          <w:p w14:paraId="689362C2" w14:textId="3B967E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099F2" w14:textId="177F94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5EC137" w14:textId="147C14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70C0A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128C68" w14:textId="709B75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74A1500A" w14:textId="16F1B76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729475.14</w:t>
            </w:r>
          </w:p>
        </w:tc>
        <w:tc>
          <w:tcPr>
            <w:tcW w:w="1562" w:type="dxa"/>
          </w:tcPr>
          <w:p w14:paraId="6B887CCD" w14:textId="52154B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3345563.31</w:t>
            </w:r>
          </w:p>
        </w:tc>
        <w:tc>
          <w:tcPr>
            <w:tcW w:w="2134" w:type="dxa"/>
          </w:tcPr>
          <w:p w14:paraId="6E28B756" w14:textId="160E795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E499E" w14:textId="445212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AF11D" w14:textId="1B947B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8D84EB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EB100A" w14:textId="2D50FB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49D3535B" w14:textId="16C9835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729474.46</w:t>
            </w:r>
          </w:p>
        </w:tc>
        <w:tc>
          <w:tcPr>
            <w:tcW w:w="1562" w:type="dxa"/>
          </w:tcPr>
          <w:p w14:paraId="4B31B056" w14:textId="4BC0BA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3345563.25</w:t>
            </w:r>
          </w:p>
        </w:tc>
        <w:tc>
          <w:tcPr>
            <w:tcW w:w="2134" w:type="dxa"/>
          </w:tcPr>
          <w:p w14:paraId="4C46AAC2" w14:textId="3BBFEA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1B44F" w14:textId="4C9482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3F20C1" w14:textId="786E8D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C6903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4467BD" w14:textId="58963F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6E4C824B" w14:textId="170B349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729473.63</w:t>
            </w:r>
          </w:p>
        </w:tc>
        <w:tc>
          <w:tcPr>
            <w:tcW w:w="1562" w:type="dxa"/>
          </w:tcPr>
          <w:p w14:paraId="082F5FC6" w14:textId="23ECC3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3345563.17</w:t>
            </w:r>
          </w:p>
        </w:tc>
        <w:tc>
          <w:tcPr>
            <w:tcW w:w="2134" w:type="dxa"/>
          </w:tcPr>
          <w:p w14:paraId="1C79F165" w14:textId="4D0CF0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E6797" w14:textId="04756F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48D2AA" w14:textId="283F608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B0E72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25BB33" w14:textId="58A0BC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6B8B74A2" w14:textId="2976F0A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729468.22</w:t>
            </w:r>
          </w:p>
        </w:tc>
        <w:tc>
          <w:tcPr>
            <w:tcW w:w="1562" w:type="dxa"/>
          </w:tcPr>
          <w:p w14:paraId="60065446" w14:textId="52FA8E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3345562.46</w:t>
            </w:r>
          </w:p>
        </w:tc>
        <w:tc>
          <w:tcPr>
            <w:tcW w:w="2134" w:type="dxa"/>
          </w:tcPr>
          <w:p w14:paraId="6DDBF125" w14:textId="714B1C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F11FA" w14:textId="69914F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216F20" w14:textId="06B66F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F51440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AC528A" w14:textId="1BAB31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00E74696" w14:textId="1187C8F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729465.07</w:t>
            </w:r>
          </w:p>
        </w:tc>
        <w:tc>
          <w:tcPr>
            <w:tcW w:w="1562" w:type="dxa"/>
          </w:tcPr>
          <w:p w14:paraId="438BA2C9" w14:textId="2135F5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3345562.39</w:t>
            </w:r>
          </w:p>
        </w:tc>
        <w:tc>
          <w:tcPr>
            <w:tcW w:w="2134" w:type="dxa"/>
          </w:tcPr>
          <w:p w14:paraId="5EF0DEFF" w14:textId="2E15A2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7CA1B" w14:textId="0F0CC5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1561D" w14:textId="77F8A6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36229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9C0928" w14:textId="27E1A4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09184529" w14:textId="1682C39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729463.46</w:t>
            </w:r>
          </w:p>
        </w:tc>
        <w:tc>
          <w:tcPr>
            <w:tcW w:w="1562" w:type="dxa"/>
          </w:tcPr>
          <w:p w14:paraId="0321F284" w14:textId="319752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3345562.18</w:t>
            </w:r>
          </w:p>
        </w:tc>
        <w:tc>
          <w:tcPr>
            <w:tcW w:w="2134" w:type="dxa"/>
          </w:tcPr>
          <w:p w14:paraId="48616368" w14:textId="153570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2F6220" w14:textId="3E34917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45232" w14:textId="01BDF9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DFD0F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27F4C7" w14:textId="103BF3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0AE62D25" w14:textId="66F6CB1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729461.55</w:t>
            </w:r>
          </w:p>
        </w:tc>
        <w:tc>
          <w:tcPr>
            <w:tcW w:w="1562" w:type="dxa"/>
          </w:tcPr>
          <w:p w14:paraId="3B5E966B" w14:textId="24DAA6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3345561.64</w:t>
            </w:r>
          </w:p>
        </w:tc>
        <w:tc>
          <w:tcPr>
            <w:tcW w:w="2134" w:type="dxa"/>
          </w:tcPr>
          <w:p w14:paraId="36BD66A1" w14:textId="7327A3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B170D93" w14:textId="52AF10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E708722" w14:textId="2128B7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2593F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60B221" w14:textId="14D650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341</w:t>
            </w:r>
          </w:p>
        </w:tc>
        <w:tc>
          <w:tcPr>
            <w:tcW w:w="1558" w:type="dxa"/>
          </w:tcPr>
          <w:p w14:paraId="209E5CF4" w14:textId="7CE528E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729460.51</w:t>
            </w:r>
          </w:p>
        </w:tc>
        <w:tc>
          <w:tcPr>
            <w:tcW w:w="1562" w:type="dxa"/>
          </w:tcPr>
          <w:p w14:paraId="7660C29F" w14:textId="7E5ED42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3345561.13</w:t>
            </w:r>
          </w:p>
        </w:tc>
        <w:tc>
          <w:tcPr>
            <w:tcW w:w="2134" w:type="dxa"/>
          </w:tcPr>
          <w:p w14:paraId="791740A0" w14:textId="16FD92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172580" w14:textId="18E9B9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65E36" w14:textId="5988BE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F0504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0BB01C" w14:textId="2E8DF2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2C6FD739" w14:textId="16A06DB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729459.71</w:t>
            </w:r>
          </w:p>
        </w:tc>
        <w:tc>
          <w:tcPr>
            <w:tcW w:w="1562" w:type="dxa"/>
          </w:tcPr>
          <w:p w14:paraId="59A07042" w14:textId="239CC2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3345559.96</w:t>
            </w:r>
          </w:p>
        </w:tc>
        <w:tc>
          <w:tcPr>
            <w:tcW w:w="2134" w:type="dxa"/>
          </w:tcPr>
          <w:p w14:paraId="7AFF89E9" w14:textId="4FEAA9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5AAC1A" w14:textId="7875DB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89300C" w14:textId="5C6F16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DD1FB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8F352D" w14:textId="4B9FA5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</w:tcPr>
          <w:p w14:paraId="48F7CD59" w14:textId="469E147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729458.47</w:t>
            </w:r>
          </w:p>
        </w:tc>
        <w:tc>
          <w:tcPr>
            <w:tcW w:w="1562" w:type="dxa"/>
          </w:tcPr>
          <w:p w14:paraId="658DAC8A" w14:textId="398507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3345558.44</w:t>
            </w:r>
          </w:p>
        </w:tc>
        <w:tc>
          <w:tcPr>
            <w:tcW w:w="2134" w:type="dxa"/>
          </w:tcPr>
          <w:p w14:paraId="072128D7" w14:textId="3F7FAE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287981" w14:textId="204300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CA0296" w14:textId="457917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5B52C3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4D03E1" w14:textId="126D3E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1B9AC7AD" w14:textId="040F00A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729457.47</w:t>
            </w:r>
          </w:p>
        </w:tc>
        <w:tc>
          <w:tcPr>
            <w:tcW w:w="1562" w:type="dxa"/>
          </w:tcPr>
          <w:p w14:paraId="1BEAF1C5" w14:textId="4E982F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3345558.32</w:t>
            </w:r>
          </w:p>
        </w:tc>
        <w:tc>
          <w:tcPr>
            <w:tcW w:w="2134" w:type="dxa"/>
          </w:tcPr>
          <w:p w14:paraId="1F49D5B4" w14:textId="3F66FE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82AA3" w14:textId="6D3435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89DA8" w14:textId="06E57F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95A92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27A6CF" w14:textId="22C07B7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603742FE" w14:textId="4D4DDFB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729456.82</w:t>
            </w:r>
          </w:p>
        </w:tc>
        <w:tc>
          <w:tcPr>
            <w:tcW w:w="1562" w:type="dxa"/>
          </w:tcPr>
          <w:p w14:paraId="4311E46A" w14:textId="3F8B8A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3345558.66</w:t>
            </w:r>
          </w:p>
        </w:tc>
        <w:tc>
          <w:tcPr>
            <w:tcW w:w="2134" w:type="dxa"/>
          </w:tcPr>
          <w:p w14:paraId="20747DB1" w14:textId="674C49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06B835" w14:textId="74BA20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598FB" w14:textId="2386C5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3107B4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AC68FB" w14:textId="2A55FA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5544441E" w14:textId="3F6C8B9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729456.25</w:t>
            </w:r>
          </w:p>
        </w:tc>
        <w:tc>
          <w:tcPr>
            <w:tcW w:w="1562" w:type="dxa"/>
          </w:tcPr>
          <w:p w14:paraId="36F6120F" w14:textId="4232E8A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3345558.97</w:t>
            </w:r>
          </w:p>
        </w:tc>
        <w:tc>
          <w:tcPr>
            <w:tcW w:w="2134" w:type="dxa"/>
          </w:tcPr>
          <w:p w14:paraId="191F9727" w14:textId="36144A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F67481" w14:textId="437EBA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061B0" w14:textId="6FB489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21D2EC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C8D2BE" w14:textId="04975E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18498304" w14:textId="3E0E844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729454.41</w:t>
            </w:r>
          </w:p>
        </w:tc>
        <w:tc>
          <w:tcPr>
            <w:tcW w:w="1562" w:type="dxa"/>
          </w:tcPr>
          <w:p w14:paraId="5733E893" w14:textId="4DF50A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3345559.73</w:t>
            </w:r>
          </w:p>
        </w:tc>
        <w:tc>
          <w:tcPr>
            <w:tcW w:w="2134" w:type="dxa"/>
          </w:tcPr>
          <w:p w14:paraId="7D6E2B1C" w14:textId="4CA1D7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78DDF7" w14:textId="77D435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80BE5" w14:textId="2315EC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F556A6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728D1A" w14:textId="6AE0E1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049C003B" w14:textId="5044D3D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729452.15</w:t>
            </w:r>
          </w:p>
        </w:tc>
        <w:tc>
          <w:tcPr>
            <w:tcW w:w="1562" w:type="dxa"/>
          </w:tcPr>
          <w:p w14:paraId="6FC18C7B" w14:textId="7B7EC3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3345560.01</w:t>
            </w:r>
          </w:p>
        </w:tc>
        <w:tc>
          <w:tcPr>
            <w:tcW w:w="2134" w:type="dxa"/>
          </w:tcPr>
          <w:p w14:paraId="6F373B99" w14:textId="491295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65298" w14:textId="6908B3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CB6E5A" w14:textId="0DDB4F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428DF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5F77F3" w14:textId="2F255B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058983C4" w14:textId="473DBE1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729451.01</w:t>
            </w:r>
          </w:p>
        </w:tc>
        <w:tc>
          <w:tcPr>
            <w:tcW w:w="1562" w:type="dxa"/>
          </w:tcPr>
          <w:p w14:paraId="0790AB8E" w14:textId="26B2AD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3345560.51</w:t>
            </w:r>
          </w:p>
        </w:tc>
        <w:tc>
          <w:tcPr>
            <w:tcW w:w="2134" w:type="dxa"/>
          </w:tcPr>
          <w:p w14:paraId="541226A6" w14:textId="2FC0BB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6193C2" w14:textId="0FF176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E5111" w14:textId="3D5CBE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EC136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9A34B9" w14:textId="354835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78E55E2B" w14:textId="2E2B62E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729448.84</w:t>
            </w:r>
          </w:p>
        </w:tc>
        <w:tc>
          <w:tcPr>
            <w:tcW w:w="1562" w:type="dxa"/>
          </w:tcPr>
          <w:p w14:paraId="125A83F8" w14:textId="517EBE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3345561.18</w:t>
            </w:r>
          </w:p>
        </w:tc>
        <w:tc>
          <w:tcPr>
            <w:tcW w:w="2134" w:type="dxa"/>
          </w:tcPr>
          <w:p w14:paraId="35858D99" w14:textId="064F67B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5EB84" w14:textId="2F4A14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904FE" w14:textId="4809B6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7B317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B76388" w14:textId="1C86FC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3C72401C" w14:textId="01A3B45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729446.79</w:t>
            </w:r>
          </w:p>
        </w:tc>
        <w:tc>
          <w:tcPr>
            <w:tcW w:w="1562" w:type="dxa"/>
          </w:tcPr>
          <w:p w14:paraId="061234A3" w14:textId="004A96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3345562.49</w:t>
            </w:r>
          </w:p>
        </w:tc>
        <w:tc>
          <w:tcPr>
            <w:tcW w:w="2134" w:type="dxa"/>
          </w:tcPr>
          <w:p w14:paraId="037A091E" w14:textId="488209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BC6457" w14:textId="3FAF11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25066" w14:textId="3A37FF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055B3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613A33" w14:textId="648847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24029371" w14:textId="5B35B8F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729445.81</w:t>
            </w:r>
          </w:p>
        </w:tc>
        <w:tc>
          <w:tcPr>
            <w:tcW w:w="1562" w:type="dxa"/>
          </w:tcPr>
          <w:p w14:paraId="11DF1285" w14:textId="3705AD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3345563.49</w:t>
            </w:r>
          </w:p>
        </w:tc>
        <w:tc>
          <w:tcPr>
            <w:tcW w:w="2134" w:type="dxa"/>
          </w:tcPr>
          <w:p w14:paraId="35D64232" w14:textId="6FD462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B655BF" w14:textId="41C2FC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047B92" w14:textId="706310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981D5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072BED" w14:textId="34EC2E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F2D1571" w14:textId="63B4DEF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729444.90</w:t>
            </w:r>
          </w:p>
        </w:tc>
        <w:tc>
          <w:tcPr>
            <w:tcW w:w="1562" w:type="dxa"/>
          </w:tcPr>
          <w:p w14:paraId="6F9C4A91" w14:textId="2CD9DF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3345566.33</w:t>
            </w:r>
          </w:p>
        </w:tc>
        <w:tc>
          <w:tcPr>
            <w:tcW w:w="2134" w:type="dxa"/>
          </w:tcPr>
          <w:p w14:paraId="59E5978F" w14:textId="3D5685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41E97" w14:textId="3B458A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46784C" w14:textId="75D6D0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AE62CC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3FCB24" w14:textId="7B5052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2F6104F6" w14:textId="5382057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729443.85</w:t>
            </w:r>
          </w:p>
        </w:tc>
        <w:tc>
          <w:tcPr>
            <w:tcW w:w="1562" w:type="dxa"/>
          </w:tcPr>
          <w:p w14:paraId="380825E3" w14:textId="3E181E3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3345568.47</w:t>
            </w:r>
          </w:p>
        </w:tc>
        <w:tc>
          <w:tcPr>
            <w:tcW w:w="2134" w:type="dxa"/>
          </w:tcPr>
          <w:p w14:paraId="2BA24B1C" w14:textId="3E4BED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83C41" w14:textId="01D42F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C3D3C" w14:textId="443AA3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B8F906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9F127A" w14:textId="7DA295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5294A304" w14:textId="614A8B3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729442.98</w:t>
            </w:r>
          </w:p>
        </w:tc>
        <w:tc>
          <w:tcPr>
            <w:tcW w:w="1562" w:type="dxa"/>
          </w:tcPr>
          <w:p w14:paraId="2B3EC259" w14:textId="03CBFE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3345569.16</w:t>
            </w:r>
          </w:p>
        </w:tc>
        <w:tc>
          <w:tcPr>
            <w:tcW w:w="2134" w:type="dxa"/>
          </w:tcPr>
          <w:p w14:paraId="21B28768" w14:textId="43FB94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0167AA" w14:textId="257B22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2B828" w14:textId="7FD417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B2CA39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139E2A" w14:textId="5A8CBE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66A77451" w14:textId="647DF4D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729440.58</w:t>
            </w:r>
          </w:p>
        </w:tc>
        <w:tc>
          <w:tcPr>
            <w:tcW w:w="1562" w:type="dxa"/>
          </w:tcPr>
          <w:p w14:paraId="41263712" w14:textId="4F2674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3345570.43</w:t>
            </w:r>
          </w:p>
        </w:tc>
        <w:tc>
          <w:tcPr>
            <w:tcW w:w="2134" w:type="dxa"/>
          </w:tcPr>
          <w:p w14:paraId="721B79BD" w14:textId="115447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A3D73" w14:textId="694261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42CEF" w14:textId="3298A88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A98BB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0173BE" w14:textId="705751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7FC1F8AA" w14:textId="60E3EF6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729432.10</w:t>
            </w:r>
          </w:p>
        </w:tc>
        <w:tc>
          <w:tcPr>
            <w:tcW w:w="1562" w:type="dxa"/>
          </w:tcPr>
          <w:p w14:paraId="4F6D9E3F" w14:textId="2363E8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3345572.14</w:t>
            </w:r>
          </w:p>
        </w:tc>
        <w:tc>
          <w:tcPr>
            <w:tcW w:w="2134" w:type="dxa"/>
          </w:tcPr>
          <w:p w14:paraId="3B5CC6E8" w14:textId="4AD7BB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477AF6" w14:textId="51333A5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5108C" w14:textId="35528C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69C97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EBCF87" w14:textId="706A80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2285493C" w14:textId="40C8D0E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729425.15</w:t>
            </w:r>
          </w:p>
        </w:tc>
        <w:tc>
          <w:tcPr>
            <w:tcW w:w="1562" w:type="dxa"/>
          </w:tcPr>
          <w:p w14:paraId="6E573871" w14:textId="730414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3345571.58</w:t>
            </w:r>
          </w:p>
        </w:tc>
        <w:tc>
          <w:tcPr>
            <w:tcW w:w="2134" w:type="dxa"/>
          </w:tcPr>
          <w:p w14:paraId="231D495A" w14:textId="7EA29E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3D6BD" w14:textId="3FABA5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A1F0B9" w14:textId="36F74A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158DE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3D9447" w14:textId="79695B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796E6A04" w14:textId="59EA500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729419.89</w:t>
            </w:r>
          </w:p>
        </w:tc>
        <w:tc>
          <w:tcPr>
            <w:tcW w:w="1562" w:type="dxa"/>
          </w:tcPr>
          <w:p w14:paraId="1BE60FD2" w14:textId="0D0DA0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3345572.22</w:t>
            </w:r>
          </w:p>
        </w:tc>
        <w:tc>
          <w:tcPr>
            <w:tcW w:w="2134" w:type="dxa"/>
          </w:tcPr>
          <w:p w14:paraId="63F9A236" w14:textId="5EDD79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0D0EC" w14:textId="717EF5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BEFBC" w14:textId="2E9108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C50329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6C4F35" w14:textId="0BB1C8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5427575B" w14:textId="3E6EB42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729415.97</w:t>
            </w:r>
          </w:p>
        </w:tc>
        <w:tc>
          <w:tcPr>
            <w:tcW w:w="1562" w:type="dxa"/>
          </w:tcPr>
          <w:p w14:paraId="044F1342" w14:textId="38013C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3345573.21</w:t>
            </w:r>
          </w:p>
        </w:tc>
        <w:tc>
          <w:tcPr>
            <w:tcW w:w="2134" w:type="dxa"/>
          </w:tcPr>
          <w:p w14:paraId="68A26C3E" w14:textId="226934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1F793D" w14:textId="39140A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AF685" w14:textId="50E3DB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789988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17D0DD" w14:textId="14AE1B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75B49F93" w14:textId="7651E7D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729412.04</w:t>
            </w:r>
          </w:p>
        </w:tc>
        <w:tc>
          <w:tcPr>
            <w:tcW w:w="1562" w:type="dxa"/>
          </w:tcPr>
          <w:p w14:paraId="2D5ABCD2" w14:textId="3F3917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3345576.23</w:t>
            </w:r>
          </w:p>
        </w:tc>
        <w:tc>
          <w:tcPr>
            <w:tcW w:w="2134" w:type="dxa"/>
          </w:tcPr>
          <w:p w14:paraId="0D0A85DB" w14:textId="0C447A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BDD38F" w14:textId="3A0D18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A0D35" w14:textId="2373C2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FF98F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B5977B" w14:textId="34158D8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46815187" w14:textId="39E3BC8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729409.70</w:t>
            </w:r>
          </w:p>
        </w:tc>
        <w:tc>
          <w:tcPr>
            <w:tcW w:w="1562" w:type="dxa"/>
          </w:tcPr>
          <w:p w14:paraId="6A218E05" w14:textId="70C549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3345576.75</w:t>
            </w:r>
          </w:p>
        </w:tc>
        <w:tc>
          <w:tcPr>
            <w:tcW w:w="2134" w:type="dxa"/>
          </w:tcPr>
          <w:p w14:paraId="245237D3" w14:textId="5BAB7D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4639C" w14:textId="5D070C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E15DD" w14:textId="7277663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BB2DEC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66D16B" w14:textId="181939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727CC870" w14:textId="1ABC1EC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729405.82</w:t>
            </w:r>
          </w:p>
        </w:tc>
        <w:tc>
          <w:tcPr>
            <w:tcW w:w="1562" w:type="dxa"/>
          </w:tcPr>
          <w:p w14:paraId="38227756" w14:textId="3DF5838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3345575.92</w:t>
            </w:r>
          </w:p>
        </w:tc>
        <w:tc>
          <w:tcPr>
            <w:tcW w:w="2134" w:type="dxa"/>
          </w:tcPr>
          <w:p w14:paraId="1D48E175" w14:textId="0EC36D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DF65C" w14:textId="7A42BA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E0EB62" w14:textId="6D088E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5B2272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446EF5" w14:textId="3E9429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3C61A125" w14:textId="550AFD2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729402.16</w:t>
            </w:r>
          </w:p>
        </w:tc>
        <w:tc>
          <w:tcPr>
            <w:tcW w:w="1562" w:type="dxa"/>
          </w:tcPr>
          <w:p w14:paraId="086FD0C0" w14:textId="219DE54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3345576.07</w:t>
            </w:r>
          </w:p>
        </w:tc>
        <w:tc>
          <w:tcPr>
            <w:tcW w:w="2134" w:type="dxa"/>
          </w:tcPr>
          <w:p w14:paraId="44A81417" w14:textId="4172C7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794FD" w14:textId="6B49AA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BB978F" w14:textId="042216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21641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B264EB" w14:textId="0ADC86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66D6632F" w14:textId="491DC7C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729398.81</w:t>
            </w:r>
          </w:p>
        </w:tc>
        <w:tc>
          <w:tcPr>
            <w:tcW w:w="1562" w:type="dxa"/>
          </w:tcPr>
          <w:p w14:paraId="49A7FDC8" w14:textId="168628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3345577.37</w:t>
            </w:r>
          </w:p>
        </w:tc>
        <w:tc>
          <w:tcPr>
            <w:tcW w:w="2134" w:type="dxa"/>
          </w:tcPr>
          <w:p w14:paraId="4CBFB739" w14:textId="33D58F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E4F02D" w14:textId="22EB84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EF2D1" w14:textId="403B05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C87CF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B5D1F2" w14:textId="413F0EE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6343E0F1" w14:textId="2B2BB32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729392.79</w:t>
            </w:r>
          </w:p>
        </w:tc>
        <w:tc>
          <w:tcPr>
            <w:tcW w:w="1562" w:type="dxa"/>
          </w:tcPr>
          <w:p w14:paraId="3E1967F3" w14:textId="46847C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3345576.81</w:t>
            </w:r>
          </w:p>
        </w:tc>
        <w:tc>
          <w:tcPr>
            <w:tcW w:w="2134" w:type="dxa"/>
          </w:tcPr>
          <w:p w14:paraId="6FB5AC6B" w14:textId="63AD7BA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4683A" w14:textId="116CE5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3F4D5D" w14:textId="19AFE53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934A3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8227E9" w14:textId="737EFC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5341E84A" w14:textId="69A887C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729386.63</w:t>
            </w:r>
          </w:p>
        </w:tc>
        <w:tc>
          <w:tcPr>
            <w:tcW w:w="1562" w:type="dxa"/>
          </w:tcPr>
          <w:p w14:paraId="22794623" w14:textId="016E6E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3345575.37</w:t>
            </w:r>
          </w:p>
        </w:tc>
        <w:tc>
          <w:tcPr>
            <w:tcW w:w="2134" w:type="dxa"/>
          </w:tcPr>
          <w:p w14:paraId="21846BBB" w14:textId="049FA7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5B58E" w14:textId="7BF9AC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2F382" w14:textId="345A9B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DE3ED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3610E5" w14:textId="0C1E227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6132E6DF" w14:textId="7B1D88B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729382.74</w:t>
            </w:r>
          </w:p>
        </w:tc>
        <w:tc>
          <w:tcPr>
            <w:tcW w:w="1562" w:type="dxa"/>
          </w:tcPr>
          <w:p w14:paraId="78CFF65D" w14:textId="3713EC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3345575.82</w:t>
            </w:r>
          </w:p>
        </w:tc>
        <w:tc>
          <w:tcPr>
            <w:tcW w:w="2134" w:type="dxa"/>
          </w:tcPr>
          <w:p w14:paraId="5D2B4991" w14:textId="1271CB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B21C36" w14:textId="32A052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129F9" w14:textId="4B8881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100114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620778" w14:textId="7AA3C2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24C55B1D" w14:textId="7756B22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729377.32</w:t>
            </w:r>
          </w:p>
        </w:tc>
        <w:tc>
          <w:tcPr>
            <w:tcW w:w="1562" w:type="dxa"/>
          </w:tcPr>
          <w:p w14:paraId="42453D2E" w14:textId="53FE39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3345575.54</w:t>
            </w:r>
          </w:p>
        </w:tc>
        <w:tc>
          <w:tcPr>
            <w:tcW w:w="2134" w:type="dxa"/>
          </w:tcPr>
          <w:p w14:paraId="7548D8C9" w14:textId="5AF08C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19760" w14:textId="593ED9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8F731" w14:textId="5B1C18E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DBBD38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D7784A" w14:textId="09AF08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562E747D" w14:textId="1AEA315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729372.67</w:t>
            </w:r>
          </w:p>
        </w:tc>
        <w:tc>
          <w:tcPr>
            <w:tcW w:w="1562" w:type="dxa"/>
          </w:tcPr>
          <w:p w14:paraId="4F37D5CC" w14:textId="2573F3A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3345573.61</w:t>
            </w:r>
          </w:p>
        </w:tc>
        <w:tc>
          <w:tcPr>
            <w:tcW w:w="2134" w:type="dxa"/>
          </w:tcPr>
          <w:p w14:paraId="2C11CCA6" w14:textId="6C5743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4D877" w14:textId="6AB548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51371C" w14:textId="47A3C3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AACDF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CE9579" w14:textId="6EABD3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0C491A54" w14:textId="50CD33A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729365.81</w:t>
            </w:r>
          </w:p>
        </w:tc>
        <w:tc>
          <w:tcPr>
            <w:tcW w:w="1562" w:type="dxa"/>
          </w:tcPr>
          <w:p w14:paraId="6B83B40C" w14:textId="6B4461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3345572.11</w:t>
            </w:r>
          </w:p>
        </w:tc>
        <w:tc>
          <w:tcPr>
            <w:tcW w:w="2134" w:type="dxa"/>
          </w:tcPr>
          <w:p w14:paraId="369F1EA8" w14:textId="395C08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7D4E5" w14:textId="1ABDAF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5F2211" w14:textId="79F6F5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94CA3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3F44A0" w14:textId="5C3063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31389993" w14:textId="476C4A9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729361.89</w:t>
            </w:r>
          </w:p>
        </w:tc>
        <w:tc>
          <w:tcPr>
            <w:tcW w:w="1562" w:type="dxa"/>
          </w:tcPr>
          <w:p w14:paraId="63686202" w14:textId="2076A1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3345571.19</w:t>
            </w:r>
          </w:p>
        </w:tc>
        <w:tc>
          <w:tcPr>
            <w:tcW w:w="2134" w:type="dxa"/>
          </w:tcPr>
          <w:p w14:paraId="3684DD1D" w14:textId="021514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37B14" w14:textId="7DAD38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56410" w14:textId="7960C4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AE90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AC18CA" w14:textId="53F956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5E3FD3EC" w14:textId="1F65B37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729355.39</w:t>
            </w:r>
          </w:p>
        </w:tc>
        <w:tc>
          <w:tcPr>
            <w:tcW w:w="1562" w:type="dxa"/>
          </w:tcPr>
          <w:p w14:paraId="51B1FD12" w14:textId="1BA2B8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3345568.47</w:t>
            </w:r>
          </w:p>
        </w:tc>
        <w:tc>
          <w:tcPr>
            <w:tcW w:w="2134" w:type="dxa"/>
          </w:tcPr>
          <w:p w14:paraId="34466A71" w14:textId="4C801E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6E2ECC" w14:textId="6A225F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05EEFE" w14:textId="43C79F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BF378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83AA43" w14:textId="165F27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4127A8BA" w14:textId="5B8DF89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729352.52</w:t>
            </w:r>
          </w:p>
        </w:tc>
        <w:tc>
          <w:tcPr>
            <w:tcW w:w="1562" w:type="dxa"/>
          </w:tcPr>
          <w:p w14:paraId="2980BFFD" w14:textId="70859C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3345568.23</w:t>
            </w:r>
          </w:p>
        </w:tc>
        <w:tc>
          <w:tcPr>
            <w:tcW w:w="2134" w:type="dxa"/>
          </w:tcPr>
          <w:p w14:paraId="4B520D46" w14:textId="50D0F1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D41165" w14:textId="7AC5EF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C16CC" w14:textId="1691AE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F00DA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F841DD" w14:textId="3EB8D6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4503ABE7" w14:textId="5407AB1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729349.47</w:t>
            </w:r>
          </w:p>
        </w:tc>
        <w:tc>
          <w:tcPr>
            <w:tcW w:w="1562" w:type="dxa"/>
          </w:tcPr>
          <w:p w14:paraId="38E6970F" w14:textId="453B0C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3345568.57</w:t>
            </w:r>
          </w:p>
        </w:tc>
        <w:tc>
          <w:tcPr>
            <w:tcW w:w="2134" w:type="dxa"/>
          </w:tcPr>
          <w:p w14:paraId="013DE1A3" w14:textId="054993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E05CCC2" w14:textId="729C4F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F8CFE33" w14:textId="71B582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E32191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1D6D73" w14:textId="62F897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376</w:t>
            </w:r>
          </w:p>
        </w:tc>
        <w:tc>
          <w:tcPr>
            <w:tcW w:w="1558" w:type="dxa"/>
          </w:tcPr>
          <w:p w14:paraId="6FFCBECC" w14:textId="75C729D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729345.67</w:t>
            </w:r>
          </w:p>
        </w:tc>
        <w:tc>
          <w:tcPr>
            <w:tcW w:w="1562" w:type="dxa"/>
          </w:tcPr>
          <w:p w14:paraId="4E309923" w14:textId="749CA9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3345568.99</w:t>
            </w:r>
          </w:p>
        </w:tc>
        <w:tc>
          <w:tcPr>
            <w:tcW w:w="2134" w:type="dxa"/>
          </w:tcPr>
          <w:p w14:paraId="396FA550" w14:textId="393258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5C07D" w14:textId="5B764D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62765" w14:textId="647E3D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7C744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0DD8AE" w14:textId="629FED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723E5589" w14:textId="2C76EA4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729345.03</w:t>
            </w:r>
          </w:p>
        </w:tc>
        <w:tc>
          <w:tcPr>
            <w:tcW w:w="1562" w:type="dxa"/>
          </w:tcPr>
          <w:p w14:paraId="5C64702A" w14:textId="690739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3345568.84</w:t>
            </w:r>
          </w:p>
        </w:tc>
        <w:tc>
          <w:tcPr>
            <w:tcW w:w="2134" w:type="dxa"/>
          </w:tcPr>
          <w:p w14:paraId="142FDDCB" w14:textId="5539BA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C62C1" w14:textId="22B601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54DD1" w14:textId="3B6BE1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F50BE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7C3B65" w14:textId="57A728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</w:tcPr>
          <w:p w14:paraId="55FF7B1D" w14:textId="42CF77A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729343.95</w:t>
            </w:r>
          </w:p>
        </w:tc>
        <w:tc>
          <w:tcPr>
            <w:tcW w:w="1562" w:type="dxa"/>
          </w:tcPr>
          <w:p w14:paraId="4522F72E" w14:textId="2C2DBA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3345568.07</w:t>
            </w:r>
          </w:p>
        </w:tc>
        <w:tc>
          <w:tcPr>
            <w:tcW w:w="2134" w:type="dxa"/>
          </w:tcPr>
          <w:p w14:paraId="69716BE9" w14:textId="716322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5BF6F" w14:textId="033D1F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DCD7A" w14:textId="5ADEDF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EAD73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8C3A61" w14:textId="7F2541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0FA857DC" w14:textId="5343276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729342.86</w:t>
            </w:r>
          </w:p>
        </w:tc>
        <w:tc>
          <w:tcPr>
            <w:tcW w:w="1562" w:type="dxa"/>
          </w:tcPr>
          <w:p w14:paraId="483F4FE0" w14:textId="524C81F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3345567.64</w:t>
            </w:r>
          </w:p>
        </w:tc>
        <w:tc>
          <w:tcPr>
            <w:tcW w:w="2134" w:type="dxa"/>
          </w:tcPr>
          <w:p w14:paraId="3FE8285E" w14:textId="5C2408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61742A" w14:textId="6D56A5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25D2D" w14:textId="3007EA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826A3C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344605" w14:textId="4D64D0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546EED0E" w14:textId="2FABDA7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729339.03</w:t>
            </w:r>
          </w:p>
        </w:tc>
        <w:tc>
          <w:tcPr>
            <w:tcW w:w="1562" w:type="dxa"/>
          </w:tcPr>
          <w:p w14:paraId="3E89179D" w14:textId="6EE9AA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3345567.05</w:t>
            </w:r>
          </w:p>
        </w:tc>
        <w:tc>
          <w:tcPr>
            <w:tcW w:w="2134" w:type="dxa"/>
          </w:tcPr>
          <w:p w14:paraId="2C5BC099" w14:textId="154C44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F869E6" w14:textId="29FD79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37EDD" w14:textId="7C3042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B27791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662777" w14:textId="445CB0A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7204C8FC" w14:textId="32F2064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729338.25</w:t>
            </w:r>
          </w:p>
        </w:tc>
        <w:tc>
          <w:tcPr>
            <w:tcW w:w="1562" w:type="dxa"/>
          </w:tcPr>
          <w:p w14:paraId="3C9F53B3" w14:textId="09E8C0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3345566.59</w:t>
            </w:r>
          </w:p>
        </w:tc>
        <w:tc>
          <w:tcPr>
            <w:tcW w:w="2134" w:type="dxa"/>
          </w:tcPr>
          <w:p w14:paraId="475ABFEF" w14:textId="411C3A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21FB8" w14:textId="72FACF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7C543" w14:textId="1AFFE1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769CF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C5CE17" w14:textId="74707C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07804018" w14:textId="1A6EEDD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729337.46</w:t>
            </w:r>
          </w:p>
        </w:tc>
        <w:tc>
          <w:tcPr>
            <w:tcW w:w="1562" w:type="dxa"/>
          </w:tcPr>
          <w:p w14:paraId="5E27963C" w14:textId="2CA69F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3345566.09</w:t>
            </w:r>
          </w:p>
        </w:tc>
        <w:tc>
          <w:tcPr>
            <w:tcW w:w="2134" w:type="dxa"/>
          </w:tcPr>
          <w:p w14:paraId="2FBB5A82" w14:textId="0F3948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BF77B" w14:textId="23A4EA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203C0" w14:textId="08CC28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B710B7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13DAD9" w14:textId="6AD2C1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0ABF9E50" w14:textId="32537EF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729336.94</w:t>
            </w:r>
          </w:p>
        </w:tc>
        <w:tc>
          <w:tcPr>
            <w:tcW w:w="1562" w:type="dxa"/>
          </w:tcPr>
          <w:p w14:paraId="7429279E" w14:textId="48399F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3345565.59</w:t>
            </w:r>
          </w:p>
        </w:tc>
        <w:tc>
          <w:tcPr>
            <w:tcW w:w="2134" w:type="dxa"/>
          </w:tcPr>
          <w:p w14:paraId="69E1E051" w14:textId="659FEA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67704D" w14:textId="4306CC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4BEA87" w14:textId="76DA1D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E1A19F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82CD2E" w14:textId="1A62D1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4F063D9E" w14:textId="5C0CF5B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729336.15</w:t>
            </w:r>
          </w:p>
        </w:tc>
        <w:tc>
          <w:tcPr>
            <w:tcW w:w="1562" w:type="dxa"/>
          </w:tcPr>
          <w:p w14:paraId="3D76C36B" w14:textId="783C61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3345565.09</w:t>
            </w:r>
          </w:p>
        </w:tc>
        <w:tc>
          <w:tcPr>
            <w:tcW w:w="2134" w:type="dxa"/>
          </w:tcPr>
          <w:p w14:paraId="1033C4BA" w14:textId="3F7DDF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0ED9C8" w14:textId="5AE214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588B4" w14:textId="2E2F5C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269D7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F8FFB2" w14:textId="218060D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397610B4" w14:textId="55111A8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729335.04</w:t>
            </w:r>
          </w:p>
        </w:tc>
        <w:tc>
          <w:tcPr>
            <w:tcW w:w="1562" w:type="dxa"/>
          </w:tcPr>
          <w:p w14:paraId="016B9659" w14:textId="0C32E2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3345564.84</w:t>
            </w:r>
          </w:p>
        </w:tc>
        <w:tc>
          <w:tcPr>
            <w:tcW w:w="2134" w:type="dxa"/>
          </w:tcPr>
          <w:p w14:paraId="1773765A" w14:textId="173059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02001" w14:textId="34D807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8AC62" w14:textId="5EB301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0D727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D0A8D6" w14:textId="7911F3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57E9FBF9" w14:textId="40A7CB0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729333.84</w:t>
            </w:r>
          </w:p>
        </w:tc>
        <w:tc>
          <w:tcPr>
            <w:tcW w:w="1562" w:type="dxa"/>
          </w:tcPr>
          <w:p w14:paraId="46745E51" w14:textId="002436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3345564.78</w:t>
            </w:r>
          </w:p>
        </w:tc>
        <w:tc>
          <w:tcPr>
            <w:tcW w:w="2134" w:type="dxa"/>
          </w:tcPr>
          <w:p w14:paraId="7953219D" w14:textId="084B31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3D7C39" w14:textId="47BD92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357AC" w14:textId="4EAF68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45E1A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348881" w14:textId="7937D0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52659E92" w14:textId="6D35031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729332.66</w:t>
            </w:r>
          </w:p>
        </w:tc>
        <w:tc>
          <w:tcPr>
            <w:tcW w:w="1562" w:type="dxa"/>
          </w:tcPr>
          <w:p w14:paraId="1F811B7C" w14:textId="25C4AC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3345565.15</w:t>
            </w:r>
          </w:p>
        </w:tc>
        <w:tc>
          <w:tcPr>
            <w:tcW w:w="2134" w:type="dxa"/>
          </w:tcPr>
          <w:p w14:paraId="370832B9" w14:textId="0519886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EB268" w14:textId="3F93C21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F1966" w14:textId="22890B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271D3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AF1C32" w14:textId="67987B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5CD983C7" w14:textId="5FD8299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729330.97</w:t>
            </w:r>
          </w:p>
        </w:tc>
        <w:tc>
          <w:tcPr>
            <w:tcW w:w="1562" w:type="dxa"/>
          </w:tcPr>
          <w:p w14:paraId="1FA14C6D" w14:textId="02C059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3345565.82</w:t>
            </w:r>
          </w:p>
        </w:tc>
        <w:tc>
          <w:tcPr>
            <w:tcW w:w="2134" w:type="dxa"/>
          </w:tcPr>
          <w:p w14:paraId="09FDB0FE" w14:textId="28384B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BA702" w14:textId="12C62E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C2F467" w14:textId="57F690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CD989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6A5DBC" w14:textId="508BFFB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149AC5FF" w14:textId="25DCF98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729329.24</w:t>
            </w:r>
          </w:p>
        </w:tc>
        <w:tc>
          <w:tcPr>
            <w:tcW w:w="1562" w:type="dxa"/>
          </w:tcPr>
          <w:p w14:paraId="10AA932B" w14:textId="295E5E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3345566.13</w:t>
            </w:r>
          </w:p>
        </w:tc>
        <w:tc>
          <w:tcPr>
            <w:tcW w:w="2134" w:type="dxa"/>
          </w:tcPr>
          <w:p w14:paraId="7ADC8FB1" w14:textId="2454A6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81668B" w14:textId="5E76515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47DC41" w14:textId="7C1BAB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DB3C4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FE54C8" w14:textId="5481CB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5907476F" w14:textId="126CB14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729328.39</w:t>
            </w:r>
          </w:p>
        </w:tc>
        <w:tc>
          <w:tcPr>
            <w:tcW w:w="1562" w:type="dxa"/>
          </w:tcPr>
          <w:p w14:paraId="074C51CF" w14:textId="6ED9E4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3345565.89</w:t>
            </w:r>
          </w:p>
        </w:tc>
        <w:tc>
          <w:tcPr>
            <w:tcW w:w="2134" w:type="dxa"/>
          </w:tcPr>
          <w:p w14:paraId="15EB1591" w14:textId="38306D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A72B52" w14:textId="34D76F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5EC38" w14:textId="47E797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57519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431C3D" w14:textId="18667F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7A9F0D99" w14:textId="2F25E07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729327.64</w:t>
            </w:r>
          </w:p>
        </w:tc>
        <w:tc>
          <w:tcPr>
            <w:tcW w:w="1562" w:type="dxa"/>
          </w:tcPr>
          <w:p w14:paraId="42D9A4B0" w14:textId="5B20B9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3345565.24</w:t>
            </w:r>
          </w:p>
        </w:tc>
        <w:tc>
          <w:tcPr>
            <w:tcW w:w="2134" w:type="dxa"/>
          </w:tcPr>
          <w:p w14:paraId="328FC263" w14:textId="116DCB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21309F" w14:textId="3C21A54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329BE" w14:textId="71CF8E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29666B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BA6117" w14:textId="0EF08C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782B7CFA" w14:textId="3D44050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729326.35</w:t>
            </w:r>
          </w:p>
        </w:tc>
        <w:tc>
          <w:tcPr>
            <w:tcW w:w="1562" w:type="dxa"/>
          </w:tcPr>
          <w:p w14:paraId="376689EB" w14:textId="75818B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3345563.21</w:t>
            </w:r>
          </w:p>
        </w:tc>
        <w:tc>
          <w:tcPr>
            <w:tcW w:w="2134" w:type="dxa"/>
          </w:tcPr>
          <w:p w14:paraId="73C5C307" w14:textId="05DEE7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7C866" w14:textId="536090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2FB743" w14:textId="3A913A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DF1F1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ED6D43" w14:textId="15DBEBF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6F8579A8" w14:textId="30F74F4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729325.72</w:t>
            </w:r>
          </w:p>
        </w:tc>
        <w:tc>
          <w:tcPr>
            <w:tcW w:w="1562" w:type="dxa"/>
          </w:tcPr>
          <w:p w14:paraId="6E990575" w14:textId="1AA8F8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3345562.57</w:t>
            </w:r>
          </w:p>
        </w:tc>
        <w:tc>
          <w:tcPr>
            <w:tcW w:w="2134" w:type="dxa"/>
          </w:tcPr>
          <w:p w14:paraId="7F735B34" w14:textId="5F49E9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EC3EB" w14:textId="319A48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EC2BF" w14:textId="06D426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2CECE3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8C8EA9" w14:textId="42C8DB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6749E240" w14:textId="2EAB32A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729324.82</w:t>
            </w:r>
          </w:p>
        </w:tc>
        <w:tc>
          <w:tcPr>
            <w:tcW w:w="1562" w:type="dxa"/>
          </w:tcPr>
          <w:p w14:paraId="1879B101" w14:textId="78C2F2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3345562.41</w:t>
            </w:r>
          </w:p>
        </w:tc>
        <w:tc>
          <w:tcPr>
            <w:tcW w:w="2134" w:type="dxa"/>
          </w:tcPr>
          <w:p w14:paraId="0F884197" w14:textId="69E4D80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9099B" w14:textId="0B403D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0271A7" w14:textId="3A8C5F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23E660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037035" w14:textId="1EDC43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7BF45B3F" w14:textId="031296B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729324.38</w:t>
            </w:r>
          </w:p>
        </w:tc>
        <w:tc>
          <w:tcPr>
            <w:tcW w:w="1562" w:type="dxa"/>
          </w:tcPr>
          <w:p w14:paraId="685D705A" w14:textId="7B2DC61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3345562.66</w:t>
            </w:r>
          </w:p>
        </w:tc>
        <w:tc>
          <w:tcPr>
            <w:tcW w:w="2134" w:type="dxa"/>
          </w:tcPr>
          <w:p w14:paraId="63AC2AA6" w14:textId="261492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ED091B" w14:textId="7E483A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332BD" w14:textId="33E8732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3BE0F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1059BB" w14:textId="1D786F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3E4F4615" w14:textId="3061D32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729322.73</w:t>
            </w:r>
          </w:p>
        </w:tc>
        <w:tc>
          <w:tcPr>
            <w:tcW w:w="1562" w:type="dxa"/>
          </w:tcPr>
          <w:p w14:paraId="024063BB" w14:textId="33EDA6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3345564.00</w:t>
            </w:r>
          </w:p>
        </w:tc>
        <w:tc>
          <w:tcPr>
            <w:tcW w:w="2134" w:type="dxa"/>
          </w:tcPr>
          <w:p w14:paraId="7B3EB713" w14:textId="3F1A67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02524F" w14:textId="72FFA1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1C7B96" w14:textId="53F245A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F7F05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05C22C" w14:textId="270A13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04F71317" w14:textId="48A2569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729321.13</w:t>
            </w:r>
          </w:p>
        </w:tc>
        <w:tc>
          <w:tcPr>
            <w:tcW w:w="1562" w:type="dxa"/>
          </w:tcPr>
          <w:p w14:paraId="15A40BA3" w14:textId="16E027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3345564.72</w:t>
            </w:r>
          </w:p>
        </w:tc>
        <w:tc>
          <w:tcPr>
            <w:tcW w:w="2134" w:type="dxa"/>
          </w:tcPr>
          <w:p w14:paraId="515F1B1F" w14:textId="304931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A042DC" w14:textId="030149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1E084" w14:textId="635D2D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5D345B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BC930F" w14:textId="152639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7A6284EE" w14:textId="76676AB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729319.57</w:t>
            </w:r>
          </w:p>
        </w:tc>
        <w:tc>
          <w:tcPr>
            <w:tcW w:w="1562" w:type="dxa"/>
          </w:tcPr>
          <w:p w14:paraId="3092A08A" w14:textId="78758A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3345564.27</w:t>
            </w:r>
          </w:p>
        </w:tc>
        <w:tc>
          <w:tcPr>
            <w:tcW w:w="2134" w:type="dxa"/>
          </w:tcPr>
          <w:p w14:paraId="04258E33" w14:textId="504C6E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CCF99E" w14:textId="1F32958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90F9FD" w14:textId="729EB7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DD8BB8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BA1094" w14:textId="6E9E5B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621AC2C6" w14:textId="4C26E97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729318.30</w:t>
            </w:r>
          </w:p>
        </w:tc>
        <w:tc>
          <w:tcPr>
            <w:tcW w:w="1562" w:type="dxa"/>
          </w:tcPr>
          <w:p w14:paraId="37AF0AEF" w14:textId="0BD899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3345563.32</w:t>
            </w:r>
          </w:p>
        </w:tc>
        <w:tc>
          <w:tcPr>
            <w:tcW w:w="2134" w:type="dxa"/>
          </w:tcPr>
          <w:p w14:paraId="514346F8" w14:textId="0F7697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067143" w14:textId="539332B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33D0AA" w14:textId="510CFF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258B60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E7CC05" w14:textId="604B37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7A8AE17C" w14:textId="4098571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729317.10</w:t>
            </w:r>
          </w:p>
        </w:tc>
        <w:tc>
          <w:tcPr>
            <w:tcW w:w="1562" w:type="dxa"/>
          </w:tcPr>
          <w:p w14:paraId="3CF9540C" w14:textId="2F52A2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3345561.12</w:t>
            </w:r>
          </w:p>
        </w:tc>
        <w:tc>
          <w:tcPr>
            <w:tcW w:w="2134" w:type="dxa"/>
          </w:tcPr>
          <w:p w14:paraId="441A2FE5" w14:textId="1042B6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C2E5F" w14:textId="6A698F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BC59B" w14:textId="6EA4EB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244AE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6B20A5" w14:textId="7FF46A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04D018CF" w14:textId="5EAD34A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729315.89</w:t>
            </w:r>
          </w:p>
        </w:tc>
        <w:tc>
          <w:tcPr>
            <w:tcW w:w="1562" w:type="dxa"/>
          </w:tcPr>
          <w:p w14:paraId="3E547FE3" w14:textId="35CADC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3345559.18</w:t>
            </w:r>
          </w:p>
        </w:tc>
        <w:tc>
          <w:tcPr>
            <w:tcW w:w="2134" w:type="dxa"/>
          </w:tcPr>
          <w:p w14:paraId="4ABAF444" w14:textId="426C1E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9B584" w14:textId="48D180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53025" w14:textId="284AD6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5E8EE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A9D515" w14:textId="640E58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5F60342F" w14:textId="156D00B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729314.96</w:t>
            </w:r>
          </w:p>
        </w:tc>
        <w:tc>
          <w:tcPr>
            <w:tcW w:w="1562" w:type="dxa"/>
          </w:tcPr>
          <w:p w14:paraId="08BED9B3" w14:textId="11C0A5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3345556.70</w:t>
            </w:r>
          </w:p>
        </w:tc>
        <w:tc>
          <w:tcPr>
            <w:tcW w:w="2134" w:type="dxa"/>
          </w:tcPr>
          <w:p w14:paraId="1CB26DB7" w14:textId="26A09E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27B61D" w14:textId="7AF677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22598" w14:textId="5C59F8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360C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9F2288" w14:textId="247876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6EFC8A6A" w14:textId="3C68214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729314.14</w:t>
            </w:r>
          </w:p>
        </w:tc>
        <w:tc>
          <w:tcPr>
            <w:tcW w:w="1562" w:type="dxa"/>
          </w:tcPr>
          <w:p w14:paraId="69570648" w14:textId="01D0E9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3345551.42</w:t>
            </w:r>
          </w:p>
        </w:tc>
        <w:tc>
          <w:tcPr>
            <w:tcW w:w="2134" w:type="dxa"/>
          </w:tcPr>
          <w:p w14:paraId="4A98E913" w14:textId="46A324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324D79" w14:textId="7BC177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3176B" w14:textId="48135F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29D95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D12F3" w14:textId="4281C5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786CE005" w14:textId="07810B6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729313.17</w:t>
            </w:r>
          </w:p>
        </w:tc>
        <w:tc>
          <w:tcPr>
            <w:tcW w:w="1562" w:type="dxa"/>
          </w:tcPr>
          <w:p w14:paraId="03DB27AA" w14:textId="7C9EFF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3345547.83</w:t>
            </w:r>
          </w:p>
        </w:tc>
        <w:tc>
          <w:tcPr>
            <w:tcW w:w="2134" w:type="dxa"/>
          </w:tcPr>
          <w:p w14:paraId="098D6460" w14:textId="7AAE5B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07285" w14:textId="0E074D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462244" w14:textId="49316F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2D5713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0AEAD7" w14:textId="7164A6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75DFEB08" w14:textId="3D51182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729312.16</w:t>
            </w:r>
          </w:p>
        </w:tc>
        <w:tc>
          <w:tcPr>
            <w:tcW w:w="1562" w:type="dxa"/>
          </w:tcPr>
          <w:p w14:paraId="2A488333" w14:textId="6B17B2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3345545.70</w:t>
            </w:r>
          </w:p>
        </w:tc>
        <w:tc>
          <w:tcPr>
            <w:tcW w:w="2134" w:type="dxa"/>
          </w:tcPr>
          <w:p w14:paraId="3ADE0795" w14:textId="071F5D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D5A09D" w14:textId="595306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7F9DCD" w14:textId="612EAC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7E0C9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A62899" w14:textId="759146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4A704DB3" w14:textId="61407C0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729310.74</w:t>
            </w:r>
          </w:p>
        </w:tc>
        <w:tc>
          <w:tcPr>
            <w:tcW w:w="1562" w:type="dxa"/>
          </w:tcPr>
          <w:p w14:paraId="516196E1" w14:textId="01E332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3345543.65</w:t>
            </w:r>
          </w:p>
        </w:tc>
        <w:tc>
          <w:tcPr>
            <w:tcW w:w="2134" w:type="dxa"/>
          </w:tcPr>
          <w:p w14:paraId="27E62130" w14:textId="0404BD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3F40C" w14:textId="44E0CC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64062" w14:textId="7F20EA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71636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F1BF3E" w14:textId="3A3FE1F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7E428496" w14:textId="3FCD3FC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729309.61</w:t>
            </w:r>
          </w:p>
        </w:tc>
        <w:tc>
          <w:tcPr>
            <w:tcW w:w="1562" w:type="dxa"/>
          </w:tcPr>
          <w:p w14:paraId="58E5713E" w14:textId="4014E7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3345542.85</w:t>
            </w:r>
          </w:p>
        </w:tc>
        <w:tc>
          <w:tcPr>
            <w:tcW w:w="2134" w:type="dxa"/>
          </w:tcPr>
          <w:p w14:paraId="75363003" w14:textId="7D03C4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CD0C9" w14:textId="14931F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285DD" w14:textId="6B2E46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59DD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67FB6" w14:textId="4D9011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28FE5B89" w14:textId="2AED44B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729307.79</w:t>
            </w:r>
          </w:p>
        </w:tc>
        <w:tc>
          <w:tcPr>
            <w:tcW w:w="1562" w:type="dxa"/>
          </w:tcPr>
          <w:p w14:paraId="410A6F43" w14:textId="6B7165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3345541.83</w:t>
            </w:r>
          </w:p>
        </w:tc>
        <w:tc>
          <w:tcPr>
            <w:tcW w:w="2134" w:type="dxa"/>
          </w:tcPr>
          <w:p w14:paraId="485B24AC" w14:textId="78530E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AB153" w14:textId="255390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91AB00" w14:textId="11D62C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5E20C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F63A13" w14:textId="1C0ADA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401EC292" w14:textId="67665C3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729301.12</w:t>
            </w:r>
          </w:p>
        </w:tc>
        <w:tc>
          <w:tcPr>
            <w:tcW w:w="1562" w:type="dxa"/>
          </w:tcPr>
          <w:p w14:paraId="771B2271" w14:textId="5CECC7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3345538.74</w:t>
            </w:r>
          </w:p>
        </w:tc>
        <w:tc>
          <w:tcPr>
            <w:tcW w:w="2134" w:type="dxa"/>
          </w:tcPr>
          <w:p w14:paraId="67054D39" w14:textId="02B90B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06D6E" w14:textId="100141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22FA1D" w14:textId="1B3E06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E25E9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4479F5" w14:textId="2F70F1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100790DC" w14:textId="1ADEFBB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729292.16</w:t>
            </w:r>
          </w:p>
        </w:tc>
        <w:tc>
          <w:tcPr>
            <w:tcW w:w="1562" w:type="dxa"/>
          </w:tcPr>
          <w:p w14:paraId="0D4D0E22" w14:textId="776A8F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3345537.11</w:t>
            </w:r>
          </w:p>
        </w:tc>
        <w:tc>
          <w:tcPr>
            <w:tcW w:w="2134" w:type="dxa"/>
          </w:tcPr>
          <w:p w14:paraId="6023E965" w14:textId="4E0DA9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CBDA6A0" w14:textId="7D222B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2AE2748" w14:textId="22F368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EB272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6490A0" w14:textId="3EE41E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411</w:t>
            </w:r>
          </w:p>
        </w:tc>
        <w:tc>
          <w:tcPr>
            <w:tcW w:w="1558" w:type="dxa"/>
          </w:tcPr>
          <w:p w14:paraId="540D34D2" w14:textId="5067353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729283.35</w:t>
            </w:r>
          </w:p>
        </w:tc>
        <w:tc>
          <w:tcPr>
            <w:tcW w:w="1562" w:type="dxa"/>
          </w:tcPr>
          <w:p w14:paraId="19B04F4F" w14:textId="22722D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3345535.11</w:t>
            </w:r>
          </w:p>
        </w:tc>
        <w:tc>
          <w:tcPr>
            <w:tcW w:w="2134" w:type="dxa"/>
          </w:tcPr>
          <w:p w14:paraId="1BDF3636" w14:textId="113B93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2F650C" w14:textId="359491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44565F" w14:textId="1FADE6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C95DA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8F625F" w14:textId="5BF2AC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48BDD4EA" w14:textId="07CD0D4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729275.37</w:t>
            </w:r>
          </w:p>
        </w:tc>
        <w:tc>
          <w:tcPr>
            <w:tcW w:w="1562" w:type="dxa"/>
          </w:tcPr>
          <w:p w14:paraId="359DFF42" w14:textId="6082AA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3345530.29</w:t>
            </w:r>
          </w:p>
        </w:tc>
        <w:tc>
          <w:tcPr>
            <w:tcW w:w="2134" w:type="dxa"/>
          </w:tcPr>
          <w:p w14:paraId="0956502F" w14:textId="0FCEA8A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4EE04F" w14:textId="0627B8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000A3F" w14:textId="3CE761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CA2876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51EDFD" w14:textId="523205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</w:tcPr>
          <w:p w14:paraId="7723D434" w14:textId="640587E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729269.61</w:t>
            </w:r>
          </w:p>
        </w:tc>
        <w:tc>
          <w:tcPr>
            <w:tcW w:w="1562" w:type="dxa"/>
          </w:tcPr>
          <w:p w14:paraId="3490D22A" w14:textId="433C44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3345526.09</w:t>
            </w:r>
          </w:p>
        </w:tc>
        <w:tc>
          <w:tcPr>
            <w:tcW w:w="2134" w:type="dxa"/>
          </w:tcPr>
          <w:p w14:paraId="32DB7817" w14:textId="7A1210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9AD43D" w14:textId="220572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CDF62" w14:textId="461545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44448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4D752F" w14:textId="0A8F6F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5B958E60" w14:textId="3BB5821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729264.32</w:t>
            </w:r>
          </w:p>
        </w:tc>
        <w:tc>
          <w:tcPr>
            <w:tcW w:w="1562" w:type="dxa"/>
          </w:tcPr>
          <w:p w14:paraId="1383CDD9" w14:textId="3D4C07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3345520.44</w:t>
            </w:r>
          </w:p>
        </w:tc>
        <w:tc>
          <w:tcPr>
            <w:tcW w:w="2134" w:type="dxa"/>
          </w:tcPr>
          <w:p w14:paraId="427CB08F" w14:textId="28C558A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8E36AA" w14:textId="35E6F5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3F3FF" w14:textId="7856D3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3C6DB1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1DC7DC" w14:textId="2ECFC1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2E8919EA" w14:textId="733C0B6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729259.22</w:t>
            </w:r>
          </w:p>
        </w:tc>
        <w:tc>
          <w:tcPr>
            <w:tcW w:w="1562" w:type="dxa"/>
          </w:tcPr>
          <w:p w14:paraId="5CB3FB6D" w14:textId="618E26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3345512.15</w:t>
            </w:r>
          </w:p>
        </w:tc>
        <w:tc>
          <w:tcPr>
            <w:tcW w:w="2134" w:type="dxa"/>
          </w:tcPr>
          <w:p w14:paraId="7FC16121" w14:textId="256C37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B83BB4" w14:textId="43A249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746E1" w14:textId="43F589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2174F0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B67826" w14:textId="333FA3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6D2C2B6F" w14:textId="2B6D44F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729256.09</w:t>
            </w:r>
          </w:p>
        </w:tc>
        <w:tc>
          <w:tcPr>
            <w:tcW w:w="1562" w:type="dxa"/>
          </w:tcPr>
          <w:p w14:paraId="528B352A" w14:textId="19FAC2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3345504.97</w:t>
            </w:r>
          </w:p>
        </w:tc>
        <w:tc>
          <w:tcPr>
            <w:tcW w:w="2134" w:type="dxa"/>
          </w:tcPr>
          <w:p w14:paraId="41835F0E" w14:textId="43F7C5A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E26AE9" w14:textId="1367B1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C49C7" w14:textId="0C03F2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BC95F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7D34B8" w14:textId="6756A2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7B5C5553" w14:textId="01B4ADF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729255.43</w:t>
            </w:r>
          </w:p>
        </w:tc>
        <w:tc>
          <w:tcPr>
            <w:tcW w:w="1562" w:type="dxa"/>
          </w:tcPr>
          <w:p w14:paraId="2042533B" w14:textId="0B83D1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3345503.47</w:t>
            </w:r>
          </w:p>
        </w:tc>
        <w:tc>
          <w:tcPr>
            <w:tcW w:w="2134" w:type="dxa"/>
          </w:tcPr>
          <w:p w14:paraId="2B7FBE80" w14:textId="5B1A27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BF397" w14:textId="156E24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7CBF72" w14:textId="3D8DD7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B4490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07C650" w14:textId="106934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634FA894" w14:textId="2F1D76A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729254.72</w:t>
            </w:r>
          </w:p>
        </w:tc>
        <w:tc>
          <w:tcPr>
            <w:tcW w:w="1562" w:type="dxa"/>
          </w:tcPr>
          <w:p w14:paraId="0203147B" w14:textId="185E78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3345502.30</w:t>
            </w:r>
          </w:p>
        </w:tc>
        <w:tc>
          <w:tcPr>
            <w:tcW w:w="2134" w:type="dxa"/>
          </w:tcPr>
          <w:p w14:paraId="4B355693" w14:textId="7B3DF2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471F78" w14:textId="127B55A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F15D0" w14:textId="2092CB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F8113D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BD6C78" w14:textId="15E435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5FF71627" w14:textId="6EF16AA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729254.12</w:t>
            </w:r>
          </w:p>
        </w:tc>
        <w:tc>
          <w:tcPr>
            <w:tcW w:w="1562" w:type="dxa"/>
          </w:tcPr>
          <w:p w14:paraId="2519B8DA" w14:textId="3E95F0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3345501.47</w:t>
            </w:r>
          </w:p>
        </w:tc>
        <w:tc>
          <w:tcPr>
            <w:tcW w:w="2134" w:type="dxa"/>
          </w:tcPr>
          <w:p w14:paraId="66D53F23" w14:textId="193811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4078B" w14:textId="1710B5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023391" w14:textId="771968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7FB724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B1F2CB" w14:textId="645D0D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01BC465E" w14:textId="60ED078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729253.56</w:t>
            </w:r>
          </w:p>
        </w:tc>
        <w:tc>
          <w:tcPr>
            <w:tcW w:w="1562" w:type="dxa"/>
          </w:tcPr>
          <w:p w14:paraId="2EE437ED" w14:textId="0046C7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3345500.75</w:t>
            </w:r>
          </w:p>
        </w:tc>
        <w:tc>
          <w:tcPr>
            <w:tcW w:w="2134" w:type="dxa"/>
          </w:tcPr>
          <w:p w14:paraId="04424649" w14:textId="3663EE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8F1810" w14:textId="32B729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B0AD5" w14:textId="37BB04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A5A05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9E5B05" w14:textId="4AA381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1D16C85A" w14:textId="7DBE95A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729253.17</w:t>
            </w:r>
          </w:p>
        </w:tc>
        <w:tc>
          <w:tcPr>
            <w:tcW w:w="1562" w:type="dxa"/>
          </w:tcPr>
          <w:p w14:paraId="0E10F000" w14:textId="13804A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3345500.40</w:t>
            </w:r>
          </w:p>
        </w:tc>
        <w:tc>
          <w:tcPr>
            <w:tcW w:w="2134" w:type="dxa"/>
          </w:tcPr>
          <w:p w14:paraId="3AD3F888" w14:textId="3BB94B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24CA6" w14:textId="4E9E01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7374F1" w14:textId="1EA648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EE8BBA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F32385" w14:textId="7172FE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21A64876" w14:textId="63A7081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729252.30</w:t>
            </w:r>
          </w:p>
        </w:tc>
        <w:tc>
          <w:tcPr>
            <w:tcW w:w="1562" w:type="dxa"/>
          </w:tcPr>
          <w:p w14:paraId="0336919D" w14:textId="19ED7A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3345499.90</w:t>
            </w:r>
          </w:p>
        </w:tc>
        <w:tc>
          <w:tcPr>
            <w:tcW w:w="2134" w:type="dxa"/>
          </w:tcPr>
          <w:p w14:paraId="5F7CF718" w14:textId="468234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20435D" w14:textId="0C1D751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C529FD" w14:textId="6120FA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AF501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8A9C20" w14:textId="24352F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57945463" w14:textId="275BDB5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729251.27</w:t>
            </w:r>
          </w:p>
        </w:tc>
        <w:tc>
          <w:tcPr>
            <w:tcW w:w="1562" w:type="dxa"/>
          </w:tcPr>
          <w:p w14:paraId="70762EDB" w14:textId="09F9B6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3345499.69</w:t>
            </w:r>
          </w:p>
        </w:tc>
        <w:tc>
          <w:tcPr>
            <w:tcW w:w="2134" w:type="dxa"/>
          </w:tcPr>
          <w:p w14:paraId="00F0800C" w14:textId="4BD935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D02D6" w14:textId="66E8C2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2813E" w14:textId="0A827B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8AE59E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6F1D2F" w14:textId="33BC41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37BF7ACD" w14:textId="582C568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729248.85</w:t>
            </w:r>
          </w:p>
        </w:tc>
        <w:tc>
          <w:tcPr>
            <w:tcW w:w="1562" w:type="dxa"/>
          </w:tcPr>
          <w:p w14:paraId="47D6E583" w14:textId="380066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3345500.55</w:t>
            </w:r>
          </w:p>
        </w:tc>
        <w:tc>
          <w:tcPr>
            <w:tcW w:w="2134" w:type="dxa"/>
          </w:tcPr>
          <w:p w14:paraId="1A2FA0AB" w14:textId="027237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337DF0" w14:textId="72C817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733468" w14:textId="01346F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DFE1E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CC190A" w14:textId="78E83C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2FE93D2C" w14:textId="00631CE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729247.09</w:t>
            </w:r>
          </w:p>
        </w:tc>
        <w:tc>
          <w:tcPr>
            <w:tcW w:w="1562" w:type="dxa"/>
          </w:tcPr>
          <w:p w14:paraId="21DC7EBA" w14:textId="7559AF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3345501.74</w:t>
            </w:r>
          </w:p>
        </w:tc>
        <w:tc>
          <w:tcPr>
            <w:tcW w:w="2134" w:type="dxa"/>
          </w:tcPr>
          <w:p w14:paraId="22F672D3" w14:textId="0CB08C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FC68B" w14:textId="6C1BBDC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909DB0" w14:textId="7F4D9A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A3DD6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8ED372" w14:textId="3154A0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0552A3BE" w14:textId="169A25F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729239.36</w:t>
            </w:r>
          </w:p>
        </w:tc>
        <w:tc>
          <w:tcPr>
            <w:tcW w:w="1562" w:type="dxa"/>
          </w:tcPr>
          <w:p w14:paraId="4E607602" w14:textId="32AF8E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3345503.36</w:t>
            </w:r>
          </w:p>
        </w:tc>
        <w:tc>
          <w:tcPr>
            <w:tcW w:w="2134" w:type="dxa"/>
          </w:tcPr>
          <w:p w14:paraId="659BF73A" w14:textId="140579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68575F" w14:textId="312183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C8F2F" w14:textId="6DCA52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12FFFA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B410FB" w14:textId="297085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0FFC5D5B" w14:textId="5CCC25F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729238.07</w:t>
            </w:r>
          </w:p>
        </w:tc>
        <w:tc>
          <w:tcPr>
            <w:tcW w:w="1562" w:type="dxa"/>
          </w:tcPr>
          <w:p w14:paraId="5F961C50" w14:textId="1EDA0A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3345504.02</w:t>
            </w:r>
          </w:p>
        </w:tc>
        <w:tc>
          <w:tcPr>
            <w:tcW w:w="2134" w:type="dxa"/>
          </w:tcPr>
          <w:p w14:paraId="1CC90201" w14:textId="2DCFD4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5EAB24" w14:textId="1916A8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8688E" w14:textId="15429D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2EAC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694FDC" w14:textId="299A84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3E297002" w14:textId="27DA22B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729236.77</w:t>
            </w:r>
          </w:p>
        </w:tc>
        <w:tc>
          <w:tcPr>
            <w:tcW w:w="1562" w:type="dxa"/>
          </w:tcPr>
          <w:p w14:paraId="56BAC255" w14:textId="767225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3345505.62</w:t>
            </w:r>
          </w:p>
        </w:tc>
        <w:tc>
          <w:tcPr>
            <w:tcW w:w="2134" w:type="dxa"/>
          </w:tcPr>
          <w:p w14:paraId="55BE2D44" w14:textId="1404B0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DB633D" w14:textId="12E889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7B1DB0" w14:textId="7DE3EF8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36AC5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551C13" w14:textId="222C5E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7E22BAEC" w14:textId="1B4433C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729236.18</w:t>
            </w:r>
          </w:p>
        </w:tc>
        <w:tc>
          <w:tcPr>
            <w:tcW w:w="1562" w:type="dxa"/>
          </w:tcPr>
          <w:p w14:paraId="1569EE84" w14:textId="228216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3345508.24</w:t>
            </w:r>
          </w:p>
        </w:tc>
        <w:tc>
          <w:tcPr>
            <w:tcW w:w="2134" w:type="dxa"/>
          </w:tcPr>
          <w:p w14:paraId="1BEFFE52" w14:textId="73A81C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FC4463" w14:textId="134ECFD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D8776F" w14:textId="5187E9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F22D3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71B960" w14:textId="260EBA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78E19813" w14:textId="1E1E5D3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729235.51</w:t>
            </w:r>
          </w:p>
        </w:tc>
        <w:tc>
          <w:tcPr>
            <w:tcW w:w="1562" w:type="dxa"/>
          </w:tcPr>
          <w:p w14:paraId="01940904" w14:textId="0DEBEE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3345510.40</w:t>
            </w:r>
          </w:p>
        </w:tc>
        <w:tc>
          <w:tcPr>
            <w:tcW w:w="2134" w:type="dxa"/>
          </w:tcPr>
          <w:p w14:paraId="272A9886" w14:textId="2F17B9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A1DC1" w14:textId="3C2C4C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C4489E" w14:textId="0A8F58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F1CA9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D2574F" w14:textId="11F5B8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1B6C43AC" w14:textId="1AB408C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729235.25</w:t>
            </w:r>
          </w:p>
        </w:tc>
        <w:tc>
          <w:tcPr>
            <w:tcW w:w="1562" w:type="dxa"/>
          </w:tcPr>
          <w:p w14:paraId="236CEC63" w14:textId="07C275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3345512.73</w:t>
            </w:r>
          </w:p>
        </w:tc>
        <w:tc>
          <w:tcPr>
            <w:tcW w:w="2134" w:type="dxa"/>
          </w:tcPr>
          <w:p w14:paraId="24B54FB5" w14:textId="4A2049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FA001" w14:textId="53A2C2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A2A9F" w14:textId="2617C1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49D1C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2B5DB6" w14:textId="3A629C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0FB6F5C6" w14:textId="7419B68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729234.58</w:t>
            </w:r>
          </w:p>
        </w:tc>
        <w:tc>
          <w:tcPr>
            <w:tcW w:w="1562" w:type="dxa"/>
          </w:tcPr>
          <w:p w14:paraId="78FF5A8F" w14:textId="197D554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3345515.39</w:t>
            </w:r>
          </w:p>
        </w:tc>
        <w:tc>
          <w:tcPr>
            <w:tcW w:w="2134" w:type="dxa"/>
          </w:tcPr>
          <w:p w14:paraId="7742118A" w14:textId="783E64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7C30F" w14:textId="0CA57A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2EDE5" w14:textId="435585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F0FD8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5C17E4" w14:textId="6DF44B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420D3EA0" w14:textId="500DE85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729233.75</w:t>
            </w:r>
          </w:p>
        </w:tc>
        <w:tc>
          <w:tcPr>
            <w:tcW w:w="1562" w:type="dxa"/>
          </w:tcPr>
          <w:p w14:paraId="11284DD4" w14:textId="40975A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3345519.81</w:t>
            </w:r>
          </w:p>
        </w:tc>
        <w:tc>
          <w:tcPr>
            <w:tcW w:w="2134" w:type="dxa"/>
          </w:tcPr>
          <w:p w14:paraId="523E7F5A" w14:textId="096C35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88885" w14:textId="1748EF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A3493" w14:textId="640BA3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E56A0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BA466E" w14:textId="6C6B3B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182CA6CE" w14:textId="68D8F6D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729232.95</w:t>
            </w:r>
          </w:p>
        </w:tc>
        <w:tc>
          <w:tcPr>
            <w:tcW w:w="1562" w:type="dxa"/>
          </w:tcPr>
          <w:p w14:paraId="0407F333" w14:textId="6682E67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3345522.10</w:t>
            </w:r>
          </w:p>
        </w:tc>
        <w:tc>
          <w:tcPr>
            <w:tcW w:w="2134" w:type="dxa"/>
          </w:tcPr>
          <w:p w14:paraId="40098E25" w14:textId="46D0DB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EF822" w14:textId="55947A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A21042" w14:textId="3C3C1C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DE23E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B24303" w14:textId="7514A9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01C1B29E" w14:textId="34BFA5E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729232.02</w:t>
            </w:r>
          </w:p>
        </w:tc>
        <w:tc>
          <w:tcPr>
            <w:tcW w:w="1562" w:type="dxa"/>
          </w:tcPr>
          <w:p w14:paraId="7EEE19DB" w14:textId="374D43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3345524.63</w:t>
            </w:r>
          </w:p>
        </w:tc>
        <w:tc>
          <w:tcPr>
            <w:tcW w:w="2134" w:type="dxa"/>
          </w:tcPr>
          <w:p w14:paraId="0F62EB30" w14:textId="2A30B2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E547CF" w14:textId="29297F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00B2F4" w14:textId="380CE8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82C99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17065E" w14:textId="12031A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385C0915" w14:textId="1C2D207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729231.98</w:t>
            </w:r>
          </w:p>
        </w:tc>
        <w:tc>
          <w:tcPr>
            <w:tcW w:w="1562" w:type="dxa"/>
          </w:tcPr>
          <w:p w14:paraId="3DD548AA" w14:textId="0A4410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3345527.05</w:t>
            </w:r>
          </w:p>
        </w:tc>
        <w:tc>
          <w:tcPr>
            <w:tcW w:w="2134" w:type="dxa"/>
          </w:tcPr>
          <w:p w14:paraId="3A517A06" w14:textId="7046A8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310F8" w14:textId="61C595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6EDD4C" w14:textId="73FC03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77B550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BD9607" w14:textId="0178DB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1A314B35" w14:textId="149842B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729230.98</w:t>
            </w:r>
          </w:p>
        </w:tc>
        <w:tc>
          <w:tcPr>
            <w:tcW w:w="1562" w:type="dxa"/>
          </w:tcPr>
          <w:p w14:paraId="701F00B9" w14:textId="304564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3345529.31</w:t>
            </w:r>
          </w:p>
        </w:tc>
        <w:tc>
          <w:tcPr>
            <w:tcW w:w="2134" w:type="dxa"/>
          </w:tcPr>
          <w:p w14:paraId="706BBC8E" w14:textId="712C0E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D7D75" w14:textId="423D97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2E4AC" w14:textId="4FDA92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DFE2F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3F0EDA" w14:textId="2B6956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1B29A693" w14:textId="0334727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729228.06</w:t>
            </w:r>
          </w:p>
        </w:tc>
        <w:tc>
          <w:tcPr>
            <w:tcW w:w="1562" w:type="dxa"/>
          </w:tcPr>
          <w:p w14:paraId="27E8261A" w14:textId="0E17C6E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3345530.64</w:t>
            </w:r>
          </w:p>
        </w:tc>
        <w:tc>
          <w:tcPr>
            <w:tcW w:w="2134" w:type="dxa"/>
          </w:tcPr>
          <w:p w14:paraId="100A7EFA" w14:textId="413547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5F3E4" w14:textId="33F4DA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A5F13" w14:textId="538092D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1FC80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D259F" w14:textId="6ECB0AF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0189013C" w14:textId="7E713F7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729224.19</w:t>
            </w:r>
          </w:p>
        </w:tc>
        <w:tc>
          <w:tcPr>
            <w:tcW w:w="1562" w:type="dxa"/>
          </w:tcPr>
          <w:p w14:paraId="0000FE51" w14:textId="599C6A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3345534.48</w:t>
            </w:r>
          </w:p>
        </w:tc>
        <w:tc>
          <w:tcPr>
            <w:tcW w:w="2134" w:type="dxa"/>
          </w:tcPr>
          <w:p w14:paraId="412920A6" w14:textId="60AED2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D6609F" w14:textId="2DD100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59F48" w14:textId="461124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2AE5BC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268374" w14:textId="760411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238DC771" w14:textId="1532632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729218.02</w:t>
            </w:r>
          </w:p>
        </w:tc>
        <w:tc>
          <w:tcPr>
            <w:tcW w:w="1562" w:type="dxa"/>
          </w:tcPr>
          <w:p w14:paraId="11290CC6" w14:textId="491212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3345536.68</w:t>
            </w:r>
          </w:p>
        </w:tc>
        <w:tc>
          <w:tcPr>
            <w:tcW w:w="2134" w:type="dxa"/>
          </w:tcPr>
          <w:p w14:paraId="6EDBCFC9" w14:textId="556A06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BF3348" w14:textId="5F8ACC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EFBCB" w14:textId="6AD642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AF2C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590555" w14:textId="4B4230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1B2E56DD" w14:textId="4545CC0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729213.62</w:t>
            </w:r>
          </w:p>
        </w:tc>
        <w:tc>
          <w:tcPr>
            <w:tcW w:w="1562" w:type="dxa"/>
          </w:tcPr>
          <w:p w14:paraId="5BC70C9D" w14:textId="21B01E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3345539.47</w:t>
            </w:r>
          </w:p>
        </w:tc>
        <w:tc>
          <w:tcPr>
            <w:tcW w:w="2134" w:type="dxa"/>
          </w:tcPr>
          <w:p w14:paraId="7E3BC2F1" w14:textId="7C7BC5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B28492" w14:textId="335303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94B9F8" w14:textId="12A9ED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6D2E8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643D3C" w14:textId="542917E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0F8E0848" w14:textId="47876DE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729210.33</w:t>
            </w:r>
          </w:p>
        </w:tc>
        <w:tc>
          <w:tcPr>
            <w:tcW w:w="1562" w:type="dxa"/>
          </w:tcPr>
          <w:p w14:paraId="56E071B2" w14:textId="319142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3345539.85</w:t>
            </w:r>
          </w:p>
        </w:tc>
        <w:tc>
          <w:tcPr>
            <w:tcW w:w="2134" w:type="dxa"/>
          </w:tcPr>
          <w:p w14:paraId="7B7694B3" w14:textId="2CA9E4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38B78" w14:textId="0CB9BD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A3869" w14:textId="4CA0BA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A1CE8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84C1F8" w14:textId="3216FE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5C11FC63" w14:textId="3725C3E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729202.60</w:t>
            </w:r>
          </w:p>
        </w:tc>
        <w:tc>
          <w:tcPr>
            <w:tcW w:w="1562" w:type="dxa"/>
          </w:tcPr>
          <w:p w14:paraId="390C3993" w14:textId="3EDA6F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3345537.53</w:t>
            </w:r>
          </w:p>
        </w:tc>
        <w:tc>
          <w:tcPr>
            <w:tcW w:w="2134" w:type="dxa"/>
          </w:tcPr>
          <w:p w14:paraId="25099B57" w14:textId="5CE168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91166" w14:textId="4E77DE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D6A1F" w14:textId="67A291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BDA900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9E8ECB" w14:textId="4AD3564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26D8F104" w14:textId="28A1821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729193.75</w:t>
            </w:r>
          </w:p>
        </w:tc>
        <w:tc>
          <w:tcPr>
            <w:tcW w:w="1562" w:type="dxa"/>
          </w:tcPr>
          <w:p w14:paraId="6BA2F62D" w14:textId="57086A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3345534.38</w:t>
            </w:r>
          </w:p>
        </w:tc>
        <w:tc>
          <w:tcPr>
            <w:tcW w:w="2134" w:type="dxa"/>
          </w:tcPr>
          <w:p w14:paraId="65CB0060" w14:textId="78F7CD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DA4F99" w14:textId="5581DA0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C6990" w14:textId="719690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2A53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FDE41B" w14:textId="3FBFE2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00249DC7" w14:textId="3F6D83B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729184.75</w:t>
            </w:r>
          </w:p>
        </w:tc>
        <w:tc>
          <w:tcPr>
            <w:tcW w:w="1562" w:type="dxa"/>
          </w:tcPr>
          <w:p w14:paraId="17C59717" w14:textId="676376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3345534.99</w:t>
            </w:r>
          </w:p>
        </w:tc>
        <w:tc>
          <w:tcPr>
            <w:tcW w:w="2134" w:type="dxa"/>
          </w:tcPr>
          <w:p w14:paraId="1241FEE3" w14:textId="6DD61B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8DC0EC9" w14:textId="49E3D0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D2FE327" w14:textId="43B3DD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3D51A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3352FB" w14:textId="716172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446</w:t>
            </w:r>
          </w:p>
        </w:tc>
        <w:tc>
          <w:tcPr>
            <w:tcW w:w="1558" w:type="dxa"/>
          </w:tcPr>
          <w:p w14:paraId="67035866" w14:textId="42601CE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729177.85</w:t>
            </w:r>
          </w:p>
        </w:tc>
        <w:tc>
          <w:tcPr>
            <w:tcW w:w="1562" w:type="dxa"/>
          </w:tcPr>
          <w:p w14:paraId="06632C81" w14:textId="7C41CA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3345534.27</w:t>
            </w:r>
          </w:p>
        </w:tc>
        <w:tc>
          <w:tcPr>
            <w:tcW w:w="2134" w:type="dxa"/>
          </w:tcPr>
          <w:p w14:paraId="25AF1679" w14:textId="02F3D8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DEFFB" w14:textId="5FD6223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C49B9" w14:textId="34EB66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455CA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C50DF9" w14:textId="5A4CCD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21B5C63A" w14:textId="4F6617A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729167.29</w:t>
            </w:r>
          </w:p>
        </w:tc>
        <w:tc>
          <w:tcPr>
            <w:tcW w:w="1562" w:type="dxa"/>
          </w:tcPr>
          <w:p w14:paraId="55825E75" w14:textId="1AA5F8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3345535.71</w:t>
            </w:r>
          </w:p>
        </w:tc>
        <w:tc>
          <w:tcPr>
            <w:tcW w:w="2134" w:type="dxa"/>
          </w:tcPr>
          <w:p w14:paraId="056EA1F9" w14:textId="6C41AF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87D6A" w14:textId="2EED49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000892" w14:textId="602880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B108EB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EA0E7D" w14:textId="553F8F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003AD224" w14:textId="02748BE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729163.26</w:t>
            </w:r>
          </w:p>
        </w:tc>
        <w:tc>
          <w:tcPr>
            <w:tcW w:w="1562" w:type="dxa"/>
          </w:tcPr>
          <w:p w14:paraId="6B9C64CD" w14:textId="4C2783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3345537.40</w:t>
            </w:r>
          </w:p>
        </w:tc>
        <w:tc>
          <w:tcPr>
            <w:tcW w:w="2134" w:type="dxa"/>
          </w:tcPr>
          <w:p w14:paraId="69D3EF61" w14:textId="22E1C9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933B7A" w14:textId="4AFEC8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5D65A0" w14:textId="2B69FD0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12879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D584C3" w14:textId="28C346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7D52FA63" w14:textId="66657BA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729162.12</w:t>
            </w:r>
          </w:p>
        </w:tc>
        <w:tc>
          <w:tcPr>
            <w:tcW w:w="1562" w:type="dxa"/>
          </w:tcPr>
          <w:p w14:paraId="735CA817" w14:textId="5E45D3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3345542.04</w:t>
            </w:r>
          </w:p>
        </w:tc>
        <w:tc>
          <w:tcPr>
            <w:tcW w:w="2134" w:type="dxa"/>
          </w:tcPr>
          <w:p w14:paraId="44A96B6C" w14:textId="37DFA9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AEBD2" w14:textId="1A82DA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85AC1C" w14:textId="28F6A2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C1093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6BC7FB" w14:textId="72EE33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1EE3A314" w14:textId="372C3EE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729159.87</w:t>
            </w:r>
          </w:p>
        </w:tc>
        <w:tc>
          <w:tcPr>
            <w:tcW w:w="1562" w:type="dxa"/>
          </w:tcPr>
          <w:p w14:paraId="1DF40744" w14:textId="3775C3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3345544.38</w:t>
            </w:r>
          </w:p>
        </w:tc>
        <w:tc>
          <w:tcPr>
            <w:tcW w:w="2134" w:type="dxa"/>
          </w:tcPr>
          <w:p w14:paraId="35C7883E" w14:textId="3BCCF2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28E20" w14:textId="40778DB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D32A75" w14:textId="4583C1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FCC8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89F2CF" w14:textId="0FB6A6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7C34B7A7" w14:textId="6D1A0B1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729155.29</w:t>
            </w:r>
          </w:p>
        </w:tc>
        <w:tc>
          <w:tcPr>
            <w:tcW w:w="1562" w:type="dxa"/>
          </w:tcPr>
          <w:p w14:paraId="0D767450" w14:textId="1B2762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3345547.48</w:t>
            </w:r>
          </w:p>
        </w:tc>
        <w:tc>
          <w:tcPr>
            <w:tcW w:w="2134" w:type="dxa"/>
          </w:tcPr>
          <w:p w14:paraId="1458D118" w14:textId="50FF20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5A49C1" w14:textId="668874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C4841" w14:textId="1BE5B8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728B04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7F31C1" w14:textId="1EFE8F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42A4A7C8" w14:textId="26E4103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729152.52</w:t>
            </w:r>
          </w:p>
        </w:tc>
        <w:tc>
          <w:tcPr>
            <w:tcW w:w="1562" w:type="dxa"/>
          </w:tcPr>
          <w:p w14:paraId="41C5886F" w14:textId="164E48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3345549.51</w:t>
            </w:r>
          </w:p>
        </w:tc>
        <w:tc>
          <w:tcPr>
            <w:tcW w:w="2134" w:type="dxa"/>
          </w:tcPr>
          <w:p w14:paraId="520FEFED" w14:textId="5443E7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43CA0" w14:textId="4C1FA1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6A4B0" w14:textId="747413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3E1A6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82FAEC" w14:textId="32B59B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29E103CE" w14:textId="7C23506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729147.47</w:t>
            </w:r>
          </w:p>
        </w:tc>
        <w:tc>
          <w:tcPr>
            <w:tcW w:w="1562" w:type="dxa"/>
          </w:tcPr>
          <w:p w14:paraId="385BC808" w14:textId="71CFB3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3345551.87</w:t>
            </w:r>
          </w:p>
        </w:tc>
        <w:tc>
          <w:tcPr>
            <w:tcW w:w="2134" w:type="dxa"/>
          </w:tcPr>
          <w:p w14:paraId="3415BEB6" w14:textId="4823C8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223DC" w14:textId="1FDCFB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667D4D" w14:textId="7BB219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167DE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852264" w14:textId="18D3C3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5F851C4F" w14:textId="0F03452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729144.57</w:t>
            </w:r>
          </w:p>
        </w:tc>
        <w:tc>
          <w:tcPr>
            <w:tcW w:w="1562" w:type="dxa"/>
          </w:tcPr>
          <w:p w14:paraId="109BF591" w14:textId="0B81E0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3345554.17</w:t>
            </w:r>
          </w:p>
        </w:tc>
        <w:tc>
          <w:tcPr>
            <w:tcW w:w="2134" w:type="dxa"/>
          </w:tcPr>
          <w:p w14:paraId="4A28809C" w14:textId="109F07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ABEB6" w14:textId="3FFE923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D2FE04" w14:textId="243C20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F7E1C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24EC18" w14:textId="44260F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558236CD" w14:textId="0325954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729142.70</w:t>
            </w:r>
          </w:p>
        </w:tc>
        <w:tc>
          <w:tcPr>
            <w:tcW w:w="1562" w:type="dxa"/>
          </w:tcPr>
          <w:p w14:paraId="7F7D2764" w14:textId="53DB8C6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3345559.89</w:t>
            </w:r>
          </w:p>
        </w:tc>
        <w:tc>
          <w:tcPr>
            <w:tcW w:w="2134" w:type="dxa"/>
          </w:tcPr>
          <w:p w14:paraId="7F5D2E1F" w14:textId="28A5D7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F52C6" w14:textId="7D56E3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744FB" w14:textId="0958B6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58F9D1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43F2E4" w14:textId="018B12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28C9F470" w14:textId="4F5E898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729140.41</w:t>
            </w:r>
          </w:p>
        </w:tc>
        <w:tc>
          <w:tcPr>
            <w:tcW w:w="1562" w:type="dxa"/>
          </w:tcPr>
          <w:p w14:paraId="66B33DD5" w14:textId="78CE44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3345564.72</w:t>
            </w:r>
          </w:p>
        </w:tc>
        <w:tc>
          <w:tcPr>
            <w:tcW w:w="2134" w:type="dxa"/>
          </w:tcPr>
          <w:p w14:paraId="055809B8" w14:textId="1C22F2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799C8E" w14:textId="03B411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7BCB7" w14:textId="2E1651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E43BD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B2C405" w14:textId="27C2AA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2816B501" w14:textId="7220A87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729138.04</w:t>
            </w:r>
          </w:p>
        </w:tc>
        <w:tc>
          <w:tcPr>
            <w:tcW w:w="1562" w:type="dxa"/>
          </w:tcPr>
          <w:p w14:paraId="0A2AC241" w14:textId="69EC87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3345567.22</w:t>
            </w:r>
          </w:p>
        </w:tc>
        <w:tc>
          <w:tcPr>
            <w:tcW w:w="2134" w:type="dxa"/>
          </w:tcPr>
          <w:p w14:paraId="256AF7C1" w14:textId="321AB7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F6D2D" w14:textId="45F6B9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C0474" w14:textId="253FC3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D0CA71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FC0F50" w14:textId="7972DD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14E440EA" w14:textId="469F779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729133.21</w:t>
            </w:r>
          </w:p>
        </w:tc>
        <w:tc>
          <w:tcPr>
            <w:tcW w:w="1562" w:type="dxa"/>
          </w:tcPr>
          <w:p w14:paraId="139B041D" w14:textId="6EBB6E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3345567.89</w:t>
            </w:r>
          </w:p>
        </w:tc>
        <w:tc>
          <w:tcPr>
            <w:tcW w:w="2134" w:type="dxa"/>
          </w:tcPr>
          <w:p w14:paraId="3CF97B5E" w14:textId="279CB9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FE8CC8" w14:textId="428226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6BA102" w14:textId="161918A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85215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BCE141" w14:textId="6021AB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0B1A27F3" w14:textId="06C9AA9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729129.60</w:t>
            </w:r>
          </w:p>
        </w:tc>
        <w:tc>
          <w:tcPr>
            <w:tcW w:w="1562" w:type="dxa"/>
          </w:tcPr>
          <w:p w14:paraId="057B44A3" w14:textId="01A28D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3345569.87</w:t>
            </w:r>
          </w:p>
        </w:tc>
        <w:tc>
          <w:tcPr>
            <w:tcW w:w="2134" w:type="dxa"/>
          </w:tcPr>
          <w:p w14:paraId="6504CCE5" w14:textId="5419FE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5696D" w14:textId="045584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1A3439" w14:textId="5FD341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6354D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124BB3" w14:textId="65F17D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5EEEF229" w14:textId="7C77C62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729128.47</w:t>
            </w:r>
          </w:p>
        </w:tc>
        <w:tc>
          <w:tcPr>
            <w:tcW w:w="1562" w:type="dxa"/>
          </w:tcPr>
          <w:p w14:paraId="0FCCEA76" w14:textId="19F9D2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3345574.33</w:t>
            </w:r>
          </w:p>
        </w:tc>
        <w:tc>
          <w:tcPr>
            <w:tcW w:w="2134" w:type="dxa"/>
          </w:tcPr>
          <w:p w14:paraId="434B62FF" w14:textId="1FFC68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197F8" w14:textId="3131D7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FDBF0" w14:textId="601C9C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5E438D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EFDE3C" w14:textId="1F6427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342D8295" w14:textId="6041C79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729129.18</w:t>
            </w:r>
          </w:p>
        </w:tc>
        <w:tc>
          <w:tcPr>
            <w:tcW w:w="1562" w:type="dxa"/>
          </w:tcPr>
          <w:p w14:paraId="50F75F5A" w14:textId="5692DE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3345581.31</w:t>
            </w:r>
          </w:p>
        </w:tc>
        <w:tc>
          <w:tcPr>
            <w:tcW w:w="2134" w:type="dxa"/>
          </w:tcPr>
          <w:p w14:paraId="3D11D5A3" w14:textId="5B7A04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DB52A" w14:textId="72F8C1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BFC21" w14:textId="4C111C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B40F17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74900F" w14:textId="057B50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6DC75248" w14:textId="66D4866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729128.30</w:t>
            </w:r>
          </w:p>
        </w:tc>
        <w:tc>
          <w:tcPr>
            <w:tcW w:w="1562" w:type="dxa"/>
          </w:tcPr>
          <w:p w14:paraId="12AC9543" w14:textId="0235C6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3345588.06</w:t>
            </w:r>
          </w:p>
        </w:tc>
        <w:tc>
          <w:tcPr>
            <w:tcW w:w="2134" w:type="dxa"/>
          </w:tcPr>
          <w:p w14:paraId="01E6DD9F" w14:textId="640A6B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D0CBAC" w14:textId="7EBA1D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22DB9" w14:textId="4505F7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384DE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A51047" w14:textId="2B6B4C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646E7411" w14:textId="4E5DEF1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729125.70</w:t>
            </w:r>
          </w:p>
        </w:tc>
        <w:tc>
          <w:tcPr>
            <w:tcW w:w="1562" w:type="dxa"/>
          </w:tcPr>
          <w:p w14:paraId="7C67AF2D" w14:textId="04AB2F7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3345595.42</w:t>
            </w:r>
          </w:p>
        </w:tc>
        <w:tc>
          <w:tcPr>
            <w:tcW w:w="2134" w:type="dxa"/>
          </w:tcPr>
          <w:p w14:paraId="30B84CFB" w14:textId="36497C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6E07C9" w14:textId="3C481B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D723F" w14:textId="355F68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A6079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9C04A9" w14:textId="023403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086BBE89" w14:textId="2077084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729124.33</w:t>
            </w:r>
          </w:p>
        </w:tc>
        <w:tc>
          <w:tcPr>
            <w:tcW w:w="1562" w:type="dxa"/>
          </w:tcPr>
          <w:p w14:paraId="287939E7" w14:textId="1184C6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3345597.13</w:t>
            </w:r>
          </w:p>
        </w:tc>
        <w:tc>
          <w:tcPr>
            <w:tcW w:w="2134" w:type="dxa"/>
          </w:tcPr>
          <w:p w14:paraId="4DAF2C3B" w14:textId="2DB113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40C10E" w14:textId="7D53CA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B05F5" w14:textId="127EC4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947023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91C028" w14:textId="442C7B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0285A231" w14:textId="799C0B2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729120.82</w:t>
            </w:r>
          </w:p>
        </w:tc>
        <w:tc>
          <w:tcPr>
            <w:tcW w:w="1562" w:type="dxa"/>
          </w:tcPr>
          <w:p w14:paraId="5BABD53E" w14:textId="72654E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3345598.87</w:t>
            </w:r>
          </w:p>
        </w:tc>
        <w:tc>
          <w:tcPr>
            <w:tcW w:w="2134" w:type="dxa"/>
          </w:tcPr>
          <w:p w14:paraId="6A208224" w14:textId="33705C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2D8F05" w14:textId="7895DC3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49AE3" w14:textId="282E33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7E74C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C919AD" w14:textId="495251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24EAC702" w14:textId="7619142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729119.12</w:t>
            </w:r>
          </w:p>
        </w:tc>
        <w:tc>
          <w:tcPr>
            <w:tcW w:w="1562" w:type="dxa"/>
          </w:tcPr>
          <w:p w14:paraId="5DE1644D" w14:textId="3B268D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3345600.32</w:t>
            </w:r>
          </w:p>
        </w:tc>
        <w:tc>
          <w:tcPr>
            <w:tcW w:w="2134" w:type="dxa"/>
          </w:tcPr>
          <w:p w14:paraId="2AD1D03D" w14:textId="511A10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E8E13" w14:textId="6FEFD0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0D478A" w14:textId="5E1FCF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067E89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663845" w14:textId="7D530CD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0D897C3F" w14:textId="7621B84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729118.34</w:t>
            </w:r>
          </w:p>
        </w:tc>
        <w:tc>
          <w:tcPr>
            <w:tcW w:w="1562" w:type="dxa"/>
          </w:tcPr>
          <w:p w14:paraId="6E7033CF" w14:textId="06A854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3345602.49</w:t>
            </w:r>
          </w:p>
        </w:tc>
        <w:tc>
          <w:tcPr>
            <w:tcW w:w="2134" w:type="dxa"/>
          </w:tcPr>
          <w:p w14:paraId="61806B82" w14:textId="02BA41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935DE" w14:textId="3E7E9F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43EBE" w14:textId="1AAE13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9F5033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72890E" w14:textId="378806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0C00DC58" w14:textId="7864BFD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729118.27</w:t>
            </w:r>
          </w:p>
        </w:tc>
        <w:tc>
          <w:tcPr>
            <w:tcW w:w="1562" w:type="dxa"/>
          </w:tcPr>
          <w:p w14:paraId="1811D1FF" w14:textId="4C202E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3345606.73</w:t>
            </w:r>
          </w:p>
        </w:tc>
        <w:tc>
          <w:tcPr>
            <w:tcW w:w="2134" w:type="dxa"/>
          </w:tcPr>
          <w:p w14:paraId="7EB1D5AF" w14:textId="09A533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FA7AB" w14:textId="21AB17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AFFFCB" w14:textId="3BB27F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6D2F2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3C5CAF" w14:textId="15A723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4ABCA34E" w14:textId="480FC53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729118.95</w:t>
            </w:r>
          </w:p>
        </w:tc>
        <w:tc>
          <w:tcPr>
            <w:tcW w:w="1562" w:type="dxa"/>
          </w:tcPr>
          <w:p w14:paraId="41D1B93C" w14:textId="200D99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3345608.72</w:t>
            </w:r>
          </w:p>
        </w:tc>
        <w:tc>
          <w:tcPr>
            <w:tcW w:w="2134" w:type="dxa"/>
          </w:tcPr>
          <w:p w14:paraId="25BBFABB" w14:textId="44B3CD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8E99CC" w14:textId="40D5DC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EF3FC" w14:textId="67857C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4E437C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924EE4" w14:textId="123DC1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35E93308" w14:textId="662B0E1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729120.86</w:t>
            </w:r>
          </w:p>
        </w:tc>
        <w:tc>
          <w:tcPr>
            <w:tcW w:w="1562" w:type="dxa"/>
          </w:tcPr>
          <w:p w14:paraId="4E578835" w14:textId="1CC936E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3345610.59</w:t>
            </w:r>
          </w:p>
        </w:tc>
        <w:tc>
          <w:tcPr>
            <w:tcW w:w="2134" w:type="dxa"/>
          </w:tcPr>
          <w:p w14:paraId="0F112BFA" w14:textId="6E4C9A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0DDAE" w14:textId="0BD6DF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5171C" w14:textId="4D51A6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F6BAA7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6195F6" w14:textId="3076DF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4BC2CD7E" w14:textId="5B62ACC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729121.30</w:t>
            </w:r>
          </w:p>
        </w:tc>
        <w:tc>
          <w:tcPr>
            <w:tcW w:w="1562" w:type="dxa"/>
          </w:tcPr>
          <w:p w14:paraId="0B522D6C" w14:textId="738A18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3345614.52</w:t>
            </w:r>
          </w:p>
        </w:tc>
        <w:tc>
          <w:tcPr>
            <w:tcW w:w="2134" w:type="dxa"/>
          </w:tcPr>
          <w:p w14:paraId="6AA5491F" w14:textId="13E126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30FA3" w14:textId="3F918F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ABD733" w14:textId="4E4565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2AA308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AB4754" w14:textId="1613CA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27DC3E5B" w14:textId="104525C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729117.69</w:t>
            </w:r>
          </w:p>
        </w:tc>
        <w:tc>
          <w:tcPr>
            <w:tcW w:w="1562" w:type="dxa"/>
          </w:tcPr>
          <w:p w14:paraId="4750DE8F" w14:textId="47C7C8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3345621.33</w:t>
            </w:r>
          </w:p>
        </w:tc>
        <w:tc>
          <w:tcPr>
            <w:tcW w:w="2134" w:type="dxa"/>
          </w:tcPr>
          <w:p w14:paraId="0476E1F4" w14:textId="56664B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7047D" w14:textId="2D5CEC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0407BF" w14:textId="60E62D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D8932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1101D6" w14:textId="33617E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7E80352C" w14:textId="3E2CD65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729110.97</w:t>
            </w:r>
          </w:p>
        </w:tc>
        <w:tc>
          <w:tcPr>
            <w:tcW w:w="1562" w:type="dxa"/>
          </w:tcPr>
          <w:p w14:paraId="1784CF4D" w14:textId="5927B4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3345626.15</w:t>
            </w:r>
          </w:p>
        </w:tc>
        <w:tc>
          <w:tcPr>
            <w:tcW w:w="2134" w:type="dxa"/>
          </w:tcPr>
          <w:p w14:paraId="5D116941" w14:textId="6351E2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FFC9DC" w14:textId="576E9B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008AB" w14:textId="493F97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181190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C6C530" w14:textId="50AAC9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7A8783FF" w14:textId="42F30D2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729104.42</w:t>
            </w:r>
          </w:p>
        </w:tc>
        <w:tc>
          <w:tcPr>
            <w:tcW w:w="1562" w:type="dxa"/>
          </w:tcPr>
          <w:p w14:paraId="3BDFCB5E" w14:textId="014C2A0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3345630.64</w:t>
            </w:r>
          </w:p>
        </w:tc>
        <w:tc>
          <w:tcPr>
            <w:tcW w:w="2134" w:type="dxa"/>
          </w:tcPr>
          <w:p w14:paraId="1389A70C" w14:textId="61F5CD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A3F4B" w14:textId="2DDA6C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BAE21C" w14:textId="2F774E4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FF957E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35FD90" w14:textId="3BAF3C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554D81A3" w14:textId="4CB1AC3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729098.83</w:t>
            </w:r>
          </w:p>
        </w:tc>
        <w:tc>
          <w:tcPr>
            <w:tcW w:w="1562" w:type="dxa"/>
          </w:tcPr>
          <w:p w14:paraId="19731B84" w14:textId="57284A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3345639.60</w:t>
            </w:r>
          </w:p>
        </w:tc>
        <w:tc>
          <w:tcPr>
            <w:tcW w:w="2134" w:type="dxa"/>
          </w:tcPr>
          <w:p w14:paraId="6FF34D80" w14:textId="3FC62F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10A54" w14:textId="310CF1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2628D6" w14:textId="589868C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5D09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84EBFA" w14:textId="5951F9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795DA10C" w14:textId="38CA482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729093.40</w:t>
            </w:r>
          </w:p>
        </w:tc>
        <w:tc>
          <w:tcPr>
            <w:tcW w:w="1562" w:type="dxa"/>
          </w:tcPr>
          <w:p w14:paraId="17F8314A" w14:textId="433F8B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3345647.62</w:t>
            </w:r>
          </w:p>
        </w:tc>
        <w:tc>
          <w:tcPr>
            <w:tcW w:w="2134" w:type="dxa"/>
          </w:tcPr>
          <w:p w14:paraId="278794F6" w14:textId="77CF5E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6A7A3C" w14:textId="6965DB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0139B" w14:textId="03AC4D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79D853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2AE51D" w14:textId="010C4A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35A44E18" w14:textId="4FA045B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729091.54</w:t>
            </w:r>
          </w:p>
        </w:tc>
        <w:tc>
          <w:tcPr>
            <w:tcW w:w="1562" w:type="dxa"/>
          </w:tcPr>
          <w:p w14:paraId="7B54D046" w14:textId="529E6F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3345657.85</w:t>
            </w:r>
          </w:p>
        </w:tc>
        <w:tc>
          <w:tcPr>
            <w:tcW w:w="2134" w:type="dxa"/>
          </w:tcPr>
          <w:p w14:paraId="7FC6FA4C" w14:textId="232812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D32F8" w14:textId="5349A8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190339" w14:textId="4BDBF6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27F640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586D35" w14:textId="2C2E72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41624E84" w14:textId="0CE6F8C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729093.34</w:t>
            </w:r>
          </w:p>
        </w:tc>
        <w:tc>
          <w:tcPr>
            <w:tcW w:w="1562" w:type="dxa"/>
          </w:tcPr>
          <w:p w14:paraId="736AE3A2" w14:textId="13E21E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3345663.51</w:t>
            </w:r>
          </w:p>
        </w:tc>
        <w:tc>
          <w:tcPr>
            <w:tcW w:w="2134" w:type="dxa"/>
          </w:tcPr>
          <w:p w14:paraId="66ABBB34" w14:textId="64BA7BD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9B5BF" w14:textId="612D83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E43E4" w14:textId="2A0F40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F9185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BE8315" w14:textId="6CCDE5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30B77CFE" w14:textId="31E34D4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729093.14</w:t>
            </w:r>
          </w:p>
        </w:tc>
        <w:tc>
          <w:tcPr>
            <w:tcW w:w="1562" w:type="dxa"/>
          </w:tcPr>
          <w:p w14:paraId="0A42F73D" w14:textId="7818C2E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3345669.89</w:t>
            </w:r>
          </w:p>
        </w:tc>
        <w:tc>
          <w:tcPr>
            <w:tcW w:w="2134" w:type="dxa"/>
          </w:tcPr>
          <w:p w14:paraId="4613A644" w14:textId="68FA32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E6700" w14:textId="617E60C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226535" w14:textId="48530B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86E02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AA8967" w14:textId="2F5A7F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646625A2" w14:textId="3DE536F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729093.17</w:t>
            </w:r>
          </w:p>
        </w:tc>
        <w:tc>
          <w:tcPr>
            <w:tcW w:w="1562" w:type="dxa"/>
          </w:tcPr>
          <w:p w14:paraId="3DBEA360" w14:textId="1D7B29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3345677.15</w:t>
            </w:r>
          </w:p>
        </w:tc>
        <w:tc>
          <w:tcPr>
            <w:tcW w:w="2134" w:type="dxa"/>
          </w:tcPr>
          <w:p w14:paraId="558E6673" w14:textId="18FE95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2FD3C0B" w14:textId="79A810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7F54BE9" w14:textId="3F861C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6AB7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4A8B05" w14:textId="150862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481</w:t>
            </w:r>
          </w:p>
        </w:tc>
        <w:tc>
          <w:tcPr>
            <w:tcW w:w="1558" w:type="dxa"/>
          </w:tcPr>
          <w:p w14:paraId="6AC442EA" w14:textId="7DA606E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729094.32</w:t>
            </w:r>
          </w:p>
        </w:tc>
        <w:tc>
          <w:tcPr>
            <w:tcW w:w="1562" w:type="dxa"/>
          </w:tcPr>
          <w:p w14:paraId="0647EDD8" w14:textId="6562B9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3345683.39</w:t>
            </w:r>
          </w:p>
        </w:tc>
        <w:tc>
          <w:tcPr>
            <w:tcW w:w="2134" w:type="dxa"/>
          </w:tcPr>
          <w:p w14:paraId="107C1B10" w14:textId="17652DA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26F302" w14:textId="1F9489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53E0F" w14:textId="206611F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50B4A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79407D" w14:textId="1D34BF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70ABC776" w14:textId="0B9321C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729092.67</w:t>
            </w:r>
          </w:p>
        </w:tc>
        <w:tc>
          <w:tcPr>
            <w:tcW w:w="1562" w:type="dxa"/>
          </w:tcPr>
          <w:p w14:paraId="090FE1B9" w14:textId="2684B6E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3345689.57</w:t>
            </w:r>
          </w:p>
        </w:tc>
        <w:tc>
          <w:tcPr>
            <w:tcW w:w="2134" w:type="dxa"/>
          </w:tcPr>
          <w:p w14:paraId="4153203E" w14:textId="4C687D7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08C08B" w14:textId="5FA188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F5C0D" w14:textId="530FF3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88270A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7295E5" w14:textId="0F277E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2CED316F" w14:textId="7921165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729092.94</w:t>
            </w:r>
          </w:p>
        </w:tc>
        <w:tc>
          <w:tcPr>
            <w:tcW w:w="1562" w:type="dxa"/>
          </w:tcPr>
          <w:p w14:paraId="228E2E7E" w14:textId="0563AB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3345694.65</w:t>
            </w:r>
          </w:p>
        </w:tc>
        <w:tc>
          <w:tcPr>
            <w:tcW w:w="2134" w:type="dxa"/>
          </w:tcPr>
          <w:p w14:paraId="439A4FF8" w14:textId="5BACA7C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FABFC7" w14:textId="09AEA4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BF13C" w14:textId="0BFA64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55903E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084623" w14:textId="72F7B1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03776A3C" w14:textId="23651E0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729090.98</w:t>
            </w:r>
          </w:p>
        </w:tc>
        <w:tc>
          <w:tcPr>
            <w:tcW w:w="1562" w:type="dxa"/>
          </w:tcPr>
          <w:p w14:paraId="17333825" w14:textId="793D346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3345697.88</w:t>
            </w:r>
          </w:p>
        </w:tc>
        <w:tc>
          <w:tcPr>
            <w:tcW w:w="2134" w:type="dxa"/>
          </w:tcPr>
          <w:p w14:paraId="22FDADB3" w14:textId="3C1123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FD5FBA" w14:textId="788D85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4E4926" w14:textId="68496E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A655E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680C94" w14:textId="7DDD2E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3BB75418" w14:textId="2955F32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729089.25</w:t>
            </w:r>
          </w:p>
        </w:tc>
        <w:tc>
          <w:tcPr>
            <w:tcW w:w="1562" w:type="dxa"/>
          </w:tcPr>
          <w:p w14:paraId="0321FDC1" w14:textId="615EF75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3345700.08</w:t>
            </w:r>
          </w:p>
        </w:tc>
        <w:tc>
          <w:tcPr>
            <w:tcW w:w="2134" w:type="dxa"/>
          </w:tcPr>
          <w:p w14:paraId="4A109135" w14:textId="13429C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F6BA7" w14:textId="7D796A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F1EEDD" w14:textId="35F1F8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6B5736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7D5980" w14:textId="5A1A36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4CDF6D73" w14:textId="3ABAE90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729087.68</w:t>
            </w:r>
          </w:p>
        </w:tc>
        <w:tc>
          <w:tcPr>
            <w:tcW w:w="1562" w:type="dxa"/>
          </w:tcPr>
          <w:p w14:paraId="3276A879" w14:textId="2F89DE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3345700.35</w:t>
            </w:r>
          </w:p>
        </w:tc>
        <w:tc>
          <w:tcPr>
            <w:tcW w:w="2134" w:type="dxa"/>
          </w:tcPr>
          <w:p w14:paraId="0D29FFAE" w14:textId="57304A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4261E5" w14:textId="72A1E8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2640F" w14:textId="486E61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95FDC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B4D508" w14:textId="6D8A91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185D5F23" w14:textId="7807671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729085.77</w:t>
            </w:r>
          </w:p>
        </w:tc>
        <w:tc>
          <w:tcPr>
            <w:tcW w:w="1562" w:type="dxa"/>
          </w:tcPr>
          <w:p w14:paraId="51178347" w14:textId="4F09E7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3345702.47</w:t>
            </w:r>
          </w:p>
        </w:tc>
        <w:tc>
          <w:tcPr>
            <w:tcW w:w="2134" w:type="dxa"/>
          </w:tcPr>
          <w:p w14:paraId="0E14122A" w14:textId="49F172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0980CB" w14:textId="4EB618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9EB3AE" w14:textId="3ADFF6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935E2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44D5C2" w14:textId="633BA9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43C95137" w14:textId="02E1137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729083.19</w:t>
            </w:r>
          </w:p>
        </w:tc>
        <w:tc>
          <w:tcPr>
            <w:tcW w:w="1562" w:type="dxa"/>
          </w:tcPr>
          <w:p w14:paraId="1D3D7E61" w14:textId="0FB4C9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3345703.09</w:t>
            </w:r>
          </w:p>
        </w:tc>
        <w:tc>
          <w:tcPr>
            <w:tcW w:w="2134" w:type="dxa"/>
          </w:tcPr>
          <w:p w14:paraId="5B260915" w14:textId="259949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374D28" w14:textId="04B445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97F244" w14:textId="12D4AC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4DCB1B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3DF958" w14:textId="119A26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2A93A399" w14:textId="61BC1EA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729077.85</w:t>
            </w:r>
          </w:p>
        </w:tc>
        <w:tc>
          <w:tcPr>
            <w:tcW w:w="1562" w:type="dxa"/>
          </w:tcPr>
          <w:p w14:paraId="7CF7FD5E" w14:textId="08EFEB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3345703.77</w:t>
            </w:r>
          </w:p>
        </w:tc>
        <w:tc>
          <w:tcPr>
            <w:tcW w:w="2134" w:type="dxa"/>
          </w:tcPr>
          <w:p w14:paraId="50C008B7" w14:textId="772455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B4133" w14:textId="47E480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A130E0" w14:textId="242C4B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39D65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522530" w14:textId="183C82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5F69AD21" w14:textId="6472723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729073.28</w:t>
            </w:r>
          </w:p>
        </w:tc>
        <w:tc>
          <w:tcPr>
            <w:tcW w:w="1562" w:type="dxa"/>
          </w:tcPr>
          <w:p w14:paraId="7423AD37" w14:textId="1595C6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3345703.67</w:t>
            </w:r>
          </w:p>
        </w:tc>
        <w:tc>
          <w:tcPr>
            <w:tcW w:w="2134" w:type="dxa"/>
          </w:tcPr>
          <w:p w14:paraId="17B91C35" w14:textId="2DE0D7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7BCF15" w14:textId="25A9257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C42A74" w14:textId="650E12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4B536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C2FB8F" w14:textId="36F569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2A396329" w14:textId="7FE51F7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729067.58</w:t>
            </w:r>
          </w:p>
        </w:tc>
        <w:tc>
          <w:tcPr>
            <w:tcW w:w="1562" w:type="dxa"/>
          </w:tcPr>
          <w:p w14:paraId="769DD6EF" w14:textId="13F5FD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3345701.97</w:t>
            </w:r>
          </w:p>
        </w:tc>
        <w:tc>
          <w:tcPr>
            <w:tcW w:w="2134" w:type="dxa"/>
          </w:tcPr>
          <w:p w14:paraId="204B9420" w14:textId="5F04C0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E4880" w14:textId="546957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B004CF" w14:textId="683B89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D7C67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06D733" w14:textId="28AB62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307AB098" w14:textId="51EF01A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729062.43</w:t>
            </w:r>
          </w:p>
        </w:tc>
        <w:tc>
          <w:tcPr>
            <w:tcW w:w="1562" w:type="dxa"/>
          </w:tcPr>
          <w:p w14:paraId="6DD594BA" w14:textId="591F10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3345703.13</w:t>
            </w:r>
          </w:p>
        </w:tc>
        <w:tc>
          <w:tcPr>
            <w:tcW w:w="2134" w:type="dxa"/>
          </w:tcPr>
          <w:p w14:paraId="35B797C9" w14:textId="17D363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6C95E" w14:textId="238DE1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802B3" w14:textId="1505F6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A7DEE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475A7E" w14:textId="332025A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3E675ABB" w14:textId="735165A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729057.99</w:t>
            </w:r>
          </w:p>
        </w:tc>
        <w:tc>
          <w:tcPr>
            <w:tcW w:w="1562" w:type="dxa"/>
          </w:tcPr>
          <w:p w14:paraId="1E10924D" w14:textId="14B5F7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3345702.64</w:t>
            </w:r>
          </w:p>
        </w:tc>
        <w:tc>
          <w:tcPr>
            <w:tcW w:w="2134" w:type="dxa"/>
          </w:tcPr>
          <w:p w14:paraId="7CC949B1" w14:textId="23D5CA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D1492" w14:textId="5BCA898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AAF5E3" w14:textId="040BDF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263A1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419FF6" w14:textId="63327B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23A2745D" w14:textId="22B3DEC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729052.22</w:t>
            </w:r>
          </w:p>
        </w:tc>
        <w:tc>
          <w:tcPr>
            <w:tcW w:w="1562" w:type="dxa"/>
          </w:tcPr>
          <w:p w14:paraId="2A56DF04" w14:textId="697553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3345702.77</w:t>
            </w:r>
          </w:p>
        </w:tc>
        <w:tc>
          <w:tcPr>
            <w:tcW w:w="2134" w:type="dxa"/>
          </w:tcPr>
          <w:p w14:paraId="61B65E03" w14:textId="55122B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196D2" w14:textId="351A9B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43C82F" w14:textId="58BCD5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B2EE97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C1D5EA" w14:textId="31BEED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23383C30" w14:textId="04B558B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729050.08</w:t>
            </w:r>
          </w:p>
        </w:tc>
        <w:tc>
          <w:tcPr>
            <w:tcW w:w="1562" w:type="dxa"/>
          </w:tcPr>
          <w:p w14:paraId="3F69D089" w14:textId="3C1A3C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3345704.37</w:t>
            </w:r>
          </w:p>
        </w:tc>
        <w:tc>
          <w:tcPr>
            <w:tcW w:w="2134" w:type="dxa"/>
          </w:tcPr>
          <w:p w14:paraId="5971DC1A" w14:textId="55864B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5C477" w14:textId="1BFED4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1EB5BD" w14:textId="1A3342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D1D355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96FA49" w14:textId="64936A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5D0C8B6C" w14:textId="0662BC6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729045.64</w:t>
            </w:r>
          </w:p>
        </w:tc>
        <w:tc>
          <w:tcPr>
            <w:tcW w:w="1562" w:type="dxa"/>
          </w:tcPr>
          <w:p w14:paraId="454DA452" w14:textId="14E2BBD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3345709.34</w:t>
            </w:r>
          </w:p>
        </w:tc>
        <w:tc>
          <w:tcPr>
            <w:tcW w:w="2134" w:type="dxa"/>
          </w:tcPr>
          <w:p w14:paraId="4EA5C1D1" w14:textId="594D34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095B92" w14:textId="01D27D6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AD86A" w14:textId="03210E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E1757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E636FD" w14:textId="707BF0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0CD85085" w14:textId="5DC515D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729040.68</w:t>
            </w:r>
          </w:p>
        </w:tc>
        <w:tc>
          <w:tcPr>
            <w:tcW w:w="1562" w:type="dxa"/>
          </w:tcPr>
          <w:p w14:paraId="6195B22A" w14:textId="6CE3C8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3345714.56</w:t>
            </w:r>
          </w:p>
        </w:tc>
        <w:tc>
          <w:tcPr>
            <w:tcW w:w="2134" w:type="dxa"/>
          </w:tcPr>
          <w:p w14:paraId="46E0E9C5" w14:textId="79965A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515B7" w14:textId="180AAB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CEDD94" w14:textId="6C55A5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1BE45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CDE6E0" w14:textId="1B896F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0B1EEA15" w14:textId="0284257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729036.50</w:t>
            </w:r>
          </w:p>
        </w:tc>
        <w:tc>
          <w:tcPr>
            <w:tcW w:w="1562" w:type="dxa"/>
          </w:tcPr>
          <w:p w14:paraId="3C06DEC7" w14:textId="229D94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3345720.83</w:t>
            </w:r>
          </w:p>
        </w:tc>
        <w:tc>
          <w:tcPr>
            <w:tcW w:w="2134" w:type="dxa"/>
          </w:tcPr>
          <w:p w14:paraId="6E9D4624" w14:textId="126454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98C8B8" w14:textId="2E0A93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58F510" w14:textId="66BC4B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C996BA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5B1EBE" w14:textId="04C398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53B7326B" w14:textId="5EBFF32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729034.36</w:t>
            </w:r>
          </w:p>
        </w:tc>
        <w:tc>
          <w:tcPr>
            <w:tcW w:w="1562" w:type="dxa"/>
          </w:tcPr>
          <w:p w14:paraId="36161314" w14:textId="04DFCC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3345727.18</w:t>
            </w:r>
          </w:p>
        </w:tc>
        <w:tc>
          <w:tcPr>
            <w:tcW w:w="2134" w:type="dxa"/>
          </w:tcPr>
          <w:p w14:paraId="07E6C8CD" w14:textId="18C09FB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20E7B" w14:textId="30BB7D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E24C64" w14:textId="23DBD1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7358B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B63108" w14:textId="7C2AE48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3C83ED74" w14:textId="148DA1D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729027.02</w:t>
            </w:r>
          </w:p>
        </w:tc>
        <w:tc>
          <w:tcPr>
            <w:tcW w:w="1562" w:type="dxa"/>
          </w:tcPr>
          <w:p w14:paraId="2C39440C" w14:textId="1886F2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3345745.77</w:t>
            </w:r>
          </w:p>
        </w:tc>
        <w:tc>
          <w:tcPr>
            <w:tcW w:w="2134" w:type="dxa"/>
          </w:tcPr>
          <w:p w14:paraId="2BF45016" w14:textId="0C0FFF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119A8" w14:textId="5CD6C1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322EAD" w14:textId="35D123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A90F38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943A1F" w14:textId="15DAD4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1A86918E" w14:textId="071F281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729025.39</w:t>
            </w:r>
          </w:p>
        </w:tc>
        <w:tc>
          <w:tcPr>
            <w:tcW w:w="1562" w:type="dxa"/>
          </w:tcPr>
          <w:p w14:paraId="378AA358" w14:textId="515158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3345761.90</w:t>
            </w:r>
          </w:p>
        </w:tc>
        <w:tc>
          <w:tcPr>
            <w:tcW w:w="2134" w:type="dxa"/>
          </w:tcPr>
          <w:p w14:paraId="5CA927A1" w14:textId="38BF69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24253" w14:textId="2234928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74724" w14:textId="55E6820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11393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5B1D35" w14:textId="370FBF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207C7716" w14:textId="721FEAE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729022.70</w:t>
            </w:r>
          </w:p>
        </w:tc>
        <w:tc>
          <w:tcPr>
            <w:tcW w:w="1562" w:type="dxa"/>
          </w:tcPr>
          <w:p w14:paraId="61F151FE" w14:textId="4D8349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3345769.29</w:t>
            </w:r>
          </w:p>
        </w:tc>
        <w:tc>
          <w:tcPr>
            <w:tcW w:w="2134" w:type="dxa"/>
          </w:tcPr>
          <w:p w14:paraId="01E376A9" w14:textId="40A1EC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4BEEC4" w14:textId="1F050A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37F9E" w14:textId="1F7833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60013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9C93EB" w14:textId="5BE992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02E35872" w14:textId="2A9D92B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729023.71</w:t>
            </w:r>
          </w:p>
        </w:tc>
        <w:tc>
          <w:tcPr>
            <w:tcW w:w="1562" w:type="dxa"/>
          </w:tcPr>
          <w:p w14:paraId="66C4B81F" w14:textId="7A1290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3345772.31</w:t>
            </w:r>
          </w:p>
        </w:tc>
        <w:tc>
          <w:tcPr>
            <w:tcW w:w="2134" w:type="dxa"/>
          </w:tcPr>
          <w:p w14:paraId="23D86BA3" w14:textId="3539DC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A605AF" w14:textId="07DBCF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34F0A1" w14:textId="16C19A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6E2E44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EF3C85" w14:textId="395CA6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2BF187F2" w14:textId="327E923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729026.81</w:t>
            </w:r>
          </w:p>
        </w:tc>
        <w:tc>
          <w:tcPr>
            <w:tcW w:w="1562" w:type="dxa"/>
          </w:tcPr>
          <w:p w14:paraId="6BF90948" w14:textId="3CBC60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3345777.46</w:t>
            </w:r>
          </w:p>
        </w:tc>
        <w:tc>
          <w:tcPr>
            <w:tcW w:w="2134" w:type="dxa"/>
          </w:tcPr>
          <w:p w14:paraId="4BE5FC1A" w14:textId="21D03AB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54F54" w14:textId="4C695B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13A35" w14:textId="00DE2E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624772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9A3991" w14:textId="7FFCB2E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109F47F2" w14:textId="1C67C1D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729028.19</w:t>
            </w:r>
          </w:p>
        </w:tc>
        <w:tc>
          <w:tcPr>
            <w:tcW w:w="1562" w:type="dxa"/>
          </w:tcPr>
          <w:p w14:paraId="4997C157" w14:textId="538486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3345787.13</w:t>
            </w:r>
          </w:p>
        </w:tc>
        <w:tc>
          <w:tcPr>
            <w:tcW w:w="2134" w:type="dxa"/>
          </w:tcPr>
          <w:p w14:paraId="5DE109CF" w14:textId="1E32B4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4236EC" w14:textId="1A30DA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1C4B8" w14:textId="5F4463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50A4BC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2DBD4A" w14:textId="57095E3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54C3BA2A" w14:textId="1D6F5C4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729027.14</w:t>
            </w:r>
          </w:p>
        </w:tc>
        <w:tc>
          <w:tcPr>
            <w:tcW w:w="1562" w:type="dxa"/>
          </w:tcPr>
          <w:p w14:paraId="73C9C7E1" w14:textId="5434383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3345792.03</w:t>
            </w:r>
          </w:p>
        </w:tc>
        <w:tc>
          <w:tcPr>
            <w:tcW w:w="2134" w:type="dxa"/>
          </w:tcPr>
          <w:p w14:paraId="1F05EECA" w14:textId="725E15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A66C03" w14:textId="1E797E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A8483" w14:textId="35F200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9C332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4A9BB9" w14:textId="306A7F9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4D44F394" w14:textId="00AC7C6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729024.62</w:t>
            </w:r>
          </w:p>
        </w:tc>
        <w:tc>
          <w:tcPr>
            <w:tcW w:w="1562" w:type="dxa"/>
          </w:tcPr>
          <w:p w14:paraId="694159C4" w14:textId="742D1A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3345794.72</w:t>
            </w:r>
          </w:p>
        </w:tc>
        <w:tc>
          <w:tcPr>
            <w:tcW w:w="2134" w:type="dxa"/>
          </w:tcPr>
          <w:p w14:paraId="0B1DAEB7" w14:textId="0164BB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45549" w14:textId="1084CC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088AD6" w14:textId="51AF23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36384A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859C22" w14:textId="0BE3FB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4AC396C6" w14:textId="443D670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729023.48</w:t>
            </w:r>
          </w:p>
        </w:tc>
        <w:tc>
          <w:tcPr>
            <w:tcW w:w="1562" w:type="dxa"/>
          </w:tcPr>
          <w:p w14:paraId="4C7BFC47" w14:textId="02A6BB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3345801.07</w:t>
            </w:r>
          </w:p>
        </w:tc>
        <w:tc>
          <w:tcPr>
            <w:tcW w:w="2134" w:type="dxa"/>
          </w:tcPr>
          <w:p w14:paraId="4B89FB2C" w14:textId="516A97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5967D" w14:textId="014444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1AE22C" w14:textId="32FE280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E4005E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93DD5C" w14:textId="492F8CA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269FED29" w14:textId="403356F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729023.97</w:t>
            </w:r>
          </w:p>
        </w:tc>
        <w:tc>
          <w:tcPr>
            <w:tcW w:w="1562" w:type="dxa"/>
          </w:tcPr>
          <w:p w14:paraId="605A1675" w14:textId="0C9CA8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3345806.61</w:t>
            </w:r>
          </w:p>
        </w:tc>
        <w:tc>
          <w:tcPr>
            <w:tcW w:w="2134" w:type="dxa"/>
          </w:tcPr>
          <w:p w14:paraId="7B1C7B2A" w14:textId="70EB0F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DF358" w14:textId="04AEF76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D3ED3" w14:textId="475591E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37747B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DE1C2B" w14:textId="72070C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1DEB5273" w14:textId="1383D03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729024.78</w:t>
            </w:r>
          </w:p>
        </w:tc>
        <w:tc>
          <w:tcPr>
            <w:tcW w:w="1562" w:type="dxa"/>
          </w:tcPr>
          <w:p w14:paraId="67C6BB6D" w14:textId="42D7DED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3345814.42</w:t>
            </w:r>
          </w:p>
        </w:tc>
        <w:tc>
          <w:tcPr>
            <w:tcW w:w="2134" w:type="dxa"/>
          </w:tcPr>
          <w:p w14:paraId="4E11378A" w14:textId="6E8BD6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C750A" w14:textId="059EF68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2B42E" w14:textId="3E63879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03F87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5C5566" w14:textId="202CE4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6745175F" w14:textId="754D8A5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729025.76</w:t>
            </w:r>
          </w:p>
        </w:tc>
        <w:tc>
          <w:tcPr>
            <w:tcW w:w="1562" w:type="dxa"/>
          </w:tcPr>
          <w:p w14:paraId="609E9850" w14:textId="3AC18E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3345824.73</w:t>
            </w:r>
          </w:p>
        </w:tc>
        <w:tc>
          <w:tcPr>
            <w:tcW w:w="2134" w:type="dxa"/>
          </w:tcPr>
          <w:p w14:paraId="3F46181E" w14:textId="2E78AC1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815AE" w14:textId="666DDF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04ABCC" w14:textId="203128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5DE056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B740CD" w14:textId="61833C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7D3DE6D7" w14:textId="02B032F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729024.61</w:t>
            </w:r>
          </w:p>
        </w:tc>
        <w:tc>
          <w:tcPr>
            <w:tcW w:w="1562" w:type="dxa"/>
          </w:tcPr>
          <w:p w14:paraId="4ACDB54C" w14:textId="3CA05D3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3345836.43</w:t>
            </w:r>
          </w:p>
        </w:tc>
        <w:tc>
          <w:tcPr>
            <w:tcW w:w="2134" w:type="dxa"/>
          </w:tcPr>
          <w:p w14:paraId="50B113BA" w14:textId="6F24C9E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EAEB9" w14:textId="716228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1B51D" w14:textId="5DBA01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650EC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F462C1" w14:textId="598762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177D3BC4" w14:textId="39E452D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729022.39</w:t>
            </w:r>
          </w:p>
        </w:tc>
        <w:tc>
          <w:tcPr>
            <w:tcW w:w="1562" w:type="dxa"/>
          </w:tcPr>
          <w:p w14:paraId="3A6A83C8" w14:textId="074ADB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3345842.71</w:t>
            </w:r>
          </w:p>
        </w:tc>
        <w:tc>
          <w:tcPr>
            <w:tcW w:w="2134" w:type="dxa"/>
          </w:tcPr>
          <w:p w14:paraId="234E5544" w14:textId="5DE4A4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29E1BB" w14:textId="278AE7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5761C" w14:textId="16EE97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385ABF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CE3717" w14:textId="7A22F64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48247367" w14:textId="2A50398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729020.56</w:t>
            </w:r>
          </w:p>
        </w:tc>
        <w:tc>
          <w:tcPr>
            <w:tcW w:w="1562" w:type="dxa"/>
          </w:tcPr>
          <w:p w14:paraId="396C0E9C" w14:textId="62BC8B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3345847.89</w:t>
            </w:r>
          </w:p>
        </w:tc>
        <w:tc>
          <w:tcPr>
            <w:tcW w:w="2134" w:type="dxa"/>
          </w:tcPr>
          <w:p w14:paraId="0179487F" w14:textId="764626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EF11A" w14:textId="7C39929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4386F" w14:textId="47B8E9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B8C22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50257E" w14:textId="3A22AA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5CBB2831" w14:textId="5EF26ED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729017.62</w:t>
            </w:r>
          </w:p>
        </w:tc>
        <w:tc>
          <w:tcPr>
            <w:tcW w:w="1562" w:type="dxa"/>
          </w:tcPr>
          <w:p w14:paraId="1301BC57" w14:textId="159255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3345851.40</w:t>
            </w:r>
          </w:p>
        </w:tc>
        <w:tc>
          <w:tcPr>
            <w:tcW w:w="2134" w:type="dxa"/>
          </w:tcPr>
          <w:p w14:paraId="44A31598" w14:textId="29D735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F8046B4" w14:textId="40241A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725431B" w14:textId="44279F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ED593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655982" w14:textId="3291CE5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516</w:t>
            </w:r>
          </w:p>
        </w:tc>
        <w:tc>
          <w:tcPr>
            <w:tcW w:w="1558" w:type="dxa"/>
          </w:tcPr>
          <w:p w14:paraId="6327B6E0" w14:textId="1EA4E1A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729006.35</w:t>
            </w:r>
          </w:p>
        </w:tc>
        <w:tc>
          <w:tcPr>
            <w:tcW w:w="1562" w:type="dxa"/>
          </w:tcPr>
          <w:p w14:paraId="059FA9BD" w14:textId="367190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3345856.17</w:t>
            </w:r>
          </w:p>
        </w:tc>
        <w:tc>
          <w:tcPr>
            <w:tcW w:w="2134" w:type="dxa"/>
          </w:tcPr>
          <w:p w14:paraId="593F5C86" w14:textId="3DC30C4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CD689A" w14:textId="7EBAA2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2D9AC" w14:textId="5906AC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E445A2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50E53F" w14:textId="2F4433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0C77962E" w14:textId="66892B8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728997.98</w:t>
            </w:r>
          </w:p>
        </w:tc>
        <w:tc>
          <w:tcPr>
            <w:tcW w:w="1562" w:type="dxa"/>
          </w:tcPr>
          <w:p w14:paraId="62C91297" w14:textId="375763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3345859.21</w:t>
            </w:r>
          </w:p>
        </w:tc>
        <w:tc>
          <w:tcPr>
            <w:tcW w:w="2134" w:type="dxa"/>
          </w:tcPr>
          <w:p w14:paraId="56DB0751" w14:textId="2E7F22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B48DD0" w14:textId="5E5453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120CE" w14:textId="640C44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2C8D4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EEDDFD" w14:textId="3D8ADB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34C7027C" w14:textId="131C3EE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728989.79</w:t>
            </w:r>
          </w:p>
        </w:tc>
        <w:tc>
          <w:tcPr>
            <w:tcW w:w="1562" w:type="dxa"/>
          </w:tcPr>
          <w:p w14:paraId="51B72524" w14:textId="3DA5A6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3345864.69</w:t>
            </w:r>
          </w:p>
        </w:tc>
        <w:tc>
          <w:tcPr>
            <w:tcW w:w="2134" w:type="dxa"/>
          </w:tcPr>
          <w:p w14:paraId="7A18A49A" w14:textId="16E764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6F8F93" w14:textId="45FBE3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E3B5F9" w14:textId="6B62D3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7A4434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2E1B07" w14:textId="03B5DE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62CFD42D" w14:textId="731DEBD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728980.19</w:t>
            </w:r>
          </w:p>
        </w:tc>
        <w:tc>
          <w:tcPr>
            <w:tcW w:w="1562" w:type="dxa"/>
          </w:tcPr>
          <w:p w14:paraId="5A0BAD1F" w14:textId="5DED75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3345874.30</w:t>
            </w:r>
          </w:p>
        </w:tc>
        <w:tc>
          <w:tcPr>
            <w:tcW w:w="2134" w:type="dxa"/>
          </w:tcPr>
          <w:p w14:paraId="0CFD51E3" w14:textId="79D35CE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B19D9" w14:textId="3CA09B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B965E" w14:textId="787C7D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E0DAA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A30967" w14:textId="4D60D6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20AC54CA" w14:textId="1709FEA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728976.30</w:t>
            </w:r>
          </w:p>
        </w:tc>
        <w:tc>
          <w:tcPr>
            <w:tcW w:w="1562" w:type="dxa"/>
          </w:tcPr>
          <w:p w14:paraId="0E3D8ED8" w14:textId="757BD6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3345882.41</w:t>
            </w:r>
          </w:p>
        </w:tc>
        <w:tc>
          <w:tcPr>
            <w:tcW w:w="2134" w:type="dxa"/>
          </w:tcPr>
          <w:p w14:paraId="6A9DB68E" w14:textId="2AEFAA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71475E" w14:textId="476B75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CBBC8F" w14:textId="008A09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F5AA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2CA413" w14:textId="7BA208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309F23AD" w14:textId="122D7CF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728973.88</w:t>
            </w:r>
          </w:p>
        </w:tc>
        <w:tc>
          <w:tcPr>
            <w:tcW w:w="1562" w:type="dxa"/>
          </w:tcPr>
          <w:p w14:paraId="64287538" w14:textId="762078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3345892.42</w:t>
            </w:r>
          </w:p>
        </w:tc>
        <w:tc>
          <w:tcPr>
            <w:tcW w:w="2134" w:type="dxa"/>
          </w:tcPr>
          <w:p w14:paraId="7F25C938" w14:textId="56BCE0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A56E6A" w14:textId="270EF1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89C920" w14:textId="03629E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CEEF35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D5ED4F" w14:textId="05F950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16FDC6B2" w14:textId="489FA0A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728972.77</w:t>
            </w:r>
          </w:p>
        </w:tc>
        <w:tc>
          <w:tcPr>
            <w:tcW w:w="1562" w:type="dxa"/>
          </w:tcPr>
          <w:p w14:paraId="20BC49B9" w14:textId="2EE2D7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3345901.51</w:t>
            </w:r>
          </w:p>
        </w:tc>
        <w:tc>
          <w:tcPr>
            <w:tcW w:w="2134" w:type="dxa"/>
          </w:tcPr>
          <w:p w14:paraId="7264F461" w14:textId="4F8152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001398" w14:textId="2F59BC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C6656" w14:textId="209600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EA823D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B374D4" w14:textId="1374F57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7895C22D" w14:textId="08FA56D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728972.13</w:t>
            </w:r>
          </w:p>
        </w:tc>
        <w:tc>
          <w:tcPr>
            <w:tcW w:w="1562" w:type="dxa"/>
          </w:tcPr>
          <w:p w14:paraId="24473E65" w14:textId="06E314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3345910.83</w:t>
            </w:r>
          </w:p>
        </w:tc>
        <w:tc>
          <w:tcPr>
            <w:tcW w:w="2134" w:type="dxa"/>
          </w:tcPr>
          <w:p w14:paraId="5C3180E1" w14:textId="508FD5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A2FEC" w14:textId="39031F4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D580F" w14:textId="47D4FE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9EC1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BF1031" w14:textId="205FF5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6FDD03E3" w14:textId="1C692FA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728971.97</w:t>
            </w:r>
          </w:p>
        </w:tc>
        <w:tc>
          <w:tcPr>
            <w:tcW w:w="1562" w:type="dxa"/>
          </w:tcPr>
          <w:p w14:paraId="0CEAFE60" w14:textId="0A54FA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3345919.52</w:t>
            </w:r>
          </w:p>
        </w:tc>
        <w:tc>
          <w:tcPr>
            <w:tcW w:w="2134" w:type="dxa"/>
          </w:tcPr>
          <w:p w14:paraId="2E2D535C" w14:textId="7915E1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E3C9E4" w14:textId="5788617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4DEA9" w14:textId="2610DA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4FD61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60D768" w14:textId="378766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79345E8F" w14:textId="60856EBD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728971.81</w:t>
            </w:r>
          </w:p>
        </w:tc>
        <w:tc>
          <w:tcPr>
            <w:tcW w:w="1562" w:type="dxa"/>
          </w:tcPr>
          <w:p w14:paraId="691C937A" w14:textId="79F629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3345928.85</w:t>
            </w:r>
          </w:p>
        </w:tc>
        <w:tc>
          <w:tcPr>
            <w:tcW w:w="2134" w:type="dxa"/>
          </w:tcPr>
          <w:p w14:paraId="08528F02" w14:textId="73962E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4F17A" w14:textId="6388F3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F0C68A" w14:textId="17FAAA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F52DA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9D759C" w14:textId="78915C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04B5875D" w14:textId="7B97D9A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728969.97</w:t>
            </w:r>
          </w:p>
        </w:tc>
        <w:tc>
          <w:tcPr>
            <w:tcW w:w="1562" w:type="dxa"/>
          </w:tcPr>
          <w:p w14:paraId="4316BC46" w14:textId="0B8676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3345935.52</w:t>
            </w:r>
          </w:p>
        </w:tc>
        <w:tc>
          <w:tcPr>
            <w:tcW w:w="2134" w:type="dxa"/>
          </w:tcPr>
          <w:p w14:paraId="5A4199D4" w14:textId="407DC0D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73009" w14:textId="335B70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BA90D4" w14:textId="55EACB5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23669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808F74" w14:textId="7C23F7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580C2F6E" w14:textId="0AE9A66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728965.64</w:t>
            </w:r>
          </w:p>
        </w:tc>
        <w:tc>
          <w:tcPr>
            <w:tcW w:w="1562" w:type="dxa"/>
          </w:tcPr>
          <w:p w14:paraId="66846414" w14:textId="40A220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3345940.86</w:t>
            </w:r>
          </w:p>
        </w:tc>
        <w:tc>
          <w:tcPr>
            <w:tcW w:w="2134" w:type="dxa"/>
          </w:tcPr>
          <w:p w14:paraId="00003A4C" w14:textId="26C0E3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91FB9" w14:textId="50F6FD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2B2D4" w14:textId="2E6C12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70E0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406A65" w14:textId="15558E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7E3E86C5" w14:textId="0E53D72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728963.14</w:t>
            </w:r>
          </w:p>
        </w:tc>
        <w:tc>
          <w:tcPr>
            <w:tcW w:w="1562" w:type="dxa"/>
          </w:tcPr>
          <w:p w14:paraId="3FC52AED" w14:textId="417242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3345946.69</w:t>
            </w:r>
          </w:p>
        </w:tc>
        <w:tc>
          <w:tcPr>
            <w:tcW w:w="2134" w:type="dxa"/>
          </w:tcPr>
          <w:p w14:paraId="0A0CAD94" w14:textId="57794C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BB453" w14:textId="636939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19869" w14:textId="56D24B6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EA27C1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FA8E69" w14:textId="0A8012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6C35F8F4" w14:textId="6E48A6B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728961.64</w:t>
            </w:r>
          </w:p>
        </w:tc>
        <w:tc>
          <w:tcPr>
            <w:tcW w:w="1562" w:type="dxa"/>
          </w:tcPr>
          <w:p w14:paraId="6D9CAC4A" w14:textId="7430C4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3345955.36</w:t>
            </w:r>
          </w:p>
        </w:tc>
        <w:tc>
          <w:tcPr>
            <w:tcW w:w="2134" w:type="dxa"/>
          </w:tcPr>
          <w:p w14:paraId="2E8A7245" w14:textId="0DF4EC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E7D63" w14:textId="081056D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2CFAE9" w14:textId="75DF23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24365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2C6022" w14:textId="4E9517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4270E778" w14:textId="48A30FC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728962.27</w:t>
            </w:r>
          </w:p>
        </w:tc>
        <w:tc>
          <w:tcPr>
            <w:tcW w:w="1562" w:type="dxa"/>
          </w:tcPr>
          <w:p w14:paraId="006CCED3" w14:textId="32A0A0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3345960.02</w:t>
            </w:r>
          </w:p>
        </w:tc>
        <w:tc>
          <w:tcPr>
            <w:tcW w:w="2134" w:type="dxa"/>
          </w:tcPr>
          <w:p w14:paraId="69471B2A" w14:textId="572EC81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EA0208" w14:textId="38BF65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CE82B" w14:textId="21B0AF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A07A5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AF5D60" w14:textId="625EC1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639E21CF" w14:textId="68234C7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728963.71</w:t>
            </w:r>
          </w:p>
        </w:tc>
        <w:tc>
          <w:tcPr>
            <w:tcW w:w="1562" w:type="dxa"/>
          </w:tcPr>
          <w:p w14:paraId="4483FEA8" w14:textId="2D38CC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3345963.29</w:t>
            </w:r>
          </w:p>
        </w:tc>
        <w:tc>
          <w:tcPr>
            <w:tcW w:w="2134" w:type="dxa"/>
          </w:tcPr>
          <w:p w14:paraId="16CD418F" w14:textId="770D9D8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8CC36" w14:textId="606090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9F1578" w14:textId="7396EC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9C98DA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B204F9" w14:textId="044BAD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1D75B54D" w14:textId="663C140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728963.02</w:t>
            </w:r>
          </w:p>
        </w:tc>
        <w:tc>
          <w:tcPr>
            <w:tcW w:w="1562" w:type="dxa"/>
          </w:tcPr>
          <w:p w14:paraId="47B91394" w14:textId="29D97E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3345967.81</w:t>
            </w:r>
          </w:p>
        </w:tc>
        <w:tc>
          <w:tcPr>
            <w:tcW w:w="2134" w:type="dxa"/>
          </w:tcPr>
          <w:p w14:paraId="2230EEFB" w14:textId="17D4F2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CE155" w14:textId="5F5B47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6D6508" w14:textId="4BC523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B9248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2CCBED" w14:textId="1605DEF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1E97FF7E" w14:textId="7A48264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728960.23</w:t>
            </w:r>
          </w:p>
        </w:tc>
        <w:tc>
          <w:tcPr>
            <w:tcW w:w="1562" w:type="dxa"/>
          </w:tcPr>
          <w:p w14:paraId="483147AF" w14:textId="3CF2B0D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3345970.57</w:t>
            </w:r>
          </w:p>
        </w:tc>
        <w:tc>
          <w:tcPr>
            <w:tcW w:w="2134" w:type="dxa"/>
          </w:tcPr>
          <w:p w14:paraId="2597E648" w14:textId="45760F0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6A2C9A" w14:textId="5D2B55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DDE9F" w14:textId="6289BC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F4B31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02E474" w14:textId="22AA8D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0A02EF77" w14:textId="03F7AF0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728959.20</w:t>
            </w:r>
          </w:p>
        </w:tc>
        <w:tc>
          <w:tcPr>
            <w:tcW w:w="1562" w:type="dxa"/>
          </w:tcPr>
          <w:p w14:paraId="2DA959FC" w14:textId="5003512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3345972.73</w:t>
            </w:r>
          </w:p>
        </w:tc>
        <w:tc>
          <w:tcPr>
            <w:tcW w:w="2134" w:type="dxa"/>
          </w:tcPr>
          <w:p w14:paraId="54EDF13C" w14:textId="2A4E01D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4C5F9E" w14:textId="0DA879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CFB8D" w14:textId="135A727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24BFB9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B87743" w14:textId="4800785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47C40255" w14:textId="5515BEA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728958.61</w:t>
            </w:r>
          </w:p>
        </w:tc>
        <w:tc>
          <w:tcPr>
            <w:tcW w:w="1562" w:type="dxa"/>
          </w:tcPr>
          <w:p w14:paraId="459A4B2C" w14:textId="3E4002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3345976.59</w:t>
            </w:r>
          </w:p>
        </w:tc>
        <w:tc>
          <w:tcPr>
            <w:tcW w:w="2134" w:type="dxa"/>
          </w:tcPr>
          <w:p w14:paraId="4B42BE16" w14:textId="389CAB4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3296F" w14:textId="6D64BA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96030" w14:textId="4C5B96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394A0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A62E6B" w14:textId="67E2E7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4F4F8EE5" w14:textId="06DEB19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728956.51</w:t>
            </w:r>
          </w:p>
        </w:tc>
        <w:tc>
          <w:tcPr>
            <w:tcW w:w="1562" w:type="dxa"/>
          </w:tcPr>
          <w:p w14:paraId="3A29C0BB" w14:textId="28509E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3345979.07</w:t>
            </w:r>
          </w:p>
        </w:tc>
        <w:tc>
          <w:tcPr>
            <w:tcW w:w="2134" w:type="dxa"/>
          </w:tcPr>
          <w:p w14:paraId="6ED3A218" w14:textId="37E696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FE5C98" w14:textId="241BE3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30006" w14:textId="5D0058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E95074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420078" w14:textId="46457B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2418EAA4" w14:textId="72AB19B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728956.79</w:t>
            </w:r>
          </w:p>
        </w:tc>
        <w:tc>
          <w:tcPr>
            <w:tcW w:w="1562" w:type="dxa"/>
          </w:tcPr>
          <w:p w14:paraId="6AEE5065" w14:textId="2907B0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3345983.77</w:t>
            </w:r>
          </w:p>
        </w:tc>
        <w:tc>
          <w:tcPr>
            <w:tcW w:w="2134" w:type="dxa"/>
          </w:tcPr>
          <w:p w14:paraId="538F2315" w14:textId="26F87E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41C827" w14:textId="261697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84CBF" w14:textId="4BAF9E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17CE37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A37C78" w14:textId="6F2F1D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1EEAF1B2" w14:textId="7D8F80D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728957.81</w:t>
            </w:r>
          </w:p>
        </w:tc>
        <w:tc>
          <w:tcPr>
            <w:tcW w:w="1562" w:type="dxa"/>
          </w:tcPr>
          <w:p w14:paraId="3646F4EF" w14:textId="054DFD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3345985.37</w:t>
            </w:r>
          </w:p>
        </w:tc>
        <w:tc>
          <w:tcPr>
            <w:tcW w:w="2134" w:type="dxa"/>
          </w:tcPr>
          <w:p w14:paraId="5B2F424C" w14:textId="1C0082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F56C5" w14:textId="5AADDA7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809264" w14:textId="5AA29D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63A656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668F65" w14:textId="3951C5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41980783" w14:textId="110894D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728957.34</w:t>
            </w:r>
          </w:p>
        </w:tc>
        <w:tc>
          <w:tcPr>
            <w:tcW w:w="1562" w:type="dxa"/>
          </w:tcPr>
          <w:p w14:paraId="0064F3B3" w14:textId="1142FA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3345987.19</w:t>
            </w:r>
          </w:p>
        </w:tc>
        <w:tc>
          <w:tcPr>
            <w:tcW w:w="2134" w:type="dxa"/>
          </w:tcPr>
          <w:p w14:paraId="3BE5DBF7" w14:textId="519417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346693" w14:textId="3950766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500773" w14:textId="5EDBAC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D32A0B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E6D37C" w14:textId="6A4C10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5A4C10A4" w14:textId="0325BD6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728954.29</w:t>
            </w:r>
          </w:p>
        </w:tc>
        <w:tc>
          <w:tcPr>
            <w:tcW w:w="1562" w:type="dxa"/>
          </w:tcPr>
          <w:p w14:paraId="33274031" w14:textId="59E03A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3345990.60</w:t>
            </w:r>
          </w:p>
        </w:tc>
        <w:tc>
          <w:tcPr>
            <w:tcW w:w="2134" w:type="dxa"/>
          </w:tcPr>
          <w:p w14:paraId="03D65EC3" w14:textId="0A2AE3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FE12D7" w14:textId="2A5C7E8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59E32" w14:textId="396E62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36194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FE59BF" w14:textId="519BFD0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53C5E60D" w14:textId="6846CBB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728950.00</w:t>
            </w:r>
          </w:p>
        </w:tc>
        <w:tc>
          <w:tcPr>
            <w:tcW w:w="1562" w:type="dxa"/>
          </w:tcPr>
          <w:p w14:paraId="6A176F9D" w14:textId="7F01DA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3345992.31</w:t>
            </w:r>
          </w:p>
        </w:tc>
        <w:tc>
          <w:tcPr>
            <w:tcW w:w="2134" w:type="dxa"/>
          </w:tcPr>
          <w:p w14:paraId="2021D3A5" w14:textId="052C76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C13336" w14:textId="15BE7E9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68964" w14:textId="480AD2A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E9B297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E021F8" w14:textId="419163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7A83FF5B" w14:textId="01AB158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728947.71</w:t>
            </w:r>
          </w:p>
        </w:tc>
        <w:tc>
          <w:tcPr>
            <w:tcW w:w="1562" w:type="dxa"/>
          </w:tcPr>
          <w:p w14:paraId="34E84537" w14:textId="1B65E9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3345994.21</w:t>
            </w:r>
          </w:p>
        </w:tc>
        <w:tc>
          <w:tcPr>
            <w:tcW w:w="2134" w:type="dxa"/>
          </w:tcPr>
          <w:p w14:paraId="4DB40BE6" w14:textId="2FAD98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943E2" w14:textId="31B939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DF9F6" w14:textId="29E11C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AF5EA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C9CEAB" w14:textId="772692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4A0A3DFA" w14:textId="1DC3891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728945.18</w:t>
            </w:r>
          </w:p>
        </w:tc>
        <w:tc>
          <w:tcPr>
            <w:tcW w:w="1562" w:type="dxa"/>
          </w:tcPr>
          <w:p w14:paraId="05F88115" w14:textId="71700E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3345996.74</w:t>
            </w:r>
          </w:p>
        </w:tc>
        <w:tc>
          <w:tcPr>
            <w:tcW w:w="2134" w:type="dxa"/>
          </w:tcPr>
          <w:p w14:paraId="297CAD44" w14:textId="72ED07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0FCABE" w14:textId="0A43E1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E1A7FA" w14:textId="69292F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B8026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3E2D68" w14:textId="0E47D7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4A60D549" w14:textId="7535D8F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728944.37</w:t>
            </w:r>
          </w:p>
        </w:tc>
        <w:tc>
          <w:tcPr>
            <w:tcW w:w="1562" w:type="dxa"/>
          </w:tcPr>
          <w:p w14:paraId="7FE325F6" w14:textId="2DD1E7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3345999.19</w:t>
            </w:r>
          </w:p>
        </w:tc>
        <w:tc>
          <w:tcPr>
            <w:tcW w:w="2134" w:type="dxa"/>
          </w:tcPr>
          <w:p w14:paraId="48344368" w14:textId="68A658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ABBFC" w14:textId="508F55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A65CC" w14:textId="25D40B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10062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E0A5E9" w14:textId="46BF210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43499DF5" w14:textId="2D64121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728940.40</w:t>
            </w:r>
          </w:p>
        </w:tc>
        <w:tc>
          <w:tcPr>
            <w:tcW w:w="1562" w:type="dxa"/>
          </w:tcPr>
          <w:p w14:paraId="7A3D9053" w14:textId="7316ED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3346001.85</w:t>
            </w:r>
          </w:p>
        </w:tc>
        <w:tc>
          <w:tcPr>
            <w:tcW w:w="2134" w:type="dxa"/>
          </w:tcPr>
          <w:p w14:paraId="26D6B591" w14:textId="51AD85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0476E" w14:textId="08D7EF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112F1" w14:textId="5F160A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AA8A0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8E0613" w14:textId="121D4E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298BF9FE" w14:textId="0966E21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728936.74</w:t>
            </w:r>
          </w:p>
        </w:tc>
        <w:tc>
          <w:tcPr>
            <w:tcW w:w="1562" w:type="dxa"/>
          </w:tcPr>
          <w:p w14:paraId="7A025F1C" w14:textId="4AFBED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3346003.05</w:t>
            </w:r>
          </w:p>
        </w:tc>
        <w:tc>
          <w:tcPr>
            <w:tcW w:w="2134" w:type="dxa"/>
          </w:tcPr>
          <w:p w14:paraId="4807AD35" w14:textId="3DDE0D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CA3A4" w14:textId="0ABEFD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6EBF2A" w14:textId="5C1CD4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3AC07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86F27A" w14:textId="59BAE2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5310F9BA" w14:textId="7186A8A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728933.00</w:t>
            </w:r>
          </w:p>
        </w:tc>
        <w:tc>
          <w:tcPr>
            <w:tcW w:w="1562" w:type="dxa"/>
          </w:tcPr>
          <w:p w14:paraId="4D493261" w14:textId="56022FF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3346003.49</w:t>
            </w:r>
          </w:p>
        </w:tc>
        <w:tc>
          <w:tcPr>
            <w:tcW w:w="2134" w:type="dxa"/>
          </w:tcPr>
          <w:p w14:paraId="0C1E9CF7" w14:textId="2CF61F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86E86" w14:textId="792F8B0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4C665" w14:textId="2FF4D6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C0319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5BF7A0" w14:textId="3DEB7D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17379689" w14:textId="0E4C59E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728929.27</w:t>
            </w:r>
          </w:p>
        </w:tc>
        <w:tc>
          <w:tcPr>
            <w:tcW w:w="1562" w:type="dxa"/>
          </w:tcPr>
          <w:p w14:paraId="4A96BE57" w14:textId="2221BF5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3346001.09</w:t>
            </w:r>
          </w:p>
        </w:tc>
        <w:tc>
          <w:tcPr>
            <w:tcW w:w="2134" w:type="dxa"/>
          </w:tcPr>
          <w:p w14:paraId="1410EEC4" w14:textId="03B677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4A2E7" w14:textId="0A0B80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A5F9F" w14:textId="7657B7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6F8446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25304F" w14:textId="6D65BF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0FBB159A" w14:textId="7363CFF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728925.63</w:t>
            </w:r>
          </w:p>
        </w:tc>
        <w:tc>
          <w:tcPr>
            <w:tcW w:w="1562" w:type="dxa"/>
          </w:tcPr>
          <w:p w14:paraId="173872B0" w14:textId="572D9C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3345999.54</w:t>
            </w:r>
          </w:p>
        </w:tc>
        <w:tc>
          <w:tcPr>
            <w:tcW w:w="2134" w:type="dxa"/>
          </w:tcPr>
          <w:p w14:paraId="6B949730" w14:textId="0BE28A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8F0B1" w14:textId="0CF0BE6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6917D" w14:textId="0AC5AE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8A690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B6F5B2" w14:textId="4903B0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29FCB2F7" w14:textId="2D90A18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728922.33</w:t>
            </w:r>
          </w:p>
        </w:tc>
        <w:tc>
          <w:tcPr>
            <w:tcW w:w="1562" w:type="dxa"/>
          </w:tcPr>
          <w:p w14:paraId="5E6A6699" w14:textId="209224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3345996.69</w:t>
            </w:r>
          </w:p>
        </w:tc>
        <w:tc>
          <w:tcPr>
            <w:tcW w:w="2134" w:type="dxa"/>
          </w:tcPr>
          <w:p w14:paraId="32EEF69E" w14:textId="218440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477C89E" w14:textId="699FC5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258183C" w14:textId="3173810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A9E1B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02156C" w14:textId="7E8AF4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551</w:t>
            </w:r>
          </w:p>
        </w:tc>
        <w:tc>
          <w:tcPr>
            <w:tcW w:w="1558" w:type="dxa"/>
          </w:tcPr>
          <w:p w14:paraId="5DFC7BD7" w14:textId="33DE386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728910.82</w:t>
            </w:r>
          </w:p>
        </w:tc>
        <w:tc>
          <w:tcPr>
            <w:tcW w:w="1562" w:type="dxa"/>
          </w:tcPr>
          <w:p w14:paraId="3A27DC5E" w14:textId="6F26E9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3345989.62</w:t>
            </w:r>
          </w:p>
        </w:tc>
        <w:tc>
          <w:tcPr>
            <w:tcW w:w="2134" w:type="dxa"/>
          </w:tcPr>
          <w:p w14:paraId="263DE641" w14:textId="42CCB6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718DE" w14:textId="4281FA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41BA8B" w14:textId="0F7CB4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4448D6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972B02" w14:textId="14F076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</w:tcPr>
          <w:p w14:paraId="3559AFD6" w14:textId="68033D9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728906.52</w:t>
            </w:r>
          </w:p>
        </w:tc>
        <w:tc>
          <w:tcPr>
            <w:tcW w:w="1562" w:type="dxa"/>
          </w:tcPr>
          <w:p w14:paraId="4CBB82DA" w14:textId="5F5F0B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3345988.57</w:t>
            </w:r>
          </w:p>
        </w:tc>
        <w:tc>
          <w:tcPr>
            <w:tcW w:w="2134" w:type="dxa"/>
          </w:tcPr>
          <w:p w14:paraId="5097C46E" w14:textId="5C3F42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784A1" w14:textId="01EB228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87F811" w14:textId="349876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7AA569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5B1F9C" w14:textId="1CC98B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0FD87DF7" w14:textId="7AECCB0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728902.72</w:t>
            </w:r>
          </w:p>
        </w:tc>
        <w:tc>
          <w:tcPr>
            <w:tcW w:w="1562" w:type="dxa"/>
          </w:tcPr>
          <w:p w14:paraId="7F651B7B" w14:textId="6936E1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3345988.22</w:t>
            </w:r>
          </w:p>
        </w:tc>
        <w:tc>
          <w:tcPr>
            <w:tcW w:w="2134" w:type="dxa"/>
          </w:tcPr>
          <w:p w14:paraId="64DC4B12" w14:textId="7975F0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8E873" w14:textId="3C9DE18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3A67BC" w14:textId="0FE1CD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ACF53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554CB5" w14:textId="4EC277E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486C802A" w14:textId="157F2AD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728894.80</w:t>
            </w:r>
          </w:p>
        </w:tc>
        <w:tc>
          <w:tcPr>
            <w:tcW w:w="1562" w:type="dxa"/>
          </w:tcPr>
          <w:p w14:paraId="057D9EE2" w14:textId="4A9C5E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3345990.03</w:t>
            </w:r>
          </w:p>
        </w:tc>
        <w:tc>
          <w:tcPr>
            <w:tcW w:w="2134" w:type="dxa"/>
          </w:tcPr>
          <w:p w14:paraId="3F44EC7D" w14:textId="6BEF2F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14D94" w14:textId="520E7E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9FC42" w14:textId="1114E1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5E15BC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3B8BE4" w14:textId="218A5C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1F72A53D" w14:textId="53FA1D2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728891.38</w:t>
            </w:r>
          </w:p>
        </w:tc>
        <w:tc>
          <w:tcPr>
            <w:tcW w:w="1562" w:type="dxa"/>
          </w:tcPr>
          <w:p w14:paraId="0C39CEEF" w14:textId="3D3CAD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3345992.23</w:t>
            </w:r>
          </w:p>
        </w:tc>
        <w:tc>
          <w:tcPr>
            <w:tcW w:w="2134" w:type="dxa"/>
          </w:tcPr>
          <w:p w14:paraId="20C45C07" w14:textId="5BD1E1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B2AAC" w14:textId="1DD62C3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0CFD1" w14:textId="3C6A83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A1FCE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EF57EE" w14:textId="71365DE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6F0D45E3" w14:textId="4DBC7B6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728888.53</w:t>
            </w:r>
          </w:p>
        </w:tc>
        <w:tc>
          <w:tcPr>
            <w:tcW w:w="1562" w:type="dxa"/>
          </w:tcPr>
          <w:p w14:paraId="6B3EFC0A" w14:textId="52D6B8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3345993.30</w:t>
            </w:r>
          </w:p>
        </w:tc>
        <w:tc>
          <w:tcPr>
            <w:tcW w:w="2134" w:type="dxa"/>
          </w:tcPr>
          <w:p w14:paraId="6A57FF18" w14:textId="127EFB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23879" w14:textId="2C7243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D645C" w14:textId="368899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0727DB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F5A0B5" w14:textId="634D76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0323407C" w14:textId="2DC047E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728884.44</w:t>
            </w:r>
          </w:p>
        </w:tc>
        <w:tc>
          <w:tcPr>
            <w:tcW w:w="1562" w:type="dxa"/>
          </w:tcPr>
          <w:p w14:paraId="7A6D8AC4" w14:textId="44926F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3345998.97</w:t>
            </w:r>
          </w:p>
        </w:tc>
        <w:tc>
          <w:tcPr>
            <w:tcW w:w="2134" w:type="dxa"/>
          </w:tcPr>
          <w:p w14:paraId="57718A79" w14:textId="40D64A5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DA2BBC" w14:textId="77EE65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CC94BB" w14:textId="0FA8DE6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AC3F4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C4C11C" w14:textId="0A94B6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543141F6" w14:textId="0620561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728882.61</w:t>
            </w:r>
          </w:p>
        </w:tc>
        <w:tc>
          <w:tcPr>
            <w:tcW w:w="1562" w:type="dxa"/>
          </w:tcPr>
          <w:p w14:paraId="00BC5EB3" w14:textId="2192B9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3346002.72</w:t>
            </w:r>
          </w:p>
        </w:tc>
        <w:tc>
          <w:tcPr>
            <w:tcW w:w="2134" w:type="dxa"/>
          </w:tcPr>
          <w:p w14:paraId="5589B4D2" w14:textId="14E11A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AB42F" w14:textId="1AB494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F307D" w14:textId="1CBB29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0E138C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35CC3B" w14:textId="0B4D4C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73E8ECAA" w14:textId="2F6FE7E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728882.37</w:t>
            </w:r>
          </w:p>
        </w:tc>
        <w:tc>
          <w:tcPr>
            <w:tcW w:w="1562" w:type="dxa"/>
          </w:tcPr>
          <w:p w14:paraId="49CC31EA" w14:textId="7320AAC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3346006.78</w:t>
            </w:r>
          </w:p>
        </w:tc>
        <w:tc>
          <w:tcPr>
            <w:tcW w:w="2134" w:type="dxa"/>
          </w:tcPr>
          <w:p w14:paraId="39A3B719" w14:textId="4743E1D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412CC" w14:textId="123CD2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1F859" w14:textId="4258AC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E49535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F7F71B" w14:textId="7E0DF37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3ACFADC3" w14:textId="7842CA9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728882.30</w:t>
            </w:r>
          </w:p>
        </w:tc>
        <w:tc>
          <w:tcPr>
            <w:tcW w:w="1562" w:type="dxa"/>
          </w:tcPr>
          <w:p w14:paraId="4C49DB58" w14:textId="3561F38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3346008.01</w:t>
            </w:r>
          </w:p>
        </w:tc>
        <w:tc>
          <w:tcPr>
            <w:tcW w:w="2134" w:type="dxa"/>
          </w:tcPr>
          <w:p w14:paraId="4870A013" w14:textId="09C7FCE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B9E254" w14:textId="583CE2C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2C79CC" w14:textId="32D40D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DE989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7793A4" w14:textId="033B4B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7567D2FE" w14:textId="14BE0CA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728882.66</w:t>
            </w:r>
          </w:p>
        </w:tc>
        <w:tc>
          <w:tcPr>
            <w:tcW w:w="1562" w:type="dxa"/>
          </w:tcPr>
          <w:p w14:paraId="2B164100" w14:textId="59F7359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3346008.85</w:t>
            </w:r>
          </w:p>
        </w:tc>
        <w:tc>
          <w:tcPr>
            <w:tcW w:w="2134" w:type="dxa"/>
          </w:tcPr>
          <w:p w14:paraId="0FC8780B" w14:textId="7BCF95B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1E5B6" w14:textId="65AF0E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C634EE" w14:textId="07DB9F2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9359C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2CCC5F" w14:textId="48CA8C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7CA92CBA" w14:textId="1D8EFA8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728883.68</w:t>
            </w:r>
          </w:p>
        </w:tc>
        <w:tc>
          <w:tcPr>
            <w:tcW w:w="1562" w:type="dxa"/>
          </w:tcPr>
          <w:p w14:paraId="0125E212" w14:textId="112E179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3346010.03</w:t>
            </w:r>
          </w:p>
        </w:tc>
        <w:tc>
          <w:tcPr>
            <w:tcW w:w="2134" w:type="dxa"/>
          </w:tcPr>
          <w:p w14:paraId="255E81D1" w14:textId="304BA9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6E806" w14:textId="61BA8B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FFCE4" w14:textId="4C7CF1D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00682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2F8187" w14:textId="24BF41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6488D03D" w14:textId="5852787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728885.66</w:t>
            </w:r>
          </w:p>
        </w:tc>
        <w:tc>
          <w:tcPr>
            <w:tcW w:w="1562" w:type="dxa"/>
          </w:tcPr>
          <w:p w14:paraId="6FA996D7" w14:textId="6EE488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3346012.20</w:t>
            </w:r>
          </w:p>
        </w:tc>
        <w:tc>
          <w:tcPr>
            <w:tcW w:w="2134" w:type="dxa"/>
          </w:tcPr>
          <w:p w14:paraId="580C9869" w14:textId="504EFE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3FD9F8" w14:textId="0188EAD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9F988" w14:textId="7CA66F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FD968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993E0E" w14:textId="429A5F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72EE7553" w14:textId="3760CF8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728887.45</w:t>
            </w:r>
          </w:p>
        </w:tc>
        <w:tc>
          <w:tcPr>
            <w:tcW w:w="1562" w:type="dxa"/>
          </w:tcPr>
          <w:p w14:paraId="4117F3FA" w14:textId="1806B3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3346014.93</w:t>
            </w:r>
          </w:p>
        </w:tc>
        <w:tc>
          <w:tcPr>
            <w:tcW w:w="2134" w:type="dxa"/>
          </w:tcPr>
          <w:p w14:paraId="4EF79D34" w14:textId="5414C19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56B680" w14:textId="3B532A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40179" w14:textId="009BD5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C62AA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EA0C5B" w14:textId="702709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1DE8D24E" w14:textId="2495811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728889.21</w:t>
            </w:r>
          </w:p>
        </w:tc>
        <w:tc>
          <w:tcPr>
            <w:tcW w:w="1562" w:type="dxa"/>
          </w:tcPr>
          <w:p w14:paraId="07D8CC9C" w14:textId="16871ED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3346018.41</w:t>
            </w:r>
          </w:p>
        </w:tc>
        <w:tc>
          <w:tcPr>
            <w:tcW w:w="2134" w:type="dxa"/>
          </w:tcPr>
          <w:p w14:paraId="232E4115" w14:textId="58B5CCE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39640" w14:textId="5182B4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7E401" w14:textId="1E5C12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2C00CB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3EA8AF" w14:textId="3CB562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07D9F2F5" w14:textId="157FCA8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728889.69</w:t>
            </w:r>
          </w:p>
        </w:tc>
        <w:tc>
          <w:tcPr>
            <w:tcW w:w="1562" w:type="dxa"/>
          </w:tcPr>
          <w:p w14:paraId="4F4A4904" w14:textId="628907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3346023.10</w:t>
            </w:r>
          </w:p>
        </w:tc>
        <w:tc>
          <w:tcPr>
            <w:tcW w:w="2134" w:type="dxa"/>
          </w:tcPr>
          <w:p w14:paraId="6FDFF824" w14:textId="3DF02E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F672C" w14:textId="4224AA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60AFA" w14:textId="13BD40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92566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CB9366" w14:textId="7AE71E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23E2913D" w14:textId="0F935AA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728888.08</w:t>
            </w:r>
          </w:p>
        </w:tc>
        <w:tc>
          <w:tcPr>
            <w:tcW w:w="1562" w:type="dxa"/>
          </w:tcPr>
          <w:p w14:paraId="45EA9B30" w14:textId="2309ADA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3346026.18</w:t>
            </w:r>
          </w:p>
        </w:tc>
        <w:tc>
          <w:tcPr>
            <w:tcW w:w="2134" w:type="dxa"/>
          </w:tcPr>
          <w:p w14:paraId="54506BF5" w14:textId="4556E81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A88F2" w14:textId="32124B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7477D1" w14:textId="02E211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F1DAD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4FEAAA" w14:textId="309706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7AEA3F44" w14:textId="2CD41EF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728883.96</w:t>
            </w:r>
          </w:p>
        </w:tc>
        <w:tc>
          <w:tcPr>
            <w:tcW w:w="1562" w:type="dxa"/>
          </w:tcPr>
          <w:p w14:paraId="078A06CC" w14:textId="60B411C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3346030.90</w:t>
            </w:r>
          </w:p>
        </w:tc>
        <w:tc>
          <w:tcPr>
            <w:tcW w:w="2134" w:type="dxa"/>
          </w:tcPr>
          <w:p w14:paraId="55337396" w14:textId="771A5C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E6132A" w14:textId="495F55F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A0BA5" w14:textId="6971AC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36EB8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230C25" w14:textId="39B475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6D95C792" w14:textId="5B02FDD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728881.01</w:t>
            </w:r>
          </w:p>
        </w:tc>
        <w:tc>
          <w:tcPr>
            <w:tcW w:w="1562" w:type="dxa"/>
          </w:tcPr>
          <w:p w14:paraId="26162DF7" w14:textId="1CD179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3346034.29</w:t>
            </w:r>
          </w:p>
        </w:tc>
        <w:tc>
          <w:tcPr>
            <w:tcW w:w="2134" w:type="dxa"/>
          </w:tcPr>
          <w:p w14:paraId="3BEE3539" w14:textId="2B378CC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C930A" w14:textId="0D201D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21BD7A" w14:textId="242749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5901B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9E347D" w14:textId="448971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4D506325" w14:textId="67E49B5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728876.55</w:t>
            </w:r>
          </w:p>
        </w:tc>
        <w:tc>
          <w:tcPr>
            <w:tcW w:w="1562" w:type="dxa"/>
          </w:tcPr>
          <w:p w14:paraId="1FF86413" w14:textId="482837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3346037.58</w:t>
            </w:r>
          </w:p>
        </w:tc>
        <w:tc>
          <w:tcPr>
            <w:tcW w:w="2134" w:type="dxa"/>
          </w:tcPr>
          <w:p w14:paraId="1723FA62" w14:textId="49DEE8A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492E08" w14:textId="079135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7DE18" w14:textId="68B5A5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EEB1B3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BBCAFF" w14:textId="1C81117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79675972" w14:textId="1E88948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728871.63</w:t>
            </w:r>
          </w:p>
        </w:tc>
        <w:tc>
          <w:tcPr>
            <w:tcW w:w="1562" w:type="dxa"/>
          </w:tcPr>
          <w:p w14:paraId="0CDF6F31" w14:textId="78B771C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3346040.41</w:t>
            </w:r>
          </w:p>
        </w:tc>
        <w:tc>
          <w:tcPr>
            <w:tcW w:w="2134" w:type="dxa"/>
          </w:tcPr>
          <w:p w14:paraId="72B9701B" w14:textId="3095FF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0EBCAF" w14:textId="0583EB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96F9A" w14:textId="30E455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B81017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BA9911" w14:textId="2F22FA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7C8F0667" w14:textId="6BE1C95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728869.18</w:t>
            </w:r>
          </w:p>
        </w:tc>
        <w:tc>
          <w:tcPr>
            <w:tcW w:w="1562" w:type="dxa"/>
          </w:tcPr>
          <w:p w14:paraId="15F58678" w14:textId="4FF58E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3346042.75</w:t>
            </w:r>
          </w:p>
        </w:tc>
        <w:tc>
          <w:tcPr>
            <w:tcW w:w="2134" w:type="dxa"/>
          </w:tcPr>
          <w:p w14:paraId="07347666" w14:textId="1A66EA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AEE181" w14:textId="793B71B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0DB90E" w14:textId="7885924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C7C69D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6A4A47" w14:textId="3BF4E5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15B070DE" w14:textId="3D15202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728867.39</w:t>
            </w:r>
          </w:p>
        </w:tc>
        <w:tc>
          <w:tcPr>
            <w:tcW w:w="1562" w:type="dxa"/>
          </w:tcPr>
          <w:p w14:paraId="2CE6BDDB" w14:textId="6E7FBB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3346045.20</w:t>
            </w:r>
          </w:p>
        </w:tc>
        <w:tc>
          <w:tcPr>
            <w:tcW w:w="2134" w:type="dxa"/>
          </w:tcPr>
          <w:p w14:paraId="2B0E3FCB" w14:textId="3551D1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B2224A" w14:textId="1EEF0E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A5F07" w14:textId="540253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92E51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909D53" w14:textId="0E6B410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4AF04A26" w14:textId="43AA80A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728865.86</w:t>
            </w:r>
          </w:p>
        </w:tc>
        <w:tc>
          <w:tcPr>
            <w:tcW w:w="1562" w:type="dxa"/>
          </w:tcPr>
          <w:p w14:paraId="7F597B34" w14:textId="7F179C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3346047.79</w:t>
            </w:r>
          </w:p>
        </w:tc>
        <w:tc>
          <w:tcPr>
            <w:tcW w:w="2134" w:type="dxa"/>
          </w:tcPr>
          <w:p w14:paraId="26D86D35" w14:textId="47EC2A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252B5" w14:textId="4A3115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8BDC65" w14:textId="580A964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74F12D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026CE4" w14:textId="2F9325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16184371" w14:textId="3B18B6F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728863.78</w:t>
            </w:r>
          </w:p>
        </w:tc>
        <w:tc>
          <w:tcPr>
            <w:tcW w:w="1562" w:type="dxa"/>
          </w:tcPr>
          <w:p w14:paraId="3BE00D02" w14:textId="3E2FCAC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3346049.46</w:t>
            </w:r>
          </w:p>
        </w:tc>
        <w:tc>
          <w:tcPr>
            <w:tcW w:w="2134" w:type="dxa"/>
          </w:tcPr>
          <w:p w14:paraId="1D5FE018" w14:textId="4A8395E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4AE72" w14:textId="351A95B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507F5" w14:textId="57ED417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5B6A5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39B8B8" w14:textId="0AF707B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7C705BE8" w14:textId="41EF115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728863.22</w:t>
            </w:r>
          </w:p>
        </w:tc>
        <w:tc>
          <w:tcPr>
            <w:tcW w:w="1562" w:type="dxa"/>
          </w:tcPr>
          <w:p w14:paraId="7D82D73A" w14:textId="0B7993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3346050.75</w:t>
            </w:r>
          </w:p>
        </w:tc>
        <w:tc>
          <w:tcPr>
            <w:tcW w:w="2134" w:type="dxa"/>
          </w:tcPr>
          <w:p w14:paraId="1F87C754" w14:textId="5227B4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F6B3B6" w14:textId="583FBA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5930EC" w14:textId="1FEAD1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359FF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33BB5D" w14:textId="7E9D5B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57A79EFF" w14:textId="75BAAED4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728862.58</w:t>
            </w:r>
          </w:p>
        </w:tc>
        <w:tc>
          <w:tcPr>
            <w:tcW w:w="1562" w:type="dxa"/>
          </w:tcPr>
          <w:p w14:paraId="548B9006" w14:textId="15D1E23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3346053.35</w:t>
            </w:r>
          </w:p>
        </w:tc>
        <w:tc>
          <w:tcPr>
            <w:tcW w:w="2134" w:type="dxa"/>
          </w:tcPr>
          <w:p w14:paraId="09212BE5" w14:textId="2FDF50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9DB161" w14:textId="2517DC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AB121" w14:textId="1F68A9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BFCDC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57294E" w14:textId="6EA0CBC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17D86B6E" w14:textId="29B6D2D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728861.41</w:t>
            </w:r>
          </w:p>
        </w:tc>
        <w:tc>
          <w:tcPr>
            <w:tcW w:w="1562" w:type="dxa"/>
          </w:tcPr>
          <w:p w14:paraId="649E297C" w14:textId="65C316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3346056.27</w:t>
            </w:r>
          </w:p>
        </w:tc>
        <w:tc>
          <w:tcPr>
            <w:tcW w:w="2134" w:type="dxa"/>
          </w:tcPr>
          <w:p w14:paraId="22AA61AD" w14:textId="08341D1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71E556" w14:textId="524DE5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81CFD" w14:textId="11751A5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691CEC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CD8D3D" w14:textId="62B66E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30B05186" w14:textId="0BABA68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728860.46</w:t>
            </w:r>
          </w:p>
        </w:tc>
        <w:tc>
          <w:tcPr>
            <w:tcW w:w="1562" w:type="dxa"/>
          </w:tcPr>
          <w:p w14:paraId="77345EE3" w14:textId="532162C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3346059.96</w:t>
            </w:r>
          </w:p>
        </w:tc>
        <w:tc>
          <w:tcPr>
            <w:tcW w:w="2134" w:type="dxa"/>
          </w:tcPr>
          <w:p w14:paraId="2F29292C" w14:textId="42D6B02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D3674" w14:textId="412F9A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EE631" w14:textId="5A579E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7A372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444F7" w14:textId="147E60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5376B0F7" w14:textId="4F41130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728859.75</w:t>
            </w:r>
          </w:p>
        </w:tc>
        <w:tc>
          <w:tcPr>
            <w:tcW w:w="1562" w:type="dxa"/>
          </w:tcPr>
          <w:p w14:paraId="0B6FC987" w14:textId="0E8408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3346061.69</w:t>
            </w:r>
          </w:p>
        </w:tc>
        <w:tc>
          <w:tcPr>
            <w:tcW w:w="2134" w:type="dxa"/>
          </w:tcPr>
          <w:p w14:paraId="5A92F2B1" w14:textId="7A4414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56869" w14:textId="20CE1AA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336480" w14:textId="1DE1AE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DB9F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50B29" w14:textId="51765E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38DA1F3A" w14:textId="4510AC8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728859.66</w:t>
            </w:r>
          </w:p>
        </w:tc>
        <w:tc>
          <w:tcPr>
            <w:tcW w:w="1562" w:type="dxa"/>
          </w:tcPr>
          <w:p w14:paraId="22ECCD2A" w14:textId="2BB85E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3346062.02</w:t>
            </w:r>
          </w:p>
        </w:tc>
        <w:tc>
          <w:tcPr>
            <w:tcW w:w="2134" w:type="dxa"/>
          </w:tcPr>
          <w:p w14:paraId="7187769B" w14:textId="5B1BFC4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DE1AE8" w14:textId="5BA93D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B2734" w14:textId="06B2DD6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02459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07036B" w14:textId="623594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781ADF2F" w14:textId="3C88C2F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728859.79</w:t>
            </w:r>
          </w:p>
        </w:tc>
        <w:tc>
          <w:tcPr>
            <w:tcW w:w="1562" w:type="dxa"/>
          </w:tcPr>
          <w:p w14:paraId="39F0FA92" w14:textId="65AB82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3346062.22</w:t>
            </w:r>
          </w:p>
        </w:tc>
        <w:tc>
          <w:tcPr>
            <w:tcW w:w="2134" w:type="dxa"/>
          </w:tcPr>
          <w:p w14:paraId="6CC98D7A" w14:textId="7FBEFD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456461" w14:textId="5D068B3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895AA" w14:textId="5F18A14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1891E9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285D31" w14:textId="346879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6A8BD792" w14:textId="271C38E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728861.01</w:t>
            </w:r>
          </w:p>
        </w:tc>
        <w:tc>
          <w:tcPr>
            <w:tcW w:w="1562" w:type="dxa"/>
          </w:tcPr>
          <w:p w14:paraId="11D9F3C7" w14:textId="00C08C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3346063.32</w:t>
            </w:r>
          </w:p>
        </w:tc>
        <w:tc>
          <w:tcPr>
            <w:tcW w:w="2134" w:type="dxa"/>
          </w:tcPr>
          <w:p w14:paraId="7169D6CE" w14:textId="75C9B22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62A1EA" w14:textId="55C45D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EA31E6" w14:textId="6941337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6A4E8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2F6600" w14:textId="7F6AFD0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5E68DB8D" w14:textId="4678EB3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728862.13</w:t>
            </w:r>
          </w:p>
        </w:tc>
        <w:tc>
          <w:tcPr>
            <w:tcW w:w="1562" w:type="dxa"/>
          </w:tcPr>
          <w:p w14:paraId="77BB89FC" w14:textId="27E4DE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3346064.61</w:t>
            </w:r>
          </w:p>
        </w:tc>
        <w:tc>
          <w:tcPr>
            <w:tcW w:w="2134" w:type="dxa"/>
          </w:tcPr>
          <w:p w14:paraId="70A9799C" w14:textId="122835C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B599F" w14:textId="2BA2DF1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99FDA8" w14:textId="2255551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2AA90B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36776F" w14:textId="347E36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1B90ACE7" w14:textId="68F19F6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728862.39</w:t>
            </w:r>
          </w:p>
        </w:tc>
        <w:tc>
          <w:tcPr>
            <w:tcW w:w="1562" w:type="dxa"/>
          </w:tcPr>
          <w:p w14:paraId="1845C9A6" w14:textId="187C6B8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3346067.39</w:t>
            </w:r>
          </w:p>
        </w:tc>
        <w:tc>
          <w:tcPr>
            <w:tcW w:w="2134" w:type="dxa"/>
          </w:tcPr>
          <w:p w14:paraId="4855B3D4" w14:textId="783647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AE0B3A5" w14:textId="5550A73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9587C6F" w14:textId="122C05F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6D6C9C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8331CF" w14:textId="3907A72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586</w:t>
            </w:r>
          </w:p>
        </w:tc>
        <w:tc>
          <w:tcPr>
            <w:tcW w:w="1558" w:type="dxa"/>
          </w:tcPr>
          <w:p w14:paraId="361AA538" w14:textId="75A4E83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728860.36</w:t>
            </w:r>
          </w:p>
        </w:tc>
        <w:tc>
          <w:tcPr>
            <w:tcW w:w="1562" w:type="dxa"/>
          </w:tcPr>
          <w:p w14:paraId="37413913" w14:textId="526DB71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3346071.53</w:t>
            </w:r>
          </w:p>
        </w:tc>
        <w:tc>
          <w:tcPr>
            <w:tcW w:w="2134" w:type="dxa"/>
          </w:tcPr>
          <w:p w14:paraId="5C375EAC" w14:textId="561696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37E558" w14:textId="3B90B56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63A49" w14:textId="398B26E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4C583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CFFA1F" w14:textId="785FD63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</w:tcPr>
          <w:p w14:paraId="19BB7153" w14:textId="0FA94F7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728858.21</w:t>
            </w:r>
          </w:p>
        </w:tc>
        <w:tc>
          <w:tcPr>
            <w:tcW w:w="1562" w:type="dxa"/>
          </w:tcPr>
          <w:p w14:paraId="46F72C82" w14:textId="6D5AB2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3346074.45</w:t>
            </w:r>
          </w:p>
        </w:tc>
        <w:tc>
          <w:tcPr>
            <w:tcW w:w="2134" w:type="dxa"/>
          </w:tcPr>
          <w:p w14:paraId="13734947" w14:textId="4B8BD2C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CED84C" w14:textId="4E22BD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CBB98" w14:textId="25BEF08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80194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B566D7" w14:textId="0FB6475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463721F8" w14:textId="5EDB269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728858.68</w:t>
            </w:r>
          </w:p>
        </w:tc>
        <w:tc>
          <w:tcPr>
            <w:tcW w:w="1562" w:type="dxa"/>
          </w:tcPr>
          <w:p w14:paraId="4C1F0C19" w14:textId="1864A7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3346079.32</w:t>
            </w:r>
          </w:p>
        </w:tc>
        <w:tc>
          <w:tcPr>
            <w:tcW w:w="2134" w:type="dxa"/>
          </w:tcPr>
          <w:p w14:paraId="5E1FEF3A" w14:textId="687CC2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95D3D" w14:textId="1542B43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AA67A" w14:textId="3B0857C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74D2D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643B9E" w14:textId="46E616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6A500EBD" w14:textId="0402154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728860.18</w:t>
            </w:r>
          </w:p>
        </w:tc>
        <w:tc>
          <w:tcPr>
            <w:tcW w:w="1562" w:type="dxa"/>
          </w:tcPr>
          <w:p w14:paraId="1C52498C" w14:textId="5EF6A0A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3346083.19</w:t>
            </w:r>
          </w:p>
        </w:tc>
        <w:tc>
          <w:tcPr>
            <w:tcW w:w="2134" w:type="dxa"/>
          </w:tcPr>
          <w:p w14:paraId="1BDC2E05" w14:textId="367EF7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DE2518" w14:textId="3FF9E1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1FB29" w14:textId="705ABFE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97CD1E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172E08" w14:textId="148D18D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2C4DD04F" w14:textId="03FF5B2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728861.35</w:t>
            </w:r>
          </w:p>
        </w:tc>
        <w:tc>
          <w:tcPr>
            <w:tcW w:w="1562" w:type="dxa"/>
          </w:tcPr>
          <w:p w14:paraId="403D33A7" w14:textId="7658DFF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3346088.74</w:t>
            </w:r>
          </w:p>
        </w:tc>
        <w:tc>
          <w:tcPr>
            <w:tcW w:w="2134" w:type="dxa"/>
          </w:tcPr>
          <w:p w14:paraId="06F3560D" w14:textId="4A9465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8F608" w14:textId="3A19665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436B6B" w14:textId="7B78D44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875CB9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091AE6" w14:textId="2A111C6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1459BB4E" w14:textId="6D7C6BF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728860.17</w:t>
            </w:r>
          </w:p>
        </w:tc>
        <w:tc>
          <w:tcPr>
            <w:tcW w:w="1562" w:type="dxa"/>
          </w:tcPr>
          <w:p w14:paraId="51735954" w14:textId="5947EC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3346096.25</w:t>
            </w:r>
          </w:p>
        </w:tc>
        <w:tc>
          <w:tcPr>
            <w:tcW w:w="2134" w:type="dxa"/>
          </w:tcPr>
          <w:p w14:paraId="5136DBFB" w14:textId="375371B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A21EAD" w14:textId="173EA1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7F9B4E" w14:textId="58C55B9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2AB923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CF0405" w14:textId="0B13E9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78DA17C5" w14:textId="15FB019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728858.40</w:t>
            </w:r>
          </w:p>
        </w:tc>
        <w:tc>
          <w:tcPr>
            <w:tcW w:w="1562" w:type="dxa"/>
          </w:tcPr>
          <w:p w14:paraId="61CEC63E" w14:textId="597971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3346097.18</w:t>
            </w:r>
          </w:p>
        </w:tc>
        <w:tc>
          <w:tcPr>
            <w:tcW w:w="2134" w:type="dxa"/>
          </w:tcPr>
          <w:p w14:paraId="54982518" w14:textId="22F634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3EB20" w14:textId="5A49007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F0098F" w14:textId="3DA4D47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BA9A4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40966D" w14:textId="161697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0CD77E63" w14:textId="7BB2C3E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728857.19</w:t>
            </w:r>
          </w:p>
        </w:tc>
        <w:tc>
          <w:tcPr>
            <w:tcW w:w="1562" w:type="dxa"/>
          </w:tcPr>
          <w:p w14:paraId="42184494" w14:textId="14119E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3346101.75</w:t>
            </w:r>
          </w:p>
        </w:tc>
        <w:tc>
          <w:tcPr>
            <w:tcW w:w="2134" w:type="dxa"/>
          </w:tcPr>
          <w:p w14:paraId="380BA67A" w14:textId="0306E9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FE5F74" w14:textId="3B4745C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A0A369" w14:textId="384D233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E81F62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65CE22" w14:textId="1ACD1CB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09A1A521" w14:textId="49D4986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728857.80</w:t>
            </w:r>
          </w:p>
        </w:tc>
        <w:tc>
          <w:tcPr>
            <w:tcW w:w="1562" w:type="dxa"/>
          </w:tcPr>
          <w:p w14:paraId="19488E00" w14:textId="7BE7E9D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3346104.43</w:t>
            </w:r>
          </w:p>
        </w:tc>
        <w:tc>
          <w:tcPr>
            <w:tcW w:w="2134" w:type="dxa"/>
          </w:tcPr>
          <w:p w14:paraId="0F7C5385" w14:textId="0B035E1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CCDAA" w14:textId="1B3E331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ABD03" w14:textId="3C39AC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805A1B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4C9C6F" w14:textId="7B1A52F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1A1A277E" w14:textId="3BED5A8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728859.87</w:t>
            </w:r>
          </w:p>
        </w:tc>
        <w:tc>
          <w:tcPr>
            <w:tcW w:w="1562" w:type="dxa"/>
          </w:tcPr>
          <w:p w14:paraId="7869C617" w14:textId="1BB762B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3346108.00</w:t>
            </w:r>
          </w:p>
        </w:tc>
        <w:tc>
          <w:tcPr>
            <w:tcW w:w="2134" w:type="dxa"/>
          </w:tcPr>
          <w:p w14:paraId="0CE15ED6" w14:textId="655390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000299" w14:textId="51E5EAE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06CAA" w14:textId="7C7153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A107E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2CD337" w14:textId="05E084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7DAFAC15" w14:textId="11380D9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728862.90</w:t>
            </w:r>
          </w:p>
        </w:tc>
        <w:tc>
          <w:tcPr>
            <w:tcW w:w="1562" w:type="dxa"/>
          </w:tcPr>
          <w:p w14:paraId="5769B04B" w14:textId="2E6F472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3346113.54</w:t>
            </w:r>
          </w:p>
        </w:tc>
        <w:tc>
          <w:tcPr>
            <w:tcW w:w="2134" w:type="dxa"/>
          </w:tcPr>
          <w:p w14:paraId="0C9D0118" w14:textId="7E08A9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FB302" w14:textId="2D6C13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C343E4" w14:textId="263CF7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D374A4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FA3459" w14:textId="7D29DA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73B6F227" w14:textId="49A827D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728864.31</w:t>
            </w:r>
          </w:p>
        </w:tc>
        <w:tc>
          <w:tcPr>
            <w:tcW w:w="1562" w:type="dxa"/>
          </w:tcPr>
          <w:p w14:paraId="4C74A85F" w14:textId="530C5C2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3346118.14</w:t>
            </w:r>
          </w:p>
        </w:tc>
        <w:tc>
          <w:tcPr>
            <w:tcW w:w="2134" w:type="dxa"/>
          </w:tcPr>
          <w:p w14:paraId="326C1510" w14:textId="1C3865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0C467" w14:textId="3A9D28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B8919" w14:textId="3A369C0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3FBC0D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DFF5AB" w14:textId="2C20C6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2FE08886" w14:textId="006170A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728864.13</w:t>
            </w:r>
          </w:p>
        </w:tc>
        <w:tc>
          <w:tcPr>
            <w:tcW w:w="1562" w:type="dxa"/>
          </w:tcPr>
          <w:p w14:paraId="53E249A1" w14:textId="352C228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3346120.85</w:t>
            </w:r>
          </w:p>
        </w:tc>
        <w:tc>
          <w:tcPr>
            <w:tcW w:w="2134" w:type="dxa"/>
          </w:tcPr>
          <w:p w14:paraId="2B2F943C" w14:textId="793600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6871B" w14:textId="27CB38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9F153" w14:textId="3A3920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27F67B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BF3A12" w14:textId="6CBA65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5123A8DE" w14:textId="45CEAB9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728865.77</w:t>
            </w:r>
          </w:p>
        </w:tc>
        <w:tc>
          <w:tcPr>
            <w:tcW w:w="1562" w:type="dxa"/>
          </w:tcPr>
          <w:p w14:paraId="60122ECE" w14:textId="2499FA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3346123.62</w:t>
            </w:r>
          </w:p>
        </w:tc>
        <w:tc>
          <w:tcPr>
            <w:tcW w:w="2134" w:type="dxa"/>
          </w:tcPr>
          <w:p w14:paraId="349A6CBA" w14:textId="421AAD0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49F7E2" w14:textId="146C930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76A8C" w14:textId="245130D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E748B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2868BF" w14:textId="482406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61471E15" w14:textId="292C4D9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728866.58</w:t>
            </w:r>
          </w:p>
        </w:tc>
        <w:tc>
          <w:tcPr>
            <w:tcW w:w="1562" w:type="dxa"/>
          </w:tcPr>
          <w:p w14:paraId="0059FC66" w14:textId="23A91F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3346126.63</w:t>
            </w:r>
          </w:p>
        </w:tc>
        <w:tc>
          <w:tcPr>
            <w:tcW w:w="2134" w:type="dxa"/>
          </w:tcPr>
          <w:p w14:paraId="173496B2" w14:textId="2A34D62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5E2A3" w14:textId="480988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4635C" w14:textId="30B6AAF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49B4E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004DF7" w14:textId="75316D5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37BBDEBD" w14:textId="043C7601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728867.75</w:t>
            </w:r>
          </w:p>
        </w:tc>
        <w:tc>
          <w:tcPr>
            <w:tcW w:w="1562" w:type="dxa"/>
          </w:tcPr>
          <w:p w14:paraId="3D5CC29D" w14:textId="1E87BE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3346128.71</w:t>
            </w:r>
          </w:p>
        </w:tc>
        <w:tc>
          <w:tcPr>
            <w:tcW w:w="2134" w:type="dxa"/>
          </w:tcPr>
          <w:p w14:paraId="2AA2E597" w14:textId="589BB9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EA28E" w14:textId="692E324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BEED1D" w14:textId="2C4BBC3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BA517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B6AD8D" w14:textId="7778CB9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302CBBB6" w14:textId="7027FAB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728867.24</w:t>
            </w:r>
          </w:p>
        </w:tc>
        <w:tc>
          <w:tcPr>
            <w:tcW w:w="1562" w:type="dxa"/>
          </w:tcPr>
          <w:p w14:paraId="3F2A0584" w14:textId="48C9E6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3346131.33</w:t>
            </w:r>
          </w:p>
        </w:tc>
        <w:tc>
          <w:tcPr>
            <w:tcW w:w="2134" w:type="dxa"/>
          </w:tcPr>
          <w:p w14:paraId="4A226EF8" w14:textId="0493A9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080E04" w14:textId="2FEAC02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0E74D7" w14:textId="5BDAE7A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838BB2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CD7E35" w14:textId="2371463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156FB92F" w14:textId="4B9FDE3C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728865.68</w:t>
            </w:r>
          </w:p>
        </w:tc>
        <w:tc>
          <w:tcPr>
            <w:tcW w:w="1562" w:type="dxa"/>
          </w:tcPr>
          <w:p w14:paraId="7A1FF233" w14:textId="4F1D825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3346133.02</w:t>
            </w:r>
          </w:p>
        </w:tc>
        <w:tc>
          <w:tcPr>
            <w:tcW w:w="2134" w:type="dxa"/>
          </w:tcPr>
          <w:p w14:paraId="369B7C39" w14:textId="3A1EBFB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F96D8E" w14:textId="48AE97F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C81B4" w14:textId="6D08C48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16140B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687328" w14:textId="7AFC0F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6F1687C4" w14:textId="32DC773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728863.10</w:t>
            </w:r>
          </w:p>
        </w:tc>
        <w:tc>
          <w:tcPr>
            <w:tcW w:w="1562" w:type="dxa"/>
          </w:tcPr>
          <w:p w14:paraId="4E6359EC" w14:textId="4ED6754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3346133.48</w:t>
            </w:r>
          </w:p>
        </w:tc>
        <w:tc>
          <w:tcPr>
            <w:tcW w:w="2134" w:type="dxa"/>
          </w:tcPr>
          <w:p w14:paraId="547D85FB" w14:textId="145E58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89C074" w14:textId="0274E37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90CEA" w14:textId="594706F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64F2847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BEC413" w14:textId="46D0BF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2174CF11" w14:textId="5162494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728861.31</w:t>
            </w:r>
          </w:p>
        </w:tc>
        <w:tc>
          <w:tcPr>
            <w:tcW w:w="1562" w:type="dxa"/>
          </w:tcPr>
          <w:p w14:paraId="19388191" w14:textId="42A289C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3346134.39</w:t>
            </w:r>
          </w:p>
        </w:tc>
        <w:tc>
          <w:tcPr>
            <w:tcW w:w="2134" w:type="dxa"/>
          </w:tcPr>
          <w:p w14:paraId="27CF489B" w14:textId="708D693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12D3C" w14:textId="7C0A6AD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14936" w14:textId="36B106A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4711C1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C1C970" w14:textId="125071E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3459B5D7" w14:textId="332F98C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728859.97</w:t>
            </w:r>
          </w:p>
        </w:tc>
        <w:tc>
          <w:tcPr>
            <w:tcW w:w="1562" w:type="dxa"/>
          </w:tcPr>
          <w:p w14:paraId="70A1BF03" w14:textId="44057BB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3346135.43</w:t>
            </w:r>
          </w:p>
        </w:tc>
        <w:tc>
          <w:tcPr>
            <w:tcW w:w="2134" w:type="dxa"/>
          </w:tcPr>
          <w:p w14:paraId="0829C1FE" w14:textId="2167D86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03CFF7" w14:textId="27E58E6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4E1464" w14:textId="2C940A7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DC6D71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257E34" w14:textId="7035EA2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69678B19" w14:textId="5F6432AE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728859.56</w:t>
            </w:r>
          </w:p>
        </w:tc>
        <w:tc>
          <w:tcPr>
            <w:tcW w:w="1562" w:type="dxa"/>
          </w:tcPr>
          <w:p w14:paraId="445021D0" w14:textId="21F921B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3346137.62</w:t>
            </w:r>
          </w:p>
        </w:tc>
        <w:tc>
          <w:tcPr>
            <w:tcW w:w="2134" w:type="dxa"/>
          </w:tcPr>
          <w:p w14:paraId="512DF956" w14:textId="6D8E4D0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32ABC" w14:textId="072DFB8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4B6DFA" w14:textId="0A1853B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C5ED51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388BDB" w14:textId="2D20B75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275A2049" w14:textId="5B26F12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728859.76</w:t>
            </w:r>
          </w:p>
        </w:tc>
        <w:tc>
          <w:tcPr>
            <w:tcW w:w="1562" w:type="dxa"/>
          </w:tcPr>
          <w:p w14:paraId="47954E2F" w14:textId="7FFE4FD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3346139.32</w:t>
            </w:r>
          </w:p>
        </w:tc>
        <w:tc>
          <w:tcPr>
            <w:tcW w:w="2134" w:type="dxa"/>
          </w:tcPr>
          <w:p w14:paraId="45E54DB8" w14:textId="5A4AC4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E37439" w14:textId="015990E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E6329" w14:textId="641964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9F4A1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862598" w14:textId="48DAFB8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675D3100" w14:textId="13EF42E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728860.83</w:t>
            </w:r>
          </w:p>
        </w:tc>
        <w:tc>
          <w:tcPr>
            <w:tcW w:w="1562" w:type="dxa"/>
          </w:tcPr>
          <w:p w14:paraId="7D2DC5B5" w14:textId="5CE5825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3346141.73</w:t>
            </w:r>
          </w:p>
        </w:tc>
        <w:tc>
          <w:tcPr>
            <w:tcW w:w="2134" w:type="dxa"/>
          </w:tcPr>
          <w:p w14:paraId="6006A27E" w14:textId="6BC6EE5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4B1A2" w14:textId="49B2878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6F8957" w14:textId="61060C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F5B78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7B42C9" w14:textId="331AECE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03BDE9B9" w14:textId="2AFE94D6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728860.96</w:t>
            </w:r>
          </w:p>
        </w:tc>
        <w:tc>
          <w:tcPr>
            <w:tcW w:w="1562" w:type="dxa"/>
          </w:tcPr>
          <w:p w14:paraId="27BC0360" w14:textId="03A09D7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3346143.46</w:t>
            </w:r>
          </w:p>
        </w:tc>
        <w:tc>
          <w:tcPr>
            <w:tcW w:w="2134" w:type="dxa"/>
          </w:tcPr>
          <w:p w14:paraId="72DA30F2" w14:textId="43C5181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4A129" w14:textId="7B3A505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7754A" w14:textId="0728407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7EBE0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6FEAAB" w14:textId="3F09E14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188A6B7B" w14:textId="7914A780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728860.27</w:t>
            </w:r>
          </w:p>
        </w:tc>
        <w:tc>
          <w:tcPr>
            <w:tcW w:w="1562" w:type="dxa"/>
          </w:tcPr>
          <w:p w14:paraId="1149FA7E" w14:textId="286ACE9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3346144.73</w:t>
            </w:r>
          </w:p>
        </w:tc>
        <w:tc>
          <w:tcPr>
            <w:tcW w:w="2134" w:type="dxa"/>
          </w:tcPr>
          <w:p w14:paraId="5E1B7F13" w14:textId="2485334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6EACB" w14:textId="250D07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A675B" w14:textId="7FDC27F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D418A2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28C93B" w14:textId="165D41C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25BCBC6B" w14:textId="12B01ED8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728857.69</w:t>
            </w:r>
          </w:p>
        </w:tc>
        <w:tc>
          <w:tcPr>
            <w:tcW w:w="1562" w:type="dxa"/>
          </w:tcPr>
          <w:p w14:paraId="5495227F" w14:textId="099C11E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3346146.46</w:t>
            </w:r>
          </w:p>
        </w:tc>
        <w:tc>
          <w:tcPr>
            <w:tcW w:w="2134" w:type="dxa"/>
          </w:tcPr>
          <w:p w14:paraId="785942DE" w14:textId="436663D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672B99" w14:textId="4A11020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00441A" w14:textId="0988897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B3A83A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0FDF18" w14:textId="5ED8FF9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7AEE5C87" w14:textId="45D356D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728855.43</w:t>
            </w:r>
          </w:p>
        </w:tc>
        <w:tc>
          <w:tcPr>
            <w:tcW w:w="1562" w:type="dxa"/>
          </w:tcPr>
          <w:p w14:paraId="2560ABD1" w14:textId="57B68AE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3346147.64</w:t>
            </w:r>
          </w:p>
        </w:tc>
        <w:tc>
          <w:tcPr>
            <w:tcW w:w="2134" w:type="dxa"/>
          </w:tcPr>
          <w:p w14:paraId="08AC45AC" w14:textId="10FADCB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99BAB" w14:textId="02F21F7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D5D433" w14:textId="1DACE6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814BD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83A138" w14:textId="0EBA06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62CCBE54" w14:textId="1191680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728852.59</w:t>
            </w:r>
          </w:p>
        </w:tc>
        <w:tc>
          <w:tcPr>
            <w:tcW w:w="1562" w:type="dxa"/>
          </w:tcPr>
          <w:p w14:paraId="63AE8650" w14:textId="1250D8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3346149.59</w:t>
            </w:r>
          </w:p>
        </w:tc>
        <w:tc>
          <w:tcPr>
            <w:tcW w:w="2134" w:type="dxa"/>
          </w:tcPr>
          <w:p w14:paraId="3963972F" w14:textId="428E2E9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BC409" w14:textId="639E485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C5E92" w14:textId="4A4B457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3C21A1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778CC3" w14:textId="48706BA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485FE90F" w14:textId="1BDECA7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728851.62</w:t>
            </w:r>
          </w:p>
        </w:tc>
        <w:tc>
          <w:tcPr>
            <w:tcW w:w="1562" w:type="dxa"/>
          </w:tcPr>
          <w:p w14:paraId="227CC496" w14:textId="4D095D0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3346150.53</w:t>
            </w:r>
          </w:p>
        </w:tc>
        <w:tc>
          <w:tcPr>
            <w:tcW w:w="2134" w:type="dxa"/>
          </w:tcPr>
          <w:p w14:paraId="278E63B1" w14:textId="7B4247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355CB" w14:textId="38D046B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F1414" w14:textId="2936C9B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6FEE3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ABE777" w14:textId="1B7034D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16DB738F" w14:textId="3AA703C7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728851.13</w:t>
            </w:r>
          </w:p>
        </w:tc>
        <w:tc>
          <w:tcPr>
            <w:tcW w:w="1562" w:type="dxa"/>
          </w:tcPr>
          <w:p w14:paraId="7BECF8AE" w14:textId="3448B8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3346154.20</w:t>
            </w:r>
          </w:p>
        </w:tc>
        <w:tc>
          <w:tcPr>
            <w:tcW w:w="2134" w:type="dxa"/>
          </w:tcPr>
          <w:p w14:paraId="4D0D3335" w14:textId="64DD734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245CF" w14:textId="1E9B89FD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CC999" w14:textId="50096EA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19AEC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9C93EA" w14:textId="2F6E750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7BE36387" w14:textId="3B8CB20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728849.32</w:t>
            </w:r>
          </w:p>
        </w:tc>
        <w:tc>
          <w:tcPr>
            <w:tcW w:w="1562" w:type="dxa"/>
          </w:tcPr>
          <w:p w14:paraId="5D6E250E" w14:textId="1F95F6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3346156.56</w:t>
            </w:r>
          </w:p>
        </w:tc>
        <w:tc>
          <w:tcPr>
            <w:tcW w:w="2134" w:type="dxa"/>
          </w:tcPr>
          <w:p w14:paraId="65908365" w14:textId="57304A1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0D9673" w14:textId="7297C89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1B509" w14:textId="43F85B4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43AAD0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78AF4B" w14:textId="4A0BE45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12E9B999" w14:textId="4544BE4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728848.53</w:t>
            </w:r>
          </w:p>
        </w:tc>
        <w:tc>
          <w:tcPr>
            <w:tcW w:w="1562" w:type="dxa"/>
          </w:tcPr>
          <w:p w14:paraId="2B81E4E5" w14:textId="79451C6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3346157.63</w:t>
            </w:r>
          </w:p>
        </w:tc>
        <w:tc>
          <w:tcPr>
            <w:tcW w:w="2134" w:type="dxa"/>
          </w:tcPr>
          <w:p w14:paraId="3136F584" w14:textId="6B5FC7D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759801" w14:textId="5481E83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552A0A" w14:textId="16B60B2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4A4ADD6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468C87" w14:textId="351B8B6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4B89DFF3" w14:textId="7CC00552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728845.61</w:t>
            </w:r>
          </w:p>
        </w:tc>
        <w:tc>
          <w:tcPr>
            <w:tcW w:w="1562" w:type="dxa"/>
          </w:tcPr>
          <w:p w14:paraId="03613D01" w14:textId="6D99143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3346158.64</w:t>
            </w:r>
          </w:p>
        </w:tc>
        <w:tc>
          <w:tcPr>
            <w:tcW w:w="2134" w:type="dxa"/>
          </w:tcPr>
          <w:p w14:paraId="446E0D08" w14:textId="24AA9FA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6B230" w14:textId="40BBEA1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EC3D0" w14:textId="04104A1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30CEBB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09DEBD" w14:textId="060A36C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3FB2C2FD" w14:textId="50E41ED3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728840.27</w:t>
            </w:r>
          </w:p>
        </w:tc>
        <w:tc>
          <w:tcPr>
            <w:tcW w:w="1562" w:type="dxa"/>
          </w:tcPr>
          <w:p w14:paraId="47EF44F1" w14:textId="5A7F56C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3346159.51</w:t>
            </w:r>
          </w:p>
        </w:tc>
        <w:tc>
          <w:tcPr>
            <w:tcW w:w="2134" w:type="dxa"/>
          </w:tcPr>
          <w:p w14:paraId="4134B402" w14:textId="6230C6C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DEA7E21" w14:textId="04462912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7F583D1" w14:textId="12A23F2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75102E3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5AAE41" w14:textId="08C97E7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621</w:t>
            </w:r>
          </w:p>
        </w:tc>
        <w:tc>
          <w:tcPr>
            <w:tcW w:w="1558" w:type="dxa"/>
          </w:tcPr>
          <w:p w14:paraId="64DBC0CA" w14:textId="3505ABEB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728836.71</w:t>
            </w:r>
          </w:p>
        </w:tc>
        <w:tc>
          <w:tcPr>
            <w:tcW w:w="1562" w:type="dxa"/>
          </w:tcPr>
          <w:p w14:paraId="5D7FE2AB" w14:textId="35A1268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3346161.70</w:t>
            </w:r>
          </w:p>
        </w:tc>
        <w:tc>
          <w:tcPr>
            <w:tcW w:w="2134" w:type="dxa"/>
          </w:tcPr>
          <w:p w14:paraId="0E27996F" w14:textId="025089F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35EC9A" w14:textId="66C9E96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C2890A" w14:textId="6B0AF27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5CBBE7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FC2B85" w14:textId="7457712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622</w:t>
            </w:r>
          </w:p>
        </w:tc>
        <w:tc>
          <w:tcPr>
            <w:tcW w:w="1558" w:type="dxa"/>
          </w:tcPr>
          <w:p w14:paraId="601E52C6" w14:textId="599C579A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728833.31</w:t>
            </w:r>
          </w:p>
        </w:tc>
        <w:tc>
          <w:tcPr>
            <w:tcW w:w="1562" w:type="dxa"/>
          </w:tcPr>
          <w:p w14:paraId="065A5E62" w14:textId="5DD985F0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3346169.36</w:t>
            </w:r>
          </w:p>
        </w:tc>
        <w:tc>
          <w:tcPr>
            <w:tcW w:w="2134" w:type="dxa"/>
          </w:tcPr>
          <w:p w14:paraId="53E39105" w14:textId="7CF41D9A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3F483A" w14:textId="3C209F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C2C9FE" w14:textId="4AA107E5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076CB0B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7BA6F8" w14:textId="6FC52257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1DC14725" w14:textId="78C3621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728829.10</w:t>
            </w:r>
          </w:p>
        </w:tc>
        <w:tc>
          <w:tcPr>
            <w:tcW w:w="1562" w:type="dxa"/>
          </w:tcPr>
          <w:p w14:paraId="1AD3221F" w14:textId="7A96B0D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3346174.89</w:t>
            </w:r>
          </w:p>
        </w:tc>
        <w:tc>
          <w:tcPr>
            <w:tcW w:w="2134" w:type="dxa"/>
          </w:tcPr>
          <w:p w14:paraId="30D0C446" w14:textId="020B39FF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67012" w14:textId="03BC91E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0636B0" w14:textId="743703F8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2EF520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611F79" w14:textId="0CE37499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12016DA1" w14:textId="0CFCC549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728824.98</w:t>
            </w:r>
          </w:p>
        </w:tc>
        <w:tc>
          <w:tcPr>
            <w:tcW w:w="1562" w:type="dxa"/>
          </w:tcPr>
          <w:p w14:paraId="5BD778F4" w14:textId="582941B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3346176.75</w:t>
            </w:r>
          </w:p>
        </w:tc>
        <w:tc>
          <w:tcPr>
            <w:tcW w:w="2134" w:type="dxa"/>
          </w:tcPr>
          <w:p w14:paraId="7447FCB5" w14:textId="41CB965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6A451" w14:textId="3A52BD8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CA74F1" w14:textId="133CBF0E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1DC1743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5C0F57" w14:textId="2193763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45C56308" w14:textId="312BADFF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728823.54</w:t>
            </w:r>
          </w:p>
        </w:tc>
        <w:tc>
          <w:tcPr>
            <w:tcW w:w="1562" w:type="dxa"/>
          </w:tcPr>
          <w:p w14:paraId="40750F6F" w14:textId="73BECD13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3346179.54</w:t>
            </w:r>
          </w:p>
        </w:tc>
        <w:tc>
          <w:tcPr>
            <w:tcW w:w="2134" w:type="dxa"/>
          </w:tcPr>
          <w:p w14:paraId="65DDF3E2" w14:textId="79CE500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E207C9" w14:textId="7AE02B2C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165F7" w14:textId="04E53E16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B829B1" w:rsidRPr="002E6E74" w14:paraId="5C7A3A7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7C696D" w14:textId="5822AC0B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74E53BEF" w14:textId="452F0BA5" w:rsidR="00B829B1" w:rsidRPr="002E6E74" w:rsidRDefault="00B829B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728821.89</w:t>
            </w:r>
          </w:p>
        </w:tc>
        <w:tc>
          <w:tcPr>
            <w:tcW w:w="1562" w:type="dxa"/>
          </w:tcPr>
          <w:p w14:paraId="193928A7" w14:textId="38DE972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3346184.20</w:t>
            </w:r>
          </w:p>
        </w:tc>
        <w:tc>
          <w:tcPr>
            <w:tcW w:w="2134" w:type="dxa"/>
          </w:tcPr>
          <w:p w14:paraId="40D946A4" w14:textId="4E588CD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7CF5A" w14:textId="361F7191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A9E5E" w14:textId="6F548544" w:rsidR="00B829B1" w:rsidRPr="002E6E74" w:rsidRDefault="00B829B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2069"/>
      </w:tblGrid>
      <w:tr w:rsidR="00AA0A82" w14:paraId="5CFF19FE" w14:textId="77777777" w:rsidTr="00B829B1">
        <w:trPr>
          <w:divId w:val="1496217629"/>
          <w:trHeight w:val="581"/>
        </w:trPr>
        <w:tc>
          <w:tcPr>
            <w:tcW w:w="10603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B829B1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2069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B829B1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2069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B829B1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2069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B829B1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2069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B829B1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B829B1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B829B1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B829B1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B829B1" w14:paraId="7EABC08A" w14:textId="77777777" w:rsidTr="00B829B1">
        <w:trPr>
          <w:divId w:val="1496217629"/>
        </w:trPr>
        <w:tc>
          <w:tcPr>
            <w:tcW w:w="1673" w:type="dxa"/>
          </w:tcPr>
          <w:p w14:paraId="3576EE20" w14:textId="4676402D" w:rsidR="00B829B1" w:rsidRPr="002E6E74" w:rsidRDefault="00B829B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2E99FFE4" w14:textId="4188EB72" w:rsidR="00B829B1" w:rsidRPr="002E6E74" w:rsidRDefault="00B829B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3CBD39E0" w:rsidR="00B829B1" w:rsidRPr="00D74C57" w:rsidRDefault="00B829B1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829B1" w14:paraId="6C6BDC6F" w14:textId="77777777" w:rsidTr="00B829B1">
        <w:trPr>
          <w:divId w:val="1496217629"/>
        </w:trPr>
        <w:tc>
          <w:tcPr>
            <w:tcW w:w="1673" w:type="dxa"/>
          </w:tcPr>
          <w:p w14:paraId="01BFF0D4" w14:textId="42620876" w:rsidR="00B829B1" w:rsidRPr="002E6E74" w:rsidRDefault="00B829B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3B869430" w14:textId="45EB78A6" w:rsidR="00B829B1" w:rsidRPr="002E6E74" w:rsidRDefault="00B829B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7371" w:type="dxa"/>
          </w:tcPr>
          <w:p w14:paraId="34EFBE7F" w14:textId="758053B7" w:rsidR="00B829B1" w:rsidRPr="002E6E74" w:rsidRDefault="00B829B1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(№5 по ТЗ)</w:t>
            </w:r>
          </w:p>
        </w:tc>
      </w:tr>
      <w:tr w:rsidR="00B829B1" w14:paraId="35ABE26F" w14:textId="77777777" w:rsidTr="00B829B1">
        <w:trPr>
          <w:divId w:val="1496217629"/>
        </w:trPr>
        <w:tc>
          <w:tcPr>
            <w:tcW w:w="1673" w:type="dxa"/>
          </w:tcPr>
          <w:p w14:paraId="639123A6" w14:textId="57188465" w:rsidR="00B829B1" w:rsidRPr="002E6E74" w:rsidRDefault="00B829B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Береговая </w:t>
            </w:r>
            <w:r>
              <w:rPr>
                <w:sz w:val="18"/>
                <w:szCs w:val="20"/>
              </w:rPr>
              <w:t>линия (граница водного объекта)</w:t>
            </w:r>
            <w:r w:rsidRPr="002E6E74">
              <w:rPr>
                <w:sz w:val="18"/>
                <w:szCs w:val="20"/>
              </w:rPr>
              <w:t>(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52117D22" w14:textId="629C0CB4" w:rsidR="00B829B1" w:rsidRPr="002E6E74" w:rsidRDefault="00B829B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3FA556D" w14:textId="17A03274" w:rsidR="00B829B1" w:rsidRPr="002E6E74" w:rsidRDefault="00B829B1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829B1" w14:paraId="012BBEE1" w14:textId="77777777" w:rsidTr="00B829B1">
        <w:trPr>
          <w:divId w:val="1496217629"/>
        </w:trPr>
        <w:tc>
          <w:tcPr>
            <w:tcW w:w="1673" w:type="dxa"/>
          </w:tcPr>
          <w:p w14:paraId="7A8757CE" w14:textId="77BC568B" w:rsidR="00B829B1" w:rsidRPr="002E6E74" w:rsidRDefault="00B829B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310</w:t>
            </w:r>
          </w:p>
        </w:tc>
        <w:tc>
          <w:tcPr>
            <w:tcW w:w="1559" w:type="dxa"/>
          </w:tcPr>
          <w:p w14:paraId="354072FF" w14:textId="0F50FA80" w:rsidR="00B829B1" w:rsidRPr="002E6E74" w:rsidRDefault="00B829B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  <w:r>
              <w:rPr>
                <w:sz w:val="18"/>
                <w:szCs w:val="20"/>
              </w:rPr>
              <w:t>6</w:t>
            </w:r>
          </w:p>
        </w:tc>
        <w:tc>
          <w:tcPr>
            <w:tcW w:w="7371" w:type="dxa"/>
          </w:tcPr>
          <w:p w14:paraId="04886F8A" w14:textId="30A6B879" w:rsidR="00B829B1" w:rsidRPr="002E6E74" w:rsidRDefault="00B829B1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(№5 по ТЗ)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128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46647B18" w:rsidR="00F54131" w:rsidRPr="000C0D36" w:rsidRDefault="00416EDA" w:rsidP="00B829B1">
            <w:pPr>
              <w:pStyle w:val="af0"/>
              <w:rPr>
                <w:b w:val="0"/>
                <w:sz w:val="20"/>
                <w:szCs w:val="20"/>
              </w:rPr>
            </w:pPr>
            <w:r w:rsidRPr="00CE694D">
              <w:rPr>
                <w:color w:val="000000"/>
                <w:sz w:val="24"/>
                <w:szCs w:val="24"/>
              </w:rPr>
              <w:t>Границ береговой линии (границы водного объекта)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"р</w:t>
            </w:r>
            <w:r w:rsidR="00764F6F">
              <w:rPr>
                <w:sz w:val="24"/>
                <w:szCs w:val="24"/>
              </w:rPr>
              <w:t>уч</w:t>
            </w:r>
            <w:r w:rsidR="004E49A5" w:rsidRPr="004E49A5">
              <w:rPr>
                <w:sz w:val="24"/>
                <w:szCs w:val="24"/>
              </w:rPr>
              <w:t xml:space="preserve">. </w:t>
            </w:r>
            <w:r w:rsidR="00B829B1">
              <w:rPr>
                <w:sz w:val="24"/>
                <w:szCs w:val="24"/>
              </w:rPr>
              <w:t>Без названия (№5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6168DE1" w14:textId="4B920630" w:rsidR="00342828" w:rsidRPr="00B829B1" w:rsidRDefault="00B829B1" w:rsidP="00B829B1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1FD89A4A" wp14:editId="53A3BCE2">
                  <wp:extent cx="7535008" cy="5530362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А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0" t="7868" r="9630" b="10968"/>
                          <a:stretch/>
                        </pic:blipFill>
                        <pic:spPr bwMode="auto">
                          <a:xfrm>
                            <a:off x="0" y="0"/>
                            <a:ext cx="7539597" cy="553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70818AE" w:rsidR="00B6189A" w:rsidRPr="00B6189A" w:rsidRDefault="00B6189A" w:rsidP="00B829B1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B829B1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B829B1">
          <w:headerReference w:type="default" r:id="rId10"/>
          <w:pgSz w:w="16840" w:h="11907" w:orient="landscape" w:code="9"/>
          <w:pgMar w:top="709" w:right="510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128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2310"/>
              <w:gridCol w:w="12592"/>
            </w:tblGrid>
            <w:tr w:rsidR="00B6189A" w14:paraId="477FC869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1473FBDF" w14:textId="7DE9FC72" w:rsidR="00B6189A" w:rsidRDefault="004C5426" w:rsidP="003B6E5B">
                  <w:pPr>
                    <w:pStyle w:val="aa"/>
                    <w:spacing w:before="120"/>
                    <w:ind w:left="-125"/>
                    <w:jc w:val="center"/>
                  </w:pPr>
                  <w:r w:rsidRPr="001C2598">
                    <w:rPr>
                      <w:rFonts w:ascii="Calibri" w:eastAsia="Calibri" w:hAnsi="Calibri"/>
                      <w:noProof/>
                      <w:snapToGrid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2D1E1A1" wp14:editId="31FB58E8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396875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1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232C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31.25pt" to="79.6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" strokecolor="#f232cd" strokeweight="1.5pt"/>
                        </w:pict>
                      </mc:Fallback>
                    </mc:AlternateContent>
                  </w:r>
                  <w:r w:rsidR="00B6189A"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B2238EB" wp14:editId="4976A72C">
                            <wp:simplePos x="0" y="0"/>
                            <wp:positionH relativeFrom="column">
                              <wp:posOffset>306705</wp:posOffset>
                            </wp:positionH>
                            <wp:positionV relativeFrom="paragraph">
                              <wp:posOffset>129540</wp:posOffset>
                            </wp:positionV>
                            <wp:extent cx="719455" cy="0"/>
                            <wp:effectExtent l="0" t="0" r="23495" b="19050"/>
                            <wp:wrapNone/>
                            <wp:docPr id="9" name="Прямая соединительная линия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1945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5pt,10.2pt" to="80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" strokecolor="red" strokeweight="1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40924C24" w14:textId="77777777" w:rsidR="00B6189A" w:rsidRPr="00894D05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 w:rsidRPr="0082034E">
                    <w:rPr>
                      <w:spacing w:val="-4"/>
                      <w:sz w:val="20"/>
                    </w:rPr>
                    <w:t xml:space="preserve"> вновь образованная </w:t>
                  </w:r>
                  <w:r>
                    <w:rPr>
                      <w:spacing w:val="-4"/>
                      <w:sz w:val="20"/>
                    </w:rPr>
                    <w:t>граница, сведения о которой достаточны для определения её местоположения</w:t>
                  </w:r>
                </w:p>
              </w:tc>
            </w:tr>
            <w:tr w:rsidR="00B6189A" w14:paraId="63C3B81B" w14:textId="77777777" w:rsidTr="003B6E5B">
              <w:trPr>
                <w:cantSplit/>
                <w:trHeight w:val="293"/>
              </w:trPr>
              <w:tc>
                <w:tcPr>
                  <w:tcW w:w="775" w:type="pct"/>
                  <w:vAlign w:val="center"/>
                </w:tcPr>
                <w:p w14:paraId="0C383AFD" w14:textId="0626146B" w:rsidR="00B6189A" w:rsidRDefault="00B6189A" w:rsidP="003B6E5B">
                  <w:pPr>
                    <w:pStyle w:val="aa"/>
                    <w:spacing w:before="120"/>
                    <w:ind w:left="-125"/>
                    <w:jc w:val="center"/>
                    <w:rPr>
                      <w:noProof/>
                      <w:snapToGrid/>
                    </w:rPr>
                  </w:pP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643BC364" w14:textId="77777777" w:rsidR="00B6189A" w:rsidRDefault="00B6189A" w:rsidP="003B6E5B">
                  <w:pPr>
                    <w:pStyle w:val="1"/>
                    <w:spacing w:before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pacing w:val="-4"/>
                      <w:sz w:val="20"/>
                    </w:rPr>
                    <w:t xml:space="preserve">граница кадастрового квартала </w:t>
                  </w:r>
                </w:p>
              </w:tc>
            </w:tr>
            <w:tr w:rsidR="00B6189A" w14:paraId="483FF30B" w14:textId="77777777" w:rsidTr="003B6E5B">
              <w:trPr>
                <w:cantSplit/>
                <w:trHeight w:val="474"/>
              </w:trPr>
              <w:tc>
                <w:tcPr>
                  <w:tcW w:w="775" w:type="pct"/>
                  <w:vAlign w:val="center"/>
                </w:tcPr>
                <w:p w14:paraId="667AC969" w14:textId="77777777" w:rsidR="00B6189A" w:rsidRDefault="00B6189A" w:rsidP="003B6E5B">
                  <w:pPr>
                    <w:pStyle w:val="aa"/>
                    <w:spacing w:before="12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311928" wp14:editId="339EF04B">
                        <wp:extent cx="58420" cy="73025"/>
                        <wp:effectExtent l="0" t="0" r="0" b="3175"/>
                        <wp:docPr id="10" name="Рисунок 10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" cy="7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5</w:t>
                  </w:r>
                </w:p>
              </w:tc>
              <w:tc>
                <w:tcPr>
                  <w:tcW w:w="4225" w:type="pct"/>
                  <w:shd w:val="clear" w:color="auto" w:fill="auto"/>
                  <w:vAlign w:val="center"/>
                </w:tcPr>
                <w:p w14:paraId="0F8DA6AD" w14:textId="77777777" w:rsidR="00B6189A" w:rsidRPr="006A5F68" w:rsidRDefault="00B6189A" w:rsidP="003B6E5B">
                  <w:pPr>
                    <w:pStyle w:val="1"/>
                    <w:spacing w:before="120"/>
                    <w:rPr>
                      <w:spacing w:val="-4"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>, сведения о которой позволяют однозначно определить ее положение на местности</w:t>
                  </w:r>
                </w:p>
              </w:tc>
            </w:tr>
          </w:tbl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3412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B829B1">
      <w:pgSz w:w="16840" w:h="11907" w:orient="landscape" w:code="9"/>
      <w:pgMar w:top="709" w:right="510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0D9A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734EC"/>
    <w:rsid w:val="003B6E5B"/>
    <w:rsid w:val="003B733E"/>
    <w:rsid w:val="003E761D"/>
    <w:rsid w:val="00416EDA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97B96"/>
    <w:rsid w:val="009F10A8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829B1"/>
    <w:rsid w:val="00B96D68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4374F-7B01-4FF1-8DA0-09986D023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65</TotalTime>
  <Pages>23</Pages>
  <Words>5855</Words>
  <Characters>33379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39156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16</cp:revision>
  <cp:lastPrinted>2021-01-21T23:24:00Z</cp:lastPrinted>
  <dcterms:created xsi:type="dcterms:W3CDTF">2020-10-26T22:43:00Z</dcterms:created>
  <dcterms:modified xsi:type="dcterms:W3CDTF">2021-03-16T05:30:00Z</dcterms:modified>
</cp:coreProperties>
</file>