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0989080E" w:rsidR="00641C44" w:rsidRDefault="004536CC" w:rsidP="00641C44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Прибрежной защитной полосы</w:t>
      </w:r>
      <w:r w:rsidR="007C6EFE" w:rsidRPr="00974FD4">
        <w:rPr>
          <w:b/>
          <w:bCs/>
          <w:color w:val="000000"/>
        </w:rPr>
        <w:t xml:space="preserve"> водного объекта</w:t>
      </w:r>
    </w:p>
    <w:p w14:paraId="2D700E14" w14:textId="1DCF7BAD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6A7852">
        <w:rPr>
          <w:b/>
          <w:bCs/>
          <w:color w:val="000000"/>
        </w:rPr>
        <w:t>Без названия (№</w:t>
      </w:r>
      <w:r w:rsidR="003A014A">
        <w:rPr>
          <w:b/>
          <w:bCs/>
          <w:color w:val="000000"/>
        </w:rPr>
        <w:t>3</w:t>
      </w:r>
      <w:r w:rsidR="006A7852">
        <w:rPr>
          <w:b/>
          <w:bCs/>
          <w:color w:val="000000"/>
        </w:rPr>
        <w:t xml:space="preserve"> по ТЗ)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</w:t>
      </w:r>
      <w:r w:rsidR="00BC43F3">
        <w:rPr>
          <w:b/>
          <w:bCs/>
          <w:color w:val="000000"/>
        </w:rPr>
        <w:t>Омсукчан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1920DC0A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8F367F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6553ACC0" w:rsidR="00B13CC8" w:rsidRPr="00070439" w:rsidRDefault="00295641" w:rsidP="00BC43F3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974C57">
              <w:rPr>
                <w:szCs w:val="24"/>
              </w:rPr>
              <w:t>пгт</w:t>
            </w:r>
            <w:proofErr w:type="spellEnd"/>
            <w:r w:rsidR="00974C57" w:rsidRPr="001C2598">
              <w:rPr>
                <w:szCs w:val="24"/>
              </w:rPr>
              <w:t xml:space="preserve">. </w:t>
            </w:r>
            <w:r w:rsidR="00BC43F3">
              <w:rPr>
                <w:szCs w:val="24"/>
              </w:rPr>
              <w:t>Омсукчан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4323CBCF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</w:t>
            </w:r>
            <w:r w:rsidR="00BC43F3" w:rsidRPr="009F10A8">
              <w:rPr>
                <w:szCs w:val="24"/>
              </w:rPr>
              <w:t>О</w:t>
            </w:r>
            <w:r w:rsidR="00BC43F3">
              <w:rPr>
                <w:szCs w:val="24"/>
              </w:rPr>
              <w:t>мсукчан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023A7" w14:textId="77777777" w:rsidR="007C6EFE" w:rsidRPr="00C50A64" w:rsidRDefault="007C6EFE" w:rsidP="007C6EFE">
            <w:pPr>
              <w:pStyle w:val="1"/>
              <w:rPr>
                <w:szCs w:val="24"/>
              </w:rPr>
            </w:pPr>
            <w:r w:rsidRPr="00974FD4">
              <w:rPr>
                <w:szCs w:val="24"/>
              </w:rPr>
              <w:t>Площадь объекта ± величина погрешности определения площади (Р ± ΔР)</w:t>
            </w:r>
          </w:p>
          <w:p w14:paraId="5E471B7D" w14:textId="58ED8F5D" w:rsidR="00B80549" w:rsidRPr="00B80549" w:rsidRDefault="004536CC" w:rsidP="007C6EFE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ПЗП</w:t>
            </w:r>
            <w:r w:rsidR="007C6EFE" w:rsidRPr="00B80549">
              <w:rPr>
                <w:szCs w:val="24"/>
              </w:rPr>
              <w:t xml:space="preserve"> </w:t>
            </w:r>
            <w:r w:rsidR="00B80549" w:rsidRPr="00B80549">
              <w:rPr>
                <w:szCs w:val="24"/>
              </w:rPr>
              <w:t>«</w:t>
            </w:r>
            <w:proofErr w:type="spellStart"/>
            <w:r w:rsidR="00B80549"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="00B80549" w:rsidRPr="00B80549">
              <w:rPr>
                <w:szCs w:val="24"/>
              </w:rPr>
              <w:t xml:space="preserve">. </w:t>
            </w:r>
            <w:r w:rsidR="006A7852">
              <w:rPr>
                <w:szCs w:val="24"/>
              </w:rPr>
              <w:t>Без названия</w:t>
            </w:r>
            <w:r w:rsidR="00B80549"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7A259897" w:rsidR="00295641" w:rsidRPr="00DD6C04" w:rsidRDefault="007C6EFE" w:rsidP="006A7852">
            <w:r w:rsidRPr="007C6EFE">
              <w:rPr>
                <w:lang w:val="en-US"/>
              </w:rPr>
              <w:t xml:space="preserve">152656 </w:t>
            </w:r>
            <w:proofErr w:type="spellStart"/>
            <w:r w:rsidRPr="007C6EFE">
              <w:rPr>
                <w:lang w:val="en-US"/>
              </w:rPr>
              <w:t>кв.м</w:t>
            </w:r>
            <w:proofErr w:type="spellEnd"/>
            <w:r w:rsidRPr="007C6EFE">
              <w:rPr>
                <w:lang w:val="en-US"/>
              </w:rPr>
              <w:t xml:space="preserve"> ± 892 </w:t>
            </w:r>
            <w:proofErr w:type="spellStart"/>
            <w:r w:rsidRPr="007C6EFE">
              <w:rPr>
                <w:lang w:val="en-US"/>
              </w:rPr>
              <w:t>кв.м</w:t>
            </w:r>
            <w:proofErr w:type="spellEnd"/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3D568B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4CEF0D44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31694367" w:rsidR="003D568B" w:rsidRPr="003D568B" w:rsidRDefault="006A7852" w:rsidP="00764F6F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Без названия</w:t>
            </w:r>
          </w:p>
        </w:tc>
      </w:tr>
      <w:tr w:rsidR="003D568B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3C63AE38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szCs w:val="24"/>
                <w:lang w:val="en-US"/>
              </w:rPr>
              <w:t>Р</w:t>
            </w:r>
            <w:proofErr w:type="spellStart"/>
            <w:r w:rsidRPr="003D568B">
              <w:rPr>
                <w:szCs w:val="24"/>
              </w:rPr>
              <w:t>учьи</w:t>
            </w:r>
            <w:proofErr w:type="spellEnd"/>
          </w:p>
        </w:tc>
      </w:tr>
      <w:tr w:rsidR="003D568B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6BD5EAF6" w:rsidR="003D568B" w:rsidRPr="00764F6F" w:rsidRDefault="003D568B" w:rsidP="00B13CC8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54EBD4D8" w:rsidR="003D568B" w:rsidRPr="003D568B" w:rsidRDefault="003023F5" w:rsidP="00BC43F3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 xml:space="preserve">Левый приток </w:t>
            </w:r>
            <w:r>
              <w:rPr>
                <w:rStyle w:val="10"/>
                <w:rFonts w:eastAsiaTheme="minorHAnsi"/>
              </w:rPr>
              <w:t>реки Омчикчан</w:t>
            </w:r>
          </w:p>
        </w:tc>
      </w:tr>
      <w:tr w:rsidR="003D568B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0EBF7881" w:rsidR="003D568B" w:rsidRPr="00764F6F" w:rsidRDefault="003D568B" w:rsidP="00B13CC8">
            <w:pPr>
              <w:pStyle w:val="1"/>
              <w:rPr>
                <w:b/>
                <w:szCs w:val="24"/>
              </w:rPr>
            </w:pPr>
            <w:r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3D568B" w:rsidRPr="003D568B" w:rsidRDefault="003D568B" w:rsidP="00B13CC8">
            <w:proofErr w:type="spellStart"/>
            <w:r w:rsidRPr="003D568B">
              <w:rPr>
                <w:color w:val="000000"/>
              </w:rPr>
              <w:t>Анадыро</w:t>
            </w:r>
            <w:proofErr w:type="spellEnd"/>
            <w:r w:rsidRPr="003D568B">
              <w:rPr>
                <w:color w:val="000000"/>
              </w:rPr>
              <w:t>-Колымский бассейновый округ (19)</w:t>
            </w:r>
          </w:p>
        </w:tc>
      </w:tr>
      <w:tr w:rsidR="003D568B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2E3062E9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Колыма (1)</w:t>
            </w:r>
          </w:p>
        </w:tc>
      </w:tr>
      <w:tr w:rsidR="003D568B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2908D956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573350">
              <w:rPr>
                <w:szCs w:val="24"/>
              </w:rPr>
              <w:t xml:space="preserve">Речной </w:t>
            </w:r>
            <w:proofErr w:type="spellStart"/>
            <w:r w:rsidRPr="00573350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3D568B">
              <w:rPr>
                <w:color w:val="000000"/>
                <w:szCs w:val="24"/>
              </w:rPr>
              <w:t>Омолона</w:t>
            </w:r>
            <w:proofErr w:type="spellEnd"/>
            <w:r w:rsidRPr="003D568B">
              <w:rPr>
                <w:color w:val="000000"/>
                <w:szCs w:val="24"/>
              </w:rPr>
              <w:t xml:space="preserve"> (1)</w:t>
            </w:r>
          </w:p>
        </w:tc>
      </w:tr>
      <w:tr w:rsidR="003D568B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6CE6DE11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3D568B">
              <w:rPr>
                <w:color w:val="000000"/>
                <w:szCs w:val="24"/>
              </w:rPr>
              <w:t>р.Сеймчан</w:t>
            </w:r>
            <w:proofErr w:type="spellEnd"/>
            <w:r w:rsidRPr="003D568B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3D568B">
              <w:rPr>
                <w:color w:val="000000"/>
                <w:szCs w:val="24"/>
              </w:rPr>
              <w:t>Коркодон</w:t>
            </w:r>
            <w:proofErr w:type="spellEnd"/>
            <w:r w:rsidRPr="003D568B">
              <w:rPr>
                <w:color w:val="000000"/>
                <w:szCs w:val="24"/>
              </w:rPr>
              <w:t xml:space="preserve"> (3)</w:t>
            </w:r>
          </w:p>
        </w:tc>
      </w:tr>
      <w:tr w:rsidR="003D568B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4FB15314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Длина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6DD19B99" w:rsidR="003D568B" w:rsidRPr="003D568B" w:rsidRDefault="003A014A" w:rsidP="003A014A">
            <w:pPr>
              <w:pStyle w:val="1"/>
              <w:rPr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1</w:t>
            </w:r>
            <w:r w:rsidR="00BC43F3">
              <w:rPr>
                <w:color w:val="000000"/>
                <w:szCs w:val="24"/>
              </w:rPr>
              <w:t>,</w:t>
            </w:r>
            <w:r>
              <w:rPr>
                <w:color w:val="000000"/>
                <w:szCs w:val="24"/>
              </w:rPr>
              <w:t>6</w:t>
            </w:r>
            <w:r w:rsidR="003D568B" w:rsidRPr="003D568B">
              <w:rPr>
                <w:color w:val="000000"/>
                <w:szCs w:val="24"/>
              </w:rPr>
              <w:t xml:space="preserve"> км</w:t>
            </w:r>
          </w:p>
        </w:tc>
      </w:tr>
      <w:tr w:rsidR="003D568B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357E06FB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3140B382" w:rsidR="003D568B" w:rsidRPr="003D568B" w:rsidRDefault="003A014A" w:rsidP="003A014A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3D568B" w:rsidRPr="003D568B">
              <w:rPr>
                <w:szCs w:val="24"/>
              </w:rPr>
              <w:t>,</w:t>
            </w:r>
            <w:r>
              <w:rPr>
                <w:szCs w:val="24"/>
              </w:rPr>
              <w:t>6</w:t>
            </w:r>
            <w:r w:rsidR="003D568B" w:rsidRPr="003D568B">
              <w:rPr>
                <w:szCs w:val="24"/>
              </w:rPr>
              <w:t xml:space="preserve"> 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BC43F3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BC43F3"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BC43F3"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BC43F3"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7C6EFE" w:rsidRPr="002E6E74" w14:paraId="22441239" w14:textId="77777777" w:rsidTr="00C80210">
        <w:trPr>
          <w:trHeight w:val="54"/>
        </w:trPr>
        <w:tc>
          <w:tcPr>
            <w:tcW w:w="1691" w:type="dxa"/>
          </w:tcPr>
          <w:p w14:paraId="29058A4F" w14:textId="46240E0D" w:rsidR="007C6EFE" w:rsidRPr="002E6E74" w:rsidRDefault="007C6EFE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Зона1(1)</w:t>
            </w:r>
          </w:p>
        </w:tc>
        <w:tc>
          <w:tcPr>
            <w:tcW w:w="1558" w:type="dxa"/>
          </w:tcPr>
          <w:p w14:paraId="5497C5D6" w14:textId="703BD1DA" w:rsidR="007C6EFE" w:rsidRPr="002E6E74" w:rsidRDefault="007C6EFE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5D8D8FB9" w14:textId="41EE93D4" w:rsidR="007C6EFE" w:rsidRPr="002E6E74" w:rsidRDefault="007C6EFE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1ACFA0CC" w14:textId="78A9FA9D" w:rsidR="007C6EFE" w:rsidRPr="002E6E74" w:rsidRDefault="007C6EFE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2A587DDD" w14:textId="2C0047A1" w:rsidR="007C6EFE" w:rsidRPr="002E6E74" w:rsidRDefault="007C6EFE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1FE15344" w14:textId="21C8C93A" w:rsidR="007C6EFE" w:rsidRPr="002E6E74" w:rsidRDefault="007C6EFE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6B9AD1D" w14:textId="77777777" w:rsidTr="00C80210">
        <w:trPr>
          <w:trHeight w:val="54"/>
        </w:trPr>
        <w:tc>
          <w:tcPr>
            <w:tcW w:w="1691" w:type="dxa"/>
          </w:tcPr>
          <w:p w14:paraId="717C694C" w14:textId="1C32D5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4CE06BBD" w14:textId="653290A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724210.39</w:t>
            </w:r>
          </w:p>
        </w:tc>
        <w:tc>
          <w:tcPr>
            <w:tcW w:w="1562" w:type="dxa"/>
          </w:tcPr>
          <w:p w14:paraId="5892177D" w14:textId="5FE489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3366653.00</w:t>
            </w:r>
          </w:p>
        </w:tc>
        <w:tc>
          <w:tcPr>
            <w:tcW w:w="2134" w:type="dxa"/>
          </w:tcPr>
          <w:p w14:paraId="779BEA7A" w14:textId="5D8DE2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7F42E2" w14:textId="27367E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35959E" w14:textId="709BD0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D22D9B5" w14:textId="77777777" w:rsidTr="00C80210">
        <w:trPr>
          <w:trHeight w:val="54"/>
        </w:trPr>
        <w:tc>
          <w:tcPr>
            <w:tcW w:w="1691" w:type="dxa"/>
          </w:tcPr>
          <w:p w14:paraId="2459FA66" w14:textId="1D06D9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2AE7E11D" w14:textId="2ADF9B7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724210.40</w:t>
            </w:r>
          </w:p>
        </w:tc>
        <w:tc>
          <w:tcPr>
            <w:tcW w:w="1562" w:type="dxa"/>
          </w:tcPr>
          <w:p w14:paraId="1CB3E902" w14:textId="5F5D05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3366654.42</w:t>
            </w:r>
          </w:p>
        </w:tc>
        <w:tc>
          <w:tcPr>
            <w:tcW w:w="2134" w:type="dxa"/>
          </w:tcPr>
          <w:p w14:paraId="3CFEB28A" w14:textId="0EB502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14368C" w14:textId="514052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7D473E" w14:textId="2B9C0B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4AC655A" w14:textId="77777777" w:rsidTr="00C80210">
        <w:trPr>
          <w:trHeight w:val="54"/>
        </w:trPr>
        <w:tc>
          <w:tcPr>
            <w:tcW w:w="1691" w:type="dxa"/>
          </w:tcPr>
          <w:p w14:paraId="77D425EE" w14:textId="04B8EC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20C00650" w14:textId="454C9F0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724210.62</w:t>
            </w:r>
          </w:p>
        </w:tc>
        <w:tc>
          <w:tcPr>
            <w:tcW w:w="1562" w:type="dxa"/>
          </w:tcPr>
          <w:p w14:paraId="01BEDF4B" w14:textId="277D48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3366654.99</w:t>
            </w:r>
          </w:p>
        </w:tc>
        <w:tc>
          <w:tcPr>
            <w:tcW w:w="2134" w:type="dxa"/>
          </w:tcPr>
          <w:p w14:paraId="1288E484" w14:textId="0C4EDD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B34C23" w14:textId="489CE1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7C9D55" w14:textId="457BC0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7A1A326" w14:textId="77777777" w:rsidTr="00C80210">
        <w:trPr>
          <w:trHeight w:val="54"/>
        </w:trPr>
        <w:tc>
          <w:tcPr>
            <w:tcW w:w="1691" w:type="dxa"/>
          </w:tcPr>
          <w:p w14:paraId="0FEE1DD3" w14:textId="7EFCB3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3CFACFD0" w14:textId="3F799FF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724210.45</w:t>
            </w:r>
          </w:p>
        </w:tc>
        <w:tc>
          <w:tcPr>
            <w:tcW w:w="1562" w:type="dxa"/>
          </w:tcPr>
          <w:p w14:paraId="7D03462F" w14:textId="37FBCF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3366655.44</w:t>
            </w:r>
          </w:p>
        </w:tc>
        <w:tc>
          <w:tcPr>
            <w:tcW w:w="2134" w:type="dxa"/>
          </w:tcPr>
          <w:p w14:paraId="01A8814C" w14:textId="525D07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74FCA1" w14:textId="55F3FB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0C72EB" w14:textId="0BF602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E3F7D7A" w14:textId="77777777" w:rsidTr="00C80210">
        <w:trPr>
          <w:trHeight w:val="54"/>
        </w:trPr>
        <w:tc>
          <w:tcPr>
            <w:tcW w:w="1691" w:type="dxa"/>
          </w:tcPr>
          <w:p w14:paraId="7B127391" w14:textId="44BDA2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</w:tcPr>
          <w:p w14:paraId="0DE87020" w14:textId="3A142D1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724209.59</w:t>
            </w:r>
          </w:p>
        </w:tc>
        <w:tc>
          <w:tcPr>
            <w:tcW w:w="1562" w:type="dxa"/>
          </w:tcPr>
          <w:p w14:paraId="29222510" w14:textId="33128C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3366655.83</w:t>
            </w:r>
          </w:p>
        </w:tc>
        <w:tc>
          <w:tcPr>
            <w:tcW w:w="2134" w:type="dxa"/>
          </w:tcPr>
          <w:p w14:paraId="1DF49B73" w14:textId="69B20A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FC4CF0" w14:textId="6E57BC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207BF0" w14:textId="36EDB3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CBC75C5" w14:textId="77777777" w:rsidTr="00C80210">
        <w:trPr>
          <w:trHeight w:val="54"/>
        </w:trPr>
        <w:tc>
          <w:tcPr>
            <w:tcW w:w="1691" w:type="dxa"/>
          </w:tcPr>
          <w:p w14:paraId="0CAC4382" w14:textId="44FEFF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</w:tcPr>
          <w:p w14:paraId="47A67A63" w14:textId="059CB1C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724208.19</w:t>
            </w:r>
          </w:p>
        </w:tc>
        <w:tc>
          <w:tcPr>
            <w:tcW w:w="1562" w:type="dxa"/>
          </w:tcPr>
          <w:p w14:paraId="58B20F97" w14:textId="675D2F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3366656.80</w:t>
            </w:r>
          </w:p>
        </w:tc>
        <w:tc>
          <w:tcPr>
            <w:tcW w:w="2134" w:type="dxa"/>
          </w:tcPr>
          <w:p w14:paraId="420CF5B6" w14:textId="7CE6E1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3B2980" w14:textId="40707D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B3D9EF" w14:textId="36948B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27E270A" w14:textId="77777777" w:rsidTr="00C80210">
        <w:trPr>
          <w:trHeight w:val="54"/>
        </w:trPr>
        <w:tc>
          <w:tcPr>
            <w:tcW w:w="1691" w:type="dxa"/>
          </w:tcPr>
          <w:p w14:paraId="2AB22474" w14:textId="4CAC81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</w:tcPr>
          <w:p w14:paraId="0F2D2DD1" w14:textId="10EA2D1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724207.19</w:t>
            </w:r>
          </w:p>
        </w:tc>
        <w:tc>
          <w:tcPr>
            <w:tcW w:w="1562" w:type="dxa"/>
          </w:tcPr>
          <w:p w14:paraId="53435CD4" w14:textId="02CF85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3366658.85</w:t>
            </w:r>
          </w:p>
        </w:tc>
        <w:tc>
          <w:tcPr>
            <w:tcW w:w="2134" w:type="dxa"/>
          </w:tcPr>
          <w:p w14:paraId="5A4D09CE" w14:textId="6E4031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7E070A" w14:textId="2FB5CE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E0F75A" w14:textId="6CD291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FCD73C3" w14:textId="77777777" w:rsidTr="00C80210">
        <w:trPr>
          <w:trHeight w:val="54"/>
        </w:trPr>
        <w:tc>
          <w:tcPr>
            <w:tcW w:w="1691" w:type="dxa"/>
          </w:tcPr>
          <w:p w14:paraId="664ACA27" w14:textId="37DEFB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</w:tcPr>
          <w:p w14:paraId="5E3A1B33" w14:textId="00621F9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724206.61</w:t>
            </w:r>
          </w:p>
        </w:tc>
        <w:tc>
          <w:tcPr>
            <w:tcW w:w="1562" w:type="dxa"/>
          </w:tcPr>
          <w:p w14:paraId="763255FB" w14:textId="4F6179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3366660.28</w:t>
            </w:r>
          </w:p>
        </w:tc>
        <w:tc>
          <w:tcPr>
            <w:tcW w:w="2134" w:type="dxa"/>
          </w:tcPr>
          <w:p w14:paraId="041971F4" w14:textId="6972B7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35432E" w14:textId="70F481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5F15A1" w14:textId="6F1B09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D2F94E7" w14:textId="77777777" w:rsidTr="00C80210">
        <w:trPr>
          <w:trHeight w:val="54"/>
        </w:trPr>
        <w:tc>
          <w:tcPr>
            <w:tcW w:w="1691" w:type="dxa"/>
          </w:tcPr>
          <w:p w14:paraId="63F874DB" w14:textId="457018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4DA7E640" w14:textId="7861B05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724206.69</w:t>
            </w:r>
          </w:p>
        </w:tc>
        <w:tc>
          <w:tcPr>
            <w:tcW w:w="1562" w:type="dxa"/>
          </w:tcPr>
          <w:p w14:paraId="3D390648" w14:textId="56B60B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3366660.75</w:t>
            </w:r>
          </w:p>
        </w:tc>
        <w:tc>
          <w:tcPr>
            <w:tcW w:w="2134" w:type="dxa"/>
          </w:tcPr>
          <w:p w14:paraId="4FB2DA9D" w14:textId="20F3C6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798670" w14:textId="4312388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274284" w14:textId="2D1020D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4E92A5E" w14:textId="77777777" w:rsidTr="00C80210">
        <w:trPr>
          <w:trHeight w:val="54"/>
        </w:trPr>
        <w:tc>
          <w:tcPr>
            <w:tcW w:w="1691" w:type="dxa"/>
          </w:tcPr>
          <w:p w14:paraId="3AE25B3D" w14:textId="500B14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</w:tcPr>
          <w:p w14:paraId="18D314F2" w14:textId="54311AA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724207.59</w:t>
            </w:r>
          </w:p>
        </w:tc>
        <w:tc>
          <w:tcPr>
            <w:tcW w:w="1562" w:type="dxa"/>
          </w:tcPr>
          <w:p w14:paraId="74D73CF6" w14:textId="7AD781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3366661.56</w:t>
            </w:r>
          </w:p>
        </w:tc>
        <w:tc>
          <w:tcPr>
            <w:tcW w:w="2134" w:type="dxa"/>
          </w:tcPr>
          <w:p w14:paraId="004A9A4A" w14:textId="389C9F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0DB22B" w14:textId="6B8F55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78F8AF" w14:textId="74D0C3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1EBBCF4" w14:textId="77777777" w:rsidTr="00C80210">
        <w:trPr>
          <w:trHeight w:val="54"/>
        </w:trPr>
        <w:tc>
          <w:tcPr>
            <w:tcW w:w="1691" w:type="dxa"/>
          </w:tcPr>
          <w:p w14:paraId="5A4CD0A5" w14:textId="4BBC7D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</w:tcPr>
          <w:p w14:paraId="4FED3E61" w14:textId="192BA08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724208.57</w:t>
            </w:r>
          </w:p>
        </w:tc>
        <w:tc>
          <w:tcPr>
            <w:tcW w:w="1562" w:type="dxa"/>
          </w:tcPr>
          <w:p w14:paraId="5B7EF36B" w14:textId="39B9C67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3366662.60</w:t>
            </w:r>
          </w:p>
        </w:tc>
        <w:tc>
          <w:tcPr>
            <w:tcW w:w="2134" w:type="dxa"/>
          </w:tcPr>
          <w:p w14:paraId="304D2417" w14:textId="26FE92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6E667E" w14:textId="0F4339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5EA4FA" w14:textId="210109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709A881" w14:textId="77777777" w:rsidTr="00C80210">
        <w:trPr>
          <w:trHeight w:val="54"/>
        </w:trPr>
        <w:tc>
          <w:tcPr>
            <w:tcW w:w="1691" w:type="dxa"/>
          </w:tcPr>
          <w:p w14:paraId="08C1E65A" w14:textId="08921D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</w:tcPr>
          <w:p w14:paraId="11AED241" w14:textId="6891F3D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724208.48</w:t>
            </w:r>
          </w:p>
        </w:tc>
        <w:tc>
          <w:tcPr>
            <w:tcW w:w="1562" w:type="dxa"/>
          </w:tcPr>
          <w:p w14:paraId="7AC4CCFE" w14:textId="42457A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3366663.63</w:t>
            </w:r>
          </w:p>
        </w:tc>
        <w:tc>
          <w:tcPr>
            <w:tcW w:w="2134" w:type="dxa"/>
          </w:tcPr>
          <w:p w14:paraId="6AF9341E" w14:textId="7E7539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5148DF" w14:textId="723EEC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659B75" w14:textId="730447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31DCED2" w14:textId="77777777" w:rsidTr="00C80210">
        <w:trPr>
          <w:trHeight w:val="54"/>
        </w:trPr>
        <w:tc>
          <w:tcPr>
            <w:tcW w:w="1691" w:type="dxa"/>
          </w:tcPr>
          <w:p w14:paraId="725EFFC5" w14:textId="199428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</w:tcPr>
          <w:p w14:paraId="4187124A" w14:textId="63D16BC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724208.39</w:t>
            </w:r>
          </w:p>
        </w:tc>
        <w:tc>
          <w:tcPr>
            <w:tcW w:w="1562" w:type="dxa"/>
          </w:tcPr>
          <w:p w14:paraId="75D5861C" w14:textId="742101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3366664.67</w:t>
            </w:r>
          </w:p>
        </w:tc>
        <w:tc>
          <w:tcPr>
            <w:tcW w:w="2134" w:type="dxa"/>
          </w:tcPr>
          <w:p w14:paraId="1B86C939" w14:textId="31527C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E25C83" w14:textId="446D815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03C809" w14:textId="3807F4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0ABF5CF" w14:textId="77777777" w:rsidTr="00C80210">
        <w:trPr>
          <w:trHeight w:val="54"/>
        </w:trPr>
        <w:tc>
          <w:tcPr>
            <w:tcW w:w="1691" w:type="dxa"/>
          </w:tcPr>
          <w:p w14:paraId="19877A30" w14:textId="1001EF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</w:tcPr>
          <w:p w14:paraId="7D67437F" w14:textId="3544370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724207.11</w:t>
            </w:r>
          </w:p>
        </w:tc>
        <w:tc>
          <w:tcPr>
            <w:tcW w:w="1562" w:type="dxa"/>
          </w:tcPr>
          <w:p w14:paraId="7D956AF3" w14:textId="1500CE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3366665.62</w:t>
            </w:r>
          </w:p>
        </w:tc>
        <w:tc>
          <w:tcPr>
            <w:tcW w:w="2134" w:type="dxa"/>
          </w:tcPr>
          <w:p w14:paraId="6834EA3B" w14:textId="5B0004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0AC04F" w14:textId="2ACB04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807F9A" w14:textId="4982C4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C1F05BD" w14:textId="77777777" w:rsidTr="00C80210">
        <w:trPr>
          <w:trHeight w:val="54"/>
        </w:trPr>
        <w:tc>
          <w:tcPr>
            <w:tcW w:w="1691" w:type="dxa"/>
          </w:tcPr>
          <w:p w14:paraId="50D3744E" w14:textId="3D2BE8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</w:tcPr>
          <w:p w14:paraId="5B21BFA2" w14:textId="58840D6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724205.97</w:t>
            </w:r>
          </w:p>
        </w:tc>
        <w:tc>
          <w:tcPr>
            <w:tcW w:w="1562" w:type="dxa"/>
          </w:tcPr>
          <w:p w14:paraId="38C187E3" w14:textId="5D0244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3366667.92</w:t>
            </w:r>
          </w:p>
        </w:tc>
        <w:tc>
          <w:tcPr>
            <w:tcW w:w="2134" w:type="dxa"/>
          </w:tcPr>
          <w:p w14:paraId="7386E7BA" w14:textId="3B1D76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74C9BA" w14:textId="745134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6BA17D" w14:textId="6A6676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9DF0FF3" w14:textId="77777777" w:rsidTr="00C80210">
        <w:trPr>
          <w:trHeight w:val="54"/>
        </w:trPr>
        <w:tc>
          <w:tcPr>
            <w:tcW w:w="1691" w:type="dxa"/>
          </w:tcPr>
          <w:p w14:paraId="18436C9C" w14:textId="7D73E08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</w:tcPr>
          <w:p w14:paraId="6DAA56BD" w14:textId="617A640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724205.82</w:t>
            </w:r>
          </w:p>
        </w:tc>
        <w:tc>
          <w:tcPr>
            <w:tcW w:w="1562" w:type="dxa"/>
          </w:tcPr>
          <w:p w14:paraId="3ACE8819" w14:textId="2F5D37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3366670.59</w:t>
            </w:r>
          </w:p>
        </w:tc>
        <w:tc>
          <w:tcPr>
            <w:tcW w:w="2134" w:type="dxa"/>
          </w:tcPr>
          <w:p w14:paraId="2047EF17" w14:textId="26155F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AC0E31" w14:textId="1CF185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A91032" w14:textId="788D5B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7A4B70F" w14:textId="77777777" w:rsidTr="00C80210">
        <w:trPr>
          <w:trHeight w:val="54"/>
        </w:trPr>
        <w:tc>
          <w:tcPr>
            <w:tcW w:w="1691" w:type="dxa"/>
          </w:tcPr>
          <w:p w14:paraId="2DD0E6A6" w14:textId="150F9A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</w:tcPr>
          <w:p w14:paraId="422D4380" w14:textId="129EA23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724204.90</w:t>
            </w:r>
          </w:p>
        </w:tc>
        <w:tc>
          <w:tcPr>
            <w:tcW w:w="1562" w:type="dxa"/>
          </w:tcPr>
          <w:p w14:paraId="5D834D21" w14:textId="6AC1B4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3366672.11</w:t>
            </w:r>
          </w:p>
        </w:tc>
        <w:tc>
          <w:tcPr>
            <w:tcW w:w="2134" w:type="dxa"/>
          </w:tcPr>
          <w:p w14:paraId="1132DDB5" w14:textId="242C01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701FC0" w14:textId="473972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7EEF07" w14:textId="01EF7E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28D3025" w14:textId="77777777" w:rsidTr="00C80210">
        <w:trPr>
          <w:trHeight w:val="54"/>
        </w:trPr>
        <w:tc>
          <w:tcPr>
            <w:tcW w:w="1691" w:type="dxa"/>
          </w:tcPr>
          <w:p w14:paraId="73B594F6" w14:textId="7D7C9F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</w:tcPr>
          <w:p w14:paraId="18209848" w14:textId="30F959F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724203.51</w:t>
            </w:r>
          </w:p>
        </w:tc>
        <w:tc>
          <w:tcPr>
            <w:tcW w:w="1562" w:type="dxa"/>
          </w:tcPr>
          <w:p w14:paraId="357EBFD3" w14:textId="68FC70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3366672.70</w:t>
            </w:r>
          </w:p>
        </w:tc>
        <w:tc>
          <w:tcPr>
            <w:tcW w:w="2134" w:type="dxa"/>
          </w:tcPr>
          <w:p w14:paraId="5A91C7EF" w14:textId="3763AC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B00434" w14:textId="05DB3F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9DF357" w14:textId="4719FA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83FE318" w14:textId="77777777" w:rsidTr="00C80210">
        <w:trPr>
          <w:trHeight w:val="54"/>
        </w:trPr>
        <w:tc>
          <w:tcPr>
            <w:tcW w:w="1691" w:type="dxa"/>
          </w:tcPr>
          <w:p w14:paraId="237B0AC7" w14:textId="55F7E5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</w:tcPr>
          <w:p w14:paraId="42593CD3" w14:textId="223B0AF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724202.72</w:t>
            </w:r>
          </w:p>
        </w:tc>
        <w:tc>
          <w:tcPr>
            <w:tcW w:w="1562" w:type="dxa"/>
          </w:tcPr>
          <w:p w14:paraId="747F3DE5" w14:textId="4E203C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3366675.34</w:t>
            </w:r>
          </w:p>
        </w:tc>
        <w:tc>
          <w:tcPr>
            <w:tcW w:w="2134" w:type="dxa"/>
          </w:tcPr>
          <w:p w14:paraId="507672D3" w14:textId="45BE29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1FF36C" w14:textId="2B494C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CA7038" w14:textId="360363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B04E0ED" w14:textId="77777777" w:rsidTr="00C80210">
        <w:trPr>
          <w:trHeight w:val="54"/>
        </w:trPr>
        <w:tc>
          <w:tcPr>
            <w:tcW w:w="1691" w:type="dxa"/>
          </w:tcPr>
          <w:p w14:paraId="513B0739" w14:textId="2535AA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</w:tcPr>
          <w:p w14:paraId="6090EE7F" w14:textId="16E492F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724202.30</w:t>
            </w:r>
          </w:p>
        </w:tc>
        <w:tc>
          <w:tcPr>
            <w:tcW w:w="1562" w:type="dxa"/>
          </w:tcPr>
          <w:p w14:paraId="331A6158" w14:textId="59E6FA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3366677.23</w:t>
            </w:r>
          </w:p>
        </w:tc>
        <w:tc>
          <w:tcPr>
            <w:tcW w:w="2134" w:type="dxa"/>
          </w:tcPr>
          <w:p w14:paraId="16153354" w14:textId="0D1D3D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5EE67F" w14:textId="35C891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BD6CD4" w14:textId="6A7624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755F82F" w14:textId="77777777" w:rsidTr="00C80210">
        <w:trPr>
          <w:trHeight w:val="54"/>
        </w:trPr>
        <w:tc>
          <w:tcPr>
            <w:tcW w:w="1691" w:type="dxa"/>
          </w:tcPr>
          <w:p w14:paraId="0EFFA721" w14:textId="381F23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</w:tcPr>
          <w:p w14:paraId="00BB54AA" w14:textId="1DA4AC0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724202.64</w:t>
            </w:r>
          </w:p>
        </w:tc>
        <w:tc>
          <w:tcPr>
            <w:tcW w:w="1562" w:type="dxa"/>
          </w:tcPr>
          <w:p w14:paraId="2DABAFA9" w14:textId="516832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3366679.14</w:t>
            </w:r>
          </w:p>
        </w:tc>
        <w:tc>
          <w:tcPr>
            <w:tcW w:w="2134" w:type="dxa"/>
          </w:tcPr>
          <w:p w14:paraId="2E7EBF30" w14:textId="25550E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795CC8" w14:textId="4B215A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E939A9" w14:textId="5993A4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F6B7AA2" w14:textId="77777777" w:rsidTr="00C80210">
        <w:trPr>
          <w:trHeight w:val="54"/>
        </w:trPr>
        <w:tc>
          <w:tcPr>
            <w:tcW w:w="1691" w:type="dxa"/>
          </w:tcPr>
          <w:p w14:paraId="09A78114" w14:textId="494C59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</w:tcPr>
          <w:p w14:paraId="7A0F882C" w14:textId="1110190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724202.68</w:t>
            </w:r>
          </w:p>
        </w:tc>
        <w:tc>
          <w:tcPr>
            <w:tcW w:w="1562" w:type="dxa"/>
          </w:tcPr>
          <w:p w14:paraId="40E7EAC2" w14:textId="319E1D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3366680.51</w:t>
            </w:r>
          </w:p>
        </w:tc>
        <w:tc>
          <w:tcPr>
            <w:tcW w:w="2134" w:type="dxa"/>
          </w:tcPr>
          <w:p w14:paraId="1C25E82D" w14:textId="19ED1A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48B5B3" w14:textId="382CF0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6F8C71" w14:textId="2F2356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A2D4D91" w14:textId="77777777" w:rsidTr="00C80210">
        <w:trPr>
          <w:trHeight w:val="54"/>
        </w:trPr>
        <w:tc>
          <w:tcPr>
            <w:tcW w:w="1691" w:type="dxa"/>
          </w:tcPr>
          <w:p w14:paraId="3C183836" w14:textId="17059B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</w:tcPr>
          <w:p w14:paraId="08315479" w14:textId="4D269AB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724202.10</w:t>
            </w:r>
          </w:p>
        </w:tc>
        <w:tc>
          <w:tcPr>
            <w:tcW w:w="1562" w:type="dxa"/>
          </w:tcPr>
          <w:p w14:paraId="67826C2A" w14:textId="5D09A3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3366681.75</w:t>
            </w:r>
          </w:p>
        </w:tc>
        <w:tc>
          <w:tcPr>
            <w:tcW w:w="2134" w:type="dxa"/>
          </w:tcPr>
          <w:p w14:paraId="117C68AB" w14:textId="55CA14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C820B1" w14:textId="448896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9B0575" w14:textId="470B41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59A8E67" w14:textId="77777777" w:rsidTr="00C80210">
        <w:trPr>
          <w:trHeight w:val="54"/>
        </w:trPr>
        <w:tc>
          <w:tcPr>
            <w:tcW w:w="1691" w:type="dxa"/>
          </w:tcPr>
          <w:p w14:paraId="3607B141" w14:textId="7555E0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</w:tcPr>
          <w:p w14:paraId="6027E127" w14:textId="7AA4D5A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724199.37</w:t>
            </w:r>
          </w:p>
        </w:tc>
        <w:tc>
          <w:tcPr>
            <w:tcW w:w="1562" w:type="dxa"/>
          </w:tcPr>
          <w:p w14:paraId="74F58D80" w14:textId="20A615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3366683.58</w:t>
            </w:r>
          </w:p>
        </w:tc>
        <w:tc>
          <w:tcPr>
            <w:tcW w:w="2134" w:type="dxa"/>
          </w:tcPr>
          <w:p w14:paraId="0B425CC4" w14:textId="1E8A3C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ED8906" w14:textId="383FC4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AE5909" w14:textId="016EDA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095DCB1" w14:textId="77777777" w:rsidTr="00C80210">
        <w:trPr>
          <w:trHeight w:val="54"/>
        </w:trPr>
        <w:tc>
          <w:tcPr>
            <w:tcW w:w="1691" w:type="dxa"/>
          </w:tcPr>
          <w:p w14:paraId="0C91323C" w14:textId="504058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</w:tcPr>
          <w:p w14:paraId="3940DE92" w14:textId="4F9E7CC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724196.65</w:t>
            </w:r>
          </w:p>
        </w:tc>
        <w:tc>
          <w:tcPr>
            <w:tcW w:w="1562" w:type="dxa"/>
          </w:tcPr>
          <w:p w14:paraId="08A7586A" w14:textId="0E253A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3366692.29</w:t>
            </w:r>
          </w:p>
        </w:tc>
        <w:tc>
          <w:tcPr>
            <w:tcW w:w="2134" w:type="dxa"/>
          </w:tcPr>
          <w:p w14:paraId="16F79807" w14:textId="45441A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8FFCE4" w14:textId="60C3F8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E58115" w14:textId="592D50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7C59682" w14:textId="77777777" w:rsidTr="00C80210">
        <w:trPr>
          <w:trHeight w:val="54"/>
        </w:trPr>
        <w:tc>
          <w:tcPr>
            <w:tcW w:w="1691" w:type="dxa"/>
          </w:tcPr>
          <w:p w14:paraId="7935B0B0" w14:textId="522BDA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</w:tcPr>
          <w:p w14:paraId="1BC84DE5" w14:textId="775858D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724195.52</w:t>
            </w:r>
          </w:p>
        </w:tc>
        <w:tc>
          <w:tcPr>
            <w:tcW w:w="1562" w:type="dxa"/>
          </w:tcPr>
          <w:p w14:paraId="6E610AB4" w14:textId="13544A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3366700.51</w:t>
            </w:r>
          </w:p>
        </w:tc>
        <w:tc>
          <w:tcPr>
            <w:tcW w:w="2134" w:type="dxa"/>
          </w:tcPr>
          <w:p w14:paraId="1BE4844B" w14:textId="23A9C5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B3F01D" w14:textId="4315B3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0F4B39" w14:textId="32A326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90FDF0" w14:textId="77777777" w:rsidTr="00C80210">
        <w:trPr>
          <w:trHeight w:val="54"/>
        </w:trPr>
        <w:tc>
          <w:tcPr>
            <w:tcW w:w="1691" w:type="dxa"/>
          </w:tcPr>
          <w:p w14:paraId="3FF7B7D4" w14:textId="1D6AC5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</w:t>
            </w:r>
          </w:p>
        </w:tc>
        <w:tc>
          <w:tcPr>
            <w:tcW w:w="1558" w:type="dxa"/>
          </w:tcPr>
          <w:p w14:paraId="1D542805" w14:textId="242FDC0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724194.36</w:t>
            </w:r>
          </w:p>
        </w:tc>
        <w:tc>
          <w:tcPr>
            <w:tcW w:w="1562" w:type="dxa"/>
          </w:tcPr>
          <w:p w14:paraId="408FFFCA" w14:textId="5B194E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3366706.45</w:t>
            </w:r>
          </w:p>
        </w:tc>
        <w:tc>
          <w:tcPr>
            <w:tcW w:w="2134" w:type="dxa"/>
          </w:tcPr>
          <w:p w14:paraId="6F54B628" w14:textId="74DE35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DD0B34" w14:textId="0BB23C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03884D" w14:textId="4FDA16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E2B5467" w14:textId="77777777" w:rsidTr="00C80210">
        <w:trPr>
          <w:trHeight w:val="54"/>
        </w:trPr>
        <w:tc>
          <w:tcPr>
            <w:tcW w:w="1691" w:type="dxa"/>
          </w:tcPr>
          <w:p w14:paraId="413B78C1" w14:textId="3F51D0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28</w:t>
            </w:r>
          </w:p>
        </w:tc>
        <w:tc>
          <w:tcPr>
            <w:tcW w:w="1558" w:type="dxa"/>
          </w:tcPr>
          <w:p w14:paraId="21945C02" w14:textId="40C9085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724192.85</w:t>
            </w:r>
          </w:p>
        </w:tc>
        <w:tc>
          <w:tcPr>
            <w:tcW w:w="1562" w:type="dxa"/>
          </w:tcPr>
          <w:p w14:paraId="539A6EAD" w14:textId="7B50B4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3366714.52</w:t>
            </w:r>
          </w:p>
        </w:tc>
        <w:tc>
          <w:tcPr>
            <w:tcW w:w="2134" w:type="dxa"/>
          </w:tcPr>
          <w:p w14:paraId="6694B44B" w14:textId="622327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D58C17" w14:textId="79BBA8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6C4F4F" w14:textId="2F4521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2D8B711" w14:textId="77777777" w:rsidTr="00C80210">
        <w:trPr>
          <w:trHeight w:val="54"/>
        </w:trPr>
        <w:tc>
          <w:tcPr>
            <w:tcW w:w="1691" w:type="dxa"/>
          </w:tcPr>
          <w:p w14:paraId="1133BC85" w14:textId="6EF3D9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</w:tcPr>
          <w:p w14:paraId="08D3E27B" w14:textId="1BF554A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724190.79</w:t>
            </w:r>
          </w:p>
        </w:tc>
        <w:tc>
          <w:tcPr>
            <w:tcW w:w="1562" w:type="dxa"/>
          </w:tcPr>
          <w:p w14:paraId="43A449F2" w14:textId="2DBE0D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3366718.98</w:t>
            </w:r>
          </w:p>
        </w:tc>
        <w:tc>
          <w:tcPr>
            <w:tcW w:w="2134" w:type="dxa"/>
          </w:tcPr>
          <w:p w14:paraId="10B5AAC6" w14:textId="6F203C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6529F3" w14:textId="42CC6E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0715B5" w14:textId="37A72C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9F611CB" w14:textId="77777777" w:rsidTr="00C80210">
        <w:trPr>
          <w:trHeight w:val="54"/>
        </w:trPr>
        <w:tc>
          <w:tcPr>
            <w:tcW w:w="1691" w:type="dxa"/>
          </w:tcPr>
          <w:p w14:paraId="7D2610D6" w14:textId="10155D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</w:tcPr>
          <w:p w14:paraId="3860D488" w14:textId="1EA67B0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724189.86</w:t>
            </w:r>
          </w:p>
        </w:tc>
        <w:tc>
          <w:tcPr>
            <w:tcW w:w="1562" w:type="dxa"/>
          </w:tcPr>
          <w:p w14:paraId="75C649BB" w14:textId="73CA5F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3366723.77</w:t>
            </w:r>
          </w:p>
        </w:tc>
        <w:tc>
          <w:tcPr>
            <w:tcW w:w="2134" w:type="dxa"/>
          </w:tcPr>
          <w:p w14:paraId="53079374" w14:textId="35CA5E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B0A108" w14:textId="2FA171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1E8C37" w14:textId="5F7B95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C9A5361" w14:textId="77777777" w:rsidTr="00C80210">
        <w:trPr>
          <w:trHeight w:val="54"/>
        </w:trPr>
        <w:tc>
          <w:tcPr>
            <w:tcW w:w="1691" w:type="dxa"/>
          </w:tcPr>
          <w:p w14:paraId="02A9E471" w14:textId="477DA3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</w:tcPr>
          <w:p w14:paraId="4AAD7F38" w14:textId="39FB26D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724189.59</w:t>
            </w:r>
          </w:p>
        </w:tc>
        <w:tc>
          <w:tcPr>
            <w:tcW w:w="1562" w:type="dxa"/>
          </w:tcPr>
          <w:p w14:paraId="7CF65BB6" w14:textId="730DC7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3366727.16</w:t>
            </w:r>
          </w:p>
        </w:tc>
        <w:tc>
          <w:tcPr>
            <w:tcW w:w="2134" w:type="dxa"/>
          </w:tcPr>
          <w:p w14:paraId="12295A31" w14:textId="72A363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75D40E" w14:textId="011EF5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54F726" w14:textId="1BCD78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4E79D33" w14:textId="77777777" w:rsidTr="00C80210">
        <w:trPr>
          <w:trHeight w:val="54"/>
        </w:trPr>
        <w:tc>
          <w:tcPr>
            <w:tcW w:w="1691" w:type="dxa"/>
          </w:tcPr>
          <w:p w14:paraId="517A5DE1" w14:textId="54869B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</w:tcPr>
          <w:p w14:paraId="5E705807" w14:textId="4B06502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724190.32</w:t>
            </w:r>
          </w:p>
        </w:tc>
        <w:tc>
          <w:tcPr>
            <w:tcW w:w="1562" w:type="dxa"/>
          </w:tcPr>
          <w:p w14:paraId="16EDF5D6" w14:textId="4C3E16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3366729.82</w:t>
            </w:r>
          </w:p>
        </w:tc>
        <w:tc>
          <w:tcPr>
            <w:tcW w:w="2134" w:type="dxa"/>
          </w:tcPr>
          <w:p w14:paraId="41FCDECB" w14:textId="04ED46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FBF999" w14:textId="1DC11B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A332FC" w14:textId="144259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A5D3B53" w14:textId="77777777" w:rsidTr="00C80210">
        <w:trPr>
          <w:trHeight w:val="54"/>
        </w:trPr>
        <w:tc>
          <w:tcPr>
            <w:tcW w:w="1691" w:type="dxa"/>
          </w:tcPr>
          <w:p w14:paraId="4C294092" w14:textId="45B9C1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</w:tcPr>
          <w:p w14:paraId="659F0EE2" w14:textId="023F8B5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724192.78</w:t>
            </w:r>
          </w:p>
        </w:tc>
        <w:tc>
          <w:tcPr>
            <w:tcW w:w="1562" w:type="dxa"/>
          </w:tcPr>
          <w:p w14:paraId="220AD8E2" w14:textId="5AD10F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3366732.76</w:t>
            </w:r>
          </w:p>
        </w:tc>
        <w:tc>
          <w:tcPr>
            <w:tcW w:w="2134" w:type="dxa"/>
          </w:tcPr>
          <w:p w14:paraId="152F1558" w14:textId="215DAF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529022" w14:textId="2221AF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7046E9" w14:textId="0160C0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423DB5C" w14:textId="77777777" w:rsidTr="00C80210">
        <w:trPr>
          <w:trHeight w:val="54"/>
        </w:trPr>
        <w:tc>
          <w:tcPr>
            <w:tcW w:w="1691" w:type="dxa"/>
          </w:tcPr>
          <w:p w14:paraId="6AFA3897" w14:textId="0EA315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</w:tcPr>
          <w:p w14:paraId="1C59DF0F" w14:textId="216DD85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724193.05</w:t>
            </w:r>
          </w:p>
        </w:tc>
        <w:tc>
          <w:tcPr>
            <w:tcW w:w="1562" w:type="dxa"/>
          </w:tcPr>
          <w:p w14:paraId="3ECF12FF" w14:textId="0E1093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3366736.62</w:t>
            </w:r>
          </w:p>
        </w:tc>
        <w:tc>
          <w:tcPr>
            <w:tcW w:w="2134" w:type="dxa"/>
          </w:tcPr>
          <w:p w14:paraId="2918A498" w14:textId="2CE4B0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6F1A89" w14:textId="5C4209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59BFE8" w14:textId="6C8106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F8B149" w14:textId="77777777" w:rsidTr="00C80210">
        <w:trPr>
          <w:trHeight w:val="54"/>
        </w:trPr>
        <w:tc>
          <w:tcPr>
            <w:tcW w:w="1691" w:type="dxa"/>
          </w:tcPr>
          <w:p w14:paraId="47B40E2B" w14:textId="27B634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</w:tcPr>
          <w:p w14:paraId="6190656E" w14:textId="141A630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724192.18</w:t>
            </w:r>
          </w:p>
        </w:tc>
        <w:tc>
          <w:tcPr>
            <w:tcW w:w="1562" w:type="dxa"/>
          </w:tcPr>
          <w:p w14:paraId="7B9016AE" w14:textId="535532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3366740.14</w:t>
            </w:r>
          </w:p>
        </w:tc>
        <w:tc>
          <w:tcPr>
            <w:tcW w:w="2134" w:type="dxa"/>
          </w:tcPr>
          <w:p w14:paraId="61C31CBA" w14:textId="068F50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31EDA8" w14:textId="430FB39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76F097" w14:textId="4C6861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86441BA" w14:textId="77777777" w:rsidTr="00C80210">
        <w:trPr>
          <w:trHeight w:val="54"/>
        </w:trPr>
        <w:tc>
          <w:tcPr>
            <w:tcW w:w="1691" w:type="dxa"/>
          </w:tcPr>
          <w:p w14:paraId="2EDF2510" w14:textId="793A3C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</w:tcPr>
          <w:p w14:paraId="419D93BB" w14:textId="4A4077C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724192.78</w:t>
            </w:r>
          </w:p>
        </w:tc>
        <w:tc>
          <w:tcPr>
            <w:tcW w:w="1562" w:type="dxa"/>
          </w:tcPr>
          <w:p w14:paraId="55393A42" w14:textId="264047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3366748.46</w:t>
            </w:r>
          </w:p>
        </w:tc>
        <w:tc>
          <w:tcPr>
            <w:tcW w:w="2134" w:type="dxa"/>
          </w:tcPr>
          <w:p w14:paraId="0F7CE134" w14:textId="0B036E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D83898" w14:textId="1DBB0F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FFFB9B" w14:textId="2C6034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3576BF7" w14:textId="77777777" w:rsidTr="00C80210">
        <w:trPr>
          <w:trHeight w:val="54"/>
        </w:trPr>
        <w:tc>
          <w:tcPr>
            <w:tcW w:w="1691" w:type="dxa"/>
          </w:tcPr>
          <w:p w14:paraId="1FE3A9EE" w14:textId="2BD5D9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</w:tcPr>
          <w:p w14:paraId="7BFAE58D" w14:textId="45F44D9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724191.52</w:t>
            </w:r>
          </w:p>
        </w:tc>
        <w:tc>
          <w:tcPr>
            <w:tcW w:w="1562" w:type="dxa"/>
          </w:tcPr>
          <w:p w14:paraId="6345471C" w14:textId="485093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3366757.90</w:t>
            </w:r>
          </w:p>
        </w:tc>
        <w:tc>
          <w:tcPr>
            <w:tcW w:w="2134" w:type="dxa"/>
          </w:tcPr>
          <w:p w14:paraId="73C5E4CB" w14:textId="564907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E747F8" w14:textId="4AB1B0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C0B11D" w14:textId="1DBE10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CA055B3" w14:textId="77777777" w:rsidTr="00C80210">
        <w:trPr>
          <w:trHeight w:val="54"/>
        </w:trPr>
        <w:tc>
          <w:tcPr>
            <w:tcW w:w="1691" w:type="dxa"/>
          </w:tcPr>
          <w:p w14:paraId="0CEDD8B6" w14:textId="5E0495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</w:tcPr>
          <w:p w14:paraId="1B9F7C16" w14:textId="70EB61F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724190.25</w:t>
            </w:r>
          </w:p>
        </w:tc>
        <w:tc>
          <w:tcPr>
            <w:tcW w:w="1562" w:type="dxa"/>
          </w:tcPr>
          <w:p w14:paraId="506813C9" w14:textId="111B70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3366765.57</w:t>
            </w:r>
          </w:p>
        </w:tc>
        <w:tc>
          <w:tcPr>
            <w:tcW w:w="2134" w:type="dxa"/>
          </w:tcPr>
          <w:p w14:paraId="43CBDDE9" w14:textId="64C7B5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0D0FF4" w14:textId="5C9719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29FB74" w14:textId="2BCB3E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B4A79C8" w14:textId="77777777" w:rsidTr="00C80210">
        <w:trPr>
          <w:trHeight w:val="54"/>
        </w:trPr>
        <w:tc>
          <w:tcPr>
            <w:tcW w:w="1691" w:type="dxa"/>
          </w:tcPr>
          <w:p w14:paraId="6FB053DA" w14:textId="332EB5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</w:tcPr>
          <w:p w14:paraId="5A8DD2EC" w14:textId="21EDA43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724187.46</w:t>
            </w:r>
          </w:p>
        </w:tc>
        <w:tc>
          <w:tcPr>
            <w:tcW w:w="1562" w:type="dxa"/>
          </w:tcPr>
          <w:p w14:paraId="0DE183D3" w14:textId="34C26F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3366773.49</w:t>
            </w:r>
          </w:p>
        </w:tc>
        <w:tc>
          <w:tcPr>
            <w:tcW w:w="2134" w:type="dxa"/>
          </w:tcPr>
          <w:p w14:paraId="1F8AF232" w14:textId="222F37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7A3903" w14:textId="087CD7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EA018E" w14:textId="386C67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7255351" w14:textId="77777777" w:rsidTr="00C80210">
        <w:trPr>
          <w:trHeight w:val="54"/>
        </w:trPr>
        <w:tc>
          <w:tcPr>
            <w:tcW w:w="1691" w:type="dxa"/>
          </w:tcPr>
          <w:p w14:paraId="2CC280FB" w14:textId="2DFA0B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</w:tcPr>
          <w:p w14:paraId="3CDAF8D2" w14:textId="6C99810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724184.29</w:t>
            </w:r>
          </w:p>
        </w:tc>
        <w:tc>
          <w:tcPr>
            <w:tcW w:w="1562" w:type="dxa"/>
          </w:tcPr>
          <w:p w14:paraId="37886FC0" w14:textId="57F8BA5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3366782.36</w:t>
            </w:r>
          </w:p>
        </w:tc>
        <w:tc>
          <w:tcPr>
            <w:tcW w:w="2134" w:type="dxa"/>
          </w:tcPr>
          <w:p w14:paraId="0833DBF7" w14:textId="7C11AE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8A4395" w14:textId="4D5086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4F9573" w14:textId="253DA2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6BCD5A0" w14:textId="77777777" w:rsidTr="00C80210">
        <w:trPr>
          <w:trHeight w:val="54"/>
        </w:trPr>
        <w:tc>
          <w:tcPr>
            <w:tcW w:w="1691" w:type="dxa"/>
          </w:tcPr>
          <w:p w14:paraId="08DE34C1" w14:textId="455C65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</w:tcPr>
          <w:p w14:paraId="4F9A853D" w14:textId="04B2457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724180.70</w:t>
            </w:r>
          </w:p>
        </w:tc>
        <w:tc>
          <w:tcPr>
            <w:tcW w:w="1562" w:type="dxa"/>
          </w:tcPr>
          <w:p w14:paraId="75F646AE" w14:textId="461FF0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3366797.21</w:t>
            </w:r>
          </w:p>
        </w:tc>
        <w:tc>
          <w:tcPr>
            <w:tcW w:w="2134" w:type="dxa"/>
          </w:tcPr>
          <w:p w14:paraId="04027308" w14:textId="526790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03AA15" w14:textId="6A0CEB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A0DFF7" w14:textId="0CBFFF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1E091EA" w14:textId="77777777" w:rsidTr="00C80210">
        <w:trPr>
          <w:trHeight w:val="54"/>
        </w:trPr>
        <w:tc>
          <w:tcPr>
            <w:tcW w:w="1691" w:type="dxa"/>
          </w:tcPr>
          <w:p w14:paraId="4983E91C" w14:textId="6F4A6A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</w:tcPr>
          <w:p w14:paraId="6492A5B2" w14:textId="14D9A04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724175.58</w:t>
            </w:r>
          </w:p>
        </w:tc>
        <w:tc>
          <w:tcPr>
            <w:tcW w:w="1562" w:type="dxa"/>
          </w:tcPr>
          <w:p w14:paraId="68EB854A" w14:textId="7BE613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3366810.67</w:t>
            </w:r>
          </w:p>
        </w:tc>
        <w:tc>
          <w:tcPr>
            <w:tcW w:w="2134" w:type="dxa"/>
          </w:tcPr>
          <w:p w14:paraId="2E6549BE" w14:textId="4496CF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CABA0A" w14:textId="6898A8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4FFE6E" w14:textId="43730B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4C1A13A" w14:textId="77777777" w:rsidTr="00C80210">
        <w:trPr>
          <w:trHeight w:val="54"/>
        </w:trPr>
        <w:tc>
          <w:tcPr>
            <w:tcW w:w="1691" w:type="dxa"/>
          </w:tcPr>
          <w:p w14:paraId="0961AEFF" w14:textId="235314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</w:tcPr>
          <w:p w14:paraId="03832CA1" w14:textId="455490F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724171.42</w:t>
            </w:r>
          </w:p>
        </w:tc>
        <w:tc>
          <w:tcPr>
            <w:tcW w:w="1562" w:type="dxa"/>
          </w:tcPr>
          <w:p w14:paraId="5A53D49C" w14:textId="584956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3366817.58</w:t>
            </w:r>
          </w:p>
        </w:tc>
        <w:tc>
          <w:tcPr>
            <w:tcW w:w="2134" w:type="dxa"/>
          </w:tcPr>
          <w:p w14:paraId="5D104062" w14:textId="10979E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82D607" w14:textId="239E0D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59AFFF" w14:textId="01829A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1945DCE" w14:textId="77777777" w:rsidTr="00C80210">
        <w:trPr>
          <w:trHeight w:val="54"/>
        </w:trPr>
        <w:tc>
          <w:tcPr>
            <w:tcW w:w="1691" w:type="dxa"/>
          </w:tcPr>
          <w:p w14:paraId="6E71C25D" w14:textId="23DF80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</w:tcPr>
          <w:p w14:paraId="1D3A5B4E" w14:textId="50509D9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724168.75</w:t>
            </w:r>
          </w:p>
        </w:tc>
        <w:tc>
          <w:tcPr>
            <w:tcW w:w="1562" w:type="dxa"/>
          </w:tcPr>
          <w:p w14:paraId="62CD7A01" w14:textId="3FBA78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3366824.25</w:t>
            </w:r>
          </w:p>
        </w:tc>
        <w:tc>
          <w:tcPr>
            <w:tcW w:w="2134" w:type="dxa"/>
          </w:tcPr>
          <w:p w14:paraId="7FCE5AD1" w14:textId="6FABE8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7EF7B1" w14:textId="310C52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F10D34" w14:textId="40B3DF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F6A7634" w14:textId="77777777" w:rsidTr="00C80210">
        <w:trPr>
          <w:trHeight w:val="54"/>
        </w:trPr>
        <w:tc>
          <w:tcPr>
            <w:tcW w:w="1691" w:type="dxa"/>
          </w:tcPr>
          <w:p w14:paraId="4DCECAD8" w14:textId="52457B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</w:tcPr>
          <w:p w14:paraId="1148B24A" w14:textId="4E9B5E4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724167.28</w:t>
            </w:r>
          </w:p>
        </w:tc>
        <w:tc>
          <w:tcPr>
            <w:tcW w:w="1562" w:type="dxa"/>
          </w:tcPr>
          <w:p w14:paraId="2CEC70FD" w14:textId="397CB7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3366830.19</w:t>
            </w:r>
          </w:p>
        </w:tc>
        <w:tc>
          <w:tcPr>
            <w:tcW w:w="2134" w:type="dxa"/>
          </w:tcPr>
          <w:p w14:paraId="05B764EB" w14:textId="00952D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A73807" w14:textId="75FAD4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1D4847" w14:textId="32ABB3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0BEC085" w14:textId="77777777" w:rsidTr="00C80210">
        <w:trPr>
          <w:trHeight w:val="54"/>
        </w:trPr>
        <w:tc>
          <w:tcPr>
            <w:tcW w:w="1691" w:type="dxa"/>
          </w:tcPr>
          <w:p w14:paraId="05F59499" w14:textId="30EC59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</w:tcPr>
          <w:p w14:paraId="39525ED8" w14:textId="763448A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724166.01</w:t>
            </w:r>
          </w:p>
        </w:tc>
        <w:tc>
          <w:tcPr>
            <w:tcW w:w="1562" w:type="dxa"/>
          </w:tcPr>
          <w:p w14:paraId="280D43DB" w14:textId="4ED3BF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3366833.06</w:t>
            </w:r>
          </w:p>
        </w:tc>
        <w:tc>
          <w:tcPr>
            <w:tcW w:w="2134" w:type="dxa"/>
          </w:tcPr>
          <w:p w14:paraId="1FF0EE05" w14:textId="2C7182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E7F7E6" w14:textId="19A356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1E3AB2" w14:textId="2A2BB4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2119E3" w14:textId="77777777" w:rsidTr="00C80210">
        <w:trPr>
          <w:trHeight w:val="54"/>
        </w:trPr>
        <w:tc>
          <w:tcPr>
            <w:tcW w:w="1691" w:type="dxa"/>
          </w:tcPr>
          <w:p w14:paraId="02C75B76" w14:textId="58EB00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</w:tcPr>
          <w:p w14:paraId="350C813B" w14:textId="4A8D119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724163.39</w:t>
            </w:r>
          </w:p>
        </w:tc>
        <w:tc>
          <w:tcPr>
            <w:tcW w:w="1562" w:type="dxa"/>
          </w:tcPr>
          <w:p w14:paraId="3BC6733A" w14:textId="20E909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3366836.81</w:t>
            </w:r>
          </w:p>
        </w:tc>
        <w:tc>
          <w:tcPr>
            <w:tcW w:w="2134" w:type="dxa"/>
          </w:tcPr>
          <w:p w14:paraId="473F4ACB" w14:textId="2717A0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25159A" w14:textId="508199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BA9634" w14:textId="16DDCA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F46348E" w14:textId="77777777" w:rsidTr="00C80210">
        <w:trPr>
          <w:trHeight w:val="54"/>
        </w:trPr>
        <w:tc>
          <w:tcPr>
            <w:tcW w:w="1691" w:type="dxa"/>
          </w:tcPr>
          <w:p w14:paraId="09480FDA" w14:textId="135AEA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</w:tcPr>
          <w:p w14:paraId="2C94CA7B" w14:textId="21D5A75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724159.61</w:t>
            </w:r>
          </w:p>
        </w:tc>
        <w:tc>
          <w:tcPr>
            <w:tcW w:w="1562" w:type="dxa"/>
          </w:tcPr>
          <w:p w14:paraId="6328A890" w14:textId="1C81B8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3366845.49</w:t>
            </w:r>
          </w:p>
        </w:tc>
        <w:tc>
          <w:tcPr>
            <w:tcW w:w="2134" w:type="dxa"/>
          </w:tcPr>
          <w:p w14:paraId="29D78FBE" w14:textId="378674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B22BB6" w14:textId="3C405D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43CE17" w14:textId="0C4AE4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A073B46" w14:textId="77777777" w:rsidTr="00C80210">
        <w:trPr>
          <w:trHeight w:val="54"/>
        </w:trPr>
        <w:tc>
          <w:tcPr>
            <w:tcW w:w="1691" w:type="dxa"/>
          </w:tcPr>
          <w:p w14:paraId="0EE53F3A" w14:textId="3279E3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</w:tcPr>
          <w:p w14:paraId="0BB7563C" w14:textId="090DA4D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724155.34</w:t>
            </w:r>
          </w:p>
        </w:tc>
        <w:tc>
          <w:tcPr>
            <w:tcW w:w="1562" w:type="dxa"/>
          </w:tcPr>
          <w:p w14:paraId="1373FE30" w14:textId="6B78D3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3366850.40</w:t>
            </w:r>
          </w:p>
        </w:tc>
        <w:tc>
          <w:tcPr>
            <w:tcW w:w="2134" w:type="dxa"/>
          </w:tcPr>
          <w:p w14:paraId="63EB285D" w14:textId="1563F1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786913" w14:textId="3629AC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63F051" w14:textId="77CA10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9FC9704" w14:textId="77777777" w:rsidTr="00C80210">
        <w:trPr>
          <w:trHeight w:val="54"/>
        </w:trPr>
        <w:tc>
          <w:tcPr>
            <w:tcW w:w="1691" w:type="dxa"/>
          </w:tcPr>
          <w:p w14:paraId="47FED8AC" w14:textId="4A3A60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</w:tcPr>
          <w:p w14:paraId="16CB0811" w14:textId="3C9D851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724144.01</w:t>
            </w:r>
          </w:p>
        </w:tc>
        <w:tc>
          <w:tcPr>
            <w:tcW w:w="1562" w:type="dxa"/>
          </w:tcPr>
          <w:p w14:paraId="060135E4" w14:textId="020825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3366860.21</w:t>
            </w:r>
          </w:p>
        </w:tc>
        <w:tc>
          <w:tcPr>
            <w:tcW w:w="2134" w:type="dxa"/>
          </w:tcPr>
          <w:p w14:paraId="777D2AC4" w14:textId="0DA16C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DE9139" w14:textId="04DD5B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760076" w14:textId="3B13E6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2C6DE89" w14:textId="77777777" w:rsidTr="00C80210">
        <w:trPr>
          <w:trHeight w:val="54"/>
        </w:trPr>
        <w:tc>
          <w:tcPr>
            <w:tcW w:w="1691" w:type="dxa"/>
          </w:tcPr>
          <w:p w14:paraId="3F962ED5" w14:textId="325401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</w:tcPr>
          <w:p w14:paraId="7F8F6868" w14:textId="5BC3483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724136.27</w:t>
            </w:r>
          </w:p>
        </w:tc>
        <w:tc>
          <w:tcPr>
            <w:tcW w:w="1562" w:type="dxa"/>
          </w:tcPr>
          <w:p w14:paraId="3BA5657A" w14:textId="6DB5F3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3366868.64</w:t>
            </w:r>
          </w:p>
        </w:tc>
        <w:tc>
          <w:tcPr>
            <w:tcW w:w="2134" w:type="dxa"/>
          </w:tcPr>
          <w:p w14:paraId="5332D15C" w14:textId="784CF0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96A0AB" w14:textId="3AB79E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9EAFB1" w14:textId="31379C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F3ACA14" w14:textId="77777777" w:rsidTr="00C80210">
        <w:trPr>
          <w:trHeight w:val="54"/>
        </w:trPr>
        <w:tc>
          <w:tcPr>
            <w:tcW w:w="1691" w:type="dxa"/>
          </w:tcPr>
          <w:p w14:paraId="6D8E846E" w14:textId="6D6746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</w:tcPr>
          <w:p w14:paraId="0F7B659A" w14:textId="2E0B18B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724127.57</w:t>
            </w:r>
          </w:p>
        </w:tc>
        <w:tc>
          <w:tcPr>
            <w:tcW w:w="1562" w:type="dxa"/>
          </w:tcPr>
          <w:p w14:paraId="0BF57F2B" w14:textId="7ABF2D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3366875.44</w:t>
            </w:r>
          </w:p>
        </w:tc>
        <w:tc>
          <w:tcPr>
            <w:tcW w:w="2134" w:type="dxa"/>
          </w:tcPr>
          <w:p w14:paraId="641C4D44" w14:textId="133E4A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CD0FD5" w14:textId="57AA8E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E527F5" w14:textId="4519CD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CEC885D" w14:textId="77777777" w:rsidTr="00C80210">
        <w:trPr>
          <w:trHeight w:val="54"/>
        </w:trPr>
        <w:tc>
          <w:tcPr>
            <w:tcW w:w="1691" w:type="dxa"/>
          </w:tcPr>
          <w:p w14:paraId="2747FB38" w14:textId="09381F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</w:tcPr>
          <w:p w14:paraId="0F7D5C8D" w14:textId="491A183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724116.98</w:t>
            </w:r>
          </w:p>
        </w:tc>
        <w:tc>
          <w:tcPr>
            <w:tcW w:w="1562" w:type="dxa"/>
          </w:tcPr>
          <w:p w14:paraId="57545275" w14:textId="092020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3366880.19</w:t>
            </w:r>
          </w:p>
        </w:tc>
        <w:tc>
          <w:tcPr>
            <w:tcW w:w="2134" w:type="dxa"/>
          </w:tcPr>
          <w:p w14:paraId="58EC260C" w14:textId="307B127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7C8880" w14:textId="7C7FC3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8D9727" w14:textId="4C81E3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6A3E14A" w14:textId="77777777" w:rsidTr="00C80210">
        <w:trPr>
          <w:trHeight w:val="54"/>
        </w:trPr>
        <w:tc>
          <w:tcPr>
            <w:tcW w:w="1691" w:type="dxa"/>
          </w:tcPr>
          <w:p w14:paraId="4A8CDB92" w14:textId="4806B5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</w:tcPr>
          <w:p w14:paraId="18D05C50" w14:textId="4462D6F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724108.24</w:t>
            </w:r>
          </w:p>
        </w:tc>
        <w:tc>
          <w:tcPr>
            <w:tcW w:w="1562" w:type="dxa"/>
          </w:tcPr>
          <w:p w14:paraId="0C722E99" w14:textId="1EDCE5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3366881.17</w:t>
            </w:r>
          </w:p>
        </w:tc>
        <w:tc>
          <w:tcPr>
            <w:tcW w:w="2134" w:type="dxa"/>
          </w:tcPr>
          <w:p w14:paraId="13726CA4" w14:textId="1B517C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BE86E1" w14:textId="2021B2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491B29" w14:textId="47CEC7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6BF5D20" w14:textId="77777777" w:rsidTr="00C80210">
        <w:trPr>
          <w:trHeight w:val="54"/>
        </w:trPr>
        <w:tc>
          <w:tcPr>
            <w:tcW w:w="1691" w:type="dxa"/>
          </w:tcPr>
          <w:p w14:paraId="66AF6EC5" w14:textId="46645B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</w:tcPr>
          <w:p w14:paraId="73395F38" w14:textId="130BDE2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724104.72</w:t>
            </w:r>
          </w:p>
        </w:tc>
        <w:tc>
          <w:tcPr>
            <w:tcW w:w="1562" w:type="dxa"/>
          </w:tcPr>
          <w:p w14:paraId="7B06D782" w14:textId="4955D5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3366882.24</w:t>
            </w:r>
          </w:p>
        </w:tc>
        <w:tc>
          <w:tcPr>
            <w:tcW w:w="2134" w:type="dxa"/>
          </w:tcPr>
          <w:p w14:paraId="50869348" w14:textId="7CE8D7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CD1123" w14:textId="0BAC29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175FB4" w14:textId="66AE72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B3D1916" w14:textId="77777777" w:rsidTr="00C80210">
        <w:trPr>
          <w:trHeight w:val="54"/>
        </w:trPr>
        <w:tc>
          <w:tcPr>
            <w:tcW w:w="1691" w:type="dxa"/>
          </w:tcPr>
          <w:p w14:paraId="2F2C47F4" w14:textId="31F82B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</w:tcPr>
          <w:p w14:paraId="50D129A4" w14:textId="18A5A9B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724100.66</w:t>
            </w:r>
          </w:p>
        </w:tc>
        <w:tc>
          <w:tcPr>
            <w:tcW w:w="1562" w:type="dxa"/>
          </w:tcPr>
          <w:p w14:paraId="033755CB" w14:textId="266BC9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3366882.35</w:t>
            </w:r>
          </w:p>
        </w:tc>
        <w:tc>
          <w:tcPr>
            <w:tcW w:w="2134" w:type="dxa"/>
          </w:tcPr>
          <w:p w14:paraId="7CE2FEB8" w14:textId="10233F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52DEF8" w14:textId="335ABB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409FBF" w14:textId="3ADB01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89FFF2C" w14:textId="77777777" w:rsidTr="00C80210">
        <w:trPr>
          <w:trHeight w:val="54"/>
        </w:trPr>
        <w:tc>
          <w:tcPr>
            <w:tcW w:w="1691" w:type="dxa"/>
          </w:tcPr>
          <w:p w14:paraId="64612EF8" w14:textId="6D0D1E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</w:tcPr>
          <w:p w14:paraId="7F53CC96" w14:textId="2B54A3C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724099.06</w:t>
            </w:r>
          </w:p>
        </w:tc>
        <w:tc>
          <w:tcPr>
            <w:tcW w:w="1562" w:type="dxa"/>
          </w:tcPr>
          <w:p w14:paraId="4CDC974B" w14:textId="691B9F8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3366883.63</w:t>
            </w:r>
          </w:p>
        </w:tc>
        <w:tc>
          <w:tcPr>
            <w:tcW w:w="2134" w:type="dxa"/>
          </w:tcPr>
          <w:p w14:paraId="45A4FB60" w14:textId="63C495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4C77A0" w14:textId="07AEE3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962897" w14:textId="5B4EA4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AE767B1" w14:textId="77777777" w:rsidTr="00C80210">
        <w:trPr>
          <w:trHeight w:val="54"/>
        </w:trPr>
        <w:tc>
          <w:tcPr>
            <w:tcW w:w="1691" w:type="dxa"/>
          </w:tcPr>
          <w:p w14:paraId="7CF11E3D" w14:textId="4A81D8B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</w:tcPr>
          <w:p w14:paraId="49220917" w14:textId="72633E5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724096.71</w:t>
            </w:r>
          </w:p>
        </w:tc>
        <w:tc>
          <w:tcPr>
            <w:tcW w:w="1562" w:type="dxa"/>
          </w:tcPr>
          <w:p w14:paraId="39C385A8" w14:textId="645B7E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3366883.74</w:t>
            </w:r>
          </w:p>
        </w:tc>
        <w:tc>
          <w:tcPr>
            <w:tcW w:w="2134" w:type="dxa"/>
          </w:tcPr>
          <w:p w14:paraId="1CEB50C1" w14:textId="250B08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85C3F9" w14:textId="333EE8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BBE25A" w14:textId="0F78C3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6ACDE24" w14:textId="77777777" w:rsidTr="00C80210">
        <w:trPr>
          <w:trHeight w:val="54"/>
        </w:trPr>
        <w:tc>
          <w:tcPr>
            <w:tcW w:w="1691" w:type="dxa"/>
          </w:tcPr>
          <w:p w14:paraId="2151399B" w14:textId="50D2BF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</w:tcPr>
          <w:p w14:paraId="441BC2C7" w14:textId="4018DCE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724094.68</w:t>
            </w:r>
          </w:p>
        </w:tc>
        <w:tc>
          <w:tcPr>
            <w:tcW w:w="1562" w:type="dxa"/>
          </w:tcPr>
          <w:p w14:paraId="780C3377" w14:textId="14E072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3366884.91</w:t>
            </w:r>
          </w:p>
        </w:tc>
        <w:tc>
          <w:tcPr>
            <w:tcW w:w="2134" w:type="dxa"/>
          </w:tcPr>
          <w:p w14:paraId="071F6102" w14:textId="019188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D9381B" w14:textId="471C27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4A4E5A" w14:textId="1E1B5A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BE69C67" w14:textId="77777777" w:rsidTr="00C80210">
        <w:trPr>
          <w:trHeight w:val="54"/>
        </w:trPr>
        <w:tc>
          <w:tcPr>
            <w:tcW w:w="1691" w:type="dxa"/>
          </w:tcPr>
          <w:p w14:paraId="0907054D" w14:textId="390B03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</w:tcPr>
          <w:p w14:paraId="6D631377" w14:textId="76865E9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724093.40</w:t>
            </w:r>
          </w:p>
        </w:tc>
        <w:tc>
          <w:tcPr>
            <w:tcW w:w="1562" w:type="dxa"/>
          </w:tcPr>
          <w:p w14:paraId="0CEEBACA" w14:textId="1BE7C7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3366887.05</w:t>
            </w:r>
          </w:p>
        </w:tc>
        <w:tc>
          <w:tcPr>
            <w:tcW w:w="2134" w:type="dxa"/>
          </w:tcPr>
          <w:p w14:paraId="3D8082EB" w14:textId="25D7DB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2B394E" w14:textId="651372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422733" w14:textId="360C81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5F564B3" w14:textId="77777777" w:rsidTr="00C80210">
        <w:trPr>
          <w:trHeight w:val="54"/>
        </w:trPr>
        <w:tc>
          <w:tcPr>
            <w:tcW w:w="1691" w:type="dxa"/>
          </w:tcPr>
          <w:p w14:paraId="7B385D7C" w14:textId="62250A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</w:tcPr>
          <w:p w14:paraId="3C6763CB" w14:textId="421D651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724091.80</w:t>
            </w:r>
          </w:p>
        </w:tc>
        <w:tc>
          <w:tcPr>
            <w:tcW w:w="1562" w:type="dxa"/>
          </w:tcPr>
          <w:p w14:paraId="656C456D" w14:textId="7CBD24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3366888.43</w:t>
            </w:r>
          </w:p>
        </w:tc>
        <w:tc>
          <w:tcPr>
            <w:tcW w:w="2134" w:type="dxa"/>
          </w:tcPr>
          <w:p w14:paraId="05B048E8" w14:textId="7F335A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E9ABBF" w14:textId="70333A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6E9274" w14:textId="78486D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3218473" w14:textId="77777777" w:rsidTr="00C80210">
        <w:trPr>
          <w:trHeight w:val="54"/>
        </w:trPr>
        <w:tc>
          <w:tcPr>
            <w:tcW w:w="1691" w:type="dxa"/>
          </w:tcPr>
          <w:p w14:paraId="798C1757" w14:textId="07E2F8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</w:t>
            </w:r>
          </w:p>
        </w:tc>
        <w:tc>
          <w:tcPr>
            <w:tcW w:w="1558" w:type="dxa"/>
          </w:tcPr>
          <w:p w14:paraId="0E685AEC" w14:textId="296E012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724089.34</w:t>
            </w:r>
          </w:p>
        </w:tc>
        <w:tc>
          <w:tcPr>
            <w:tcW w:w="1562" w:type="dxa"/>
          </w:tcPr>
          <w:p w14:paraId="5474C768" w14:textId="7C2FAE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3366888.75</w:t>
            </w:r>
          </w:p>
        </w:tc>
        <w:tc>
          <w:tcPr>
            <w:tcW w:w="2134" w:type="dxa"/>
          </w:tcPr>
          <w:p w14:paraId="1F12B90D" w14:textId="4C475E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51DA27" w14:textId="68F070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2AC702" w14:textId="6B21F6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52040B7" w14:textId="77777777" w:rsidTr="00C80210">
        <w:trPr>
          <w:trHeight w:val="54"/>
        </w:trPr>
        <w:tc>
          <w:tcPr>
            <w:tcW w:w="1691" w:type="dxa"/>
          </w:tcPr>
          <w:p w14:paraId="3129B770" w14:textId="515F8A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63</w:t>
            </w:r>
          </w:p>
        </w:tc>
        <w:tc>
          <w:tcPr>
            <w:tcW w:w="1558" w:type="dxa"/>
          </w:tcPr>
          <w:p w14:paraId="286F15BC" w14:textId="594C027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724087.21</w:t>
            </w:r>
          </w:p>
        </w:tc>
        <w:tc>
          <w:tcPr>
            <w:tcW w:w="1562" w:type="dxa"/>
          </w:tcPr>
          <w:p w14:paraId="48A1A32A" w14:textId="5407E3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3366888.86</w:t>
            </w:r>
          </w:p>
        </w:tc>
        <w:tc>
          <w:tcPr>
            <w:tcW w:w="2134" w:type="dxa"/>
          </w:tcPr>
          <w:p w14:paraId="7BFD623D" w14:textId="4DA9D6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AEB226" w14:textId="0789639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F53C8A" w14:textId="3CBDA3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18BEFB6" w14:textId="77777777" w:rsidTr="00C80210">
        <w:trPr>
          <w:trHeight w:val="54"/>
        </w:trPr>
        <w:tc>
          <w:tcPr>
            <w:tcW w:w="1691" w:type="dxa"/>
          </w:tcPr>
          <w:p w14:paraId="0473C31E" w14:textId="4077C1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</w:tcPr>
          <w:p w14:paraId="6811089F" w14:textId="4D3EA86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724085.72</w:t>
            </w:r>
          </w:p>
        </w:tc>
        <w:tc>
          <w:tcPr>
            <w:tcW w:w="1562" w:type="dxa"/>
          </w:tcPr>
          <w:p w14:paraId="7084BAD6" w14:textId="77CFF2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3366890.57</w:t>
            </w:r>
          </w:p>
        </w:tc>
        <w:tc>
          <w:tcPr>
            <w:tcW w:w="2134" w:type="dxa"/>
          </w:tcPr>
          <w:p w14:paraId="2F00A658" w14:textId="7F9FAB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FA4886" w14:textId="2B9476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BD0C42" w14:textId="798566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F46FC53" w14:textId="77777777" w:rsidTr="00C80210">
        <w:trPr>
          <w:trHeight w:val="54"/>
        </w:trPr>
        <w:tc>
          <w:tcPr>
            <w:tcW w:w="1691" w:type="dxa"/>
          </w:tcPr>
          <w:p w14:paraId="18A817DE" w14:textId="114AF1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</w:tcPr>
          <w:p w14:paraId="03A850E1" w14:textId="033072B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724083.58</w:t>
            </w:r>
          </w:p>
        </w:tc>
        <w:tc>
          <w:tcPr>
            <w:tcW w:w="1562" w:type="dxa"/>
          </w:tcPr>
          <w:p w14:paraId="6B33882D" w14:textId="74AD60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3366892.06</w:t>
            </w:r>
          </w:p>
        </w:tc>
        <w:tc>
          <w:tcPr>
            <w:tcW w:w="2134" w:type="dxa"/>
          </w:tcPr>
          <w:p w14:paraId="32FC0848" w14:textId="3A5CB5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D67539" w14:textId="11A018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5BAEA1" w14:textId="45E08D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1D8D73C" w14:textId="77777777" w:rsidTr="00C80210">
        <w:trPr>
          <w:trHeight w:val="54"/>
        </w:trPr>
        <w:tc>
          <w:tcPr>
            <w:tcW w:w="1691" w:type="dxa"/>
          </w:tcPr>
          <w:p w14:paraId="07B8BEDE" w14:textId="06C5F9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</w:tcPr>
          <w:p w14:paraId="557EF043" w14:textId="73F71D8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724081.55</w:t>
            </w:r>
          </w:p>
        </w:tc>
        <w:tc>
          <w:tcPr>
            <w:tcW w:w="1562" w:type="dxa"/>
          </w:tcPr>
          <w:p w14:paraId="01D41B3A" w14:textId="6A33CC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3366893.13</w:t>
            </w:r>
          </w:p>
        </w:tc>
        <w:tc>
          <w:tcPr>
            <w:tcW w:w="2134" w:type="dxa"/>
          </w:tcPr>
          <w:p w14:paraId="41252E3A" w14:textId="602EE2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6B3CB7" w14:textId="01BBE3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051A91" w14:textId="2004B3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9274585" w14:textId="77777777" w:rsidTr="00C80210">
        <w:trPr>
          <w:trHeight w:val="54"/>
        </w:trPr>
        <w:tc>
          <w:tcPr>
            <w:tcW w:w="1691" w:type="dxa"/>
          </w:tcPr>
          <w:p w14:paraId="2D8CCC1A" w14:textId="22A2E6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</w:tcPr>
          <w:p w14:paraId="0D7ECDBA" w14:textId="5E6E6E5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724079.63</w:t>
            </w:r>
          </w:p>
        </w:tc>
        <w:tc>
          <w:tcPr>
            <w:tcW w:w="1562" w:type="dxa"/>
          </w:tcPr>
          <w:p w14:paraId="54A70899" w14:textId="4D8ACB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3366893.99</w:t>
            </w:r>
          </w:p>
        </w:tc>
        <w:tc>
          <w:tcPr>
            <w:tcW w:w="2134" w:type="dxa"/>
          </w:tcPr>
          <w:p w14:paraId="2701BFFB" w14:textId="60BE2D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2ED754" w14:textId="7ADB98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076E81" w14:textId="557CA1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F6FE996" w14:textId="77777777" w:rsidTr="00C80210">
        <w:trPr>
          <w:trHeight w:val="54"/>
        </w:trPr>
        <w:tc>
          <w:tcPr>
            <w:tcW w:w="1691" w:type="dxa"/>
          </w:tcPr>
          <w:p w14:paraId="32B1D5A9" w14:textId="136108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</w:tcPr>
          <w:p w14:paraId="6B5E7189" w14:textId="0C88E9B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724078.46</w:t>
            </w:r>
          </w:p>
        </w:tc>
        <w:tc>
          <w:tcPr>
            <w:tcW w:w="1562" w:type="dxa"/>
          </w:tcPr>
          <w:p w14:paraId="21367701" w14:textId="7B79CB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3366892.92</w:t>
            </w:r>
          </w:p>
        </w:tc>
        <w:tc>
          <w:tcPr>
            <w:tcW w:w="2134" w:type="dxa"/>
          </w:tcPr>
          <w:p w14:paraId="418019EF" w14:textId="0A8A2A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6FC4FB" w14:textId="719951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E4C53F" w14:textId="21E779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5473155" w14:textId="77777777" w:rsidTr="00C80210">
        <w:trPr>
          <w:trHeight w:val="54"/>
        </w:trPr>
        <w:tc>
          <w:tcPr>
            <w:tcW w:w="1691" w:type="dxa"/>
          </w:tcPr>
          <w:p w14:paraId="524C3FE6" w14:textId="573C65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</w:tcPr>
          <w:p w14:paraId="523C2C87" w14:textId="432097A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724076.11</w:t>
            </w:r>
          </w:p>
        </w:tc>
        <w:tc>
          <w:tcPr>
            <w:tcW w:w="1562" w:type="dxa"/>
          </w:tcPr>
          <w:p w14:paraId="698505F1" w14:textId="546619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3366890.89</w:t>
            </w:r>
          </w:p>
        </w:tc>
        <w:tc>
          <w:tcPr>
            <w:tcW w:w="2134" w:type="dxa"/>
          </w:tcPr>
          <w:p w14:paraId="2F41D2A8" w14:textId="6BDC54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3B4449" w14:textId="7E99FC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B76268" w14:textId="748B3D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38A3EFF" w14:textId="77777777" w:rsidTr="00C80210">
        <w:trPr>
          <w:trHeight w:val="54"/>
        </w:trPr>
        <w:tc>
          <w:tcPr>
            <w:tcW w:w="1691" w:type="dxa"/>
          </w:tcPr>
          <w:p w14:paraId="43E9EDB7" w14:textId="399F67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</w:tcPr>
          <w:p w14:paraId="00516E62" w14:textId="3343E9B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724073.54</w:t>
            </w:r>
          </w:p>
        </w:tc>
        <w:tc>
          <w:tcPr>
            <w:tcW w:w="1562" w:type="dxa"/>
          </w:tcPr>
          <w:p w14:paraId="4F046477" w14:textId="4F6A59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3366891.19</w:t>
            </w:r>
          </w:p>
        </w:tc>
        <w:tc>
          <w:tcPr>
            <w:tcW w:w="2134" w:type="dxa"/>
          </w:tcPr>
          <w:p w14:paraId="768F1247" w14:textId="3E027B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BD2F57" w14:textId="00558D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CE1F0F" w14:textId="6D12AF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3DCF364" w14:textId="77777777" w:rsidTr="00C80210">
        <w:trPr>
          <w:trHeight w:val="54"/>
        </w:trPr>
        <w:tc>
          <w:tcPr>
            <w:tcW w:w="1691" w:type="dxa"/>
          </w:tcPr>
          <w:p w14:paraId="02B1FAAE" w14:textId="7E7228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</w:tcPr>
          <w:p w14:paraId="00EA96D1" w14:textId="7C82190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724064.05</w:t>
            </w:r>
          </w:p>
        </w:tc>
        <w:tc>
          <w:tcPr>
            <w:tcW w:w="1562" w:type="dxa"/>
          </w:tcPr>
          <w:p w14:paraId="42A88CD8" w14:textId="2606D4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3366895.26</w:t>
            </w:r>
          </w:p>
        </w:tc>
        <w:tc>
          <w:tcPr>
            <w:tcW w:w="2134" w:type="dxa"/>
          </w:tcPr>
          <w:p w14:paraId="57301ECA" w14:textId="6F0FF3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1A20CB" w14:textId="52010F8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68FDCA" w14:textId="0DBE34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2174E92" w14:textId="77777777" w:rsidTr="00C80210">
        <w:trPr>
          <w:trHeight w:val="54"/>
        </w:trPr>
        <w:tc>
          <w:tcPr>
            <w:tcW w:w="1691" w:type="dxa"/>
          </w:tcPr>
          <w:p w14:paraId="69DD6D50" w14:textId="032E3B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</w:tcPr>
          <w:p w14:paraId="6EB77A8A" w14:textId="1FB68F8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724058.08</w:t>
            </w:r>
          </w:p>
        </w:tc>
        <w:tc>
          <w:tcPr>
            <w:tcW w:w="1562" w:type="dxa"/>
          </w:tcPr>
          <w:p w14:paraId="0FE4F03B" w14:textId="39AC63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3366896.59</w:t>
            </w:r>
          </w:p>
        </w:tc>
        <w:tc>
          <w:tcPr>
            <w:tcW w:w="2134" w:type="dxa"/>
          </w:tcPr>
          <w:p w14:paraId="5CE0B0B8" w14:textId="25800C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E85FE8" w14:textId="3C7A9C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B411B0" w14:textId="46E423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0795122" w14:textId="77777777" w:rsidTr="00C80210">
        <w:trPr>
          <w:trHeight w:val="54"/>
        </w:trPr>
        <w:tc>
          <w:tcPr>
            <w:tcW w:w="1691" w:type="dxa"/>
          </w:tcPr>
          <w:p w14:paraId="3F5FEA22" w14:textId="292A64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</w:tcPr>
          <w:p w14:paraId="5DA5EDF8" w14:textId="5A5343C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724054.84</w:t>
            </w:r>
          </w:p>
        </w:tc>
        <w:tc>
          <w:tcPr>
            <w:tcW w:w="1562" w:type="dxa"/>
          </w:tcPr>
          <w:p w14:paraId="41A73835" w14:textId="475D2E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3366900.35</w:t>
            </w:r>
          </w:p>
        </w:tc>
        <w:tc>
          <w:tcPr>
            <w:tcW w:w="2134" w:type="dxa"/>
          </w:tcPr>
          <w:p w14:paraId="47241F6C" w14:textId="5CBB5D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D647BA" w14:textId="1AF11A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8A8E13" w14:textId="2E8F94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829E1B6" w14:textId="77777777" w:rsidTr="00C80210">
        <w:trPr>
          <w:trHeight w:val="54"/>
        </w:trPr>
        <w:tc>
          <w:tcPr>
            <w:tcW w:w="1691" w:type="dxa"/>
          </w:tcPr>
          <w:p w14:paraId="63EA292B" w14:textId="09C4ED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</w:tcPr>
          <w:p w14:paraId="293A5421" w14:textId="62D0187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724052.78</w:t>
            </w:r>
          </w:p>
        </w:tc>
        <w:tc>
          <w:tcPr>
            <w:tcW w:w="1562" w:type="dxa"/>
          </w:tcPr>
          <w:p w14:paraId="3DBA32FB" w14:textId="644816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3366907.90</w:t>
            </w:r>
          </w:p>
        </w:tc>
        <w:tc>
          <w:tcPr>
            <w:tcW w:w="2134" w:type="dxa"/>
          </w:tcPr>
          <w:p w14:paraId="2B429B7B" w14:textId="3C9040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537E6C" w14:textId="050AAC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25CCAD" w14:textId="057B69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51FB42F" w14:textId="77777777" w:rsidTr="00C80210">
        <w:trPr>
          <w:trHeight w:val="54"/>
        </w:trPr>
        <w:tc>
          <w:tcPr>
            <w:tcW w:w="1691" w:type="dxa"/>
          </w:tcPr>
          <w:p w14:paraId="26CC3998" w14:textId="5C506C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</w:tcPr>
          <w:p w14:paraId="03CA395D" w14:textId="14652CF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724050.81</w:t>
            </w:r>
          </w:p>
        </w:tc>
        <w:tc>
          <w:tcPr>
            <w:tcW w:w="1562" w:type="dxa"/>
          </w:tcPr>
          <w:p w14:paraId="000760A8" w14:textId="087BDC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3366911.64</w:t>
            </w:r>
          </w:p>
        </w:tc>
        <w:tc>
          <w:tcPr>
            <w:tcW w:w="2134" w:type="dxa"/>
          </w:tcPr>
          <w:p w14:paraId="3613C587" w14:textId="12C4E8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8DA43C" w14:textId="272746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E27141" w14:textId="28D1F8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8EF35D8" w14:textId="77777777" w:rsidTr="00C80210">
        <w:trPr>
          <w:trHeight w:val="54"/>
        </w:trPr>
        <w:tc>
          <w:tcPr>
            <w:tcW w:w="1691" w:type="dxa"/>
          </w:tcPr>
          <w:p w14:paraId="0E3A59F1" w14:textId="1BF168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</w:tcPr>
          <w:p w14:paraId="6F99329D" w14:textId="174C59F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724049.95</w:t>
            </w:r>
          </w:p>
        </w:tc>
        <w:tc>
          <w:tcPr>
            <w:tcW w:w="1562" w:type="dxa"/>
          </w:tcPr>
          <w:p w14:paraId="6337967C" w14:textId="6723B5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3366919.90</w:t>
            </w:r>
          </w:p>
        </w:tc>
        <w:tc>
          <w:tcPr>
            <w:tcW w:w="2134" w:type="dxa"/>
          </w:tcPr>
          <w:p w14:paraId="66951100" w14:textId="5FE615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BA13CC" w14:textId="18CD34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968168" w14:textId="136984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2151374" w14:textId="77777777" w:rsidTr="00C80210">
        <w:trPr>
          <w:trHeight w:val="54"/>
        </w:trPr>
        <w:tc>
          <w:tcPr>
            <w:tcW w:w="1691" w:type="dxa"/>
          </w:tcPr>
          <w:p w14:paraId="5C7BAB52" w14:textId="2D9834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</w:tcPr>
          <w:p w14:paraId="0F685A3C" w14:textId="43236AA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724050.88</w:t>
            </w:r>
          </w:p>
        </w:tc>
        <w:tc>
          <w:tcPr>
            <w:tcW w:w="1562" w:type="dxa"/>
          </w:tcPr>
          <w:p w14:paraId="315A636C" w14:textId="40BFFD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3366923.94</w:t>
            </w:r>
          </w:p>
        </w:tc>
        <w:tc>
          <w:tcPr>
            <w:tcW w:w="2134" w:type="dxa"/>
          </w:tcPr>
          <w:p w14:paraId="73A505D7" w14:textId="2062BB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DE009E" w14:textId="06CD07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CA7C74" w14:textId="0298AA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F9D17BA" w14:textId="77777777" w:rsidTr="00C80210">
        <w:trPr>
          <w:trHeight w:val="54"/>
        </w:trPr>
        <w:tc>
          <w:tcPr>
            <w:tcW w:w="1691" w:type="dxa"/>
          </w:tcPr>
          <w:p w14:paraId="28E7541F" w14:textId="28A434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</w:tcPr>
          <w:p w14:paraId="4D930293" w14:textId="3E86BA1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724051.26</w:t>
            </w:r>
          </w:p>
        </w:tc>
        <w:tc>
          <w:tcPr>
            <w:tcW w:w="1562" w:type="dxa"/>
          </w:tcPr>
          <w:p w14:paraId="1BD6AF06" w14:textId="519D5F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3366927.19</w:t>
            </w:r>
          </w:p>
        </w:tc>
        <w:tc>
          <w:tcPr>
            <w:tcW w:w="2134" w:type="dxa"/>
          </w:tcPr>
          <w:p w14:paraId="1605490E" w14:textId="1D59B1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D069B0" w14:textId="14E9CF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736957" w14:textId="68C89A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D9C0CEC" w14:textId="77777777" w:rsidTr="00C80210">
        <w:trPr>
          <w:trHeight w:val="54"/>
        </w:trPr>
        <w:tc>
          <w:tcPr>
            <w:tcW w:w="1691" w:type="dxa"/>
          </w:tcPr>
          <w:p w14:paraId="55A3694D" w14:textId="16A8AD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</w:tcPr>
          <w:p w14:paraId="790BA0B6" w14:textId="600953E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724051.98</w:t>
            </w:r>
          </w:p>
        </w:tc>
        <w:tc>
          <w:tcPr>
            <w:tcW w:w="1562" w:type="dxa"/>
          </w:tcPr>
          <w:p w14:paraId="4E215BFB" w14:textId="60E548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3366931.15</w:t>
            </w:r>
          </w:p>
        </w:tc>
        <w:tc>
          <w:tcPr>
            <w:tcW w:w="2134" w:type="dxa"/>
          </w:tcPr>
          <w:p w14:paraId="70D27B61" w14:textId="572584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D43837" w14:textId="5560F7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7D791C" w14:textId="03F4C1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3EB89B9" w14:textId="77777777" w:rsidTr="00C80210">
        <w:trPr>
          <w:trHeight w:val="54"/>
        </w:trPr>
        <w:tc>
          <w:tcPr>
            <w:tcW w:w="1691" w:type="dxa"/>
          </w:tcPr>
          <w:p w14:paraId="00667159" w14:textId="5E0F5B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</w:tcPr>
          <w:p w14:paraId="75170845" w14:textId="0E30105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724053.83</w:t>
            </w:r>
          </w:p>
        </w:tc>
        <w:tc>
          <w:tcPr>
            <w:tcW w:w="1562" w:type="dxa"/>
          </w:tcPr>
          <w:p w14:paraId="0FA52DF7" w14:textId="64EFBD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3366934.82</w:t>
            </w:r>
          </w:p>
        </w:tc>
        <w:tc>
          <w:tcPr>
            <w:tcW w:w="2134" w:type="dxa"/>
          </w:tcPr>
          <w:p w14:paraId="4EE11800" w14:textId="5C451C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62857A" w14:textId="626D08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A76C1D" w14:textId="0BF4C8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3699172" w14:textId="77777777" w:rsidTr="00C80210">
        <w:trPr>
          <w:trHeight w:val="54"/>
        </w:trPr>
        <w:tc>
          <w:tcPr>
            <w:tcW w:w="1691" w:type="dxa"/>
          </w:tcPr>
          <w:p w14:paraId="58D9B16B" w14:textId="33FDC3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</w:tcPr>
          <w:p w14:paraId="32782958" w14:textId="2950D6E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724054.88</w:t>
            </w:r>
          </w:p>
        </w:tc>
        <w:tc>
          <w:tcPr>
            <w:tcW w:w="1562" w:type="dxa"/>
          </w:tcPr>
          <w:p w14:paraId="46D6D5C8" w14:textId="1D5009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3366938.06</w:t>
            </w:r>
          </w:p>
        </w:tc>
        <w:tc>
          <w:tcPr>
            <w:tcW w:w="2134" w:type="dxa"/>
          </w:tcPr>
          <w:p w14:paraId="3AD43811" w14:textId="2278CC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77B8EB" w14:textId="0F3C10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FDF9EB" w14:textId="0E639A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7C123EE" w14:textId="77777777" w:rsidTr="00C80210">
        <w:trPr>
          <w:trHeight w:val="54"/>
        </w:trPr>
        <w:tc>
          <w:tcPr>
            <w:tcW w:w="1691" w:type="dxa"/>
          </w:tcPr>
          <w:p w14:paraId="123F3FC3" w14:textId="578C4A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</w:tcPr>
          <w:p w14:paraId="1F7DE832" w14:textId="3C10708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724054.46</w:t>
            </w:r>
          </w:p>
        </w:tc>
        <w:tc>
          <w:tcPr>
            <w:tcW w:w="1562" w:type="dxa"/>
          </w:tcPr>
          <w:p w14:paraId="3C417D29" w14:textId="5DB983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3366940.59</w:t>
            </w:r>
          </w:p>
        </w:tc>
        <w:tc>
          <w:tcPr>
            <w:tcW w:w="2134" w:type="dxa"/>
          </w:tcPr>
          <w:p w14:paraId="376B742C" w14:textId="30ECD5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549380" w14:textId="08B6A4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AB7556" w14:textId="61C232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33AD85" w14:textId="77777777" w:rsidTr="00C80210">
        <w:trPr>
          <w:trHeight w:val="54"/>
        </w:trPr>
        <w:tc>
          <w:tcPr>
            <w:tcW w:w="1691" w:type="dxa"/>
          </w:tcPr>
          <w:p w14:paraId="74330026" w14:textId="2194C1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</w:tcPr>
          <w:p w14:paraId="6399AC29" w14:textId="62C875B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724051.93</w:t>
            </w:r>
          </w:p>
        </w:tc>
        <w:tc>
          <w:tcPr>
            <w:tcW w:w="1562" w:type="dxa"/>
          </w:tcPr>
          <w:p w14:paraId="196E9290" w14:textId="3F5910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3366942.57</w:t>
            </w:r>
          </w:p>
        </w:tc>
        <w:tc>
          <w:tcPr>
            <w:tcW w:w="2134" w:type="dxa"/>
          </w:tcPr>
          <w:p w14:paraId="41F966D8" w14:textId="56D608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EB3FB8" w14:textId="6C0BE1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F821C1" w14:textId="1EDCA5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E370D08" w14:textId="77777777" w:rsidTr="00C80210">
        <w:trPr>
          <w:trHeight w:val="54"/>
        </w:trPr>
        <w:tc>
          <w:tcPr>
            <w:tcW w:w="1691" w:type="dxa"/>
          </w:tcPr>
          <w:p w14:paraId="5B949E9C" w14:textId="00FBD8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</w:tcPr>
          <w:p w14:paraId="6F95B989" w14:textId="58B2617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724047.05</w:t>
            </w:r>
          </w:p>
        </w:tc>
        <w:tc>
          <w:tcPr>
            <w:tcW w:w="1562" w:type="dxa"/>
          </w:tcPr>
          <w:p w14:paraId="5DFBA811" w14:textId="4E520F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3366951.57</w:t>
            </w:r>
          </w:p>
        </w:tc>
        <w:tc>
          <w:tcPr>
            <w:tcW w:w="2134" w:type="dxa"/>
          </w:tcPr>
          <w:p w14:paraId="1A6B7237" w14:textId="3D214E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0959E2" w14:textId="41DC65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CA0BE5" w14:textId="3F3B70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9DAE167" w14:textId="77777777" w:rsidTr="00C80210">
        <w:trPr>
          <w:trHeight w:val="54"/>
        </w:trPr>
        <w:tc>
          <w:tcPr>
            <w:tcW w:w="1691" w:type="dxa"/>
          </w:tcPr>
          <w:p w14:paraId="2EA4D1D8" w14:textId="0D062C8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</w:tcPr>
          <w:p w14:paraId="04132503" w14:textId="40E7C19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724046.12</w:t>
            </w:r>
          </w:p>
        </w:tc>
        <w:tc>
          <w:tcPr>
            <w:tcW w:w="1562" w:type="dxa"/>
          </w:tcPr>
          <w:p w14:paraId="6D7F99E3" w14:textId="15F98E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3366956.28</w:t>
            </w:r>
          </w:p>
        </w:tc>
        <w:tc>
          <w:tcPr>
            <w:tcW w:w="2134" w:type="dxa"/>
          </w:tcPr>
          <w:p w14:paraId="533F8356" w14:textId="21E902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9E6D68" w14:textId="0311DE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D80F97" w14:textId="5F83C5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33F959A" w14:textId="77777777" w:rsidTr="00C80210">
        <w:trPr>
          <w:trHeight w:val="54"/>
        </w:trPr>
        <w:tc>
          <w:tcPr>
            <w:tcW w:w="1691" w:type="dxa"/>
          </w:tcPr>
          <w:p w14:paraId="12B1A86A" w14:textId="595B04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</w:tcPr>
          <w:p w14:paraId="4496A4F4" w14:textId="13C098C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724046.24</w:t>
            </w:r>
          </w:p>
        </w:tc>
        <w:tc>
          <w:tcPr>
            <w:tcW w:w="1562" w:type="dxa"/>
          </w:tcPr>
          <w:p w14:paraId="6242F231" w14:textId="5EB2A4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3366962.26</w:t>
            </w:r>
          </w:p>
        </w:tc>
        <w:tc>
          <w:tcPr>
            <w:tcW w:w="2134" w:type="dxa"/>
          </w:tcPr>
          <w:p w14:paraId="3D521B91" w14:textId="0670B1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F85462" w14:textId="2C4878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C9EABF" w14:textId="7335AA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E58BF8E" w14:textId="77777777" w:rsidTr="00C80210">
        <w:trPr>
          <w:trHeight w:val="54"/>
        </w:trPr>
        <w:tc>
          <w:tcPr>
            <w:tcW w:w="1691" w:type="dxa"/>
          </w:tcPr>
          <w:p w14:paraId="46A62ADE" w14:textId="0DB982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</w:tcPr>
          <w:p w14:paraId="6FC753F9" w14:textId="20BE1F6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724046.67</w:t>
            </w:r>
          </w:p>
        </w:tc>
        <w:tc>
          <w:tcPr>
            <w:tcW w:w="1562" w:type="dxa"/>
          </w:tcPr>
          <w:p w14:paraId="4CED62AE" w14:textId="38C7C2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3366973.03</w:t>
            </w:r>
          </w:p>
        </w:tc>
        <w:tc>
          <w:tcPr>
            <w:tcW w:w="2134" w:type="dxa"/>
          </w:tcPr>
          <w:p w14:paraId="49EF845A" w14:textId="628EF3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B5540E" w14:textId="21165A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664B05" w14:textId="71A93C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F7E67B7" w14:textId="77777777" w:rsidTr="00C80210">
        <w:trPr>
          <w:trHeight w:val="54"/>
        </w:trPr>
        <w:tc>
          <w:tcPr>
            <w:tcW w:w="1691" w:type="dxa"/>
          </w:tcPr>
          <w:p w14:paraId="16A0894D" w14:textId="6F5DB1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</w:tcPr>
          <w:p w14:paraId="27C000A7" w14:textId="7879A7A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724051.12</w:t>
            </w:r>
          </w:p>
        </w:tc>
        <w:tc>
          <w:tcPr>
            <w:tcW w:w="1562" w:type="dxa"/>
          </w:tcPr>
          <w:p w14:paraId="0BE5CA8E" w14:textId="6E22CB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3366993.59</w:t>
            </w:r>
          </w:p>
        </w:tc>
        <w:tc>
          <w:tcPr>
            <w:tcW w:w="2134" w:type="dxa"/>
          </w:tcPr>
          <w:p w14:paraId="099872CB" w14:textId="47E9A3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789AFB" w14:textId="6931FC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DE62BC" w14:textId="3DBC31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93746B9" w14:textId="77777777" w:rsidTr="00C80210">
        <w:trPr>
          <w:trHeight w:val="54"/>
        </w:trPr>
        <w:tc>
          <w:tcPr>
            <w:tcW w:w="1691" w:type="dxa"/>
          </w:tcPr>
          <w:p w14:paraId="79AA9FC2" w14:textId="18A0F1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</w:tcPr>
          <w:p w14:paraId="21BFCB91" w14:textId="7159360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724051.02</w:t>
            </w:r>
          </w:p>
        </w:tc>
        <w:tc>
          <w:tcPr>
            <w:tcW w:w="1562" w:type="dxa"/>
          </w:tcPr>
          <w:p w14:paraId="55F13757" w14:textId="067BC8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3366998.45</w:t>
            </w:r>
          </w:p>
        </w:tc>
        <w:tc>
          <w:tcPr>
            <w:tcW w:w="2134" w:type="dxa"/>
          </w:tcPr>
          <w:p w14:paraId="21E4F141" w14:textId="55BA26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080CA0" w14:textId="616229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D930F0" w14:textId="0DDA1D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F6BADF6" w14:textId="77777777" w:rsidTr="00C80210">
        <w:trPr>
          <w:trHeight w:val="54"/>
        </w:trPr>
        <w:tc>
          <w:tcPr>
            <w:tcW w:w="1691" w:type="dxa"/>
          </w:tcPr>
          <w:p w14:paraId="226DF0A6" w14:textId="60FDC5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</w:tcPr>
          <w:p w14:paraId="6EB5C74D" w14:textId="028AF72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724051.96</w:t>
            </w:r>
          </w:p>
        </w:tc>
        <w:tc>
          <w:tcPr>
            <w:tcW w:w="1562" w:type="dxa"/>
          </w:tcPr>
          <w:p w14:paraId="4EABBB40" w14:textId="283975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3367002.30</w:t>
            </w:r>
          </w:p>
        </w:tc>
        <w:tc>
          <w:tcPr>
            <w:tcW w:w="2134" w:type="dxa"/>
          </w:tcPr>
          <w:p w14:paraId="2D3B5DD8" w14:textId="3F664E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8BE7E8" w14:textId="52DE14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4C9136" w14:textId="2CB841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063C4C" w14:textId="77777777" w:rsidTr="00C80210">
        <w:trPr>
          <w:trHeight w:val="54"/>
        </w:trPr>
        <w:tc>
          <w:tcPr>
            <w:tcW w:w="1691" w:type="dxa"/>
          </w:tcPr>
          <w:p w14:paraId="497BD54A" w14:textId="52440C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</w:tcPr>
          <w:p w14:paraId="2EB24E80" w14:textId="17A6ECE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724053.31</w:t>
            </w:r>
          </w:p>
        </w:tc>
        <w:tc>
          <w:tcPr>
            <w:tcW w:w="1562" w:type="dxa"/>
          </w:tcPr>
          <w:p w14:paraId="097A5D72" w14:textId="79DAA8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3367005.06</w:t>
            </w:r>
          </w:p>
        </w:tc>
        <w:tc>
          <w:tcPr>
            <w:tcW w:w="2134" w:type="dxa"/>
          </w:tcPr>
          <w:p w14:paraId="365F82D5" w14:textId="547DBB9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2AE380" w14:textId="769177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6648DE" w14:textId="45A345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8CFCC2E" w14:textId="77777777" w:rsidTr="00C80210">
        <w:trPr>
          <w:trHeight w:val="54"/>
        </w:trPr>
        <w:tc>
          <w:tcPr>
            <w:tcW w:w="1691" w:type="dxa"/>
          </w:tcPr>
          <w:p w14:paraId="415A3ACA" w14:textId="16D8E3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</w:tcPr>
          <w:p w14:paraId="3D8E2023" w14:textId="199B358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724054.79</w:t>
            </w:r>
          </w:p>
        </w:tc>
        <w:tc>
          <w:tcPr>
            <w:tcW w:w="1562" w:type="dxa"/>
          </w:tcPr>
          <w:p w14:paraId="1073C6DE" w14:textId="726077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3367007.96</w:t>
            </w:r>
          </w:p>
        </w:tc>
        <w:tc>
          <w:tcPr>
            <w:tcW w:w="2134" w:type="dxa"/>
          </w:tcPr>
          <w:p w14:paraId="44A0F88E" w14:textId="79D7F0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6C4B7B" w14:textId="6C3193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989D1A" w14:textId="44FFCF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45EDC73" w14:textId="77777777" w:rsidTr="00C80210">
        <w:trPr>
          <w:trHeight w:val="54"/>
        </w:trPr>
        <w:tc>
          <w:tcPr>
            <w:tcW w:w="1691" w:type="dxa"/>
          </w:tcPr>
          <w:p w14:paraId="41A9CC2F" w14:textId="563C19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</w:tcPr>
          <w:p w14:paraId="2A0B0DE1" w14:textId="5AB7524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724055.06</w:t>
            </w:r>
          </w:p>
        </w:tc>
        <w:tc>
          <w:tcPr>
            <w:tcW w:w="1562" w:type="dxa"/>
          </w:tcPr>
          <w:p w14:paraId="05202C4F" w14:textId="45DD12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3367009.77</w:t>
            </w:r>
          </w:p>
        </w:tc>
        <w:tc>
          <w:tcPr>
            <w:tcW w:w="2134" w:type="dxa"/>
          </w:tcPr>
          <w:p w14:paraId="3E5095AF" w14:textId="4D1FE5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8B4340" w14:textId="5BA7EE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9FBE92" w14:textId="5483E70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3A1A946" w14:textId="77777777" w:rsidTr="00C80210">
        <w:trPr>
          <w:trHeight w:val="54"/>
        </w:trPr>
        <w:tc>
          <w:tcPr>
            <w:tcW w:w="1691" w:type="dxa"/>
          </w:tcPr>
          <w:p w14:paraId="44884FEB" w14:textId="2BE7AF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</w:tcPr>
          <w:p w14:paraId="3C6ED43F" w14:textId="7231ABA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724053.82</w:t>
            </w:r>
          </w:p>
        </w:tc>
        <w:tc>
          <w:tcPr>
            <w:tcW w:w="1562" w:type="dxa"/>
          </w:tcPr>
          <w:p w14:paraId="02D1419E" w14:textId="769219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3367011.01</w:t>
            </w:r>
          </w:p>
        </w:tc>
        <w:tc>
          <w:tcPr>
            <w:tcW w:w="2134" w:type="dxa"/>
          </w:tcPr>
          <w:p w14:paraId="30CEFDE0" w14:textId="5DE55D0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EE4C0D" w14:textId="432FDD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E858C0" w14:textId="1E5C8A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943AF1F" w14:textId="77777777" w:rsidTr="00C80210">
        <w:trPr>
          <w:trHeight w:val="54"/>
        </w:trPr>
        <w:tc>
          <w:tcPr>
            <w:tcW w:w="1691" w:type="dxa"/>
          </w:tcPr>
          <w:p w14:paraId="020AA919" w14:textId="64A219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</w:tcPr>
          <w:p w14:paraId="6E05D648" w14:textId="39A8951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724052.79</w:t>
            </w:r>
          </w:p>
        </w:tc>
        <w:tc>
          <w:tcPr>
            <w:tcW w:w="1562" w:type="dxa"/>
          </w:tcPr>
          <w:p w14:paraId="70FA7CD2" w14:textId="136C6D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3367010.32</w:t>
            </w:r>
          </w:p>
        </w:tc>
        <w:tc>
          <w:tcPr>
            <w:tcW w:w="2134" w:type="dxa"/>
          </w:tcPr>
          <w:p w14:paraId="54936E03" w14:textId="41A308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F04E52" w14:textId="269BC9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F9627A" w14:textId="41841D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98A92C2" w14:textId="77777777" w:rsidTr="00C80210">
        <w:trPr>
          <w:trHeight w:val="54"/>
        </w:trPr>
        <w:tc>
          <w:tcPr>
            <w:tcW w:w="1691" w:type="dxa"/>
          </w:tcPr>
          <w:p w14:paraId="2C3F3157" w14:textId="242CC2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</w:tcPr>
          <w:p w14:paraId="0F54A043" w14:textId="641BED5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724052.17</w:t>
            </w:r>
          </w:p>
        </w:tc>
        <w:tc>
          <w:tcPr>
            <w:tcW w:w="1562" w:type="dxa"/>
          </w:tcPr>
          <w:p w14:paraId="3C94F305" w14:textId="1E6E07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3367008.39</w:t>
            </w:r>
          </w:p>
        </w:tc>
        <w:tc>
          <w:tcPr>
            <w:tcW w:w="2134" w:type="dxa"/>
          </w:tcPr>
          <w:p w14:paraId="393BE800" w14:textId="7E2DA5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401207" w14:textId="3838C6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008211" w14:textId="751B0D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7BC202A" w14:textId="77777777" w:rsidTr="00C80210">
        <w:trPr>
          <w:trHeight w:val="54"/>
        </w:trPr>
        <w:tc>
          <w:tcPr>
            <w:tcW w:w="1691" w:type="dxa"/>
          </w:tcPr>
          <w:p w14:paraId="535F3E81" w14:textId="172ACC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</w:t>
            </w:r>
          </w:p>
        </w:tc>
        <w:tc>
          <w:tcPr>
            <w:tcW w:w="1558" w:type="dxa"/>
          </w:tcPr>
          <w:p w14:paraId="07EDC783" w14:textId="6003144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724051.62</w:t>
            </w:r>
          </w:p>
        </w:tc>
        <w:tc>
          <w:tcPr>
            <w:tcW w:w="1562" w:type="dxa"/>
          </w:tcPr>
          <w:p w14:paraId="480BAE9A" w14:textId="712EC7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3367006.39</w:t>
            </w:r>
          </w:p>
        </w:tc>
        <w:tc>
          <w:tcPr>
            <w:tcW w:w="2134" w:type="dxa"/>
          </w:tcPr>
          <w:p w14:paraId="033624C3" w14:textId="2A9A32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2D0602" w14:textId="7883C5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4C6B46" w14:textId="723BF7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3CAD854" w14:textId="77777777" w:rsidTr="00C80210">
        <w:trPr>
          <w:trHeight w:val="54"/>
        </w:trPr>
        <w:tc>
          <w:tcPr>
            <w:tcW w:w="1691" w:type="dxa"/>
          </w:tcPr>
          <w:p w14:paraId="2BB665DA" w14:textId="27D9E5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98</w:t>
            </w:r>
          </w:p>
        </w:tc>
        <w:tc>
          <w:tcPr>
            <w:tcW w:w="1558" w:type="dxa"/>
          </w:tcPr>
          <w:p w14:paraId="0F6E1A04" w14:textId="6D40C1E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724050.58</w:t>
            </w:r>
          </w:p>
        </w:tc>
        <w:tc>
          <w:tcPr>
            <w:tcW w:w="1562" w:type="dxa"/>
          </w:tcPr>
          <w:p w14:paraId="0DE8B950" w14:textId="685B9F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3367004.67</w:t>
            </w:r>
          </w:p>
        </w:tc>
        <w:tc>
          <w:tcPr>
            <w:tcW w:w="2134" w:type="dxa"/>
          </w:tcPr>
          <w:p w14:paraId="3419EBD5" w14:textId="1E0A555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7925F1" w14:textId="0D78D7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B1670A" w14:textId="6FE0DA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A44F006" w14:textId="77777777" w:rsidTr="00C80210">
        <w:trPr>
          <w:trHeight w:val="54"/>
        </w:trPr>
        <w:tc>
          <w:tcPr>
            <w:tcW w:w="1691" w:type="dxa"/>
          </w:tcPr>
          <w:p w14:paraId="18BC03C8" w14:textId="11B8D6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7FE9D2B7" w14:textId="7B112D3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724049.62</w:t>
            </w:r>
          </w:p>
        </w:tc>
        <w:tc>
          <w:tcPr>
            <w:tcW w:w="1562" w:type="dxa"/>
          </w:tcPr>
          <w:p w14:paraId="4845A620" w14:textId="5CFFE2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3367002.53</w:t>
            </w:r>
          </w:p>
        </w:tc>
        <w:tc>
          <w:tcPr>
            <w:tcW w:w="2134" w:type="dxa"/>
          </w:tcPr>
          <w:p w14:paraId="3302E5D4" w14:textId="5FAAEF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37C571" w14:textId="3BA8CA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9E4835" w14:textId="557DE9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B0121D0" w14:textId="77777777" w:rsidTr="00C80210">
        <w:trPr>
          <w:trHeight w:val="54"/>
        </w:trPr>
        <w:tc>
          <w:tcPr>
            <w:tcW w:w="1691" w:type="dxa"/>
          </w:tcPr>
          <w:p w14:paraId="57297FCD" w14:textId="057B10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</w:tcPr>
          <w:p w14:paraId="6E18AF2A" w14:textId="5D2BC32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724048.24</w:t>
            </w:r>
          </w:p>
        </w:tc>
        <w:tc>
          <w:tcPr>
            <w:tcW w:w="1562" w:type="dxa"/>
          </w:tcPr>
          <w:p w14:paraId="4404DA57" w14:textId="72EB00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3367002.12</w:t>
            </w:r>
          </w:p>
        </w:tc>
        <w:tc>
          <w:tcPr>
            <w:tcW w:w="2134" w:type="dxa"/>
          </w:tcPr>
          <w:p w14:paraId="09390DA8" w14:textId="3C7FB5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CD9589" w14:textId="0A5459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EE88C1" w14:textId="60EC0B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62B30A5" w14:textId="77777777" w:rsidTr="00C80210">
        <w:trPr>
          <w:trHeight w:val="54"/>
        </w:trPr>
        <w:tc>
          <w:tcPr>
            <w:tcW w:w="1691" w:type="dxa"/>
          </w:tcPr>
          <w:p w14:paraId="3B5DB51F" w14:textId="11F5EE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</w:tcPr>
          <w:p w14:paraId="14FA420D" w14:textId="22D7058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724047.73</w:t>
            </w:r>
          </w:p>
        </w:tc>
        <w:tc>
          <w:tcPr>
            <w:tcW w:w="1562" w:type="dxa"/>
          </w:tcPr>
          <w:p w14:paraId="5FC4B3C1" w14:textId="2DFC5B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3367003.10</w:t>
            </w:r>
          </w:p>
        </w:tc>
        <w:tc>
          <w:tcPr>
            <w:tcW w:w="2134" w:type="dxa"/>
          </w:tcPr>
          <w:p w14:paraId="1830D473" w14:textId="454FD5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52F162" w14:textId="22C74D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02F985" w14:textId="52FB27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65A93AE" w14:textId="77777777" w:rsidTr="00C80210">
        <w:trPr>
          <w:trHeight w:val="54"/>
        </w:trPr>
        <w:tc>
          <w:tcPr>
            <w:tcW w:w="1691" w:type="dxa"/>
          </w:tcPr>
          <w:p w14:paraId="4941F62D" w14:textId="3BE062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</w:tcPr>
          <w:p w14:paraId="028DE721" w14:textId="2A21BB8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724048.00</w:t>
            </w:r>
          </w:p>
        </w:tc>
        <w:tc>
          <w:tcPr>
            <w:tcW w:w="1562" w:type="dxa"/>
          </w:tcPr>
          <w:p w14:paraId="18E89B1B" w14:textId="6B24B3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3367005.50</w:t>
            </w:r>
          </w:p>
        </w:tc>
        <w:tc>
          <w:tcPr>
            <w:tcW w:w="2134" w:type="dxa"/>
          </w:tcPr>
          <w:p w14:paraId="2E93248B" w14:textId="7A1037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EDA8C8" w14:textId="5B2440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70FB05" w14:textId="18D60A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CD57657" w14:textId="77777777" w:rsidTr="00C80210">
        <w:trPr>
          <w:trHeight w:val="54"/>
        </w:trPr>
        <w:tc>
          <w:tcPr>
            <w:tcW w:w="1691" w:type="dxa"/>
          </w:tcPr>
          <w:p w14:paraId="0FBC6690" w14:textId="1429BB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</w:tcPr>
          <w:p w14:paraId="49B74F1F" w14:textId="20006ED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724049.10</w:t>
            </w:r>
          </w:p>
        </w:tc>
        <w:tc>
          <w:tcPr>
            <w:tcW w:w="1562" w:type="dxa"/>
          </w:tcPr>
          <w:p w14:paraId="18632391" w14:textId="4BA844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3367008.67</w:t>
            </w:r>
          </w:p>
        </w:tc>
        <w:tc>
          <w:tcPr>
            <w:tcW w:w="2134" w:type="dxa"/>
          </w:tcPr>
          <w:p w14:paraId="2E583A35" w14:textId="115712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BDD681" w14:textId="545A47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DABEC5" w14:textId="266812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E84C501" w14:textId="77777777" w:rsidTr="00C80210">
        <w:trPr>
          <w:trHeight w:val="54"/>
        </w:trPr>
        <w:tc>
          <w:tcPr>
            <w:tcW w:w="1691" w:type="dxa"/>
          </w:tcPr>
          <w:p w14:paraId="4732D998" w14:textId="4686B8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</w:tcPr>
          <w:p w14:paraId="04D272C4" w14:textId="3970C51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724050.34</w:t>
            </w:r>
          </w:p>
        </w:tc>
        <w:tc>
          <w:tcPr>
            <w:tcW w:w="1562" w:type="dxa"/>
          </w:tcPr>
          <w:p w14:paraId="188974D0" w14:textId="36460C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3367010.67</w:t>
            </w:r>
          </w:p>
        </w:tc>
        <w:tc>
          <w:tcPr>
            <w:tcW w:w="2134" w:type="dxa"/>
          </w:tcPr>
          <w:p w14:paraId="6C531E76" w14:textId="385F26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C478F9" w14:textId="3566F7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61B5B5" w14:textId="4A41ED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896A6D2" w14:textId="77777777" w:rsidTr="00C80210">
        <w:trPr>
          <w:trHeight w:val="54"/>
        </w:trPr>
        <w:tc>
          <w:tcPr>
            <w:tcW w:w="1691" w:type="dxa"/>
          </w:tcPr>
          <w:p w14:paraId="71E88F3B" w14:textId="468AB3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</w:tcPr>
          <w:p w14:paraId="01CBB36A" w14:textId="520AE2A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724049.79</w:t>
            </w:r>
          </w:p>
        </w:tc>
        <w:tc>
          <w:tcPr>
            <w:tcW w:w="1562" w:type="dxa"/>
          </w:tcPr>
          <w:p w14:paraId="7EAE890D" w14:textId="06A71D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3367013.83</w:t>
            </w:r>
          </w:p>
        </w:tc>
        <w:tc>
          <w:tcPr>
            <w:tcW w:w="2134" w:type="dxa"/>
          </w:tcPr>
          <w:p w14:paraId="08CCA3A0" w14:textId="543307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ADEABF" w14:textId="44C4D7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136F04" w14:textId="4E9514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02153E7" w14:textId="77777777" w:rsidTr="00C80210">
        <w:trPr>
          <w:trHeight w:val="54"/>
        </w:trPr>
        <w:tc>
          <w:tcPr>
            <w:tcW w:w="1691" w:type="dxa"/>
          </w:tcPr>
          <w:p w14:paraId="51BB910B" w14:textId="299CB0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</w:tcPr>
          <w:p w14:paraId="23B82100" w14:textId="7B352B1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724048.97</w:t>
            </w:r>
          </w:p>
        </w:tc>
        <w:tc>
          <w:tcPr>
            <w:tcW w:w="1562" w:type="dxa"/>
          </w:tcPr>
          <w:p w14:paraId="69D6B3D8" w14:textId="41C3B2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3367015.83</w:t>
            </w:r>
          </w:p>
        </w:tc>
        <w:tc>
          <w:tcPr>
            <w:tcW w:w="2134" w:type="dxa"/>
          </w:tcPr>
          <w:p w14:paraId="6CBE642C" w14:textId="0BB516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15CBBE" w14:textId="3D1EC1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36171B" w14:textId="5FF28A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35611E4" w14:textId="77777777" w:rsidTr="00C80210">
        <w:trPr>
          <w:trHeight w:val="54"/>
        </w:trPr>
        <w:tc>
          <w:tcPr>
            <w:tcW w:w="1691" w:type="dxa"/>
          </w:tcPr>
          <w:p w14:paraId="290C16C5" w14:textId="57F93E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</w:tcPr>
          <w:p w14:paraId="4FD249B3" w14:textId="0FEA482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724045.73</w:t>
            </w:r>
          </w:p>
        </w:tc>
        <w:tc>
          <w:tcPr>
            <w:tcW w:w="1562" w:type="dxa"/>
          </w:tcPr>
          <w:p w14:paraId="51623277" w14:textId="29DF2E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3367023.74</w:t>
            </w:r>
          </w:p>
        </w:tc>
        <w:tc>
          <w:tcPr>
            <w:tcW w:w="2134" w:type="dxa"/>
          </w:tcPr>
          <w:p w14:paraId="3F36E249" w14:textId="71F49F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93E94E" w14:textId="5094E1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6A268F" w14:textId="7AAA40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23821BE" w14:textId="77777777" w:rsidTr="00C80210">
        <w:trPr>
          <w:trHeight w:val="54"/>
        </w:trPr>
        <w:tc>
          <w:tcPr>
            <w:tcW w:w="1691" w:type="dxa"/>
          </w:tcPr>
          <w:p w14:paraId="22F08331" w14:textId="0E7339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</w:tcPr>
          <w:p w14:paraId="7FE5AA71" w14:textId="756D49C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724045.55</w:t>
            </w:r>
          </w:p>
        </w:tc>
        <w:tc>
          <w:tcPr>
            <w:tcW w:w="1562" w:type="dxa"/>
          </w:tcPr>
          <w:p w14:paraId="28C8A15F" w14:textId="7CB353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3367025.97</w:t>
            </w:r>
          </w:p>
        </w:tc>
        <w:tc>
          <w:tcPr>
            <w:tcW w:w="2134" w:type="dxa"/>
          </w:tcPr>
          <w:p w14:paraId="33E377C7" w14:textId="068B76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76E4F6" w14:textId="2F40EA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3A78C6" w14:textId="686C12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024AD5E" w14:textId="77777777" w:rsidTr="00C80210">
        <w:trPr>
          <w:trHeight w:val="54"/>
        </w:trPr>
        <w:tc>
          <w:tcPr>
            <w:tcW w:w="1691" w:type="dxa"/>
          </w:tcPr>
          <w:p w14:paraId="337E75CF" w14:textId="5A1BD3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</w:tcPr>
          <w:p w14:paraId="157A64C3" w14:textId="787B924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724044.79</w:t>
            </w:r>
          </w:p>
        </w:tc>
        <w:tc>
          <w:tcPr>
            <w:tcW w:w="1562" w:type="dxa"/>
          </w:tcPr>
          <w:p w14:paraId="13784929" w14:textId="37A691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3367028.25</w:t>
            </w:r>
          </w:p>
        </w:tc>
        <w:tc>
          <w:tcPr>
            <w:tcW w:w="2134" w:type="dxa"/>
          </w:tcPr>
          <w:p w14:paraId="089B65D7" w14:textId="0C36CB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9EA892" w14:textId="2D34CB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B5BD1B" w14:textId="5D7242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B7E002B" w14:textId="77777777" w:rsidTr="00C80210">
        <w:trPr>
          <w:trHeight w:val="54"/>
        </w:trPr>
        <w:tc>
          <w:tcPr>
            <w:tcW w:w="1691" w:type="dxa"/>
          </w:tcPr>
          <w:p w14:paraId="6E401A9C" w14:textId="0BD955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</w:tcPr>
          <w:p w14:paraId="2C49CC22" w14:textId="2BA66EB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724044.79</w:t>
            </w:r>
          </w:p>
        </w:tc>
        <w:tc>
          <w:tcPr>
            <w:tcW w:w="1562" w:type="dxa"/>
          </w:tcPr>
          <w:p w14:paraId="2628F8C3" w14:textId="2AF2B0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3367030.94</w:t>
            </w:r>
          </w:p>
        </w:tc>
        <w:tc>
          <w:tcPr>
            <w:tcW w:w="2134" w:type="dxa"/>
          </w:tcPr>
          <w:p w14:paraId="0CDC2477" w14:textId="3B629F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6F919D" w14:textId="5184C2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323090" w14:textId="6D1373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BF6EDD3" w14:textId="77777777" w:rsidTr="00C80210">
        <w:trPr>
          <w:trHeight w:val="54"/>
        </w:trPr>
        <w:tc>
          <w:tcPr>
            <w:tcW w:w="1691" w:type="dxa"/>
          </w:tcPr>
          <w:p w14:paraId="2AD456E2" w14:textId="4B0EB2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</w:tcPr>
          <w:p w14:paraId="2F15F87D" w14:textId="0DD887E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724046.45</w:t>
            </w:r>
          </w:p>
        </w:tc>
        <w:tc>
          <w:tcPr>
            <w:tcW w:w="1562" w:type="dxa"/>
          </w:tcPr>
          <w:p w14:paraId="78EAABD3" w14:textId="46E391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3367034.18</w:t>
            </w:r>
          </w:p>
        </w:tc>
        <w:tc>
          <w:tcPr>
            <w:tcW w:w="2134" w:type="dxa"/>
          </w:tcPr>
          <w:p w14:paraId="5DCEA461" w14:textId="233F6B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84F846" w14:textId="53126C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3589DF" w14:textId="04E564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787FEF4" w14:textId="77777777" w:rsidTr="00C80210">
        <w:trPr>
          <w:trHeight w:val="54"/>
        </w:trPr>
        <w:tc>
          <w:tcPr>
            <w:tcW w:w="1691" w:type="dxa"/>
          </w:tcPr>
          <w:p w14:paraId="1DF4FEEE" w14:textId="174CC8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</w:tcPr>
          <w:p w14:paraId="5AE4C1C2" w14:textId="77A7877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724049.75</w:t>
            </w:r>
          </w:p>
        </w:tc>
        <w:tc>
          <w:tcPr>
            <w:tcW w:w="1562" w:type="dxa"/>
          </w:tcPr>
          <w:p w14:paraId="14EA0C64" w14:textId="7105A1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3367037.00</w:t>
            </w:r>
          </w:p>
        </w:tc>
        <w:tc>
          <w:tcPr>
            <w:tcW w:w="2134" w:type="dxa"/>
          </w:tcPr>
          <w:p w14:paraId="71EA14CB" w14:textId="0020C6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2C9FFD" w14:textId="045E98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028A80" w14:textId="3C138B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598AAB4" w14:textId="77777777" w:rsidTr="00C80210">
        <w:trPr>
          <w:trHeight w:val="54"/>
        </w:trPr>
        <w:tc>
          <w:tcPr>
            <w:tcW w:w="1691" w:type="dxa"/>
          </w:tcPr>
          <w:p w14:paraId="37DA1465" w14:textId="3CD99B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</w:tcPr>
          <w:p w14:paraId="444D33F1" w14:textId="032D5F6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724052.94</w:t>
            </w:r>
          </w:p>
        </w:tc>
        <w:tc>
          <w:tcPr>
            <w:tcW w:w="1562" w:type="dxa"/>
          </w:tcPr>
          <w:p w14:paraId="60CE88CE" w14:textId="7EB09C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3367040.33</w:t>
            </w:r>
          </w:p>
        </w:tc>
        <w:tc>
          <w:tcPr>
            <w:tcW w:w="2134" w:type="dxa"/>
          </w:tcPr>
          <w:p w14:paraId="6E632205" w14:textId="58623E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1D1C30" w14:textId="4C07CB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CF5FBD" w14:textId="62169A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E9DD465" w14:textId="77777777" w:rsidTr="00C80210">
        <w:trPr>
          <w:trHeight w:val="54"/>
        </w:trPr>
        <w:tc>
          <w:tcPr>
            <w:tcW w:w="1691" w:type="dxa"/>
          </w:tcPr>
          <w:p w14:paraId="39E61B73" w14:textId="37EA0F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</w:tcPr>
          <w:p w14:paraId="4BB7EE22" w14:textId="295C598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724056.18</w:t>
            </w:r>
          </w:p>
        </w:tc>
        <w:tc>
          <w:tcPr>
            <w:tcW w:w="1562" w:type="dxa"/>
          </w:tcPr>
          <w:p w14:paraId="6A3762A5" w14:textId="56E425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3367042.95</w:t>
            </w:r>
          </w:p>
        </w:tc>
        <w:tc>
          <w:tcPr>
            <w:tcW w:w="2134" w:type="dxa"/>
          </w:tcPr>
          <w:p w14:paraId="69D03B0A" w14:textId="098DF0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75EC6F" w14:textId="254858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FC5D8D" w14:textId="638AE9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1BED1A4" w14:textId="77777777" w:rsidTr="00C80210">
        <w:trPr>
          <w:trHeight w:val="54"/>
        </w:trPr>
        <w:tc>
          <w:tcPr>
            <w:tcW w:w="1691" w:type="dxa"/>
          </w:tcPr>
          <w:p w14:paraId="7BDA92F0" w14:textId="107D2B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</w:tcPr>
          <w:p w14:paraId="0B44000B" w14:textId="2CEF9E0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724060.24</w:t>
            </w:r>
          </w:p>
        </w:tc>
        <w:tc>
          <w:tcPr>
            <w:tcW w:w="1562" w:type="dxa"/>
          </w:tcPr>
          <w:p w14:paraId="4AC26D67" w14:textId="7F8E09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3367045.43</w:t>
            </w:r>
          </w:p>
        </w:tc>
        <w:tc>
          <w:tcPr>
            <w:tcW w:w="2134" w:type="dxa"/>
          </w:tcPr>
          <w:p w14:paraId="1FEBE63B" w14:textId="0719B0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EC28CC" w14:textId="7F8B27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E5D8E5" w14:textId="1867A5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16129F1" w14:textId="77777777" w:rsidTr="00C80210">
        <w:trPr>
          <w:trHeight w:val="54"/>
        </w:trPr>
        <w:tc>
          <w:tcPr>
            <w:tcW w:w="1691" w:type="dxa"/>
          </w:tcPr>
          <w:p w14:paraId="1FBE745F" w14:textId="6792E9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</w:tcPr>
          <w:p w14:paraId="68832CF0" w14:textId="0A0C23C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724063.83</w:t>
            </w:r>
          </w:p>
        </w:tc>
        <w:tc>
          <w:tcPr>
            <w:tcW w:w="1562" w:type="dxa"/>
          </w:tcPr>
          <w:p w14:paraId="0B5FD785" w14:textId="0EC490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3367048.67</w:t>
            </w:r>
          </w:p>
        </w:tc>
        <w:tc>
          <w:tcPr>
            <w:tcW w:w="2134" w:type="dxa"/>
          </w:tcPr>
          <w:p w14:paraId="76DBC51B" w14:textId="25EB8C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259B10" w14:textId="58772B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BA9134" w14:textId="6ED861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9F5670" w14:textId="77777777" w:rsidTr="00C80210">
        <w:trPr>
          <w:trHeight w:val="54"/>
        </w:trPr>
        <w:tc>
          <w:tcPr>
            <w:tcW w:w="1691" w:type="dxa"/>
          </w:tcPr>
          <w:p w14:paraId="784A6443" w14:textId="6BC3C6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</w:tcPr>
          <w:p w14:paraId="58F54703" w14:textId="509B59F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724065.90</w:t>
            </w:r>
          </w:p>
        </w:tc>
        <w:tc>
          <w:tcPr>
            <w:tcW w:w="1562" w:type="dxa"/>
          </w:tcPr>
          <w:p w14:paraId="54B234DA" w14:textId="72D7BC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3367052.20</w:t>
            </w:r>
          </w:p>
        </w:tc>
        <w:tc>
          <w:tcPr>
            <w:tcW w:w="2134" w:type="dxa"/>
          </w:tcPr>
          <w:p w14:paraId="53A26536" w14:textId="59596F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11B68A" w14:textId="570E7A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949183" w14:textId="61887C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A8C4E5E" w14:textId="77777777" w:rsidTr="00C80210">
        <w:trPr>
          <w:trHeight w:val="54"/>
        </w:trPr>
        <w:tc>
          <w:tcPr>
            <w:tcW w:w="1691" w:type="dxa"/>
          </w:tcPr>
          <w:p w14:paraId="44D9F5FF" w14:textId="33A746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</w:tcPr>
          <w:p w14:paraId="78BF0AF4" w14:textId="335A2AE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724068.52</w:t>
            </w:r>
          </w:p>
        </w:tc>
        <w:tc>
          <w:tcPr>
            <w:tcW w:w="1562" w:type="dxa"/>
          </w:tcPr>
          <w:p w14:paraId="5414323E" w14:textId="252CAA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3367056.40</w:t>
            </w:r>
          </w:p>
        </w:tc>
        <w:tc>
          <w:tcPr>
            <w:tcW w:w="2134" w:type="dxa"/>
          </w:tcPr>
          <w:p w14:paraId="25D85B41" w14:textId="3D8654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318136" w14:textId="65582D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36E217" w14:textId="02C4F2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808C1C5" w14:textId="77777777" w:rsidTr="00C80210">
        <w:trPr>
          <w:trHeight w:val="54"/>
        </w:trPr>
        <w:tc>
          <w:tcPr>
            <w:tcW w:w="1691" w:type="dxa"/>
          </w:tcPr>
          <w:p w14:paraId="7B753D67" w14:textId="52FE44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</w:tcPr>
          <w:p w14:paraId="5BC18B5B" w14:textId="7F94340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724070.31</w:t>
            </w:r>
          </w:p>
        </w:tc>
        <w:tc>
          <w:tcPr>
            <w:tcW w:w="1562" w:type="dxa"/>
          </w:tcPr>
          <w:p w14:paraId="2B0C1453" w14:textId="739E06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3367060.40</w:t>
            </w:r>
          </w:p>
        </w:tc>
        <w:tc>
          <w:tcPr>
            <w:tcW w:w="2134" w:type="dxa"/>
          </w:tcPr>
          <w:p w14:paraId="09748E12" w14:textId="1060E2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7AFAD1" w14:textId="6FD147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F4F932" w14:textId="4A9F26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C0AFF74" w14:textId="77777777" w:rsidTr="00C80210">
        <w:trPr>
          <w:trHeight w:val="54"/>
        </w:trPr>
        <w:tc>
          <w:tcPr>
            <w:tcW w:w="1691" w:type="dxa"/>
          </w:tcPr>
          <w:p w14:paraId="5B08B1B7" w14:textId="3CF6C9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</w:tcPr>
          <w:p w14:paraId="7796A646" w14:textId="62A4B99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724073.48</w:t>
            </w:r>
          </w:p>
        </w:tc>
        <w:tc>
          <w:tcPr>
            <w:tcW w:w="1562" w:type="dxa"/>
          </w:tcPr>
          <w:p w14:paraId="6975C1BD" w14:textId="647075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3367065.57</w:t>
            </w:r>
          </w:p>
        </w:tc>
        <w:tc>
          <w:tcPr>
            <w:tcW w:w="2134" w:type="dxa"/>
          </w:tcPr>
          <w:p w14:paraId="659668AB" w14:textId="496BB4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3A4F5F" w14:textId="440869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03D4E5" w14:textId="11D07D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23A31D9" w14:textId="77777777" w:rsidTr="00C80210">
        <w:trPr>
          <w:trHeight w:val="54"/>
        </w:trPr>
        <w:tc>
          <w:tcPr>
            <w:tcW w:w="1691" w:type="dxa"/>
          </w:tcPr>
          <w:p w14:paraId="1E753415" w14:textId="0D9708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</w:tcPr>
          <w:p w14:paraId="115BC93F" w14:textId="763D732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724076.58</w:t>
            </w:r>
          </w:p>
        </w:tc>
        <w:tc>
          <w:tcPr>
            <w:tcW w:w="1562" w:type="dxa"/>
          </w:tcPr>
          <w:p w14:paraId="09443189" w14:textId="2E77FC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3367070.61</w:t>
            </w:r>
          </w:p>
        </w:tc>
        <w:tc>
          <w:tcPr>
            <w:tcW w:w="2134" w:type="dxa"/>
          </w:tcPr>
          <w:p w14:paraId="182CF85D" w14:textId="4C2490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40C5FB" w14:textId="31BBCB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F7D885" w14:textId="0C749C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C6A0770" w14:textId="77777777" w:rsidTr="00C80210">
        <w:trPr>
          <w:trHeight w:val="54"/>
        </w:trPr>
        <w:tc>
          <w:tcPr>
            <w:tcW w:w="1691" w:type="dxa"/>
          </w:tcPr>
          <w:p w14:paraId="2CBB89D1" w14:textId="5AAC12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</w:tcPr>
          <w:p w14:paraId="31A2F3FD" w14:textId="163C752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724078.68</w:t>
            </w:r>
          </w:p>
        </w:tc>
        <w:tc>
          <w:tcPr>
            <w:tcW w:w="1562" w:type="dxa"/>
          </w:tcPr>
          <w:p w14:paraId="5376FB50" w14:textId="286829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3367074.00</w:t>
            </w:r>
          </w:p>
        </w:tc>
        <w:tc>
          <w:tcPr>
            <w:tcW w:w="2134" w:type="dxa"/>
          </w:tcPr>
          <w:p w14:paraId="16941411" w14:textId="3EF99C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D28826" w14:textId="09020A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BDE795" w14:textId="2E5954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856C824" w14:textId="77777777" w:rsidTr="00C80210">
        <w:trPr>
          <w:trHeight w:val="54"/>
        </w:trPr>
        <w:tc>
          <w:tcPr>
            <w:tcW w:w="1691" w:type="dxa"/>
          </w:tcPr>
          <w:p w14:paraId="4159D595" w14:textId="7448EE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</w:tcPr>
          <w:p w14:paraId="2E638754" w14:textId="2CFA899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724080.40</w:t>
            </w:r>
          </w:p>
        </w:tc>
        <w:tc>
          <w:tcPr>
            <w:tcW w:w="1562" w:type="dxa"/>
          </w:tcPr>
          <w:p w14:paraId="3B4B5EF5" w14:textId="227D5F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3367077.03</w:t>
            </w:r>
          </w:p>
        </w:tc>
        <w:tc>
          <w:tcPr>
            <w:tcW w:w="2134" w:type="dxa"/>
          </w:tcPr>
          <w:p w14:paraId="5586B4BE" w14:textId="3EB2EB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D0D1C3" w14:textId="70F8DF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0BFF88" w14:textId="16B37E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52072F0" w14:textId="77777777" w:rsidTr="00C80210">
        <w:trPr>
          <w:trHeight w:val="54"/>
        </w:trPr>
        <w:tc>
          <w:tcPr>
            <w:tcW w:w="1691" w:type="dxa"/>
          </w:tcPr>
          <w:p w14:paraId="7A4C059C" w14:textId="68E638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</w:tcPr>
          <w:p w14:paraId="51803C11" w14:textId="630EB1B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724083.09</w:t>
            </w:r>
          </w:p>
        </w:tc>
        <w:tc>
          <w:tcPr>
            <w:tcW w:w="1562" w:type="dxa"/>
          </w:tcPr>
          <w:p w14:paraId="3F8D3576" w14:textId="45C596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3367079.31</w:t>
            </w:r>
          </w:p>
        </w:tc>
        <w:tc>
          <w:tcPr>
            <w:tcW w:w="2134" w:type="dxa"/>
          </w:tcPr>
          <w:p w14:paraId="2748CF2E" w14:textId="481FE3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40CCFC" w14:textId="0A6CDE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04BF01" w14:textId="0DA098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8641F85" w14:textId="77777777" w:rsidTr="00C80210">
        <w:trPr>
          <w:trHeight w:val="54"/>
        </w:trPr>
        <w:tc>
          <w:tcPr>
            <w:tcW w:w="1691" w:type="dxa"/>
          </w:tcPr>
          <w:p w14:paraId="36C8C9B1" w14:textId="0419F3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</w:tcPr>
          <w:p w14:paraId="4FEE4B5D" w14:textId="72A437C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724087.57</w:t>
            </w:r>
          </w:p>
        </w:tc>
        <w:tc>
          <w:tcPr>
            <w:tcW w:w="1562" w:type="dxa"/>
          </w:tcPr>
          <w:p w14:paraId="03CE143E" w14:textId="20FDF5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3367083.31</w:t>
            </w:r>
          </w:p>
        </w:tc>
        <w:tc>
          <w:tcPr>
            <w:tcW w:w="2134" w:type="dxa"/>
          </w:tcPr>
          <w:p w14:paraId="13EB3FC1" w14:textId="49C453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F98F8D" w14:textId="0BCF38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04F627" w14:textId="27B202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8B4B855" w14:textId="77777777" w:rsidTr="00C80210">
        <w:trPr>
          <w:trHeight w:val="54"/>
        </w:trPr>
        <w:tc>
          <w:tcPr>
            <w:tcW w:w="1691" w:type="dxa"/>
          </w:tcPr>
          <w:p w14:paraId="7AF5CD0A" w14:textId="58106E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</w:tcPr>
          <w:p w14:paraId="42C7F577" w14:textId="09603B6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724092.60</w:t>
            </w:r>
          </w:p>
        </w:tc>
        <w:tc>
          <w:tcPr>
            <w:tcW w:w="1562" w:type="dxa"/>
          </w:tcPr>
          <w:p w14:paraId="0C20A13D" w14:textId="4BD46E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3367086.69</w:t>
            </w:r>
          </w:p>
        </w:tc>
        <w:tc>
          <w:tcPr>
            <w:tcW w:w="2134" w:type="dxa"/>
          </w:tcPr>
          <w:p w14:paraId="5AD64DD1" w14:textId="2F90F3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742EA7" w14:textId="66E4D7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2EB3CF" w14:textId="7425C1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A41207E" w14:textId="77777777" w:rsidTr="00C80210">
        <w:trPr>
          <w:trHeight w:val="54"/>
        </w:trPr>
        <w:tc>
          <w:tcPr>
            <w:tcW w:w="1691" w:type="dxa"/>
          </w:tcPr>
          <w:p w14:paraId="275D55D1" w14:textId="1F883B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</w:tcPr>
          <w:p w14:paraId="42B1E7E6" w14:textId="485B5F5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724096.25</w:t>
            </w:r>
          </w:p>
        </w:tc>
        <w:tc>
          <w:tcPr>
            <w:tcW w:w="1562" w:type="dxa"/>
          </w:tcPr>
          <w:p w14:paraId="3E1A4C81" w14:textId="746487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3367090.48</w:t>
            </w:r>
          </w:p>
        </w:tc>
        <w:tc>
          <w:tcPr>
            <w:tcW w:w="2134" w:type="dxa"/>
          </w:tcPr>
          <w:p w14:paraId="11F5C490" w14:textId="4FA1F6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8277AB" w14:textId="137984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35AD2B" w14:textId="37D1AF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42D9DF6" w14:textId="77777777" w:rsidTr="00C80210">
        <w:trPr>
          <w:trHeight w:val="54"/>
        </w:trPr>
        <w:tc>
          <w:tcPr>
            <w:tcW w:w="1691" w:type="dxa"/>
          </w:tcPr>
          <w:p w14:paraId="4EF49D8A" w14:textId="0511B1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</w:tcPr>
          <w:p w14:paraId="194CA8A7" w14:textId="12CE5C8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724097.97</w:t>
            </w:r>
          </w:p>
        </w:tc>
        <w:tc>
          <w:tcPr>
            <w:tcW w:w="1562" w:type="dxa"/>
          </w:tcPr>
          <w:p w14:paraId="2CEEC943" w14:textId="11C0B1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3367096.20</w:t>
            </w:r>
          </w:p>
        </w:tc>
        <w:tc>
          <w:tcPr>
            <w:tcW w:w="2134" w:type="dxa"/>
          </w:tcPr>
          <w:p w14:paraId="5FABEAD3" w14:textId="28585C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5C9889" w14:textId="60E0F9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54B196" w14:textId="31E012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E8C0013" w14:textId="77777777" w:rsidTr="00C80210">
        <w:trPr>
          <w:trHeight w:val="54"/>
        </w:trPr>
        <w:tc>
          <w:tcPr>
            <w:tcW w:w="1691" w:type="dxa"/>
          </w:tcPr>
          <w:p w14:paraId="104A957E" w14:textId="5BEBC5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</w:tcPr>
          <w:p w14:paraId="1855AA57" w14:textId="7F0C33F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724101.35</w:t>
            </w:r>
          </w:p>
        </w:tc>
        <w:tc>
          <w:tcPr>
            <w:tcW w:w="1562" w:type="dxa"/>
          </w:tcPr>
          <w:p w14:paraId="29747B7D" w14:textId="1232D0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3367102.34</w:t>
            </w:r>
          </w:p>
        </w:tc>
        <w:tc>
          <w:tcPr>
            <w:tcW w:w="2134" w:type="dxa"/>
          </w:tcPr>
          <w:p w14:paraId="74B22081" w14:textId="42716C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95FA9C" w14:textId="146086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BC155A" w14:textId="560816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BE26A04" w14:textId="77777777" w:rsidTr="00C80210">
        <w:trPr>
          <w:trHeight w:val="54"/>
        </w:trPr>
        <w:tc>
          <w:tcPr>
            <w:tcW w:w="1691" w:type="dxa"/>
          </w:tcPr>
          <w:p w14:paraId="171670A3" w14:textId="180A13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</w:tcPr>
          <w:p w14:paraId="52EBC9DF" w14:textId="55ABBB0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724105.85</w:t>
            </w:r>
          </w:p>
        </w:tc>
        <w:tc>
          <w:tcPr>
            <w:tcW w:w="1562" w:type="dxa"/>
          </w:tcPr>
          <w:p w14:paraId="3AAC53BE" w14:textId="3832B1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3367109.47</w:t>
            </w:r>
          </w:p>
        </w:tc>
        <w:tc>
          <w:tcPr>
            <w:tcW w:w="2134" w:type="dxa"/>
          </w:tcPr>
          <w:p w14:paraId="001570CD" w14:textId="0BBEC1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95149B" w14:textId="2FFED3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44579F" w14:textId="5E1204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DF87228" w14:textId="77777777" w:rsidTr="00C80210">
        <w:trPr>
          <w:trHeight w:val="54"/>
        </w:trPr>
        <w:tc>
          <w:tcPr>
            <w:tcW w:w="1691" w:type="dxa"/>
          </w:tcPr>
          <w:p w14:paraId="2FDE5DB3" w14:textId="5F401E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</w:tcPr>
          <w:p w14:paraId="00BD7BCA" w14:textId="39E1060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724108.73</w:t>
            </w:r>
          </w:p>
        </w:tc>
        <w:tc>
          <w:tcPr>
            <w:tcW w:w="1562" w:type="dxa"/>
          </w:tcPr>
          <w:p w14:paraId="0042AD1C" w14:textId="08B014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3367115.01</w:t>
            </w:r>
          </w:p>
        </w:tc>
        <w:tc>
          <w:tcPr>
            <w:tcW w:w="2134" w:type="dxa"/>
          </w:tcPr>
          <w:p w14:paraId="18F7AB8B" w14:textId="6617FE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7CC474" w14:textId="418C94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89791E" w14:textId="49383D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A82D27D" w14:textId="77777777" w:rsidTr="00C80210">
        <w:trPr>
          <w:trHeight w:val="54"/>
        </w:trPr>
        <w:tc>
          <w:tcPr>
            <w:tcW w:w="1691" w:type="dxa"/>
          </w:tcPr>
          <w:p w14:paraId="336F6414" w14:textId="77D1DA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132</w:t>
            </w:r>
          </w:p>
        </w:tc>
        <w:tc>
          <w:tcPr>
            <w:tcW w:w="1558" w:type="dxa"/>
          </w:tcPr>
          <w:p w14:paraId="535F1CFF" w14:textId="48CA934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724110.87</w:t>
            </w:r>
          </w:p>
        </w:tc>
        <w:tc>
          <w:tcPr>
            <w:tcW w:w="1562" w:type="dxa"/>
          </w:tcPr>
          <w:p w14:paraId="02E8324A" w14:textId="1E8182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3367118.16</w:t>
            </w:r>
          </w:p>
        </w:tc>
        <w:tc>
          <w:tcPr>
            <w:tcW w:w="2134" w:type="dxa"/>
          </w:tcPr>
          <w:p w14:paraId="20DDF795" w14:textId="69759C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6FD988" w14:textId="5FF4C7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F93569" w14:textId="4CA20D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6059806" w14:textId="77777777" w:rsidTr="00C80210">
        <w:trPr>
          <w:trHeight w:val="54"/>
        </w:trPr>
        <w:tc>
          <w:tcPr>
            <w:tcW w:w="1691" w:type="dxa"/>
          </w:tcPr>
          <w:p w14:paraId="43210E37" w14:textId="7FA61C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133</w:t>
            </w:r>
          </w:p>
        </w:tc>
        <w:tc>
          <w:tcPr>
            <w:tcW w:w="1558" w:type="dxa"/>
          </w:tcPr>
          <w:p w14:paraId="662B3B01" w14:textId="22AC09F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724112.04</w:t>
            </w:r>
          </w:p>
        </w:tc>
        <w:tc>
          <w:tcPr>
            <w:tcW w:w="1562" w:type="dxa"/>
          </w:tcPr>
          <w:p w14:paraId="23838C34" w14:textId="3D0812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3367120.20</w:t>
            </w:r>
          </w:p>
        </w:tc>
        <w:tc>
          <w:tcPr>
            <w:tcW w:w="2134" w:type="dxa"/>
          </w:tcPr>
          <w:p w14:paraId="08A65D84" w14:textId="79AEAF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5E5463" w14:textId="3D8149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D84616" w14:textId="23FAE0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F3D7DFA" w14:textId="77777777" w:rsidTr="00C80210">
        <w:trPr>
          <w:trHeight w:val="54"/>
        </w:trPr>
        <w:tc>
          <w:tcPr>
            <w:tcW w:w="1691" w:type="dxa"/>
          </w:tcPr>
          <w:p w14:paraId="0D929D49" w14:textId="151693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</w:tcPr>
          <w:p w14:paraId="4CA8C2E0" w14:textId="1E263BE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724113.20</w:t>
            </w:r>
          </w:p>
        </w:tc>
        <w:tc>
          <w:tcPr>
            <w:tcW w:w="1562" w:type="dxa"/>
          </w:tcPr>
          <w:p w14:paraId="0148DE8D" w14:textId="3BD48D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3367120.35</w:t>
            </w:r>
          </w:p>
        </w:tc>
        <w:tc>
          <w:tcPr>
            <w:tcW w:w="2134" w:type="dxa"/>
          </w:tcPr>
          <w:p w14:paraId="638E6C29" w14:textId="643A6C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D84FCA" w14:textId="3068A9D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79D718" w14:textId="3A48EB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37678AF" w14:textId="77777777" w:rsidTr="00C80210">
        <w:trPr>
          <w:trHeight w:val="54"/>
        </w:trPr>
        <w:tc>
          <w:tcPr>
            <w:tcW w:w="1691" w:type="dxa"/>
          </w:tcPr>
          <w:p w14:paraId="20C605F6" w14:textId="3300B7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</w:tcPr>
          <w:p w14:paraId="67DF6D74" w14:textId="3D8E7E3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724113.64</w:t>
            </w:r>
          </w:p>
        </w:tc>
        <w:tc>
          <w:tcPr>
            <w:tcW w:w="1562" w:type="dxa"/>
          </w:tcPr>
          <w:p w14:paraId="0176F919" w14:textId="1E8D67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3367118.96</w:t>
            </w:r>
          </w:p>
        </w:tc>
        <w:tc>
          <w:tcPr>
            <w:tcW w:w="2134" w:type="dxa"/>
          </w:tcPr>
          <w:p w14:paraId="4C3EF485" w14:textId="31C425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377440" w14:textId="4CE030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7389B3" w14:textId="4F9ED4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1C885D1" w14:textId="77777777" w:rsidTr="00C80210">
        <w:trPr>
          <w:trHeight w:val="54"/>
        </w:trPr>
        <w:tc>
          <w:tcPr>
            <w:tcW w:w="1691" w:type="dxa"/>
          </w:tcPr>
          <w:p w14:paraId="15374373" w14:textId="44C26E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</w:tcPr>
          <w:p w14:paraId="04236294" w14:textId="722854A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724113.35</w:t>
            </w:r>
          </w:p>
        </w:tc>
        <w:tc>
          <w:tcPr>
            <w:tcW w:w="1562" w:type="dxa"/>
          </w:tcPr>
          <w:p w14:paraId="5C898C66" w14:textId="10451A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3367116.78</w:t>
            </w:r>
          </w:p>
        </w:tc>
        <w:tc>
          <w:tcPr>
            <w:tcW w:w="2134" w:type="dxa"/>
          </w:tcPr>
          <w:p w14:paraId="23DC0D95" w14:textId="462526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01CF84" w14:textId="1A371A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82D23E" w14:textId="4F07B99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19FC1DB" w14:textId="77777777" w:rsidTr="00C80210">
        <w:trPr>
          <w:trHeight w:val="54"/>
        </w:trPr>
        <w:tc>
          <w:tcPr>
            <w:tcW w:w="1691" w:type="dxa"/>
          </w:tcPr>
          <w:p w14:paraId="6FF8CEF3" w14:textId="48DCC9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</w:tcPr>
          <w:p w14:paraId="3728225C" w14:textId="591AA19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724113.78</w:t>
            </w:r>
          </w:p>
        </w:tc>
        <w:tc>
          <w:tcPr>
            <w:tcW w:w="1562" w:type="dxa"/>
          </w:tcPr>
          <w:p w14:paraId="19BAF46C" w14:textId="6DB4EB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3367116.20</w:t>
            </w:r>
          </w:p>
        </w:tc>
        <w:tc>
          <w:tcPr>
            <w:tcW w:w="2134" w:type="dxa"/>
          </w:tcPr>
          <w:p w14:paraId="343F9446" w14:textId="50CDA7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280E63" w14:textId="7C9C86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BC8DFB" w14:textId="1BDB9D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FB7EAD2" w14:textId="77777777" w:rsidTr="00C80210">
        <w:trPr>
          <w:trHeight w:val="54"/>
        </w:trPr>
        <w:tc>
          <w:tcPr>
            <w:tcW w:w="1691" w:type="dxa"/>
          </w:tcPr>
          <w:p w14:paraId="5EC792B3" w14:textId="2DB867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</w:tcPr>
          <w:p w14:paraId="2953C840" w14:textId="167165C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724115.38</w:t>
            </w:r>
          </w:p>
        </w:tc>
        <w:tc>
          <w:tcPr>
            <w:tcW w:w="1562" w:type="dxa"/>
          </w:tcPr>
          <w:p w14:paraId="0E361652" w14:textId="175A57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3367116.63</w:t>
            </w:r>
          </w:p>
        </w:tc>
        <w:tc>
          <w:tcPr>
            <w:tcW w:w="2134" w:type="dxa"/>
          </w:tcPr>
          <w:p w14:paraId="4C02FDD0" w14:textId="7FCDBD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CFECFB" w14:textId="12E6AF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C3198C" w14:textId="36E08D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35AED78" w14:textId="77777777" w:rsidTr="00C80210">
        <w:trPr>
          <w:trHeight w:val="54"/>
        </w:trPr>
        <w:tc>
          <w:tcPr>
            <w:tcW w:w="1691" w:type="dxa"/>
          </w:tcPr>
          <w:p w14:paraId="5C4EA036" w14:textId="2254D2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</w:tcPr>
          <w:p w14:paraId="4F652BAE" w14:textId="2B2CF97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724116.33</w:t>
            </w:r>
          </w:p>
        </w:tc>
        <w:tc>
          <w:tcPr>
            <w:tcW w:w="1562" w:type="dxa"/>
          </w:tcPr>
          <w:p w14:paraId="774999E9" w14:textId="776AE7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3367117.95</w:t>
            </w:r>
          </w:p>
        </w:tc>
        <w:tc>
          <w:tcPr>
            <w:tcW w:w="2134" w:type="dxa"/>
          </w:tcPr>
          <w:p w14:paraId="5DA26878" w14:textId="5B32A1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8EA1EE" w14:textId="4064DF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E6F53D" w14:textId="78F12A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2163331" w14:textId="77777777" w:rsidTr="00C80210">
        <w:trPr>
          <w:trHeight w:val="54"/>
        </w:trPr>
        <w:tc>
          <w:tcPr>
            <w:tcW w:w="1691" w:type="dxa"/>
          </w:tcPr>
          <w:p w14:paraId="3633AAEE" w14:textId="58B6E4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</w:tcPr>
          <w:p w14:paraId="77314DA4" w14:textId="7B76310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724116.77</w:t>
            </w:r>
          </w:p>
        </w:tc>
        <w:tc>
          <w:tcPr>
            <w:tcW w:w="1562" w:type="dxa"/>
          </w:tcPr>
          <w:p w14:paraId="397C7CF9" w14:textId="004385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3367119.40</w:t>
            </w:r>
          </w:p>
        </w:tc>
        <w:tc>
          <w:tcPr>
            <w:tcW w:w="2134" w:type="dxa"/>
          </w:tcPr>
          <w:p w14:paraId="77D3219D" w14:textId="395238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BD76F9" w14:textId="2247B4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8A20B8" w14:textId="33E46D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984A2A2" w14:textId="77777777" w:rsidTr="00C80210">
        <w:trPr>
          <w:trHeight w:val="54"/>
        </w:trPr>
        <w:tc>
          <w:tcPr>
            <w:tcW w:w="1691" w:type="dxa"/>
          </w:tcPr>
          <w:p w14:paraId="4E775E77" w14:textId="70600E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</w:tcPr>
          <w:p w14:paraId="546FE04F" w14:textId="300C886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724117.28</w:t>
            </w:r>
          </w:p>
        </w:tc>
        <w:tc>
          <w:tcPr>
            <w:tcW w:w="1562" w:type="dxa"/>
          </w:tcPr>
          <w:p w14:paraId="62FD11CF" w14:textId="6BDA7A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3367121.15</w:t>
            </w:r>
          </w:p>
        </w:tc>
        <w:tc>
          <w:tcPr>
            <w:tcW w:w="2134" w:type="dxa"/>
          </w:tcPr>
          <w:p w14:paraId="21A12D9C" w14:textId="379527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5F735E" w14:textId="701AA6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D9B1BE" w14:textId="496822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22DFD5A" w14:textId="77777777" w:rsidTr="00C80210">
        <w:trPr>
          <w:trHeight w:val="54"/>
        </w:trPr>
        <w:tc>
          <w:tcPr>
            <w:tcW w:w="1691" w:type="dxa"/>
          </w:tcPr>
          <w:p w14:paraId="27B7D165" w14:textId="495D3A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</w:tcPr>
          <w:p w14:paraId="51E8C770" w14:textId="188C45C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724118.22</w:t>
            </w:r>
          </w:p>
        </w:tc>
        <w:tc>
          <w:tcPr>
            <w:tcW w:w="1562" w:type="dxa"/>
          </w:tcPr>
          <w:p w14:paraId="6A37F2EB" w14:textId="585CCC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3367122.24</w:t>
            </w:r>
          </w:p>
        </w:tc>
        <w:tc>
          <w:tcPr>
            <w:tcW w:w="2134" w:type="dxa"/>
          </w:tcPr>
          <w:p w14:paraId="7F6F1C66" w14:textId="7B16F2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A17EFF" w14:textId="3A68B9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91E5EA" w14:textId="5EB391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99AA971" w14:textId="77777777" w:rsidTr="00C80210">
        <w:trPr>
          <w:trHeight w:val="54"/>
        </w:trPr>
        <w:tc>
          <w:tcPr>
            <w:tcW w:w="1691" w:type="dxa"/>
          </w:tcPr>
          <w:p w14:paraId="54355EF7" w14:textId="2D6311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1E890B5D" w14:textId="4CA5C66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724119.10</w:t>
            </w:r>
          </w:p>
        </w:tc>
        <w:tc>
          <w:tcPr>
            <w:tcW w:w="1562" w:type="dxa"/>
          </w:tcPr>
          <w:p w14:paraId="0A85BC44" w14:textId="0EB88E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3367122.61</w:t>
            </w:r>
          </w:p>
        </w:tc>
        <w:tc>
          <w:tcPr>
            <w:tcW w:w="2134" w:type="dxa"/>
          </w:tcPr>
          <w:p w14:paraId="47942923" w14:textId="5934D4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FAF28B" w14:textId="5AC580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377545" w14:textId="65DA16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BCF69B0" w14:textId="77777777" w:rsidTr="00C80210">
        <w:trPr>
          <w:trHeight w:val="54"/>
        </w:trPr>
        <w:tc>
          <w:tcPr>
            <w:tcW w:w="1691" w:type="dxa"/>
          </w:tcPr>
          <w:p w14:paraId="3EC11CFF" w14:textId="6F165F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</w:tcPr>
          <w:p w14:paraId="118243E6" w14:textId="4858A8C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724119.56</w:t>
            </w:r>
          </w:p>
        </w:tc>
        <w:tc>
          <w:tcPr>
            <w:tcW w:w="1562" w:type="dxa"/>
          </w:tcPr>
          <w:p w14:paraId="4D737930" w14:textId="0C509B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3367121.65</w:t>
            </w:r>
          </w:p>
        </w:tc>
        <w:tc>
          <w:tcPr>
            <w:tcW w:w="2134" w:type="dxa"/>
          </w:tcPr>
          <w:p w14:paraId="61FD0DD6" w14:textId="0B5F3F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08BE0F" w14:textId="6007BC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700DD5" w14:textId="23D281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07E8A45" w14:textId="77777777" w:rsidTr="00C80210">
        <w:trPr>
          <w:trHeight w:val="54"/>
        </w:trPr>
        <w:tc>
          <w:tcPr>
            <w:tcW w:w="1691" w:type="dxa"/>
          </w:tcPr>
          <w:p w14:paraId="1214B1BA" w14:textId="718B6A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</w:tcPr>
          <w:p w14:paraId="3EF2E0B9" w14:textId="0C8D56B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724120.24</w:t>
            </w:r>
          </w:p>
        </w:tc>
        <w:tc>
          <w:tcPr>
            <w:tcW w:w="1562" w:type="dxa"/>
          </w:tcPr>
          <w:p w14:paraId="06A3DCDF" w14:textId="2543E0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3367121.83</w:t>
            </w:r>
          </w:p>
        </w:tc>
        <w:tc>
          <w:tcPr>
            <w:tcW w:w="2134" w:type="dxa"/>
          </w:tcPr>
          <w:p w14:paraId="575D0B50" w14:textId="37FDEA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87CDA9" w14:textId="23211E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E99ED1" w14:textId="48A3C5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1AF75C7" w14:textId="77777777" w:rsidTr="00C80210">
        <w:trPr>
          <w:trHeight w:val="54"/>
        </w:trPr>
        <w:tc>
          <w:tcPr>
            <w:tcW w:w="1691" w:type="dxa"/>
          </w:tcPr>
          <w:p w14:paraId="04C3FB06" w14:textId="034618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</w:tcPr>
          <w:p w14:paraId="6D81C475" w14:textId="3313A77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724121.07</w:t>
            </w:r>
          </w:p>
        </w:tc>
        <w:tc>
          <w:tcPr>
            <w:tcW w:w="1562" w:type="dxa"/>
          </w:tcPr>
          <w:p w14:paraId="265AADF2" w14:textId="140D71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3367122.84</w:t>
            </w:r>
          </w:p>
        </w:tc>
        <w:tc>
          <w:tcPr>
            <w:tcW w:w="2134" w:type="dxa"/>
          </w:tcPr>
          <w:p w14:paraId="7FCFF6E6" w14:textId="62C46B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3FDB86" w14:textId="244D0F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D59B30" w14:textId="3B5FFE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4C42E2B" w14:textId="77777777" w:rsidTr="00C80210">
        <w:trPr>
          <w:trHeight w:val="54"/>
        </w:trPr>
        <w:tc>
          <w:tcPr>
            <w:tcW w:w="1691" w:type="dxa"/>
          </w:tcPr>
          <w:p w14:paraId="0ADA8670" w14:textId="652C03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</w:tcPr>
          <w:p w14:paraId="7C643C84" w14:textId="649159E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724121.61</w:t>
            </w:r>
          </w:p>
        </w:tc>
        <w:tc>
          <w:tcPr>
            <w:tcW w:w="1562" w:type="dxa"/>
          </w:tcPr>
          <w:p w14:paraId="2C729F3F" w14:textId="373365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3367124.57</w:t>
            </w:r>
          </w:p>
        </w:tc>
        <w:tc>
          <w:tcPr>
            <w:tcW w:w="2134" w:type="dxa"/>
          </w:tcPr>
          <w:p w14:paraId="44540123" w14:textId="49C838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BC7FF8" w14:textId="212F88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862849" w14:textId="378F48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E834679" w14:textId="77777777" w:rsidTr="00C80210">
        <w:trPr>
          <w:trHeight w:val="54"/>
        </w:trPr>
        <w:tc>
          <w:tcPr>
            <w:tcW w:w="1691" w:type="dxa"/>
          </w:tcPr>
          <w:p w14:paraId="0CCBFEED" w14:textId="3D3387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</w:tcPr>
          <w:p w14:paraId="08FF8DFD" w14:textId="7CDB15E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724121.25</w:t>
            </w:r>
          </w:p>
        </w:tc>
        <w:tc>
          <w:tcPr>
            <w:tcW w:w="1562" w:type="dxa"/>
          </w:tcPr>
          <w:p w14:paraId="4EF6C5C0" w14:textId="7BE412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3367126.63</w:t>
            </w:r>
          </w:p>
        </w:tc>
        <w:tc>
          <w:tcPr>
            <w:tcW w:w="2134" w:type="dxa"/>
          </w:tcPr>
          <w:p w14:paraId="6C0D4258" w14:textId="77B386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B723E0" w14:textId="3D3689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E83698" w14:textId="705567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348381D" w14:textId="77777777" w:rsidTr="00C80210">
        <w:trPr>
          <w:trHeight w:val="54"/>
        </w:trPr>
        <w:tc>
          <w:tcPr>
            <w:tcW w:w="1691" w:type="dxa"/>
          </w:tcPr>
          <w:p w14:paraId="5C75B3A4" w14:textId="549D7E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</w:tcPr>
          <w:p w14:paraId="2A79879A" w14:textId="3900AB8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724121.66</w:t>
            </w:r>
          </w:p>
        </w:tc>
        <w:tc>
          <w:tcPr>
            <w:tcW w:w="1562" w:type="dxa"/>
          </w:tcPr>
          <w:p w14:paraId="1353DD70" w14:textId="69C00F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3367128.10</w:t>
            </w:r>
          </w:p>
        </w:tc>
        <w:tc>
          <w:tcPr>
            <w:tcW w:w="2134" w:type="dxa"/>
          </w:tcPr>
          <w:p w14:paraId="1362D7E6" w14:textId="08312E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014D99" w14:textId="61D69D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0AC585" w14:textId="015D39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DA725F5" w14:textId="77777777" w:rsidTr="00C80210">
        <w:trPr>
          <w:trHeight w:val="54"/>
        </w:trPr>
        <w:tc>
          <w:tcPr>
            <w:tcW w:w="1691" w:type="dxa"/>
          </w:tcPr>
          <w:p w14:paraId="67EC67B4" w14:textId="5067F0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</w:tcPr>
          <w:p w14:paraId="735363C4" w14:textId="3E8C2AA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724121.80</w:t>
            </w:r>
          </w:p>
        </w:tc>
        <w:tc>
          <w:tcPr>
            <w:tcW w:w="1562" w:type="dxa"/>
          </w:tcPr>
          <w:p w14:paraId="61274E50" w14:textId="224C28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3367130.20</w:t>
            </w:r>
          </w:p>
        </w:tc>
        <w:tc>
          <w:tcPr>
            <w:tcW w:w="2134" w:type="dxa"/>
          </w:tcPr>
          <w:p w14:paraId="3BF4337F" w14:textId="5EB696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686036" w14:textId="1DBBE7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3FBFA0" w14:textId="4CBCB3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E0DA531" w14:textId="77777777" w:rsidTr="00C80210">
        <w:trPr>
          <w:trHeight w:val="54"/>
        </w:trPr>
        <w:tc>
          <w:tcPr>
            <w:tcW w:w="1691" w:type="dxa"/>
          </w:tcPr>
          <w:p w14:paraId="6DB149A7" w14:textId="2C871E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</w:tcPr>
          <w:p w14:paraId="4563892C" w14:textId="56A4E69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724120.97</w:t>
            </w:r>
          </w:p>
        </w:tc>
        <w:tc>
          <w:tcPr>
            <w:tcW w:w="1562" w:type="dxa"/>
          </w:tcPr>
          <w:p w14:paraId="1692406B" w14:textId="0F303F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3367131.94</w:t>
            </w:r>
          </w:p>
        </w:tc>
        <w:tc>
          <w:tcPr>
            <w:tcW w:w="2134" w:type="dxa"/>
          </w:tcPr>
          <w:p w14:paraId="03BDFDC6" w14:textId="490F2D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BD518C" w14:textId="66479E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EE3FAD" w14:textId="649A91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7D4B0D0" w14:textId="77777777" w:rsidTr="00C80210">
        <w:trPr>
          <w:trHeight w:val="54"/>
        </w:trPr>
        <w:tc>
          <w:tcPr>
            <w:tcW w:w="1691" w:type="dxa"/>
          </w:tcPr>
          <w:p w14:paraId="0224263F" w14:textId="459008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</w:tcPr>
          <w:p w14:paraId="3FDBE9E5" w14:textId="419D815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724119.92</w:t>
            </w:r>
          </w:p>
        </w:tc>
        <w:tc>
          <w:tcPr>
            <w:tcW w:w="1562" w:type="dxa"/>
          </w:tcPr>
          <w:p w14:paraId="72A8DA12" w14:textId="5278EC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3367134.36</w:t>
            </w:r>
          </w:p>
        </w:tc>
        <w:tc>
          <w:tcPr>
            <w:tcW w:w="2134" w:type="dxa"/>
          </w:tcPr>
          <w:p w14:paraId="52C2DA40" w14:textId="0405C1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3BB0E1" w14:textId="6BECF1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FD633B" w14:textId="7BEBE8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77925FA" w14:textId="77777777" w:rsidTr="00C80210">
        <w:trPr>
          <w:trHeight w:val="54"/>
        </w:trPr>
        <w:tc>
          <w:tcPr>
            <w:tcW w:w="1691" w:type="dxa"/>
          </w:tcPr>
          <w:p w14:paraId="29FA3C1C" w14:textId="6DB2A4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</w:tcPr>
          <w:p w14:paraId="7FE0BAEF" w14:textId="796993D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724119.28</w:t>
            </w:r>
          </w:p>
        </w:tc>
        <w:tc>
          <w:tcPr>
            <w:tcW w:w="1562" w:type="dxa"/>
          </w:tcPr>
          <w:p w14:paraId="6B706EF0" w14:textId="625A1F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3367136.43</w:t>
            </w:r>
          </w:p>
        </w:tc>
        <w:tc>
          <w:tcPr>
            <w:tcW w:w="2134" w:type="dxa"/>
          </w:tcPr>
          <w:p w14:paraId="535CE0A7" w14:textId="36804D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233D10" w14:textId="7334CD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EA52D9" w14:textId="4BB7759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41B6665" w14:textId="77777777" w:rsidTr="00C80210">
        <w:trPr>
          <w:trHeight w:val="54"/>
        </w:trPr>
        <w:tc>
          <w:tcPr>
            <w:tcW w:w="1691" w:type="dxa"/>
          </w:tcPr>
          <w:p w14:paraId="6A42F844" w14:textId="2A33E3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</w:tcPr>
          <w:p w14:paraId="263B2863" w14:textId="23B997D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724118.50</w:t>
            </w:r>
          </w:p>
        </w:tc>
        <w:tc>
          <w:tcPr>
            <w:tcW w:w="1562" w:type="dxa"/>
          </w:tcPr>
          <w:p w14:paraId="46893615" w14:textId="2201CA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3367138.62</w:t>
            </w:r>
          </w:p>
        </w:tc>
        <w:tc>
          <w:tcPr>
            <w:tcW w:w="2134" w:type="dxa"/>
          </w:tcPr>
          <w:p w14:paraId="18EC8E7C" w14:textId="39B207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22F021" w14:textId="7DDB85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630DF6" w14:textId="6996B9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2010CB4" w14:textId="77777777" w:rsidTr="00C80210">
        <w:trPr>
          <w:trHeight w:val="54"/>
        </w:trPr>
        <w:tc>
          <w:tcPr>
            <w:tcW w:w="1691" w:type="dxa"/>
          </w:tcPr>
          <w:p w14:paraId="53CC7E40" w14:textId="7D50F4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</w:tcPr>
          <w:p w14:paraId="67144EB0" w14:textId="25AEE24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724118.82</w:t>
            </w:r>
          </w:p>
        </w:tc>
        <w:tc>
          <w:tcPr>
            <w:tcW w:w="1562" w:type="dxa"/>
          </w:tcPr>
          <w:p w14:paraId="111BB64B" w14:textId="412B82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3367141.55</w:t>
            </w:r>
          </w:p>
        </w:tc>
        <w:tc>
          <w:tcPr>
            <w:tcW w:w="2134" w:type="dxa"/>
          </w:tcPr>
          <w:p w14:paraId="6F2D147D" w14:textId="3D3A57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77F6EC" w14:textId="024E8F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488AC9" w14:textId="1AF368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E6AF089" w14:textId="77777777" w:rsidTr="00C80210">
        <w:trPr>
          <w:trHeight w:val="54"/>
        </w:trPr>
        <w:tc>
          <w:tcPr>
            <w:tcW w:w="1691" w:type="dxa"/>
          </w:tcPr>
          <w:p w14:paraId="72B572D3" w14:textId="279A85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</w:tcPr>
          <w:p w14:paraId="3602FFB7" w14:textId="6E07D3E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724120.50</w:t>
            </w:r>
          </w:p>
        </w:tc>
        <w:tc>
          <w:tcPr>
            <w:tcW w:w="1562" w:type="dxa"/>
          </w:tcPr>
          <w:p w14:paraId="2C18DB16" w14:textId="3D5947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3367146.78</w:t>
            </w:r>
          </w:p>
        </w:tc>
        <w:tc>
          <w:tcPr>
            <w:tcW w:w="2134" w:type="dxa"/>
          </w:tcPr>
          <w:p w14:paraId="50999908" w14:textId="252223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90B108" w14:textId="29B52F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E453AD" w14:textId="26E7C4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BA57FBD" w14:textId="77777777" w:rsidTr="00C80210">
        <w:trPr>
          <w:trHeight w:val="54"/>
        </w:trPr>
        <w:tc>
          <w:tcPr>
            <w:tcW w:w="1691" w:type="dxa"/>
          </w:tcPr>
          <w:p w14:paraId="524A3CD7" w14:textId="3722317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</w:tcPr>
          <w:p w14:paraId="050CEBCF" w14:textId="35D0070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724122.43</w:t>
            </w:r>
          </w:p>
        </w:tc>
        <w:tc>
          <w:tcPr>
            <w:tcW w:w="1562" w:type="dxa"/>
          </w:tcPr>
          <w:p w14:paraId="5BBF26A9" w14:textId="08AA9A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3367150.24</w:t>
            </w:r>
          </w:p>
        </w:tc>
        <w:tc>
          <w:tcPr>
            <w:tcW w:w="2134" w:type="dxa"/>
          </w:tcPr>
          <w:p w14:paraId="4F3AFFA7" w14:textId="13EB27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6E96D7" w14:textId="3F625B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9D8289" w14:textId="3B52C1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AA909D8" w14:textId="77777777" w:rsidTr="00C80210">
        <w:trPr>
          <w:trHeight w:val="54"/>
        </w:trPr>
        <w:tc>
          <w:tcPr>
            <w:tcW w:w="1691" w:type="dxa"/>
          </w:tcPr>
          <w:p w14:paraId="0F4D25C0" w14:textId="61EB6F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</w:tcPr>
          <w:p w14:paraId="1DADFD56" w14:textId="2019898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724124.53</w:t>
            </w:r>
          </w:p>
        </w:tc>
        <w:tc>
          <w:tcPr>
            <w:tcW w:w="1562" w:type="dxa"/>
          </w:tcPr>
          <w:p w14:paraId="36DC83C4" w14:textId="0EBEE9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3367153.07</w:t>
            </w:r>
          </w:p>
        </w:tc>
        <w:tc>
          <w:tcPr>
            <w:tcW w:w="2134" w:type="dxa"/>
          </w:tcPr>
          <w:p w14:paraId="44B7C088" w14:textId="4D0AD0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620270" w14:textId="32E313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046525" w14:textId="4C641B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9466D1F" w14:textId="77777777" w:rsidTr="00C80210">
        <w:trPr>
          <w:trHeight w:val="54"/>
        </w:trPr>
        <w:tc>
          <w:tcPr>
            <w:tcW w:w="1691" w:type="dxa"/>
          </w:tcPr>
          <w:p w14:paraId="5233D3C8" w14:textId="4DD53A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</w:tcPr>
          <w:p w14:paraId="29508B7B" w14:textId="083A735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724125.36</w:t>
            </w:r>
          </w:p>
        </w:tc>
        <w:tc>
          <w:tcPr>
            <w:tcW w:w="1562" w:type="dxa"/>
          </w:tcPr>
          <w:p w14:paraId="1203AFC6" w14:textId="4568C4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3367156.00</w:t>
            </w:r>
          </w:p>
        </w:tc>
        <w:tc>
          <w:tcPr>
            <w:tcW w:w="2134" w:type="dxa"/>
          </w:tcPr>
          <w:p w14:paraId="327AFA59" w14:textId="5F51C1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E303BF" w14:textId="5E841E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1380F1" w14:textId="0D8F1B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9362BE4" w14:textId="77777777" w:rsidTr="00C80210">
        <w:trPr>
          <w:trHeight w:val="54"/>
        </w:trPr>
        <w:tc>
          <w:tcPr>
            <w:tcW w:w="1691" w:type="dxa"/>
          </w:tcPr>
          <w:p w14:paraId="686878BC" w14:textId="1E3E8D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</w:tcPr>
          <w:p w14:paraId="0AECAF5F" w14:textId="60BB4F9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724125.59</w:t>
            </w:r>
          </w:p>
        </w:tc>
        <w:tc>
          <w:tcPr>
            <w:tcW w:w="1562" w:type="dxa"/>
          </w:tcPr>
          <w:p w14:paraId="351098A5" w14:textId="0CE935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3367159.17</w:t>
            </w:r>
          </w:p>
        </w:tc>
        <w:tc>
          <w:tcPr>
            <w:tcW w:w="2134" w:type="dxa"/>
          </w:tcPr>
          <w:p w14:paraId="58BCB035" w14:textId="69C709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C0B8EB" w14:textId="13B557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82FD24" w14:textId="2EEEA6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3C2B7BE" w14:textId="77777777" w:rsidTr="00C80210">
        <w:trPr>
          <w:trHeight w:val="54"/>
        </w:trPr>
        <w:tc>
          <w:tcPr>
            <w:tcW w:w="1691" w:type="dxa"/>
          </w:tcPr>
          <w:p w14:paraId="39B38DB9" w14:textId="500FB6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</w:tcPr>
          <w:p w14:paraId="3850CC59" w14:textId="05C7521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724125.13</w:t>
            </w:r>
          </w:p>
        </w:tc>
        <w:tc>
          <w:tcPr>
            <w:tcW w:w="1562" w:type="dxa"/>
          </w:tcPr>
          <w:p w14:paraId="0EBC3984" w14:textId="4AA4CF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3367162.57</w:t>
            </w:r>
          </w:p>
        </w:tc>
        <w:tc>
          <w:tcPr>
            <w:tcW w:w="2134" w:type="dxa"/>
          </w:tcPr>
          <w:p w14:paraId="65F745DB" w14:textId="2FAC487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3FD8A5" w14:textId="7F63C3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6715F8" w14:textId="315ABA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36F2BFE" w14:textId="77777777" w:rsidTr="00C80210">
        <w:trPr>
          <w:trHeight w:val="54"/>
        </w:trPr>
        <w:tc>
          <w:tcPr>
            <w:tcW w:w="1691" w:type="dxa"/>
          </w:tcPr>
          <w:p w14:paraId="6891308B" w14:textId="4AF78D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</w:tcPr>
          <w:p w14:paraId="25003544" w14:textId="160BE6E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724124.81</w:t>
            </w:r>
          </w:p>
        </w:tc>
        <w:tc>
          <w:tcPr>
            <w:tcW w:w="1562" w:type="dxa"/>
          </w:tcPr>
          <w:p w14:paraId="14083358" w14:textId="61A716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3367165.24</w:t>
            </w:r>
          </w:p>
        </w:tc>
        <w:tc>
          <w:tcPr>
            <w:tcW w:w="2134" w:type="dxa"/>
          </w:tcPr>
          <w:p w14:paraId="19A66EF1" w14:textId="621C9E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FAE154" w14:textId="7EEBC1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A31BD2" w14:textId="357DEA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8807A03" w14:textId="77777777" w:rsidTr="00C80210">
        <w:trPr>
          <w:trHeight w:val="54"/>
        </w:trPr>
        <w:tc>
          <w:tcPr>
            <w:tcW w:w="1691" w:type="dxa"/>
          </w:tcPr>
          <w:p w14:paraId="4AE30DC6" w14:textId="33D594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</w:tcPr>
          <w:p w14:paraId="03944BE3" w14:textId="23B233F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724125.04</w:t>
            </w:r>
          </w:p>
        </w:tc>
        <w:tc>
          <w:tcPr>
            <w:tcW w:w="1562" w:type="dxa"/>
          </w:tcPr>
          <w:p w14:paraId="6B2FE69B" w14:textId="0680F6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3367167.43</w:t>
            </w:r>
          </w:p>
        </w:tc>
        <w:tc>
          <w:tcPr>
            <w:tcW w:w="2134" w:type="dxa"/>
          </w:tcPr>
          <w:p w14:paraId="27AEA96B" w14:textId="1C8A0A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A630EE" w14:textId="76B8B8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B00A1A" w14:textId="277ACE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9A90F87" w14:textId="77777777" w:rsidTr="00C80210">
        <w:trPr>
          <w:trHeight w:val="54"/>
        </w:trPr>
        <w:tc>
          <w:tcPr>
            <w:tcW w:w="1691" w:type="dxa"/>
          </w:tcPr>
          <w:p w14:paraId="62F9CCB5" w14:textId="35C574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</w:tcPr>
          <w:p w14:paraId="242F1DC3" w14:textId="73237B7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724126.28</w:t>
            </w:r>
          </w:p>
        </w:tc>
        <w:tc>
          <w:tcPr>
            <w:tcW w:w="1562" w:type="dxa"/>
          </w:tcPr>
          <w:p w14:paraId="3E958BCB" w14:textId="334570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3367170.31</w:t>
            </w:r>
          </w:p>
        </w:tc>
        <w:tc>
          <w:tcPr>
            <w:tcW w:w="2134" w:type="dxa"/>
          </w:tcPr>
          <w:p w14:paraId="0A20CF4E" w14:textId="0A0C2F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BD8DAC" w14:textId="108F53D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F0CB03" w14:textId="659099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8D4FDD3" w14:textId="77777777" w:rsidTr="00C80210">
        <w:trPr>
          <w:trHeight w:val="54"/>
        </w:trPr>
        <w:tc>
          <w:tcPr>
            <w:tcW w:w="1691" w:type="dxa"/>
          </w:tcPr>
          <w:p w14:paraId="5B34711F" w14:textId="6E1A2B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</w:tcPr>
          <w:p w14:paraId="05E495EC" w14:textId="7CF12E7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724129.89</w:t>
            </w:r>
          </w:p>
        </w:tc>
        <w:tc>
          <w:tcPr>
            <w:tcW w:w="1562" w:type="dxa"/>
          </w:tcPr>
          <w:p w14:paraId="2D58222D" w14:textId="4B9068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3367176.96</w:t>
            </w:r>
          </w:p>
        </w:tc>
        <w:tc>
          <w:tcPr>
            <w:tcW w:w="2134" w:type="dxa"/>
          </w:tcPr>
          <w:p w14:paraId="2923EEF7" w14:textId="7E00AF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9352AB" w14:textId="7B5D45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D75B43" w14:textId="442F77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201616F" w14:textId="77777777" w:rsidTr="00C80210">
        <w:trPr>
          <w:trHeight w:val="54"/>
        </w:trPr>
        <w:tc>
          <w:tcPr>
            <w:tcW w:w="1691" w:type="dxa"/>
          </w:tcPr>
          <w:p w14:paraId="27438DFE" w14:textId="2A03B6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</w:tcPr>
          <w:p w14:paraId="65AB0EBB" w14:textId="6B6D773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724130.64</w:t>
            </w:r>
          </w:p>
        </w:tc>
        <w:tc>
          <w:tcPr>
            <w:tcW w:w="1562" w:type="dxa"/>
          </w:tcPr>
          <w:p w14:paraId="6E610FE2" w14:textId="6183FB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3367180.82</w:t>
            </w:r>
          </w:p>
        </w:tc>
        <w:tc>
          <w:tcPr>
            <w:tcW w:w="2134" w:type="dxa"/>
          </w:tcPr>
          <w:p w14:paraId="1CAB4192" w14:textId="1F4DD1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FF4A3D" w14:textId="075BE1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CFFBF3" w14:textId="6AF481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A0ECD28" w14:textId="77777777" w:rsidTr="00C80210">
        <w:trPr>
          <w:trHeight w:val="54"/>
        </w:trPr>
        <w:tc>
          <w:tcPr>
            <w:tcW w:w="1691" w:type="dxa"/>
          </w:tcPr>
          <w:p w14:paraId="2FE687C9" w14:textId="04E167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167</w:t>
            </w:r>
          </w:p>
        </w:tc>
        <w:tc>
          <w:tcPr>
            <w:tcW w:w="1558" w:type="dxa"/>
          </w:tcPr>
          <w:p w14:paraId="39F3E43D" w14:textId="564E54E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724131.56</w:t>
            </w:r>
          </w:p>
        </w:tc>
        <w:tc>
          <w:tcPr>
            <w:tcW w:w="1562" w:type="dxa"/>
          </w:tcPr>
          <w:p w14:paraId="5C87D72B" w14:textId="161C03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3367186.15</w:t>
            </w:r>
          </w:p>
        </w:tc>
        <w:tc>
          <w:tcPr>
            <w:tcW w:w="2134" w:type="dxa"/>
          </w:tcPr>
          <w:p w14:paraId="625672BF" w14:textId="4BAFC6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7CF955" w14:textId="315DFB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75F397" w14:textId="7D856A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7BB8FE7" w14:textId="77777777" w:rsidTr="00C80210">
        <w:trPr>
          <w:trHeight w:val="54"/>
        </w:trPr>
        <w:tc>
          <w:tcPr>
            <w:tcW w:w="1691" w:type="dxa"/>
          </w:tcPr>
          <w:p w14:paraId="628CE6F6" w14:textId="518C69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168</w:t>
            </w:r>
          </w:p>
        </w:tc>
        <w:tc>
          <w:tcPr>
            <w:tcW w:w="1558" w:type="dxa"/>
          </w:tcPr>
          <w:p w14:paraId="52854C8C" w14:textId="12BA683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724132.44</w:t>
            </w:r>
          </w:p>
        </w:tc>
        <w:tc>
          <w:tcPr>
            <w:tcW w:w="1562" w:type="dxa"/>
          </w:tcPr>
          <w:p w14:paraId="5ED68740" w14:textId="143CFA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3367192.03</w:t>
            </w:r>
          </w:p>
        </w:tc>
        <w:tc>
          <w:tcPr>
            <w:tcW w:w="2134" w:type="dxa"/>
          </w:tcPr>
          <w:p w14:paraId="670F8DC5" w14:textId="0273DE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BEB181" w14:textId="321E0F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AC9421" w14:textId="463914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2CF33F" w14:textId="77777777" w:rsidTr="00C80210">
        <w:trPr>
          <w:trHeight w:val="54"/>
        </w:trPr>
        <w:tc>
          <w:tcPr>
            <w:tcW w:w="1691" w:type="dxa"/>
          </w:tcPr>
          <w:p w14:paraId="7D3DB99C" w14:textId="1F7CA8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</w:tcPr>
          <w:p w14:paraId="44067EF2" w14:textId="0C5EF6A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724133.23</w:t>
            </w:r>
          </w:p>
        </w:tc>
        <w:tc>
          <w:tcPr>
            <w:tcW w:w="1562" w:type="dxa"/>
          </w:tcPr>
          <w:p w14:paraId="4840EBB2" w14:textId="3229DC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3367197.26</w:t>
            </w:r>
          </w:p>
        </w:tc>
        <w:tc>
          <w:tcPr>
            <w:tcW w:w="2134" w:type="dxa"/>
          </w:tcPr>
          <w:p w14:paraId="7D9EE713" w14:textId="0AFB42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13B4D2" w14:textId="642A8C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0CABF1" w14:textId="4F5B6F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B225022" w14:textId="77777777" w:rsidTr="00C80210">
        <w:trPr>
          <w:trHeight w:val="54"/>
        </w:trPr>
        <w:tc>
          <w:tcPr>
            <w:tcW w:w="1691" w:type="dxa"/>
          </w:tcPr>
          <w:p w14:paraId="60686B5A" w14:textId="7E68FA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</w:tcPr>
          <w:p w14:paraId="20EB413A" w14:textId="1C71EFE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724133.60</w:t>
            </w:r>
          </w:p>
        </w:tc>
        <w:tc>
          <w:tcPr>
            <w:tcW w:w="1562" w:type="dxa"/>
          </w:tcPr>
          <w:p w14:paraId="7C320643" w14:textId="5A0CBCD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3367201.76</w:t>
            </w:r>
          </w:p>
        </w:tc>
        <w:tc>
          <w:tcPr>
            <w:tcW w:w="2134" w:type="dxa"/>
          </w:tcPr>
          <w:p w14:paraId="26274163" w14:textId="35B57B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042EFB" w14:textId="0E400C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8B3FFA" w14:textId="4A23E1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39F53DA" w14:textId="77777777" w:rsidTr="00C80210">
        <w:trPr>
          <w:trHeight w:val="54"/>
        </w:trPr>
        <w:tc>
          <w:tcPr>
            <w:tcW w:w="1691" w:type="dxa"/>
          </w:tcPr>
          <w:p w14:paraId="78A4E8F9" w14:textId="026092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</w:tcPr>
          <w:p w14:paraId="698A9FDA" w14:textId="4DE0730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724133.94</w:t>
            </w:r>
          </w:p>
        </w:tc>
        <w:tc>
          <w:tcPr>
            <w:tcW w:w="1562" w:type="dxa"/>
          </w:tcPr>
          <w:p w14:paraId="062350BB" w14:textId="36AA38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3367209.90</w:t>
            </w:r>
          </w:p>
        </w:tc>
        <w:tc>
          <w:tcPr>
            <w:tcW w:w="2134" w:type="dxa"/>
          </w:tcPr>
          <w:p w14:paraId="13DCC3F1" w14:textId="3B3BE1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55BC43" w14:textId="034BF8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24034C" w14:textId="1489B2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63B356E" w14:textId="77777777" w:rsidTr="00C80210">
        <w:trPr>
          <w:trHeight w:val="54"/>
        </w:trPr>
        <w:tc>
          <w:tcPr>
            <w:tcW w:w="1691" w:type="dxa"/>
          </w:tcPr>
          <w:p w14:paraId="627F0FAA" w14:textId="787D7A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</w:tcPr>
          <w:p w14:paraId="3F88C52C" w14:textId="00C7E4E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724133.94</w:t>
            </w:r>
          </w:p>
        </w:tc>
        <w:tc>
          <w:tcPr>
            <w:tcW w:w="1562" w:type="dxa"/>
          </w:tcPr>
          <w:p w14:paraId="7D010FB5" w14:textId="0FA5F0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3367216.47</w:t>
            </w:r>
          </w:p>
        </w:tc>
        <w:tc>
          <w:tcPr>
            <w:tcW w:w="2134" w:type="dxa"/>
          </w:tcPr>
          <w:p w14:paraId="2CC49415" w14:textId="6C0C06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71B0BD" w14:textId="24674D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96049A" w14:textId="2A07C0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B851576" w14:textId="77777777" w:rsidTr="00C80210">
        <w:trPr>
          <w:trHeight w:val="54"/>
        </w:trPr>
        <w:tc>
          <w:tcPr>
            <w:tcW w:w="1691" w:type="dxa"/>
          </w:tcPr>
          <w:p w14:paraId="6EF95C6C" w14:textId="2B9525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</w:tcPr>
          <w:p w14:paraId="6F5B8674" w14:textId="13C15E3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724133.33</w:t>
            </w:r>
          </w:p>
        </w:tc>
        <w:tc>
          <w:tcPr>
            <w:tcW w:w="1562" w:type="dxa"/>
          </w:tcPr>
          <w:p w14:paraId="25420DA6" w14:textId="7C471B8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3367222.55</w:t>
            </w:r>
          </w:p>
        </w:tc>
        <w:tc>
          <w:tcPr>
            <w:tcW w:w="2134" w:type="dxa"/>
          </w:tcPr>
          <w:p w14:paraId="7212565E" w14:textId="4EF8A7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8855C6" w14:textId="3450B4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4F6FE9" w14:textId="1722CF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92A7F1B" w14:textId="77777777" w:rsidTr="00C80210">
        <w:trPr>
          <w:trHeight w:val="54"/>
        </w:trPr>
        <w:tc>
          <w:tcPr>
            <w:tcW w:w="1691" w:type="dxa"/>
          </w:tcPr>
          <w:p w14:paraId="049CF20D" w14:textId="2E5B0C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</w:tcPr>
          <w:p w14:paraId="13FE9380" w14:textId="75F473A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724132.26</w:t>
            </w:r>
          </w:p>
        </w:tc>
        <w:tc>
          <w:tcPr>
            <w:tcW w:w="1562" w:type="dxa"/>
          </w:tcPr>
          <w:p w14:paraId="286D4083" w14:textId="3E0529D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3367227.12</w:t>
            </w:r>
          </w:p>
        </w:tc>
        <w:tc>
          <w:tcPr>
            <w:tcW w:w="2134" w:type="dxa"/>
          </w:tcPr>
          <w:p w14:paraId="02509F1C" w14:textId="672370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F4AD84" w14:textId="55AA61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B19192" w14:textId="0463AD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ED6DE5B" w14:textId="77777777" w:rsidTr="00C80210">
        <w:trPr>
          <w:trHeight w:val="54"/>
        </w:trPr>
        <w:tc>
          <w:tcPr>
            <w:tcW w:w="1691" w:type="dxa"/>
          </w:tcPr>
          <w:p w14:paraId="49682D3A" w14:textId="141D53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</w:tcPr>
          <w:p w14:paraId="3C9BE0FD" w14:textId="442B6E8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724130.77</w:t>
            </w:r>
          </w:p>
        </w:tc>
        <w:tc>
          <w:tcPr>
            <w:tcW w:w="1562" w:type="dxa"/>
          </w:tcPr>
          <w:p w14:paraId="4313185C" w14:textId="513BAF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3367230.43</w:t>
            </w:r>
          </w:p>
        </w:tc>
        <w:tc>
          <w:tcPr>
            <w:tcW w:w="2134" w:type="dxa"/>
          </w:tcPr>
          <w:p w14:paraId="4E9A6214" w14:textId="79D5CE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B17F3F" w14:textId="1A6F61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6B4F88" w14:textId="3DEF5B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6387E6" w14:textId="77777777" w:rsidTr="00C80210">
        <w:trPr>
          <w:trHeight w:val="54"/>
        </w:trPr>
        <w:tc>
          <w:tcPr>
            <w:tcW w:w="1691" w:type="dxa"/>
          </w:tcPr>
          <w:p w14:paraId="125E22D6" w14:textId="4D6160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</w:tcPr>
          <w:p w14:paraId="406B15A1" w14:textId="2BCBF8B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724129.65</w:t>
            </w:r>
          </w:p>
        </w:tc>
        <w:tc>
          <w:tcPr>
            <w:tcW w:w="1562" w:type="dxa"/>
          </w:tcPr>
          <w:p w14:paraId="67298991" w14:textId="4B1210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3367232.85</w:t>
            </w:r>
          </w:p>
        </w:tc>
        <w:tc>
          <w:tcPr>
            <w:tcW w:w="2134" w:type="dxa"/>
          </w:tcPr>
          <w:p w14:paraId="3F8F75D7" w14:textId="0F186D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A87DBD" w14:textId="372F02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ECA42F" w14:textId="219015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2ABE30E" w14:textId="77777777" w:rsidTr="00C80210">
        <w:trPr>
          <w:trHeight w:val="54"/>
        </w:trPr>
        <w:tc>
          <w:tcPr>
            <w:tcW w:w="1691" w:type="dxa"/>
          </w:tcPr>
          <w:p w14:paraId="5A8DA417" w14:textId="173245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</w:tcPr>
          <w:p w14:paraId="06DCFB9F" w14:textId="7EA7395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724128.34</w:t>
            </w:r>
          </w:p>
        </w:tc>
        <w:tc>
          <w:tcPr>
            <w:tcW w:w="1562" w:type="dxa"/>
          </w:tcPr>
          <w:p w14:paraId="66ADC080" w14:textId="705094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3367236.72</w:t>
            </w:r>
          </w:p>
        </w:tc>
        <w:tc>
          <w:tcPr>
            <w:tcW w:w="2134" w:type="dxa"/>
          </w:tcPr>
          <w:p w14:paraId="32BEE21E" w14:textId="5E6C4B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F556CA" w14:textId="7B94F2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0F5E92" w14:textId="1C18A0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F6FF5FA" w14:textId="77777777" w:rsidTr="00C80210">
        <w:trPr>
          <w:trHeight w:val="54"/>
        </w:trPr>
        <w:tc>
          <w:tcPr>
            <w:tcW w:w="1691" w:type="dxa"/>
          </w:tcPr>
          <w:p w14:paraId="77C84315" w14:textId="453C56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</w:tcPr>
          <w:p w14:paraId="58C2642E" w14:textId="36C4EA2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724128.16</w:t>
            </w:r>
          </w:p>
        </w:tc>
        <w:tc>
          <w:tcPr>
            <w:tcW w:w="1562" w:type="dxa"/>
          </w:tcPr>
          <w:p w14:paraId="348A139A" w14:textId="3B58AA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3367240.07</w:t>
            </w:r>
          </w:p>
        </w:tc>
        <w:tc>
          <w:tcPr>
            <w:tcW w:w="2134" w:type="dxa"/>
          </w:tcPr>
          <w:p w14:paraId="301EBB16" w14:textId="53A0F8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FC010D" w14:textId="61614A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C12331" w14:textId="6C679B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34105A5" w14:textId="77777777" w:rsidTr="00C80210">
        <w:trPr>
          <w:trHeight w:val="54"/>
        </w:trPr>
        <w:tc>
          <w:tcPr>
            <w:tcW w:w="1691" w:type="dxa"/>
          </w:tcPr>
          <w:p w14:paraId="5090A0E5" w14:textId="708241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</w:tcPr>
          <w:p w14:paraId="5779420A" w14:textId="5022BAB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724127.60</w:t>
            </w:r>
          </w:p>
        </w:tc>
        <w:tc>
          <w:tcPr>
            <w:tcW w:w="1562" w:type="dxa"/>
          </w:tcPr>
          <w:p w14:paraId="61E75318" w14:textId="5F6241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3367243.48</w:t>
            </w:r>
          </w:p>
        </w:tc>
        <w:tc>
          <w:tcPr>
            <w:tcW w:w="2134" w:type="dxa"/>
          </w:tcPr>
          <w:p w14:paraId="026BBB48" w14:textId="57899D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FC5A6C" w14:textId="555D29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25D3F3" w14:textId="71FE43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EDFF983" w14:textId="77777777" w:rsidTr="00C80210">
        <w:trPr>
          <w:trHeight w:val="54"/>
        </w:trPr>
        <w:tc>
          <w:tcPr>
            <w:tcW w:w="1691" w:type="dxa"/>
          </w:tcPr>
          <w:p w14:paraId="1C01580A" w14:textId="0173E55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</w:tcPr>
          <w:p w14:paraId="7A9B2EB4" w14:textId="563210C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724126.48</w:t>
            </w:r>
          </w:p>
        </w:tc>
        <w:tc>
          <w:tcPr>
            <w:tcW w:w="1562" w:type="dxa"/>
          </w:tcPr>
          <w:p w14:paraId="2E5B9CA3" w14:textId="59BA51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3367248.00</w:t>
            </w:r>
          </w:p>
        </w:tc>
        <w:tc>
          <w:tcPr>
            <w:tcW w:w="2134" w:type="dxa"/>
          </w:tcPr>
          <w:p w14:paraId="0B94EC9D" w14:textId="5BD28B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45FCE1" w14:textId="373324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032644" w14:textId="3FFCED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A7E5366" w14:textId="77777777" w:rsidTr="00C80210">
        <w:trPr>
          <w:trHeight w:val="54"/>
        </w:trPr>
        <w:tc>
          <w:tcPr>
            <w:tcW w:w="1691" w:type="dxa"/>
          </w:tcPr>
          <w:p w14:paraId="562D8205" w14:textId="4B5226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</w:tcPr>
          <w:p w14:paraId="2AE1CD5D" w14:textId="29A2A4A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724124.94</w:t>
            </w:r>
          </w:p>
        </w:tc>
        <w:tc>
          <w:tcPr>
            <w:tcW w:w="1562" w:type="dxa"/>
          </w:tcPr>
          <w:p w14:paraId="33903091" w14:textId="5F933A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3367252.80</w:t>
            </w:r>
          </w:p>
        </w:tc>
        <w:tc>
          <w:tcPr>
            <w:tcW w:w="2134" w:type="dxa"/>
          </w:tcPr>
          <w:p w14:paraId="3DA404F7" w14:textId="2E2755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5F4CD9" w14:textId="36125E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1407DB" w14:textId="79B5B3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DA277A8" w14:textId="77777777" w:rsidTr="00C80210">
        <w:trPr>
          <w:trHeight w:val="54"/>
        </w:trPr>
        <w:tc>
          <w:tcPr>
            <w:tcW w:w="1691" w:type="dxa"/>
          </w:tcPr>
          <w:p w14:paraId="6921D61B" w14:textId="7CD519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</w:tcPr>
          <w:p w14:paraId="521FC6CA" w14:textId="1650BE9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724122.05</w:t>
            </w:r>
          </w:p>
        </w:tc>
        <w:tc>
          <w:tcPr>
            <w:tcW w:w="1562" w:type="dxa"/>
          </w:tcPr>
          <w:p w14:paraId="281A1AB6" w14:textId="32AD70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3367258.25</w:t>
            </w:r>
          </w:p>
        </w:tc>
        <w:tc>
          <w:tcPr>
            <w:tcW w:w="2134" w:type="dxa"/>
          </w:tcPr>
          <w:p w14:paraId="0C7F7E1B" w14:textId="42BAA0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1577F3" w14:textId="0CB5D0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A76A36" w14:textId="361EB7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9EDC3CF" w14:textId="77777777" w:rsidTr="00C80210">
        <w:trPr>
          <w:trHeight w:val="54"/>
        </w:trPr>
        <w:tc>
          <w:tcPr>
            <w:tcW w:w="1691" w:type="dxa"/>
          </w:tcPr>
          <w:p w14:paraId="3EAEEB7C" w14:textId="717DA7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</w:tcPr>
          <w:p w14:paraId="578CD7C6" w14:textId="7C9B47E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724118.56</w:t>
            </w:r>
          </w:p>
        </w:tc>
        <w:tc>
          <w:tcPr>
            <w:tcW w:w="1562" w:type="dxa"/>
          </w:tcPr>
          <w:p w14:paraId="513EBE11" w14:textId="6C2145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3367261.94</w:t>
            </w:r>
          </w:p>
        </w:tc>
        <w:tc>
          <w:tcPr>
            <w:tcW w:w="2134" w:type="dxa"/>
          </w:tcPr>
          <w:p w14:paraId="6F0E64AB" w14:textId="5374135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38F3CD" w14:textId="2716FA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EDC6BB" w14:textId="379C75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A4AC0AC" w14:textId="77777777" w:rsidTr="00C80210">
        <w:trPr>
          <w:trHeight w:val="54"/>
        </w:trPr>
        <w:tc>
          <w:tcPr>
            <w:tcW w:w="1691" w:type="dxa"/>
          </w:tcPr>
          <w:p w14:paraId="37873BCB" w14:textId="10CE55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</w:tcPr>
          <w:p w14:paraId="5A0DAA65" w14:textId="56BCD40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724115.72</w:t>
            </w:r>
          </w:p>
        </w:tc>
        <w:tc>
          <w:tcPr>
            <w:tcW w:w="1562" w:type="dxa"/>
          </w:tcPr>
          <w:p w14:paraId="594EC1C0" w14:textId="252022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3367263.61</w:t>
            </w:r>
          </w:p>
        </w:tc>
        <w:tc>
          <w:tcPr>
            <w:tcW w:w="2134" w:type="dxa"/>
          </w:tcPr>
          <w:p w14:paraId="3D6BD384" w14:textId="5CD6C8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9E56F4" w14:textId="36DBB8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7AACFB" w14:textId="263F3C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4CAC027" w14:textId="77777777" w:rsidTr="00C80210">
        <w:trPr>
          <w:trHeight w:val="54"/>
        </w:trPr>
        <w:tc>
          <w:tcPr>
            <w:tcW w:w="1691" w:type="dxa"/>
          </w:tcPr>
          <w:p w14:paraId="6D63899C" w14:textId="413A61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</w:tcPr>
          <w:p w14:paraId="1EA317F1" w14:textId="77B3853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724114.40</w:t>
            </w:r>
          </w:p>
        </w:tc>
        <w:tc>
          <w:tcPr>
            <w:tcW w:w="1562" w:type="dxa"/>
          </w:tcPr>
          <w:p w14:paraId="71DA2C2C" w14:textId="3D0B4C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3367265.91</w:t>
            </w:r>
          </w:p>
        </w:tc>
        <w:tc>
          <w:tcPr>
            <w:tcW w:w="2134" w:type="dxa"/>
          </w:tcPr>
          <w:p w14:paraId="59DD99F4" w14:textId="758F28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681D27" w14:textId="100E95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333025" w14:textId="1A78B0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7F1508D" w14:textId="77777777" w:rsidTr="00C80210">
        <w:trPr>
          <w:trHeight w:val="54"/>
        </w:trPr>
        <w:tc>
          <w:tcPr>
            <w:tcW w:w="1691" w:type="dxa"/>
          </w:tcPr>
          <w:p w14:paraId="07B9068E" w14:textId="0FAC12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</w:tcPr>
          <w:p w14:paraId="603D185A" w14:textId="57452A1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724113.57</w:t>
            </w:r>
          </w:p>
        </w:tc>
        <w:tc>
          <w:tcPr>
            <w:tcW w:w="1562" w:type="dxa"/>
          </w:tcPr>
          <w:p w14:paraId="22DC1953" w14:textId="136BC1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3367268.10</w:t>
            </w:r>
          </w:p>
        </w:tc>
        <w:tc>
          <w:tcPr>
            <w:tcW w:w="2134" w:type="dxa"/>
          </w:tcPr>
          <w:p w14:paraId="70C45CD1" w14:textId="27FC06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29ABB2" w14:textId="0A8D8A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ACA98D" w14:textId="72FB09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5555703" w14:textId="77777777" w:rsidTr="00C80210">
        <w:trPr>
          <w:trHeight w:val="54"/>
        </w:trPr>
        <w:tc>
          <w:tcPr>
            <w:tcW w:w="1691" w:type="dxa"/>
          </w:tcPr>
          <w:p w14:paraId="66738F82" w14:textId="65F7F1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</w:tcPr>
          <w:p w14:paraId="7A554FDB" w14:textId="740A95E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724113.94</w:t>
            </w:r>
          </w:p>
        </w:tc>
        <w:tc>
          <w:tcPr>
            <w:tcW w:w="1562" w:type="dxa"/>
          </w:tcPr>
          <w:p w14:paraId="35E57866" w14:textId="5524A9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3367270.29</w:t>
            </w:r>
          </w:p>
        </w:tc>
        <w:tc>
          <w:tcPr>
            <w:tcW w:w="2134" w:type="dxa"/>
          </w:tcPr>
          <w:p w14:paraId="3F48B3DA" w14:textId="7A9918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288105" w14:textId="5E4675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EA79F4" w14:textId="501C51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83C442A" w14:textId="77777777" w:rsidTr="00C80210">
        <w:trPr>
          <w:trHeight w:val="54"/>
        </w:trPr>
        <w:tc>
          <w:tcPr>
            <w:tcW w:w="1691" w:type="dxa"/>
          </w:tcPr>
          <w:p w14:paraId="560209D5" w14:textId="2B0FBA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</w:tcPr>
          <w:p w14:paraId="274022CC" w14:textId="156DDAC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724113.38</w:t>
            </w:r>
          </w:p>
        </w:tc>
        <w:tc>
          <w:tcPr>
            <w:tcW w:w="1562" w:type="dxa"/>
          </w:tcPr>
          <w:p w14:paraId="6283AD98" w14:textId="326EDF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3367271.60</w:t>
            </w:r>
          </w:p>
        </w:tc>
        <w:tc>
          <w:tcPr>
            <w:tcW w:w="2134" w:type="dxa"/>
          </w:tcPr>
          <w:p w14:paraId="70A796FA" w14:textId="627A8D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57F133" w14:textId="12A4AD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CD1F73" w14:textId="52AD25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B724F56" w14:textId="77777777" w:rsidTr="00C80210">
        <w:trPr>
          <w:trHeight w:val="54"/>
        </w:trPr>
        <w:tc>
          <w:tcPr>
            <w:tcW w:w="1691" w:type="dxa"/>
          </w:tcPr>
          <w:p w14:paraId="6E5C3CE1" w14:textId="3B5A43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</w:tcPr>
          <w:p w14:paraId="63986957" w14:textId="10ED937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724110.77</w:t>
            </w:r>
          </w:p>
        </w:tc>
        <w:tc>
          <w:tcPr>
            <w:tcW w:w="1562" w:type="dxa"/>
          </w:tcPr>
          <w:p w14:paraId="690E1422" w14:textId="053F6C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3367275.27</w:t>
            </w:r>
          </w:p>
        </w:tc>
        <w:tc>
          <w:tcPr>
            <w:tcW w:w="2134" w:type="dxa"/>
          </w:tcPr>
          <w:p w14:paraId="5C273AE9" w14:textId="6D3C4C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0BDF53" w14:textId="3D52BE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835576" w14:textId="2A6334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06C24C5" w14:textId="77777777" w:rsidTr="00C80210">
        <w:trPr>
          <w:trHeight w:val="54"/>
        </w:trPr>
        <w:tc>
          <w:tcPr>
            <w:tcW w:w="1691" w:type="dxa"/>
          </w:tcPr>
          <w:p w14:paraId="0937B267" w14:textId="5FCB7D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</w:tcPr>
          <w:p w14:paraId="38C3DDE7" w14:textId="1CA0FCB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724105.80</w:t>
            </w:r>
          </w:p>
        </w:tc>
        <w:tc>
          <w:tcPr>
            <w:tcW w:w="1562" w:type="dxa"/>
          </w:tcPr>
          <w:p w14:paraId="4D24C181" w14:textId="670C9C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3367288.15</w:t>
            </w:r>
          </w:p>
        </w:tc>
        <w:tc>
          <w:tcPr>
            <w:tcW w:w="2134" w:type="dxa"/>
          </w:tcPr>
          <w:p w14:paraId="162062DC" w14:textId="69DEA8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7D4219" w14:textId="1DEFA0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5DB16B" w14:textId="0CDFFA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65F72B5" w14:textId="77777777" w:rsidTr="00C80210">
        <w:trPr>
          <w:trHeight w:val="54"/>
        </w:trPr>
        <w:tc>
          <w:tcPr>
            <w:tcW w:w="1691" w:type="dxa"/>
          </w:tcPr>
          <w:p w14:paraId="222BC80C" w14:textId="06C053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</w:tcPr>
          <w:p w14:paraId="04A64283" w14:textId="1B4CABD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724104.58</w:t>
            </w:r>
          </w:p>
        </w:tc>
        <w:tc>
          <w:tcPr>
            <w:tcW w:w="1562" w:type="dxa"/>
          </w:tcPr>
          <w:p w14:paraId="7952605F" w14:textId="67689E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3367292.83</w:t>
            </w:r>
          </w:p>
        </w:tc>
        <w:tc>
          <w:tcPr>
            <w:tcW w:w="2134" w:type="dxa"/>
          </w:tcPr>
          <w:p w14:paraId="684812F9" w14:textId="33A241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0CBB0A" w14:textId="72C20E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704DA4" w14:textId="19A354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DD58BD9" w14:textId="77777777" w:rsidTr="00C80210">
        <w:trPr>
          <w:trHeight w:val="54"/>
        </w:trPr>
        <w:tc>
          <w:tcPr>
            <w:tcW w:w="1691" w:type="dxa"/>
          </w:tcPr>
          <w:p w14:paraId="14CE1A1F" w14:textId="2462B7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</w:tcPr>
          <w:p w14:paraId="41CCD3A7" w14:textId="7A1683C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724101.96</w:t>
            </w:r>
          </w:p>
        </w:tc>
        <w:tc>
          <w:tcPr>
            <w:tcW w:w="1562" w:type="dxa"/>
          </w:tcPr>
          <w:p w14:paraId="69E096F1" w14:textId="4CC98F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3367294.90</w:t>
            </w:r>
          </w:p>
        </w:tc>
        <w:tc>
          <w:tcPr>
            <w:tcW w:w="2134" w:type="dxa"/>
          </w:tcPr>
          <w:p w14:paraId="680B7D41" w14:textId="6B8897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D1216C" w14:textId="722A39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FBFAE9" w14:textId="58DCE4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9097E84" w14:textId="77777777" w:rsidTr="00C80210">
        <w:trPr>
          <w:trHeight w:val="54"/>
        </w:trPr>
        <w:tc>
          <w:tcPr>
            <w:tcW w:w="1691" w:type="dxa"/>
          </w:tcPr>
          <w:p w14:paraId="56011230" w14:textId="2C4770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</w:tcPr>
          <w:p w14:paraId="0223AF6E" w14:textId="4BAD59A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724099.33</w:t>
            </w:r>
          </w:p>
        </w:tc>
        <w:tc>
          <w:tcPr>
            <w:tcW w:w="1562" w:type="dxa"/>
          </w:tcPr>
          <w:p w14:paraId="2E0DC955" w14:textId="545611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3367300.00</w:t>
            </w:r>
          </w:p>
        </w:tc>
        <w:tc>
          <w:tcPr>
            <w:tcW w:w="2134" w:type="dxa"/>
          </w:tcPr>
          <w:p w14:paraId="61F18876" w14:textId="04F591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0D0BC2" w14:textId="5BE2A0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88D2BE" w14:textId="2033EB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B2E1345" w14:textId="77777777" w:rsidTr="00C80210">
        <w:trPr>
          <w:trHeight w:val="54"/>
        </w:trPr>
        <w:tc>
          <w:tcPr>
            <w:tcW w:w="1691" w:type="dxa"/>
          </w:tcPr>
          <w:p w14:paraId="2EC6FF77" w14:textId="01A5EE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</w:tcPr>
          <w:p w14:paraId="23435332" w14:textId="55B498B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724096.29</w:t>
            </w:r>
          </w:p>
        </w:tc>
        <w:tc>
          <w:tcPr>
            <w:tcW w:w="1562" w:type="dxa"/>
          </w:tcPr>
          <w:p w14:paraId="68DB6C45" w14:textId="0C5408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3367309.56</w:t>
            </w:r>
          </w:p>
        </w:tc>
        <w:tc>
          <w:tcPr>
            <w:tcW w:w="2134" w:type="dxa"/>
          </w:tcPr>
          <w:p w14:paraId="44D57B5E" w14:textId="0EDF1E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EA98FE" w14:textId="20910D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FC2BED" w14:textId="77C0B2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C9740D7" w14:textId="77777777" w:rsidTr="00C80210">
        <w:trPr>
          <w:trHeight w:val="54"/>
        </w:trPr>
        <w:tc>
          <w:tcPr>
            <w:tcW w:w="1691" w:type="dxa"/>
          </w:tcPr>
          <w:p w14:paraId="42FDDC38" w14:textId="219F33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</w:tcPr>
          <w:p w14:paraId="1FF62863" w14:textId="737457F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724094.67</w:t>
            </w:r>
          </w:p>
        </w:tc>
        <w:tc>
          <w:tcPr>
            <w:tcW w:w="1562" w:type="dxa"/>
          </w:tcPr>
          <w:p w14:paraId="417821DA" w14:textId="5160B9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3367315.57</w:t>
            </w:r>
          </w:p>
        </w:tc>
        <w:tc>
          <w:tcPr>
            <w:tcW w:w="2134" w:type="dxa"/>
          </w:tcPr>
          <w:p w14:paraId="38B77167" w14:textId="06A781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8641A6" w14:textId="63231F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917736" w14:textId="558A99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ABDE578" w14:textId="77777777" w:rsidTr="00C80210">
        <w:trPr>
          <w:trHeight w:val="54"/>
        </w:trPr>
        <w:tc>
          <w:tcPr>
            <w:tcW w:w="1691" w:type="dxa"/>
          </w:tcPr>
          <w:p w14:paraId="2C12C5E1" w14:textId="3218D4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</w:tcPr>
          <w:p w14:paraId="673E189C" w14:textId="7D92B8A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724094.29</w:t>
            </w:r>
          </w:p>
        </w:tc>
        <w:tc>
          <w:tcPr>
            <w:tcW w:w="1562" w:type="dxa"/>
          </w:tcPr>
          <w:p w14:paraId="54430AA3" w14:textId="00C26A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3367321.77</w:t>
            </w:r>
          </w:p>
        </w:tc>
        <w:tc>
          <w:tcPr>
            <w:tcW w:w="2134" w:type="dxa"/>
          </w:tcPr>
          <w:p w14:paraId="2AFBF39F" w14:textId="3D742B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BDDD86" w14:textId="2CC86E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E83172" w14:textId="2055C7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5A0499A" w14:textId="77777777" w:rsidTr="00C80210">
        <w:trPr>
          <w:trHeight w:val="54"/>
        </w:trPr>
        <w:tc>
          <w:tcPr>
            <w:tcW w:w="1691" w:type="dxa"/>
          </w:tcPr>
          <w:p w14:paraId="1FA78975" w14:textId="41345C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</w:tcPr>
          <w:p w14:paraId="795114FB" w14:textId="10DA209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724092.88</w:t>
            </w:r>
          </w:p>
        </w:tc>
        <w:tc>
          <w:tcPr>
            <w:tcW w:w="1562" w:type="dxa"/>
          </w:tcPr>
          <w:p w14:paraId="369EEC54" w14:textId="1B20DF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3367327.89</w:t>
            </w:r>
          </w:p>
        </w:tc>
        <w:tc>
          <w:tcPr>
            <w:tcW w:w="2134" w:type="dxa"/>
          </w:tcPr>
          <w:p w14:paraId="09DD11D5" w14:textId="5733B6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01DE84" w14:textId="75DE64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C22207" w14:textId="6FC941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7559AD0" w14:textId="77777777" w:rsidTr="00C80210">
        <w:trPr>
          <w:trHeight w:val="54"/>
        </w:trPr>
        <w:tc>
          <w:tcPr>
            <w:tcW w:w="1691" w:type="dxa"/>
          </w:tcPr>
          <w:p w14:paraId="302500F7" w14:textId="4A20EA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</w:tcPr>
          <w:p w14:paraId="16A2C5BF" w14:textId="6BD4723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724089.68</w:t>
            </w:r>
          </w:p>
        </w:tc>
        <w:tc>
          <w:tcPr>
            <w:tcW w:w="1562" w:type="dxa"/>
          </w:tcPr>
          <w:p w14:paraId="7D88E4D5" w14:textId="502E1C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3367332.63</w:t>
            </w:r>
          </w:p>
        </w:tc>
        <w:tc>
          <w:tcPr>
            <w:tcW w:w="2134" w:type="dxa"/>
          </w:tcPr>
          <w:p w14:paraId="07BFC548" w14:textId="1405F5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FFFF0C" w14:textId="43B8DE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E8496D" w14:textId="2643F2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F35B18B" w14:textId="77777777" w:rsidTr="00C80210">
        <w:trPr>
          <w:trHeight w:val="54"/>
        </w:trPr>
        <w:tc>
          <w:tcPr>
            <w:tcW w:w="1691" w:type="dxa"/>
          </w:tcPr>
          <w:p w14:paraId="693F76A8" w14:textId="19E8D7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</w:tcPr>
          <w:p w14:paraId="42B80670" w14:textId="1495624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724084.47</w:t>
            </w:r>
          </w:p>
        </w:tc>
        <w:tc>
          <w:tcPr>
            <w:tcW w:w="1562" w:type="dxa"/>
          </w:tcPr>
          <w:p w14:paraId="28DBD6BF" w14:textId="41E702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3367337.33</w:t>
            </w:r>
          </w:p>
        </w:tc>
        <w:tc>
          <w:tcPr>
            <w:tcW w:w="2134" w:type="dxa"/>
          </w:tcPr>
          <w:p w14:paraId="14CA31FC" w14:textId="5648528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EC46CC" w14:textId="2F939A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64C712" w14:textId="4C89D2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DC70BC6" w14:textId="77777777" w:rsidTr="00C80210">
        <w:trPr>
          <w:trHeight w:val="54"/>
        </w:trPr>
        <w:tc>
          <w:tcPr>
            <w:tcW w:w="1691" w:type="dxa"/>
          </w:tcPr>
          <w:p w14:paraId="5DD043BC" w14:textId="681B7F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</w:tcPr>
          <w:p w14:paraId="19C36BF9" w14:textId="01F5346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724081.09</w:t>
            </w:r>
          </w:p>
        </w:tc>
        <w:tc>
          <w:tcPr>
            <w:tcW w:w="1562" w:type="dxa"/>
          </w:tcPr>
          <w:p w14:paraId="7911FFC7" w14:textId="36E8DE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3367340.58</w:t>
            </w:r>
          </w:p>
        </w:tc>
        <w:tc>
          <w:tcPr>
            <w:tcW w:w="2134" w:type="dxa"/>
          </w:tcPr>
          <w:p w14:paraId="428E6AB5" w14:textId="1EA57D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A06D81" w14:textId="4DBB52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95E034" w14:textId="265275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B608FD0" w14:textId="77777777" w:rsidTr="00C80210">
        <w:trPr>
          <w:trHeight w:val="54"/>
        </w:trPr>
        <w:tc>
          <w:tcPr>
            <w:tcW w:w="1691" w:type="dxa"/>
          </w:tcPr>
          <w:p w14:paraId="63ADF68E" w14:textId="727A1F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</w:tcPr>
          <w:p w14:paraId="23D889EB" w14:textId="5217D5A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724073.50</w:t>
            </w:r>
          </w:p>
        </w:tc>
        <w:tc>
          <w:tcPr>
            <w:tcW w:w="1562" w:type="dxa"/>
          </w:tcPr>
          <w:p w14:paraId="452FB82A" w14:textId="776C6B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3367350.89</w:t>
            </w:r>
          </w:p>
        </w:tc>
        <w:tc>
          <w:tcPr>
            <w:tcW w:w="2134" w:type="dxa"/>
          </w:tcPr>
          <w:p w14:paraId="52B8FB26" w14:textId="156961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87BD1E" w14:textId="06C36C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6EF958" w14:textId="122625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223889A" w14:textId="77777777" w:rsidTr="00C80210">
        <w:trPr>
          <w:trHeight w:val="54"/>
        </w:trPr>
        <w:tc>
          <w:tcPr>
            <w:tcW w:w="1691" w:type="dxa"/>
          </w:tcPr>
          <w:p w14:paraId="7C21F49B" w14:textId="083C60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202</w:t>
            </w:r>
          </w:p>
        </w:tc>
        <w:tc>
          <w:tcPr>
            <w:tcW w:w="1558" w:type="dxa"/>
          </w:tcPr>
          <w:p w14:paraId="3DB1D572" w14:textId="0F491F7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724067.11</w:t>
            </w:r>
          </w:p>
        </w:tc>
        <w:tc>
          <w:tcPr>
            <w:tcW w:w="1562" w:type="dxa"/>
          </w:tcPr>
          <w:p w14:paraId="6A5648E8" w14:textId="03489F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3367360.76</w:t>
            </w:r>
          </w:p>
        </w:tc>
        <w:tc>
          <w:tcPr>
            <w:tcW w:w="2134" w:type="dxa"/>
          </w:tcPr>
          <w:p w14:paraId="0B37EBF6" w14:textId="14131D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64039F" w14:textId="3C50D5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EBE100" w14:textId="0427EC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3FE44D2" w14:textId="77777777" w:rsidTr="00C80210">
        <w:trPr>
          <w:trHeight w:val="54"/>
        </w:trPr>
        <w:tc>
          <w:tcPr>
            <w:tcW w:w="1691" w:type="dxa"/>
          </w:tcPr>
          <w:p w14:paraId="5B2EE553" w14:textId="1CA2E3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203</w:t>
            </w:r>
          </w:p>
        </w:tc>
        <w:tc>
          <w:tcPr>
            <w:tcW w:w="1558" w:type="dxa"/>
          </w:tcPr>
          <w:p w14:paraId="3120967E" w14:textId="300A6CE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724060.06</w:t>
            </w:r>
          </w:p>
        </w:tc>
        <w:tc>
          <w:tcPr>
            <w:tcW w:w="1562" w:type="dxa"/>
          </w:tcPr>
          <w:p w14:paraId="4A3A247B" w14:textId="1B0047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3367369.23</w:t>
            </w:r>
          </w:p>
        </w:tc>
        <w:tc>
          <w:tcPr>
            <w:tcW w:w="2134" w:type="dxa"/>
          </w:tcPr>
          <w:p w14:paraId="3396722E" w14:textId="74D1A5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A70CFA" w14:textId="29C247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A9AA7C" w14:textId="1D432A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0FDBEE2" w14:textId="77777777" w:rsidTr="00C80210">
        <w:trPr>
          <w:trHeight w:val="54"/>
        </w:trPr>
        <w:tc>
          <w:tcPr>
            <w:tcW w:w="1691" w:type="dxa"/>
          </w:tcPr>
          <w:p w14:paraId="4DF92F7C" w14:textId="3190C7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</w:tcPr>
          <w:p w14:paraId="6B9F9152" w14:textId="1A38083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724053.84</w:t>
            </w:r>
          </w:p>
        </w:tc>
        <w:tc>
          <w:tcPr>
            <w:tcW w:w="1562" w:type="dxa"/>
          </w:tcPr>
          <w:p w14:paraId="6396D87E" w14:textId="729EE6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3367376.34</w:t>
            </w:r>
          </w:p>
        </w:tc>
        <w:tc>
          <w:tcPr>
            <w:tcW w:w="2134" w:type="dxa"/>
          </w:tcPr>
          <w:p w14:paraId="2CFC5495" w14:textId="54FF12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45A6CD" w14:textId="5873A9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1CFC08" w14:textId="682F31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39E434A" w14:textId="77777777" w:rsidTr="00C80210">
        <w:trPr>
          <w:trHeight w:val="54"/>
        </w:trPr>
        <w:tc>
          <w:tcPr>
            <w:tcW w:w="1691" w:type="dxa"/>
          </w:tcPr>
          <w:p w14:paraId="2A415959" w14:textId="29883E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</w:tcPr>
          <w:p w14:paraId="280D7FEE" w14:textId="6ADB656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724045.85</w:t>
            </w:r>
          </w:p>
        </w:tc>
        <w:tc>
          <w:tcPr>
            <w:tcW w:w="1562" w:type="dxa"/>
          </w:tcPr>
          <w:p w14:paraId="28F183B6" w14:textId="7DCDCF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3367387.24</w:t>
            </w:r>
          </w:p>
        </w:tc>
        <w:tc>
          <w:tcPr>
            <w:tcW w:w="2134" w:type="dxa"/>
          </w:tcPr>
          <w:p w14:paraId="5456A413" w14:textId="5B9491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E14745" w14:textId="6DB037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77D7CA" w14:textId="1C4A24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42934E7" w14:textId="77777777" w:rsidTr="00C80210">
        <w:trPr>
          <w:trHeight w:val="54"/>
        </w:trPr>
        <w:tc>
          <w:tcPr>
            <w:tcW w:w="1691" w:type="dxa"/>
          </w:tcPr>
          <w:p w14:paraId="16F2B6A8" w14:textId="0BDF4B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</w:tcPr>
          <w:p w14:paraId="78561642" w14:textId="10578F9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724030.38</w:t>
            </w:r>
          </w:p>
        </w:tc>
        <w:tc>
          <w:tcPr>
            <w:tcW w:w="1562" w:type="dxa"/>
          </w:tcPr>
          <w:p w14:paraId="19A0C9E8" w14:textId="0A2CD2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3367410.29</w:t>
            </w:r>
          </w:p>
        </w:tc>
        <w:tc>
          <w:tcPr>
            <w:tcW w:w="2134" w:type="dxa"/>
          </w:tcPr>
          <w:p w14:paraId="486E7A5C" w14:textId="748AA9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58F449" w14:textId="06A030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A07EB1" w14:textId="4A80E0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872F7BC" w14:textId="77777777" w:rsidTr="00C80210">
        <w:trPr>
          <w:trHeight w:val="54"/>
        </w:trPr>
        <w:tc>
          <w:tcPr>
            <w:tcW w:w="1691" w:type="dxa"/>
          </w:tcPr>
          <w:p w14:paraId="5EE88202" w14:textId="2D96C2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</w:tcPr>
          <w:p w14:paraId="18D07D27" w14:textId="0BBB6A8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724021.62</w:t>
            </w:r>
          </w:p>
        </w:tc>
        <w:tc>
          <w:tcPr>
            <w:tcW w:w="1562" w:type="dxa"/>
          </w:tcPr>
          <w:p w14:paraId="115E0B0D" w14:textId="2FF321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3367422.53</w:t>
            </w:r>
          </w:p>
        </w:tc>
        <w:tc>
          <w:tcPr>
            <w:tcW w:w="2134" w:type="dxa"/>
          </w:tcPr>
          <w:p w14:paraId="5FDAA8F1" w14:textId="1D6A3D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9020BB" w14:textId="0FCF93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449773" w14:textId="295636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BF05119" w14:textId="77777777" w:rsidTr="00C80210">
        <w:trPr>
          <w:trHeight w:val="54"/>
        </w:trPr>
        <w:tc>
          <w:tcPr>
            <w:tcW w:w="1691" w:type="dxa"/>
          </w:tcPr>
          <w:p w14:paraId="24D3DECE" w14:textId="3D63F5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</w:tcPr>
          <w:p w14:paraId="6F173EC1" w14:textId="3EC2FD3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724013.59</w:t>
            </w:r>
          </w:p>
        </w:tc>
        <w:tc>
          <w:tcPr>
            <w:tcW w:w="1562" w:type="dxa"/>
          </w:tcPr>
          <w:p w14:paraId="69CF5B9C" w14:textId="597A31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3367433.86</w:t>
            </w:r>
          </w:p>
        </w:tc>
        <w:tc>
          <w:tcPr>
            <w:tcW w:w="2134" w:type="dxa"/>
          </w:tcPr>
          <w:p w14:paraId="52FA6648" w14:textId="3FCBDB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32C699" w14:textId="0AC37D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F9D1BF" w14:textId="08A278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A70E01D" w14:textId="77777777" w:rsidTr="00C80210">
        <w:trPr>
          <w:trHeight w:val="54"/>
        </w:trPr>
        <w:tc>
          <w:tcPr>
            <w:tcW w:w="1691" w:type="dxa"/>
          </w:tcPr>
          <w:p w14:paraId="4A7AFAF2" w14:textId="175279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</w:tcPr>
          <w:p w14:paraId="6AFA0508" w14:textId="5209099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723997.07</w:t>
            </w:r>
          </w:p>
        </w:tc>
        <w:tc>
          <w:tcPr>
            <w:tcW w:w="1562" w:type="dxa"/>
          </w:tcPr>
          <w:p w14:paraId="149FEC0F" w14:textId="3FC29C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3367455.50</w:t>
            </w:r>
          </w:p>
        </w:tc>
        <w:tc>
          <w:tcPr>
            <w:tcW w:w="2134" w:type="dxa"/>
          </w:tcPr>
          <w:p w14:paraId="562FC15B" w14:textId="2800C3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19ABF6" w14:textId="406A49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E69F0F" w14:textId="4886F0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772BA65" w14:textId="77777777" w:rsidTr="00C80210">
        <w:trPr>
          <w:trHeight w:val="54"/>
        </w:trPr>
        <w:tc>
          <w:tcPr>
            <w:tcW w:w="1691" w:type="dxa"/>
          </w:tcPr>
          <w:p w14:paraId="14E20754" w14:textId="776586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</w:tcPr>
          <w:p w14:paraId="3E3FDD9C" w14:textId="0CF1B66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723989.06</w:t>
            </w:r>
          </w:p>
        </w:tc>
        <w:tc>
          <w:tcPr>
            <w:tcW w:w="1562" w:type="dxa"/>
          </w:tcPr>
          <w:p w14:paraId="33257713" w14:textId="2FEF42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3367467.22</w:t>
            </w:r>
          </w:p>
        </w:tc>
        <w:tc>
          <w:tcPr>
            <w:tcW w:w="2134" w:type="dxa"/>
          </w:tcPr>
          <w:p w14:paraId="3F55DFBB" w14:textId="08E9DF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74DBE1" w14:textId="0F2626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242381" w14:textId="45A42D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7112D23" w14:textId="77777777" w:rsidTr="00C80210">
        <w:trPr>
          <w:trHeight w:val="54"/>
        </w:trPr>
        <w:tc>
          <w:tcPr>
            <w:tcW w:w="1691" w:type="dxa"/>
          </w:tcPr>
          <w:p w14:paraId="24F6E3CF" w14:textId="78FD6B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</w:tcPr>
          <w:p w14:paraId="2E8E323A" w14:textId="2D14309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723981.83</w:t>
            </w:r>
          </w:p>
        </w:tc>
        <w:tc>
          <w:tcPr>
            <w:tcW w:w="1562" w:type="dxa"/>
          </w:tcPr>
          <w:p w14:paraId="2029A421" w14:textId="7A9974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3367478.74</w:t>
            </w:r>
          </w:p>
        </w:tc>
        <w:tc>
          <w:tcPr>
            <w:tcW w:w="2134" w:type="dxa"/>
          </w:tcPr>
          <w:p w14:paraId="788A3D48" w14:textId="6C0853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5DF54E" w14:textId="166AD8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989ECF" w14:textId="1BF175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D59EBE7" w14:textId="77777777" w:rsidTr="00C80210">
        <w:trPr>
          <w:trHeight w:val="54"/>
        </w:trPr>
        <w:tc>
          <w:tcPr>
            <w:tcW w:w="1691" w:type="dxa"/>
          </w:tcPr>
          <w:p w14:paraId="73043FEB" w14:textId="6DBBD4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</w:tcPr>
          <w:p w14:paraId="05151B07" w14:textId="59D1862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723978.94</w:t>
            </w:r>
          </w:p>
        </w:tc>
        <w:tc>
          <w:tcPr>
            <w:tcW w:w="1562" w:type="dxa"/>
          </w:tcPr>
          <w:p w14:paraId="15BA8A60" w14:textId="561492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3367484.16</w:t>
            </w:r>
          </w:p>
        </w:tc>
        <w:tc>
          <w:tcPr>
            <w:tcW w:w="2134" w:type="dxa"/>
          </w:tcPr>
          <w:p w14:paraId="305B4C82" w14:textId="6E4B26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92E394" w14:textId="542306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318220" w14:textId="5EBE74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6ED744F" w14:textId="77777777" w:rsidTr="00C80210">
        <w:trPr>
          <w:trHeight w:val="54"/>
        </w:trPr>
        <w:tc>
          <w:tcPr>
            <w:tcW w:w="1691" w:type="dxa"/>
          </w:tcPr>
          <w:p w14:paraId="3FF746CF" w14:textId="4E93C6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</w:tcPr>
          <w:p w14:paraId="0C6439C9" w14:textId="1633FBF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723974.62</w:t>
            </w:r>
          </w:p>
        </w:tc>
        <w:tc>
          <w:tcPr>
            <w:tcW w:w="1562" w:type="dxa"/>
          </w:tcPr>
          <w:p w14:paraId="7C098B8A" w14:textId="6356F5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3367489.89</w:t>
            </w:r>
          </w:p>
        </w:tc>
        <w:tc>
          <w:tcPr>
            <w:tcW w:w="2134" w:type="dxa"/>
          </w:tcPr>
          <w:p w14:paraId="153B1DD4" w14:textId="1A1B9C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F408B0" w14:textId="304B07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FE0409" w14:textId="496631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45982AE" w14:textId="77777777" w:rsidTr="00C80210">
        <w:trPr>
          <w:trHeight w:val="54"/>
        </w:trPr>
        <w:tc>
          <w:tcPr>
            <w:tcW w:w="1691" w:type="dxa"/>
          </w:tcPr>
          <w:p w14:paraId="0878D267" w14:textId="58F72D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</w:tcPr>
          <w:p w14:paraId="1E2C66C1" w14:textId="1DAA638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723969.83</w:t>
            </w:r>
          </w:p>
        </w:tc>
        <w:tc>
          <w:tcPr>
            <w:tcW w:w="1562" w:type="dxa"/>
          </w:tcPr>
          <w:p w14:paraId="286EA978" w14:textId="2CB7DD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3367495.34</w:t>
            </w:r>
          </w:p>
        </w:tc>
        <w:tc>
          <w:tcPr>
            <w:tcW w:w="2134" w:type="dxa"/>
          </w:tcPr>
          <w:p w14:paraId="386832A4" w14:textId="24A6F9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6B9373" w14:textId="34BED1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045C67" w14:textId="176EB3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42B664A" w14:textId="77777777" w:rsidTr="00C80210">
        <w:trPr>
          <w:trHeight w:val="54"/>
        </w:trPr>
        <w:tc>
          <w:tcPr>
            <w:tcW w:w="1691" w:type="dxa"/>
          </w:tcPr>
          <w:p w14:paraId="3B14C8B7" w14:textId="5FFFE8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</w:tcPr>
          <w:p w14:paraId="2764EBA0" w14:textId="778EB6E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723964.42</w:t>
            </w:r>
          </w:p>
        </w:tc>
        <w:tc>
          <w:tcPr>
            <w:tcW w:w="1562" w:type="dxa"/>
          </w:tcPr>
          <w:p w14:paraId="65B0161D" w14:textId="390B85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3367498.82</w:t>
            </w:r>
          </w:p>
        </w:tc>
        <w:tc>
          <w:tcPr>
            <w:tcW w:w="2134" w:type="dxa"/>
          </w:tcPr>
          <w:p w14:paraId="2F4D5132" w14:textId="0A04A1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30ABE7" w14:textId="6EBB3C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3F945D" w14:textId="1FFE35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F6ABA2F" w14:textId="77777777" w:rsidTr="00C80210">
        <w:trPr>
          <w:trHeight w:val="54"/>
        </w:trPr>
        <w:tc>
          <w:tcPr>
            <w:tcW w:w="1691" w:type="dxa"/>
          </w:tcPr>
          <w:p w14:paraId="498AECAF" w14:textId="1C7591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</w:tcPr>
          <w:p w14:paraId="71A6E298" w14:textId="654DD36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723943.84</w:t>
            </w:r>
          </w:p>
        </w:tc>
        <w:tc>
          <w:tcPr>
            <w:tcW w:w="1562" w:type="dxa"/>
          </w:tcPr>
          <w:p w14:paraId="2A4FC613" w14:textId="75B472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3367519.70</w:t>
            </w:r>
          </w:p>
        </w:tc>
        <w:tc>
          <w:tcPr>
            <w:tcW w:w="2134" w:type="dxa"/>
          </w:tcPr>
          <w:p w14:paraId="516E8D1C" w14:textId="269305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284C95" w14:textId="7138FC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0EA8B3" w14:textId="324A5C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1FE71ED" w14:textId="77777777" w:rsidTr="00C80210">
        <w:trPr>
          <w:trHeight w:val="54"/>
        </w:trPr>
        <w:tc>
          <w:tcPr>
            <w:tcW w:w="1691" w:type="dxa"/>
          </w:tcPr>
          <w:p w14:paraId="0B75C8AB" w14:textId="696553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</w:tcPr>
          <w:p w14:paraId="40A0003E" w14:textId="6F4932F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723927.04</w:t>
            </w:r>
          </w:p>
        </w:tc>
        <w:tc>
          <w:tcPr>
            <w:tcW w:w="1562" w:type="dxa"/>
          </w:tcPr>
          <w:p w14:paraId="5536263C" w14:textId="663479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3367538.68</w:t>
            </w:r>
          </w:p>
        </w:tc>
        <w:tc>
          <w:tcPr>
            <w:tcW w:w="2134" w:type="dxa"/>
          </w:tcPr>
          <w:p w14:paraId="1965B23A" w14:textId="061AB3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731A28" w14:textId="496540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BF6E7C" w14:textId="4C599A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3A8D5C0" w14:textId="77777777" w:rsidTr="00C80210">
        <w:trPr>
          <w:trHeight w:val="54"/>
        </w:trPr>
        <w:tc>
          <w:tcPr>
            <w:tcW w:w="1691" w:type="dxa"/>
          </w:tcPr>
          <w:p w14:paraId="2E063087" w14:textId="3F1CFE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</w:tcPr>
          <w:p w14:paraId="3E8073A6" w14:textId="566775A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723911.22</w:t>
            </w:r>
          </w:p>
        </w:tc>
        <w:tc>
          <w:tcPr>
            <w:tcW w:w="1562" w:type="dxa"/>
          </w:tcPr>
          <w:p w14:paraId="60E18184" w14:textId="5A1891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3367555.18</w:t>
            </w:r>
          </w:p>
        </w:tc>
        <w:tc>
          <w:tcPr>
            <w:tcW w:w="2134" w:type="dxa"/>
          </w:tcPr>
          <w:p w14:paraId="46329977" w14:textId="7B81B1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365561" w14:textId="398A5A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763A57" w14:textId="0BB01F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2A13393" w14:textId="77777777" w:rsidTr="00C80210">
        <w:trPr>
          <w:trHeight w:val="54"/>
        </w:trPr>
        <w:tc>
          <w:tcPr>
            <w:tcW w:w="1691" w:type="dxa"/>
          </w:tcPr>
          <w:p w14:paraId="0D7CD43D" w14:textId="4D4459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</w:tcPr>
          <w:p w14:paraId="08E6D319" w14:textId="522C7D8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723893.04</w:t>
            </w:r>
          </w:p>
        </w:tc>
        <w:tc>
          <w:tcPr>
            <w:tcW w:w="1562" w:type="dxa"/>
          </w:tcPr>
          <w:p w14:paraId="1A3D1CA2" w14:textId="0FD918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3367574.46</w:t>
            </w:r>
          </w:p>
        </w:tc>
        <w:tc>
          <w:tcPr>
            <w:tcW w:w="2134" w:type="dxa"/>
          </w:tcPr>
          <w:p w14:paraId="35802F52" w14:textId="16A04D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A426AC" w14:textId="1EB976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6C4BB4" w14:textId="4C16C4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EDC95A5" w14:textId="77777777" w:rsidTr="00C80210">
        <w:trPr>
          <w:trHeight w:val="54"/>
        </w:trPr>
        <w:tc>
          <w:tcPr>
            <w:tcW w:w="1691" w:type="dxa"/>
          </w:tcPr>
          <w:p w14:paraId="214E253F" w14:textId="5F65A8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</w:tcPr>
          <w:p w14:paraId="4DF7B1C2" w14:textId="5A0C22E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723873.95</w:t>
            </w:r>
          </w:p>
        </w:tc>
        <w:tc>
          <w:tcPr>
            <w:tcW w:w="1562" w:type="dxa"/>
          </w:tcPr>
          <w:p w14:paraId="326B5172" w14:textId="1EA361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3367592.15</w:t>
            </w:r>
          </w:p>
        </w:tc>
        <w:tc>
          <w:tcPr>
            <w:tcW w:w="2134" w:type="dxa"/>
          </w:tcPr>
          <w:p w14:paraId="5A204074" w14:textId="7CD8334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558B44" w14:textId="0D339A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CC8379" w14:textId="0FB3A4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1C51123" w14:textId="77777777" w:rsidTr="00C80210">
        <w:trPr>
          <w:trHeight w:val="54"/>
        </w:trPr>
        <w:tc>
          <w:tcPr>
            <w:tcW w:w="1691" w:type="dxa"/>
          </w:tcPr>
          <w:p w14:paraId="55AF728E" w14:textId="202F28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</w:tcPr>
          <w:p w14:paraId="46CAA414" w14:textId="4C397C0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723866.90</w:t>
            </w:r>
          </w:p>
        </w:tc>
        <w:tc>
          <w:tcPr>
            <w:tcW w:w="1562" w:type="dxa"/>
          </w:tcPr>
          <w:p w14:paraId="67055BB8" w14:textId="5458BF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3367598.99</w:t>
            </w:r>
          </w:p>
        </w:tc>
        <w:tc>
          <w:tcPr>
            <w:tcW w:w="2134" w:type="dxa"/>
          </w:tcPr>
          <w:p w14:paraId="539C947C" w14:textId="6BB5E9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F92F71" w14:textId="3CC454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9DC616" w14:textId="52ED02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9098EE6" w14:textId="77777777" w:rsidTr="00C80210">
        <w:trPr>
          <w:trHeight w:val="54"/>
        </w:trPr>
        <w:tc>
          <w:tcPr>
            <w:tcW w:w="1691" w:type="dxa"/>
          </w:tcPr>
          <w:p w14:paraId="03F354D8" w14:textId="2EBBEF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</w:tcPr>
          <w:p w14:paraId="290AA6E1" w14:textId="7AEAD0E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723861.58</w:t>
            </w:r>
          </w:p>
        </w:tc>
        <w:tc>
          <w:tcPr>
            <w:tcW w:w="1562" w:type="dxa"/>
          </w:tcPr>
          <w:p w14:paraId="18B0D95C" w14:textId="1D5C1F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3367601.98</w:t>
            </w:r>
          </w:p>
        </w:tc>
        <w:tc>
          <w:tcPr>
            <w:tcW w:w="2134" w:type="dxa"/>
          </w:tcPr>
          <w:p w14:paraId="538F6D2C" w14:textId="7241BF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5C0727" w14:textId="5F56F4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8B38AA" w14:textId="25E908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4A2912C" w14:textId="77777777" w:rsidTr="00C80210">
        <w:trPr>
          <w:trHeight w:val="54"/>
        </w:trPr>
        <w:tc>
          <w:tcPr>
            <w:tcW w:w="1691" w:type="dxa"/>
          </w:tcPr>
          <w:p w14:paraId="633F8A3F" w14:textId="7BA829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</w:tcPr>
          <w:p w14:paraId="17A788AD" w14:textId="7D5CC32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723857.18</w:t>
            </w:r>
          </w:p>
        </w:tc>
        <w:tc>
          <w:tcPr>
            <w:tcW w:w="1562" w:type="dxa"/>
          </w:tcPr>
          <w:p w14:paraId="11331D02" w14:textId="6AB8BF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3367605.70</w:t>
            </w:r>
          </w:p>
        </w:tc>
        <w:tc>
          <w:tcPr>
            <w:tcW w:w="2134" w:type="dxa"/>
          </w:tcPr>
          <w:p w14:paraId="70EC8621" w14:textId="4C920B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E286DE" w14:textId="19DBC0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5CB542" w14:textId="1E728A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0983EBE" w14:textId="77777777" w:rsidTr="00C80210">
        <w:trPr>
          <w:trHeight w:val="54"/>
        </w:trPr>
        <w:tc>
          <w:tcPr>
            <w:tcW w:w="1691" w:type="dxa"/>
          </w:tcPr>
          <w:p w14:paraId="2405C4D4" w14:textId="0BABD5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</w:tcPr>
          <w:p w14:paraId="0C5CB6D6" w14:textId="5A386D2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723853.77</w:t>
            </w:r>
          </w:p>
        </w:tc>
        <w:tc>
          <w:tcPr>
            <w:tcW w:w="1562" w:type="dxa"/>
          </w:tcPr>
          <w:p w14:paraId="5BDEDD99" w14:textId="41BF6F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3367607.82</w:t>
            </w:r>
          </w:p>
        </w:tc>
        <w:tc>
          <w:tcPr>
            <w:tcW w:w="2134" w:type="dxa"/>
          </w:tcPr>
          <w:p w14:paraId="0FE816B8" w14:textId="682F97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BC460B" w14:textId="04DF9F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D7EC7D" w14:textId="11F191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9837586" w14:textId="77777777" w:rsidTr="00C80210">
        <w:trPr>
          <w:trHeight w:val="54"/>
        </w:trPr>
        <w:tc>
          <w:tcPr>
            <w:tcW w:w="1691" w:type="dxa"/>
          </w:tcPr>
          <w:p w14:paraId="494DF4E4" w14:textId="23408E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</w:tcPr>
          <w:p w14:paraId="4EB899AE" w14:textId="7E9D9DF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723847.10</w:t>
            </w:r>
          </w:p>
        </w:tc>
        <w:tc>
          <w:tcPr>
            <w:tcW w:w="1562" w:type="dxa"/>
          </w:tcPr>
          <w:p w14:paraId="1AEC93A9" w14:textId="7FC1E4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3367609.87</w:t>
            </w:r>
          </w:p>
        </w:tc>
        <w:tc>
          <w:tcPr>
            <w:tcW w:w="2134" w:type="dxa"/>
          </w:tcPr>
          <w:p w14:paraId="00E98002" w14:textId="4C66C4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E07664" w14:textId="1D89AA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2A8D81" w14:textId="455F50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D1E5F75" w14:textId="77777777" w:rsidTr="00C80210">
        <w:trPr>
          <w:trHeight w:val="54"/>
        </w:trPr>
        <w:tc>
          <w:tcPr>
            <w:tcW w:w="1691" w:type="dxa"/>
          </w:tcPr>
          <w:p w14:paraId="0B9EB907" w14:textId="5140E4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</w:tcPr>
          <w:p w14:paraId="632CF46B" w14:textId="4185D45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723840.86</w:t>
            </w:r>
          </w:p>
        </w:tc>
        <w:tc>
          <w:tcPr>
            <w:tcW w:w="1562" w:type="dxa"/>
          </w:tcPr>
          <w:p w14:paraId="4EA99386" w14:textId="462F36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3367610.15</w:t>
            </w:r>
          </w:p>
        </w:tc>
        <w:tc>
          <w:tcPr>
            <w:tcW w:w="2134" w:type="dxa"/>
          </w:tcPr>
          <w:p w14:paraId="5A8D4FAC" w14:textId="1C4663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366B13" w14:textId="536B03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B69FD5" w14:textId="4B7B81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6A9E953" w14:textId="77777777" w:rsidTr="00C80210">
        <w:trPr>
          <w:trHeight w:val="54"/>
        </w:trPr>
        <w:tc>
          <w:tcPr>
            <w:tcW w:w="1691" w:type="dxa"/>
          </w:tcPr>
          <w:p w14:paraId="1FFA46F9" w14:textId="7F68DF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</w:tcPr>
          <w:p w14:paraId="5F819453" w14:textId="755252B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723836.38</w:t>
            </w:r>
          </w:p>
        </w:tc>
        <w:tc>
          <w:tcPr>
            <w:tcW w:w="1562" w:type="dxa"/>
          </w:tcPr>
          <w:p w14:paraId="09241424" w14:textId="723C19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3367610.53</w:t>
            </w:r>
          </w:p>
        </w:tc>
        <w:tc>
          <w:tcPr>
            <w:tcW w:w="2134" w:type="dxa"/>
          </w:tcPr>
          <w:p w14:paraId="48255057" w14:textId="06985C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87FA56" w14:textId="1E22C2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9BA230" w14:textId="368D3E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5A1C5A1" w14:textId="77777777" w:rsidTr="00C80210">
        <w:trPr>
          <w:trHeight w:val="54"/>
        </w:trPr>
        <w:tc>
          <w:tcPr>
            <w:tcW w:w="1691" w:type="dxa"/>
          </w:tcPr>
          <w:p w14:paraId="0C3D29A9" w14:textId="0A27B0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</w:tcPr>
          <w:p w14:paraId="2173FADC" w14:textId="2F9C47B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723832.95</w:t>
            </w:r>
          </w:p>
        </w:tc>
        <w:tc>
          <w:tcPr>
            <w:tcW w:w="1562" w:type="dxa"/>
          </w:tcPr>
          <w:p w14:paraId="796B81D1" w14:textId="19770E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3367611.87</w:t>
            </w:r>
          </w:p>
        </w:tc>
        <w:tc>
          <w:tcPr>
            <w:tcW w:w="2134" w:type="dxa"/>
          </w:tcPr>
          <w:p w14:paraId="2C601C19" w14:textId="076667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22B795" w14:textId="7EA8EC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E9BA6E" w14:textId="3183F4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69F0208" w14:textId="77777777" w:rsidTr="00C80210">
        <w:trPr>
          <w:trHeight w:val="54"/>
        </w:trPr>
        <w:tc>
          <w:tcPr>
            <w:tcW w:w="1691" w:type="dxa"/>
          </w:tcPr>
          <w:p w14:paraId="6FDF1578" w14:textId="7D1DE37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</w:tcPr>
          <w:p w14:paraId="5C47A244" w14:textId="7EAB4D8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723830.57</w:t>
            </w:r>
          </w:p>
        </w:tc>
        <w:tc>
          <w:tcPr>
            <w:tcW w:w="1562" w:type="dxa"/>
          </w:tcPr>
          <w:p w14:paraId="4328E657" w14:textId="0CCA08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3367612.77</w:t>
            </w:r>
          </w:p>
        </w:tc>
        <w:tc>
          <w:tcPr>
            <w:tcW w:w="2134" w:type="dxa"/>
          </w:tcPr>
          <w:p w14:paraId="13197711" w14:textId="3DA332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F98A63" w14:textId="38E5E9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3ECF2E" w14:textId="67440B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5182EA6" w14:textId="77777777" w:rsidTr="00C80210">
        <w:trPr>
          <w:trHeight w:val="54"/>
        </w:trPr>
        <w:tc>
          <w:tcPr>
            <w:tcW w:w="1691" w:type="dxa"/>
          </w:tcPr>
          <w:p w14:paraId="65173EE6" w14:textId="1BC288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</w:tcPr>
          <w:p w14:paraId="47D4EA80" w14:textId="10FB431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723827.71</w:t>
            </w:r>
          </w:p>
        </w:tc>
        <w:tc>
          <w:tcPr>
            <w:tcW w:w="1562" w:type="dxa"/>
          </w:tcPr>
          <w:p w14:paraId="4E350E62" w14:textId="124959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3367613.58</w:t>
            </w:r>
          </w:p>
        </w:tc>
        <w:tc>
          <w:tcPr>
            <w:tcW w:w="2134" w:type="dxa"/>
          </w:tcPr>
          <w:p w14:paraId="6475B64B" w14:textId="22F726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DF3C48" w14:textId="7E822A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185240" w14:textId="62B1E3D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85F6C48" w14:textId="77777777" w:rsidTr="00C80210">
        <w:trPr>
          <w:trHeight w:val="54"/>
        </w:trPr>
        <w:tc>
          <w:tcPr>
            <w:tcW w:w="1691" w:type="dxa"/>
          </w:tcPr>
          <w:p w14:paraId="103F49A8" w14:textId="7FCA0B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</w:tcPr>
          <w:p w14:paraId="66F9625C" w14:textId="0526406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723826.51</w:t>
            </w:r>
          </w:p>
        </w:tc>
        <w:tc>
          <w:tcPr>
            <w:tcW w:w="1562" w:type="dxa"/>
          </w:tcPr>
          <w:p w14:paraId="083F4355" w14:textId="2780779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3367614.63</w:t>
            </w:r>
          </w:p>
        </w:tc>
        <w:tc>
          <w:tcPr>
            <w:tcW w:w="2134" w:type="dxa"/>
          </w:tcPr>
          <w:p w14:paraId="7E06DA88" w14:textId="0679D2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FA9E9F" w14:textId="0A9E72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A42656" w14:textId="7BAE55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C5E93F5" w14:textId="77777777" w:rsidTr="00C80210">
        <w:trPr>
          <w:trHeight w:val="54"/>
        </w:trPr>
        <w:tc>
          <w:tcPr>
            <w:tcW w:w="1691" w:type="dxa"/>
          </w:tcPr>
          <w:p w14:paraId="4322C562" w14:textId="135F03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</w:tcPr>
          <w:p w14:paraId="27FB2562" w14:textId="3F22D67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723824.03</w:t>
            </w:r>
          </w:p>
        </w:tc>
        <w:tc>
          <w:tcPr>
            <w:tcW w:w="1562" w:type="dxa"/>
          </w:tcPr>
          <w:p w14:paraId="68D5DFD7" w14:textId="3689CB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3367615.78</w:t>
            </w:r>
          </w:p>
        </w:tc>
        <w:tc>
          <w:tcPr>
            <w:tcW w:w="2134" w:type="dxa"/>
          </w:tcPr>
          <w:p w14:paraId="6FF920A1" w14:textId="5F62F34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65C569" w14:textId="721B29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532FD4" w14:textId="1703D9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D445283" w14:textId="77777777" w:rsidTr="00C80210">
        <w:trPr>
          <w:trHeight w:val="54"/>
        </w:trPr>
        <w:tc>
          <w:tcPr>
            <w:tcW w:w="1691" w:type="dxa"/>
          </w:tcPr>
          <w:p w14:paraId="08649A05" w14:textId="511E47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</w:tcPr>
          <w:p w14:paraId="16755CD4" w14:textId="11A0CB8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723822.27</w:t>
            </w:r>
          </w:p>
        </w:tc>
        <w:tc>
          <w:tcPr>
            <w:tcW w:w="1562" w:type="dxa"/>
          </w:tcPr>
          <w:p w14:paraId="2F76EE88" w14:textId="60ABD8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3367616.11</w:t>
            </w:r>
          </w:p>
        </w:tc>
        <w:tc>
          <w:tcPr>
            <w:tcW w:w="2134" w:type="dxa"/>
          </w:tcPr>
          <w:p w14:paraId="00A9B61F" w14:textId="3B9D68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BC6728" w14:textId="20C504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CE1D3C" w14:textId="413CD6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87A14A7" w14:textId="77777777" w:rsidTr="00C80210">
        <w:trPr>
          <w:trHeight w:val="54"/>
        </w:trPr>
        <w:tc>
          <w:tcPr>
            <w:tcW w:w="1691" w:type="dxa"/>
          </w:tcPr>
          <w:p w14:paraId="2EE640EE" w14:textId="1E7704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</w:tcPr>
          <w:p w14:paraId="5255A594" w14:textId="56F2184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723820.55</w:t>
            </w:r>
          </w:p>
        </w:tc>
        <w:tc>
          <w:tcPr>
            <w:tcW w:w="1562" w:type="dxa"/>
          </w:tcPr>
          <w:p w14:paraId="3ABE04AB" w14:textId="209927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3367616.21</w:t>
            </w:r>
          </w:p>
        </w:tc>
        <w:tc>
          <w:tcPr>
            <w:tcW w:w="2134" w:type="dxa"/>
          </w:tcPr>
          <w:p w14:paraId="26C5EF29" w14:textId="2E966B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74C5F9" w14:textId="5BA158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DB9F46" w14:textId="57DC5D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634B141" w14:textId="77777777" w:rsidTr="00C80210">
        <w:trPr>
          <w:trHeight w:val="54"/>
        </w:trPr>
        <w:tc>
          <w:tcPr>
            <w:tcW w:w="1691" w:type="dxa"/>
          </w:tcPr>
          <w:p w14:paraId="3281B829" w14:textId="0E80F4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</w:tcPr>
          <w:p w14:paraId="3582D0F7" w14:textId="0438CBC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723818.22</w:t>
            </w:r>
          </w:p>
        </w:tc>
        <w:tc>
          <w:tcPr>
            <w:tcW w:w="1562" w:type="dxa"/>
          </w:tcPr>
          <w:p w14:paraId="769765EC" w14:textId="11ED52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3367617.16</w:t>
            </w:r>
          </w:p>
        </w:tc>
        <w:tc>
          <w:tcPr>
            <w:tcW w:w="2134" w:type="dxa"/>
          </w:tcPr>
          <w:p w14:paraId="292E18E7" w14:textId="58784D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7E2DA8" w14:textId="1A500C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AA7AC5" w14:textId="0BFB5B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0F185FB" w14:textId="77777777" w:rsidTr="00C80210">
        <w:trPr>
          <w:trHeight w:val="54"/>
        </w:trPr>
        <w:tc>
          <w:tcPr>
            <w:tcW w:w="1691" w:type="dxa"/>
          </w:tcPr>
          <w:p w14:paraId="4C9E77A6" w14:textId="7CADDB9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</w:tcPr>
          <w:p w14:paraId="7660EB07" w14:textId="34CD9E1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723814.46</w:t>
            </w:r>
          </w:p>
        </w:tc>
        <w:tc>
          <w:tcPr>
            <w:tcW w:w="1562" w:type="dxa"/>
          </w:tcPr>
          <w:p w14:paraId="7F254F92" w14:textId="4F36FD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3367618.49</w:t>
            </w:r>
          </w:p>
        </w:tc>
        <w:tc>
          <w:tcPr>
            <w:tcW w:w="2134" w:type="dxa"/>
          </w:tcPr>
          <w:p w14:paraId="556A80C2" w14:textId="0B9978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DA81E4" w14:textId="19B102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B60BDA" w14:textId="36C5115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1E09D14" w14:textId="77777777" w:rsidTr="00C80210">
        <w:trPr>
          <w:trHeight w:val="54"/>
        </w:trPr>
        <w:tc>
          <w:tcPr>
            <w:tcW w:w="1691" w:type="dxa"/>
          </w:tcPr>
          <w:p w14:paraId="74C7D5B0" w14:textId="20F6B2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237</w:t>
            </w:r>
          </w:p>
        </w:tc>
        <w:tc>
          <w:tcPr>
            <w:tcW w:w="1558" w:type="dxa"/>
          </w:tcPr>
          <w:p w14:paraId="315DA737" w14:textId="33202A2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723805.39</w:t>
            </w:r>
          </w:p>
        </w:tc>
        <w:tc>
          <w:tcPr>
            <w:tcW w:w="1562" w:type="dxa"/>
          </w:tcPr>
          <w:p w14:paraId="70E4C092" w14:textId="73FCC9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3367621.21</w:t>
            </w:r>
          </w:p>
        </w:tc>
        <w:tc>
          <w:tcPr>
            <w:tcW w:w="2134" w:type="dxa"/>
          </w:tcPr>
          <w:p w14:paraId="12BC87D8" w14:textId="43DC04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B42509" w14:textId="6AB32B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FDB39E" w14:textId="769449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C1F2B05" w14:textId="77777777" w:rsidTr="00C80210">
        <w:trPr>
          <w:trHeight w:val="54"/>
        </w:trPr>
        <w:tc>
          <w:tcPr>
            <w:tcW w:w="1691" w:type="dxa"/>
          </w:tcPr>
          <w:p w14:paraId="721B7621" w14:textId="32C248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238</w:t>
            </w:r>
          </w:p>
        </w:tc>
        <w:tc>
          <w:tcPr>
            <w:tcW w:w="1558" w:type="dxa"/>
          </w:tcPr>
          <w:p w14:paraId="228FC5B4" w14:textId="6262DB6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723798.34</w:t>
            </w:r>
          </w:p>
        </w:tc>
        <w:tc>
          <w:tcPr>
            <w:tcW w:w="1562" w:type="dxa"/>
          </w:tcPr>
          <w:p w14:paraId="00A04BA8" w14:textId="058857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3367623.45</w:t>
            </w:r>
          </w:p>
        </w:tc>
        <w:tc>
          <w:tcPr>
            <w:tcW w:w="2134" w:type="dxa"/>
          </w:tcPr>
          <w:p w14:paraId="20832787" w14:textId="5A99B1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90220F" w14:textId="5541AAB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7791BF" w14:textId="533EED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4CA9756" w14:textId="77777777" w:rsidTr="00C80210">
        <w:trPr>
          <w:trHeight w:val="54"/>
        </w:trPr>
        <w:tc>
          <w:tcPr>
            <w:tcW w:w="1691" w:type="dxa"/>
          </w:tcPr>
          <w:p w14:paraId="21000B5B" w14:textId="6B1C60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</w:tcPr>
          <w:p w14:paraId="19C06B91" w14:textId="3A9D100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723796.96</w:t>
            </w:r>
          </w:p>
        </w:tc>
        <w:tc>
          <w:tcPr>
            <w:tcW w:w="1562" w:type="dxa"/>
          </w:tcPr>
          <w:p w14:paraId="05EB546C" w14:textId="367D10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3367624.93</w:t>
            </w:r>
          </w:p>
        </w:tc>
        <w:tc>
          <w:tcPr>
            <w:tcW w:w="2134" w:type="dxa"/>
          </w:tcPr>
          <w:p w14:paraId="3012764C" w14:textId="76E144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510AE3" w14:textId="3B07A2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1B9907" w14:textId="2EFEAE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44DBFB" w14:textId="77777777" w:rsidTr="00C80210">
        <w:trPr>
          <w:trHeight w:val="54"/>
        </w:trPr>
        <w:tc>
          <w:tcPr>
            <w:tcW w:w="1691" w:type="dxa"/>
          </w:tcPr>
          <w:p w14:paraId="366078F6" w14:textId="34B810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</w:tcPr>
          <w:p w14:paraId="2E0D3F8D" w14:textId="1455B42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723796.10</w:t>
            </w:r>
          </w:p>
        </w:tc>
        <w:tc>
          <w:tcPr>
            <w:tcW w:w="1562" w:type="dxa"/>
          </w:tcPr>
          <w:p w14:paraId="4D4BC7F5" w14:textId="36EC60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3367626.21</w:t>
            </w:r>
          </w:p>
        </w:tc>
        <w:tc>
          <w:tcPr>
            <w:tcW w:w="2134" w:type="dxa"/>
          </w:tcPr>
          <w:p w14:paraId="6F42E3A2" w14:textId="2542F5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23B1B0" w14:textId="14D0E5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64A619" w14:textId="2CF3BE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3B41986" w14:textId="77777777" w:rsidTr="00C80210">
        <w:trPr>
          <w:trHeight w:val="54"/>
        </w:trPr>
        <w:tc>
          <w:tcPr>
            <w:tcW w:w="1691" w:type="dxa"/>
          </w:tcPr>
          <w:p w14:paraId="365C7BCB" w14:textId="4F43E2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</w:tcPr>
          <w:p w14:paraId="1505D988" w14:textId="7A45D0A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723793.13</w:t>
            </w:r>
          </w:p>
        </w:tc>
        <w:tc>
          <w:tcPr>
            <w:tcW w:w="1562" w:type="dxa"/>
          </w:tcPr>
          <w:p w14:paraId="1C76E2D7" w14:textId="636306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3367626.02</w:t>
            </w:r>
          </w:p>
        </w:tc>
        <w:tc>
          <w:tcPr>
            <w:tcW w:w="2134" w:type="dxa"/>
          </w:tcPr>
          <w:p w14:paraId="17E920EF" w14:textId="68EC7A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A12798" w14:textId="53315A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78E9F4" w14:textId="276CBC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2C6F6A4" w14:textId="77777777" w:rsidTr="00C80210">
        <w:trPr>
          <w:trHeight w:val="54"/>
        </w:trPr>
        <w:tc>
          <w:tcPr>
            <w:tcW w:w="1691" w:type="dxa"/>
          </w:tcPr>
          <w:p w14:paraId="14349AE5" w14:textId="25F096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</w:tcPr>
          <w:p w14:paraId="4126FA6A" w14:textId="19D0F49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723789.60</w:t>
            </w:r>
          </w:p>
        </w:tc>
        <w:tc>
          <w:tcPr>
            <w:tcW w:w="1562" w:type="dxa"/>
          </w:tcPr>
          <w:p w14:paraId="0F618954" w14:textId="004426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3367628.03</w:t>
            </w:r>
          </w:p>
        </w:tc>
        <w:tc>
          <w:tcPr>
            <w:tcW w:w="2134" w:type="dxa"/>
          </w:tcPr>
          <w:p w14:paraId="2BDE26AC" w14:textId="5193B6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7E4F15" w14:textId="2AC326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AC8DC0" w14:textId="1BB119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CDBABDF" w14:textId="77777777" w:rsidTr="00C80210">
        <w:trPr>
          <w:trHeight w:val="54"/>
        </w:trPr>
        <w:tc>
          <w:tcPr>
            <w:tcW w:w="1691" w:type="dxa"/>
          </w:tcPr>
          <w:p w14:paraId="1CA6461F" w14:textId="325D44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</w:tcPr>
          <w:p w14:paraId="31DCD4C0" w14:textId="3F26696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723787.31</w:t>
            </w:r>
          </w:p>
        </w:tc>
        <w:tc>
          <w:tcPr>
            <w:tcW w:w="1562" w:type="dxa"/>
          </w:tcPr>
          <w:p w14:paraId="7FDA9A25" w14:textId="3FA6A6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3367629.62</w:t>
            </w:r>
          </w:p>
        </w:tc>
        <w:tc>
          <w:tcPr>
            <w:tcW w:w="2134" w:type="dxa"/>
          </w:tcPr>
          <w:p w14:paraId="005879D4" w14:textId="7746CA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465B35" w14:textId="71E33E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25EC00" w14:textId="35F14A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CDEE99A" w14:textId="77777777" w:rsidTr="00C80210">
        <w:trPr>
          <w:trHeight w:val="54"/>
        </w:trPr>
        <w:tc>
          <w:tcPr>
            <w:tcW w:w="1691" w:type="dxa"/>
          </w:tcPr>
          <w:p w14:paraId="67EE8772" w14:textId="7EB473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</w:tcPr>
          <w:p w14:paraId="44CF1ED1" w14:textId="6BCCD01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723784.95</w:t>
            </w:r>
          </w:p>
        </w:tc>
        <w:tc>
          <w:tcPr>
            <w:tcW w:w="1562" w:type="dxa"/>
          </w:tcPr>
          <w:p w14:paraId="58DE222C" w14:textId="2B585C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3367629.90</w:t>
            </w:r>
          </w:p>
        </w:tc>
        <w:tc>
          <w:tcPr>
            <w:tcW w:w="2134" w:type="dxa"/>
          </w:tcPr>
          <w:p w14:paraId="5CD1E18D" w14:textId="77F19D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C6C9D1" w14:textId="0B3CDA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3950D6" w14:textId="388A3E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99E47F3" w14:textId="77777777" w:rsidTr="00C80210">
        <w:trPr>
          <w:trHeight w:val="54"/>
        </w:trPr>
        <w:tc>
          <w:tcPr>
            <w:tcW w:w="1691" w:type="dxa"/>
          </w:tcPr>
          <w:p w14:paraId="3BD32E5F" w14:textId="283B1D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</w:tcPr>
          <w:p w14:paraId="2FA6CCA7" w14:textId="7EED6A7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723783.59</w:t>
            </w:r>
          </w:p>
        </w:tc>
        <w:tc>
          <w:tcPr>
            <w:tcW w:w="1562" w:type="dxa"/>
          </w:tcPr>
          <w:p w14:paraId="2D05E9DA" w14:textId="751AD0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3367630.36</w:t>
            </w:r>
          </w:p>
        </w:tc>
        <w:tc>
          <w:tcPr>
            <w:tcW w:w="2134" w:type="dxa"/>
          </w:tcPr>
          <w:p w14:paraId="56E91919" w14:textId="20B2BE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74CA2B" w14:textId="0446CD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7CB7A6" w14:textId="2B4EF9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0278C00" w14:textId="77777777" w:rsidTr="00C80210">
        <w:trPr>
          <w:trHeight w:val="54"/>
        </w:trPr>
        <w:tc>
          <w:tcPr>
            <w:tcW w:w="1691" w:type="dxa"/>
          </w:tcPr>
          <w:p w14:paraId="3BE78C69" w14:textId="3832C1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</w:tcPr>
          <w:p w14:paraId="3D025E34" w14:textId="0E25F77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723781.06</w:t>
            </w:r>
          </w:p>
        </w:tc>
        <w:tc>
          <w:tcPr>
            <w:tcW w:w="1562" w:type="dxa"/>
          </w:tcPr>
          <w:p w14:paraId="1EE4C45D" w14:textId="6192F9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3367631.63</w:t>
            </w:r>
          </w:p>
        </w:tc>
        <w:tc>
          <w:tcPr>
            <w:tcW w:w="2134" w:type="dxa"/>
          </w:tcPr>
          <w:p w14:paraId="494DE499" w14:textId="5E6D29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479FFE" w14:textId="1CCEC5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D1A804" w14:textId="43863C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655037D" w14:textId="77777777" w:rsidTr="00C80210">
        <w:trPr>
          <w:trHeight w:val="54"/>
        </w:trPr>
        <w:tc>
          <w:tcPr>
            <w:tcW w:w="1691" w:type="dxa"/>
          </w:tcPr>
          <w:p w14:paraId="6533EDF6" w14:textId="4673B2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</w:tcPr>
          <w:p w14:paraId="143CECD5" w14:textId="5F89DA9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723778.84</w:t>
            </w:r>
          </w:p>
        </w:tc>
        <w:tc>
          <w:tcPr>
            <w:tcW w:w="1562" w:type="dxa"/>
          </w:tcPr>
          <w:p w14:paraId="00566187" w14:textId="469322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3367633.00</w:t>
            </w:r>
          </w:p>
        </w:tc>
        <w:tc>
          <w:tcPr>
            <w:tcW w:w="2134" w:type="dxa"/>
          </w:tcPr>
          <w:p w14:paraId="0CE829B9" w14:textId="159AA9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956218" w14:textId="6954FC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E10A4E" w14:textId="7C6654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BFF0923" w14:textId="77777777" w:rsidTr="00C80210">
        <w:trPr>
          <w:trHeight w:val="54"/>
        </w:trPr>
        <w:tc>
          <w:tcPr>
            <w:tcW w:w="1691" w:type="dxa"/>
          </w:tcPr>
          <w:p w14:paraId="66955EC8" w14:textId="220E51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</w:tcPr>
          <w:p w14:paraId="0B620277" w14:textId="1A50777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723777.11</w:t>
            </w:r>
          </w:p>
        </w:tc>
        <w:tc>
          <w:tcPr>
            <w:tcW w:w="1562" w:type="dxa"/>
          </w:tcPr>
          <w:p w14:paraId="4A05409C" w14:textId="1C0401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3367634.63</w:t>
            </w:r>
          </w:p>
        </w:tc>
        <w:tc>
          <w:tcPr>
            <w:tcW w:w="2134" w:type="dxa"/>
          </w:tcPr>
          <w:p w14:paraId="468C6F0C" w14:textId="60B29E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8CF90D" w14:textId="3F68D9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3B2B74" w14:textId="345DFC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3A443C8" w14:textId="77777777" w:rsidTr="00C80210">
        <w:trPr>
          <w:trHeight w:val="54"/>
        </w:trPr>
        <w:tc>
          <w:tcPr>
            <w:tcW w:w="1691" w:type="dxa"/>
          </w:tcPr>
          <w:p w14:paraId="20BC268F" w14:textId="4FC8F0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</w:tcPr>
          <w:p w14:paraId="6D20048D" w14:textId="6AB8817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723776.30</w:t>
            </w:r>
          </w:p>
        </w:tc>
        <w:tc>
          <w:tcPr>
            <w:tcW w:w="1562" w:type="dxa"/>
          </w:tcPr>
          <w:p w14:paraId="005B95CE" w14:textId="434C4A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3367636.85</w:t>
            </w:r>
          </w:p>
        </w:tc>
        <w:tc>
          <w:tcPr>
            <w:tcW w:w="2134" w:type="dxa"/>
          </w:tcPr>
          <w:p w14:paraId="548EA79F" w14:textId="60C038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C169E8" w14:textId="493F61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08EE21" w14:textId="1F9939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7E6B241" w14:textId="77777777" w:rsidTr="00C80210">
        <w:trPr>
          <w:trHeight w:val="54"/>
        </w:trPr>
        <w:tc>
          <w:tcPr>
            <w:tcW w:w="1691" w:type="dxa"/>
          </w:tcPr>
          <w:p w14:paraId="62BB32C9" w14:textId="6851727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</w:tcPr>
          <w:p w14:paraId="4298433A" w14:textId="17A0BC5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723775.56</w:t>
            </w:r>
          </w:p>
        </w:tc>
        <w:tc>
          <w:tcPr>
            <w:tcW w:w="1562" w:type="dxa"/>
          </w:tcPr>
          <w:p w14:paraId="6657EBB9" w14:textId="0C64F9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3367639.25</w:t>
            </w:r>
          </w:p>
        </w:tc>
        <w:tc>
          <w:tcPr>
            <w:tcW w:w="2134" w:type="dxa"/>
          </w:tcPr>
          <w:p w14:paraId="55FB0860" w14:textId="18BD71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7D217F" w14:textId="36B2ED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7AB7B6" w14:textId="095E81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6C979A3" w14:textId="77777777" w:rsidTr="00C80210">
        <w:trPr>
          <w:trHeight w:val="54"/>
        </w:trPr>
        <w:tc>
          <w:tcPr>
            <w:tcW w:w="1691" w:type="dxa"/>
          </w:tcPr>
          <w:p w14:paraId="3E5C5411" w14:textId="4A4C13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</w:tcPr>
          <w:p w14:paraId="7711D8DA" w14:textId="63845D7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723775.42</w:t>
            </w:r>
          </w:p>
        </w:tc>
        <w:tc>
          <w:tcPr>
            <w:tcW w:w="1562" w:type="dxa"/>
          </w:tcPr>
          <w:p w14:paraId="02B92ABF" w14:textId="6803C7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3367641.86</w:t>
            </w:r>
          </w:p>
        </w:tc>
        <w:tc>
          <w:tcPr>
            <w:tcW w:w="2134" w:type="dxa"/>
          </w:tcPr>
          <w:p w14:paraId="14A98521" w14:textId="740FF8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650F1E" w14:textId="23CEC9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01D15C" w14:textId="4F0CE0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0E974B" w14:textId="77777777" w:rsidTr="00C80210">
        <w:trPr>
          <w:trHeight w:val="54"/>
        </w:trPr>
        <w:tc>
          <w:tcPr>
            <w:tcW w:w="1691" w:type="dxa"/>
          </w:tcPr>
          <w:p w14:paraId="4FF84C9E" w14:textId="3ACEE3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</w:tcPr>
          <w:p w14:paraId="03A03034" w14:textId="2E0AC01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723775.20</w:t>
            </w:r>
          </w:p>
        </w:tc>
        <w:tc>
          <w:tcPr>
            <w:tcW w:w="1562" w:type="dxa"/>
          </w:tcPr>
          <w:p w14:paraId="3365F676" w14:textId="6D78B0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3367644.08</w:t>
            </w:r>
          </w:p>
        </w:tc>
        <w:tc>
          <w:tcPr>
            <w:tcW w:w="2134" w:type="dxa"/>
          </w:tcPr>
          <w:p w14:paraId="69ACCFDA" w14:textId="4A23EF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AEC6DF" w14:textId="5FAFCB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102956" w14:textId="7631B5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6CECFB2" w14:textId="77777777" w:rsidTr="00C80210">
        <w:trPr>
          <w:trHeight w:val="54"/>
        </w:trPr>
        <w:tc>
          <w:tcPr>
            <w:tcW w:w="1691" w:type="dxa"/>
          </w:tcPr>
          <w:p w14:paraId="05329BEA" w14:textId="170294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</w:tcPr>
          <w:p w14:paraId="01941A28" w14:textId="58FD4BE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723775.94</w:t>
            </w:r>
          </w:p>
        </w:tc>
        <w:tc>
          <w:tcPr>
            <w:tcW w:w="1562" w:type="dxa"/>
          </w:tcPr>
          <w:p w14:paraId="29BC2236" w14:textId="0854A7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3367645.74</w:t>
            </w:r>
          </w:p>
        </w:tc>
        <w:tc>
          <w:tcPr>
            <w:tcW w:w="2134" w:type="dxa"/>
          </w:tcPr>
          <w:p w14:paraId="31793581" w14:textId="32ACC6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066A93" w14:textId="293F8D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3336ED" w14:textId="06329C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3FAC112" w14:textId="77777777" w:rsidTr="00C80210">
        <w:trPr>
          <w:trHeight w:val="54"/>
        </w:trPr>
        <w:tc>
          <w:tcPr>
            <w:tcW w:w="1691" w:type="dxa"/>
          </w:tcPr>
          <w:p w14:paraId="68E65EFD" w14:textId="55CDB9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</w:tcPr>
          <w:p w14:paraId="68D6F7E9" w14:textId="5046449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723776.72</w:t>
            </w:r>
          </w:p>
        </w:tc>
        <w:tc>
          <w:tcPr>
            <w:tcW w:w="1562" w:type="dxa"/>
          </w:tcPr>
          <w:p w14:paraId="19F183FB" w14:textId="32C36D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3367647.31</w:t>
            </w:r>
          </w:p>
        </w:tc>
        <w:tc>
          <w:tcPr>
            <w:tcW w:w="2134" w:type="dxa"/>
          </w:tcPr>
          <w:p w14:paraId="616101F5" w14:textId="0E5E6D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9502AC" w14:textId="579320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946531" w14:textId="425C25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67552FE" w14:textId="77777777" w:rsidTr="00C80210">
        <w:trPr>
          <w:trHeight w:val="54"/>
        </w:trPr>
        <w:tc>
          <w:tcPr>
            <w:tcW w:w="1691" w:type="dxa"/>
          </w:tcPr>
          <w:p w14:paraId="71F3DF16" w14:textId="7DFD90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</w:tcPr>
          <w:p w14:paraId="33C245D4" w14:textId="03A9C22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723776.45</w:t>
            </w:r>
          </w:p>
        </w:tc>
        <w:tc>
          <w:tcPr>
            <w:tcW w:w="1562" w:type="dxa"/>
          </w:tcPr>
          <w:p w14:paraId="3EFDB301" w14:textId="228906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3367648.49</w:t>
            </w:r>
          </w:p>
        </w:tc>
        <w:tc>
          <w:tcPr>
            <w:tcW w:w="2134" w:type="dxa"/>
          </w:tcPr>
          <w:p w14:paraId="25C8F0CD" w14:textId="7DC8D5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CAAE3C" w14:textId="1CA3F4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8AEB66" w14:textId="58F42D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6824E4C" w14:textId="77777777" w:rsidTr="00C80210">
        <w:trPr>
          <w:trHeight w:val="54"/>
        </w:trPr>
        <w:tc>
          <w:tcPr>
            <w:tcW w:w="1691" w:type="dxa"/>
          </w:tcPr>
          <w:p w14:paraId="1578B485" w14:textId="700282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</w:tcPr>
          <w:p w14:paraId="52B21261" w14:textId="2B64310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723774.27</w:t>
            </w:r>
          </w:p>
        </w:tc>
        <w:tc>
          <w:tcPr>
            <w:tcW w:w="1562" w:type="dxa"/>
          </w:tcPr>
          <w:p w14:paraId="1477F8B2" w14:textId="3DB9CF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3367648.76</w:t>
            </w:r>
          </w:p>
        </w:tc>
        <w:tc>
          <w:tcPr>
            <w:tcW w:w="2134" w:type="dxa"/>
          </w:tcPr>
          <w:p w14:paraId="598C75E4" w14:textId="1C5697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9392A0" w14:textId="410E71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6D0C6B" w14:textId="623578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487D81B" w14:textId="77777777" w:rsidTr="00C80210">
        <w:trPr>
          <w:trHeight w:val="54"/>
        </w:trPr>
        <w:tc>
          <w:tcPr>
            <w:tcW w:w="1691" w:type="dxa"/>
          </w:tcPr>
          <w:p w14:paraId="4B943C88" w14:textId="6A7A44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</w:tcPr>
          <w:p w14:paraId="10E30A8C" w14:textId="6F9EC68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723772.73</w:t>
            </w:r>
          </w:p>
        </w:tc>
        <w:tc>
          <w:tcPr>
            <w:tcW w:w="1562" w:type="dxa"/>
          </w:tcPr>
          <w:p w14:paraId="711847DE" w14:textId="39343D0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3367650.12</w:t>
            </w:r>
          </w:p>
        </w:tc>
        <w:tc>
          <w:tcPr>
            <w:tcW w:w="2134" w:type="dxa"/>
          </w:tcPr>
          <w:p w14:paraId="4B89F387" w14:textId="24172B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5060D5" w14:textId="27ED09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9F763D" w14:textId="4BA07C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F38E488" w14:textId="77777777" w:rsidTr="00C80210">
        <w:trPr>
          <w:trHeight w:val="54"/>
        </w:trPr>
        <w:tc>
          <w:tcPr>
            <w:tcW w:w="1691" w:type="dxa"/>
          </w:tcPr>
          <w:p w14:paraId="1280D249" w14:textId="34A40A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</w:tcPr>
          <w:p w14:paraId="73100751" w14:textId="14291E3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723770.55</w:t>
            </w:r>
          </w:p>
        </w:tc>
        <w:tc>
          <w:tcPr>
            <w:tcW w:w="1562" w:type="dxa"/>
          </w:tcPr>
          <w:p w14:paraId="48F5B599" w14:textId="087951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3367653.39</w:t>
            </w:r>
          </w:p>
        </w:tc>
        <w:tc>
          <w:tcPr>
            <w:tcW w:w="2134" w:type="dxa"/>
          </w:tcPr>
          <w:p w14:paraId="15447C23" w14:textId="313EC2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5AFE1D" w14:textId="4FAEBC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D38F9A" w14:textId="7D7ED3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2EEEF2D" w14:textId="77777777" w:rsidTr="00C80210">
        <w:trPr>
          <w:trHeight w:val="54"/>
        </w:trPr>
        <w:tc>
          <w:tcPr>
            <w:tcW w:w="1691" w:type="dxa"/>
          </w:tcPr>
          <w:p w14:paraId="5B53C9D8" w14:textId="035A8A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</w:tcPr>
          <w:p w14:paraId="387341A8" w14:textId="43720CB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723768.47</w:t>
            </w:r>
          </w:p>
        </w:tc>
        <w:tc>
          <w:tcPr>
            <w:tcW w:w="1562" w:type="dxa"/>
          </w:tcPr>
          <w:p w14:paraId="38AA89DF" w14:textId="095DFA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3367657.65</w:t>
            </w:r>
          </w:p>
        </w:tc>
        <w:tc>
          <w:tcPr>
            <w:tcW w:w="2134" w:type="dxa"/>
          </w:tcPr>
          <w:p w14:paraId="01780090" w14:textId="755C37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BA51E7" w14:textId="6DC194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E4F099" w14:textId="366260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1008AD7" w14:textId="77777777" w:rsidTr="00C80210">
        <w:trPr>
          <w:trHeight w:val="54"/>
        </w:trPr>
        <w:tc>
          <w:tcPr>
            <w:tcW w:w="1691" w:type="dxa"/>
          </w:tcPr>
          <w:p w14:paraId="59CE4DDC" w14:textId="0CDB18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</w:tcPr>
          <w:p w14:paraId="5A8DD420" w14:textId="4C4B6BC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723766.93</w:t>
            </w:r>
          </w:p>
        </w:tc>
        <w:tc>
          <w:tcPr>
            <w:tcW w:w="1562" w:type="dxa"/>
          </w:tcPr>
          <w:p w14:paraId="0E0FBC59" w14:textId="047311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3367661.65</w:t>
            </w:r>
          </w:p>
        </w:tc>
        <w:tc>
          <w:tcPr>
            <w:tcW w:w="2134" w:type="dxa"/>
          </w:tcPr>
          <w:p w14:paraId="0CB96B51" w14:textId="4D6B31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56B2C1" w14:textId="2456F1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147605" w14:textId="3684AB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260EE17" w14:textId="77777777" w:rsidTr="00C80210">
        <w:trPr>
          <w:trHeight w:val="54"/>
        </w:trPr>
        <w:tc>
          <w:tcPr>
            <w:tcW w:w="1691" w:type="dxa"/>
          </w:tcPr>
          <w:p w14:paraId="526F8D84" w14:textId="6B9AC1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</w:tcPr>
          <w:p w14:paraId="1C94E057" w14:textId="2AF92B4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723765.56</w:t>
            </w:r>
          </w:p>
        </w:tc>
        <w:tc>
          <w:tcPr>
            <w:tcW w:w="1562" w:type="dxa"/>
          </w:tcPr>
          <w:p w14:paraId="166F25DA" w14:textId="33FD63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3367666.18</w:t>
            </w:r>
          </w:p>
        </w:tc>
        <w:tc>
          <w:tcPr>
            <w:tcW w:w="2134" w:type="dxa"/>
          </w:tcPr>
          <w:p w14:paraId="410BD12B" w14:textId="1ADB84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644891" w14:textId="726C20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40DCBD" w14:textId="3921E5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E9EBCE2" w14:textId="77777777" w:rsidTr="00C80210">
        <w:trPr>
          <w:trHeight w:val="54"/>
        </w:trPr>
        <w:tc>
          <w:tcPr>
            <w:tcW w:w="1691" w:type="dxa"/>
          </w:tcPr>
          <w:p w14:paraId="2B6A37F9" w14:textId="5AC10D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</w:tcPr>
          <w:p w14:paraId="24F20E5F" w14:textId="3B33D58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723764.02</w:t>
            </w:r>
          </w:p>
        </w:tc>
        <w:tc>
          <w:tcPr>
            <w:tcW w:w="1562" w:type="dxa"/>
          </w:tcPr>
          <w:p w14:paraId="751E0DDA" w14:textId="4E93ED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3367670.00</w:t>
            </w:r>
          </w:p>
        </w:tc>
        <w:tc>
          <w:tcPr>
            <w:tcW w:w="2134" w:type="dxa"/>
          </w:tcPr>
          <w:p w14:paraId="1D065F01" w14:textId="1C1E01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77781E" w14:textId="462B04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47C6B4" w14:textId="7B474E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EDED7C6" w14:textId="77777777" w:rsidTr="00C80210">
        <w:trPr>
          <w:trHeight w:val="54"/>
        </w:trPr>
        <w:tc>
          <w:tcPr>
            <w:tcW w:w="1691" w:type="dxa"/>
          </w:tcPr>
          <w:p w14:paraId="195E369F" w14:textId="0608AF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</w:tcPr>
          <w:p w14:paraId="4E621F64" w14:textId="16345E6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723761.66</w:t>
            </w:r>
          </w:p>
        </w:tc>
        <w:tc>
          <w:tcPr>
            <w:tcW w:w="1562" w:type="dxa"/>
          </w:tcPr>
          <w:p w14:paraId="255B30EC" w14:textId="7216A3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3367676.26</w:t>
            </w:r>
          </w:p>
        </w:tc>
        <w:tc>
          <w:tcPr>
            <w:tcW w:w="2134" w:type="dxa"/>
          </w:tcPr>
          <w:p w14:paraId="36708F4C" w14:textId="698D6E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362DFB" w14:textId="71D059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8EA1B8" w14:textId="6101A5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CD4907B" w14:textId="77777777" w:rsidTr="00C80210">
        <w:trPr>
          <w:trHeight w:val="54"/>
        </w:trPr>
        <w:tc>
          <w:tcPr>
            <w:tcW w:w="1691" w:type="dxa"/>
          </w:tcPr>
          <w:p w14:paraId="12A62111" w14:textId="61B7AA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</w:tcPr>
          <w:p w14:paraId="0A4F4F3D" w14:textId="5E1D9EE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723758.94</w:t>
            </w:r>
          </w:p>
        </w:tc>
        <w:tc>
          <w:tcPr>
            <w:tcW w:w="1562" w:type="dxa"/>
          </w:tcPr>
          <w:p w14:paraId="1F9F8445" w14:textId="3166BF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3367684.70</w:t>
            </w:r>
          </w:p>
        </w:tc>
        <w:tc>
          <w:tcPr>
            <w:tcW w:w="2134" w:type="dxa"/>
          </w:tcPr>
          <w:p w14:paraId="45A20BE1" w14:textId="4DCE07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AE9525" w14:textId="74022C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9CA78C" w14:textId="127C13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E7324A5" w14:textId="77777777" w:rsidTr="00C80210">
        <w:trPr>
          <w:trHeight w:val="54"/>
        </w:trPr>
        <w:tc>
          <w:tcPr>
            <w:tcW w:w="1691" w:type="dxa"/>
          </w:tcPr>
          <w:p w14:paraId="07D20546" w14:textId="0251AA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</w:tcPr>
          <w:p w14:paraId="1F20FB9D" w14:textId="12172FE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723755.40</w:t>
            </w:r>
          </w:p>
        </w:tc>
        <w:tc>
          <w:tcPr>
            <w:tcW w:w="1562" w:type="dxa"/>
          </w:tcPr>
          <w:p w14:paraId="4F617DD1" w14:textId="1E9550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3367694.05</w:t>
            </w:r>
          </w:p>
        </w:tc>
        <w:tc>
          <w:tcPr>
            <w:tcW w:w="2134" w:type="dxa"/>
          </w:tcPr>
          <w:p w14:paraId="6A249536" w14:textId="613702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7D341A" w14:textId="16558E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448A1C" w14:textId="6B531F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82B3817" w14:textId="77777777" w:rsidTr="00C80210">
        <w:trPr>
          <w:trHeight w:val="54"/>
        </w:trPr>
        <w:tc>
          <w:tcPr>
            <w:tcW w:w="1691" w:type="dxa"/>
          </w:tcPr>
          <w:p w14:paraId="05EF8725" w14:textId="4D1391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</w:tcPr>
          <w:p w14:paraId="51203B15" w14:textId="02C603E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723752.50</w:t>
            </w:r>
          </w:p>
        </w:tc>
        <w:tc>
          <w:tcPr>
            <w:tcW w:w="1562" w:type="dxa"/>
          </w:tcPr>
          <w:p w14:paraId="5C8767A6" w14:textId="0190CD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3367701.67</w:t>
            </w:r>
          </w:p>
        </w:tc>
        <w:tc>
          <w:tcPr>
            <w:tcW w:w="2134" w:type="dxa"/>
          </w:tcPr>
          <w:p w14:paraId="51A02F09" w14:textId="2B1ECE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393D0C" w14:textId="57DCED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E7A17D" w14:textId="517D1D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FD43D32" w14:textId="77777777" w:rsidTr="00C80210">
        <w:trPr>
          <w:trHeight w:val="54"/>
        </w:trPr>
        <w:tc>
          <w:tcPr>
            <w:tcW w:w="1691" w:type="dxa"/>
          </w:tcPr>
          <w:p w14:paraId="32587171" w14:textId="2C3C7A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</w:tcPr>
          <w:p w14:paraId="0604DD03" w14:textId="27284C4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723751.22</w:t>
            </w:r>
          </w:p>
        </w:tc>
        <w:tc>
          <w:tcPr>
            <w:tcW w:w="1562" w:type="dxa"/>
          </w:tcPr>
          <w:p w14:paraId="039F7138" w14:textId="50042B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3367704.33</w:t>
            </w:r>
          </w:p>
        </w:tc>
        <w:tc>
          <w:tcPr>
            <w:tcW w:w="2134" w:type="dxa"/>
          </w:tcPr>
          <w:p w14:paraId="16C71C81" w14:textId="4B0F84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9D4C50" w14:textId="2D5690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8595E6" w14:textId="6CE2E9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AD71330" w14:textId="77777777" w:rsidTr="00C80210">
        <w:trPr>
          <w:trHeight w:val="54"/>
        </w:trPr>
        <w:tc>
          <w:tcPr>
            <w:tcW w:w="1691" w:type="dxa"/>
          </w:tcPr>
          <w:p w14:paraId="68EB8426" w14:textId="3807FF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</w:tcPr>
          <w:p w14:paraId="2E398F3B" w14:textId="25E8E85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723750.59</w:t>
            </w:r>
          </w:p>
        </w:tc>
        <w:tc>
          <w:tcPr>
            <w:tcW w:w="1562" w:type="dxa"/>
          </w:tcPr>
          <w:p w14:paraId="713893B6" w14:textId="73253C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3367708.51</w:t>
            </w:r>
          </w:p>
        </w:tc>
        <w:tc>
          <w:tcPr>
            <w:tcW w:w="2134" w:type="dxa"/>
          </w:tcPr>
          <w:p w14:paraId="22879FAF" w14:textId="767D83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05CC13" w14:textId="482242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72C407" w14:textId="65690C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7CBA0FE" w14:textId="77777777" w:rsidTr="00C80210">
        <w:trPr>
          <w:trHeight w:val="54"/>
        </w:trPr>
        <w:tc>
          <w:tcPr>
            <w:tcW w:w="1691" w:type="dxa"/>
          </w:tcPr>
          <w:p w14:paraId="41CD0EB1" w14:textId="79EBEB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</w:tcPr>
          <w:p w14:paraId="72B9826D" w14:textId="6AA6C1B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723749.22</w:t>
            </w:r>
          </w:p>
        </w:tc>
        <w:tc>
          <w:tcPr>
            <w:tcW w:w="1562" w:type="dxa"/>
          </w:tcPr>
          <w:p w14:paraId="51CD7F8A" w14:textId="1A63A7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3367712.68</w:t>
            </w:r>
          </w:p>
        </w:tc>
        <w:tc>
          <w:tcPr>
            <w:tcW w:w="2134" w:type="dxa"/>
          </w:tcPr>
          <w:p w14:paraId="53A2B935" w14:textId="7C2D62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A80B8F" w14:textId="741DF0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D0369A" w14:textId="3BA46A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1C02881" w14:textId="77777777" w:rsidTr="00C80210">
        <w:trPr>
          <w:trHeight w:val="54"/>
        </w:trPr>
        <w:tc>
          <w:tcPr>
            <w:tcW w:w="1691" w:type="dxa"/>
          </w:tcPr>
          <w:p w14:paraId="4C4BC15B" w14:textId="73DECD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</w:tcPr>
          <w:p w14:paraId="114598B4" w14:textId="456F626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723746.77</w:t>
            </w:r>
          </w:p>
        </w:tc>
        <w:tc>
          <w:tcPr>
            <w:tcW w:w="1562" w:type="dxa"/>
          </w:tcPr>
          <w:p w14:paraId="35FFE04C" w14:textId="5D1E91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3367718.67</w:t>
            </w:r>
          </w:p>
        </w:tc>
        <w:tc>
          <w:tcPr>
            <w:tcW w:w="2134" w:type="dxa"/>
          </w:tcPr>
          <w:p w14:paraId="344C9236" w14:textId="78C3F9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91E9D8" w14:textId="114BD8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C50792" w14:textId="25CBBE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FBE7BDB" w14:textId="77777777" w:rsidTr="00C80210">
        <w:trPr>
          <w:trHeight w:val="54"/>
        </w:trPr>
        <w:tc>
          <w:tcPr>
            <w:tcW w:w="1691" w:type="dxa"/>
          </w:tcPr>
          <w:p w14:paraId="4DEB4507" w14:textId="49A279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</w:tcPr>
          <w:p w14:paraId="55C3EC11" w14:textId="791BB70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723741.50</w:t>
            </w:r>
          </w:p>
        </w:tc>
        <w:tc>
          <w:tcPr>
            <w:tcW w:w="1562" w:type="dxa"/>
          </w:tcPr>
          <w:p w14:paraId="58442FCD" w14:textId="374A7D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3367731.86</w:t>
            </w:r>
          </w:p>
        </w:tc>
        <w:tc>
          <w:tcPr>
            <w:tcW w:w="2134" w:type="dxa"/>
          </w:tcPr>
          <w:p w14:paraId="4AEAAD54" w14:textId="3FC0B3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0851E6" w14:textId="5EBC48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3AAAFC" w14:textId="782703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9A3F6D5" w14:textId="77777777" w:rsidTr="00C80210">
        <w:trPr>
          <w:trHeight w:val="54"/>
        </w:trPr>
        <w:tc>
          <w:tcPr>
            <w:tcW w:w="1691" w:type="dxa"/>
          </w:tcPr>
          <w:p w14:paraId="4F6C6C38" w14:textId="224154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272</w:t>
            </w:r>
          </w:p>
        </w:tc>
        <w:tc>
          <w:tcPr>
            <w:tcW w:w="1558" w:type="dxa"/>
          </w:tcPr>
          <w:p w14:paraId="0D80711F" w14:textId="3F48D88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723738.15</w:t>
            </w:r>
          </w:p>
        </w:tc>
        <w:tc>
          <w:tcPr>
            <w:tcW w:w="1562" w:type="dxa"/>
          </w:tcPr>
          <w:p w14:paraId="13805E66" w14:textId="68A6F0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3367740.75</w:t>
            </w:r>
          </w:p>
        </w:tc>
        <w:tc>
          <w:tcPr>
            <w:tcW w:w="2134" w:type="dxa"/>
          </w:tcPr>
          <w:p w14:paraId="3EB22202" w14:textId="6759FA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CF6DFC" w14:textId="01E01A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BB2C6B" w14:textId="0D7674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D9E8D04" w14:textId="77777777" w:rsidTr="00C80210">
        <w:trPr>
          <w:trHeight w:val="54"/>
        </w:trPr>
        <w:tc>
          <w:tcPr>
            <w:tcW w:w="1691" w:type="dxa"/>
          </w:tcPr>
          <w:p w14:paraId="2C38A242" w14:textId="2694B2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273</w:t>
            </w:r>
          </w:p>
        </w:tc>
        <w:tc>
          <w:tcPr>
            <w:tcW w:w="1558" w:type="dxa"/>
          </w:tcPr>
          <w:p w14:paraId="13B57C2C" w14:textId="3196DFE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723736.33</w:t>
            </w:r>
          </w:p>
        </w:tc>
        <w:tc>
          <w:tcPr>
            <w:tcW w:w="1562" w:type="dxa"/>
          </w:tcPr>
          <w:p w14:paraId="34694E52" w14:textId="04195B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3367748.29</w:t>
            </w:r>
          </w:p>
        </w:tc>
        <w:tc>
          <w:tcPr>
            <w:tcW w:w="2134" w:type="dxa"/>
          </w:tcPr>
          <w:p w14:paraId="46EE6B51" w14:textId="5BD6D2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97DFDD" w14:textId="5B4EA7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73E82B" w14:textId="7374C1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2493AB0" w14:textId="77777777" w:rsidTr="00C80210">
        <w:trPr>
          <w:trHeight w:val="54"/>
        </w:trPr>
        <w:tc>
          <w:tcPr>
            <w:tcW w:w="1691" w:type="dxa"/>
          </w:tcPr>
          <w:p w14:paraId="12EB7BD4" w14:textId="7E5D61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</w:tcPr>
          <w:p w14:paraId="6EFA35E0" w14:textId="5F66FE0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723734.06</w:t>
            </w:r>
          </w:p>
        </w:tc>
        <w:tc>
          <w:tcPr>
            <w:tcW w:w="1562" w:type="dxa"/>
          </w:tcPr>
          <w:p w14:paraId="0FF1C59E" w14:textId="0D2D23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3367756.82</w:t>
            </w:r>
          </w:p>
        </w:tc>
        <w:tc>
          <w:tcPr>
            <w:tcW w:w="2134" w:type="dxa"/>
          </w:tcPr>
          <w:p w14:paraId="4936FFD0" w14:textId="17C312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0097FE" w14:textId="319F92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D3C569" w14:textId="51CF27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50FEFCE" w14:textId="77777777" w:rsidTr="00C80210">
        <w:trPr>
          <w:trHeight w:val="54"/>
        </w:trPr>
        <w:tc>
          <w:tcPr>
            <w:tcW w:w="1691" w:type="dxa"/>
          </w:tcPr>
          <w:p w14:paraId="3A608F50" w14:textId="0F6F9D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</w:tcPr>
          <w:p w14:paraId="2566C123" w14:textId="4802FE5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723732.97</w:t>
            </w:r>
          </w:p>
        </w:tc>
        <w:tc>
          <w:tcPr>
            <w:tcW w:w="1562" w:type="dxa"/>
          </w:tcPr>
          <w:p w14:paraId="720C23B8" w14:textId="35E4A0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3367761.90</w:t>
            </w:r>
          </w:p>
        </w:tc>
        <w:tc>
          <w:tcPr>
            <w:tcW w:w="2134" w:type="dxa"/>
          </w:tcPr>
          <w:p w14:paraId="56C33909" w14:textId="1EE89E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6FFD64" w14:textId="5D22B1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58A71D" w14:textId="170E4C9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69534BD" w14:textId="77777777" w:rsidTr="00C80210">
        <w:trPr>
          <w:trHeight w:val="54"/>
        </w:trPr>
        <w:tc>
          <w:tcPr>
            <w:tcW w:w="1691" w:type="dxa"/>
          </w:tcPr>
          <w:p w14:paraId="27904558" w14:textId="2514DE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</w:tcPr>
          <w:p w14:paraId="64C10155" w14:textId="2C9E06F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723731.34</w:t>
            </w:r>
          </w:p>
        </w:tc>
        <w:tc>
          <w:tcPr>
            <w:tcW w:w="1562" w:type="dxa"/>
          </w:tcPr>
          <w:p w14:paraId="5B5D0BD8" w14:textId="457D74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3367767.16</w:t>
            </w:r>
          </w:p>
        </w:tc>
        <w:tc>
          <w:tcPr>
            <w:tcW w:w="2134" w:type="dxa"/>
          </w:tcPr>
          <w:p w14:paraId="1B9C41E0" w14:textId="78F456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97F123" w14:textId="5095C6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0A9F7C" w14:textId="1CF0DD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6598509" w14:textId="77777777" w:rsidTr="00C80210">
        <w:trPr>
          <w:trHeight w:val="54"/>
        </w:trPr>
        <w:tc>
          <w:tcPr>
            <w:tcW w:w="1691" w:type="dxa"/>
          </w:tcPr>
          <w:p w14:paraId="003EBE5C" w14:textId="135186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</w:tcPr>
          <w:p w14:paraId="021989CC" w14:textId="39A7B37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723730.25</w:t>
            </w:r>
          </w:p>
        </w:tc>
        <w:tc>
          <w:tcPr>
            <w:tcW w:w="1562" w:type="dxa"/>
          </w:tcPr>
          <w:p w14:paraId="28C7F755" w14:textId="719C03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3367769.89</w:t>
            </w:r>
          </w:p>
        </w:tc>
        <w:tc>
          <w:tcPr>
            <w:tcW w:w="2134" w:type="dxa"/>
          </w:tcPr>
          <w:p w14:paraId="1A683DC7" w14:textId="093157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16C0F1" w14:textId="44E508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F49DE0" w14:textId="2174B5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EDA9508" w14:textId="77777777" w:rsidTr="00C80210">
        <w:trPr>
          <w:trHeight w:val="54"/>
        </w:trPr>
        <w:tc>
          <w:tcPr>
            <w:tcW w:w="1691" w:type="dxa"/>
          </w:tcPr>
          <w:p w14:paraId="0472CB8F" w14:textId="329421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</w:tcPr>
          <w:p w14:paraId="42F7D051" w14:textId="77DFDEB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723728.26</w:t>
            </w:r>
          </w:p>
        </w:tc>
        <w:tc>
          <w:tcPr>
            <w:tcW w:w="1562" w:type="dxa"/>
          </w:tcPr>
          <w:p w14:paraId="37FF8313" w14:textId="62714C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3367771.98</w:t>
            </w:r>
          </w:p>
        </w:tc>
        <w:tc>
          <w:tcPr>
            <w:tcW w:w="2134" w:type="dxa"/>
          </w:tcPr>
          <w:p w14:paraId="60544CF6" w14:textId="2F8A37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196A23" w14:textId="6491C5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098259" w14:textId="47512B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2302609" w14:textId="77777777" w:rsidTr="00C80210">
        <w:trPr>
          <w:trHeight w:val="54"/>
        </w:trPr>
        <w:tc>
          <w:tcPr>
            <w:tcW w:w="1691" w:type="dxa"/>
          </w:tcPr>
          <w:p w14:paraId="70B841CC" w14:textId="3C3028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</w:tcPr>
          <w:p w14:paraId="67C116BC" w14:textId="1EA09C1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723726.35</w:t>
            </w:r>
          </w:p>
        </w:tc>
        <w:tc>
          <w:tcPr>
            <w:tcW w:w="1562" w:type="dxa"/>
          </w:tcPr>
          <w:p w14:paraId="75922327" w14:textId="129205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3367774.43</w:t>
            </w:r>
          </w:p>
        </w:tc>
        <w:tc>
          <w:tcPr>
            <w:tcW w:w="2134" w:type="dxa"/>
          </w:tcPr>
          <w:p w14:paraId="025B8EDA" w14:textId="06EC36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83E218" w14:textId="2F035B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855C3C" w14:textId="2EC96D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F8E573E" w14:textId="77777777" w:rsidTr="00C80210">
        <w:trPr>
          <w:trHeight w:val="54"/>
        </w:trPr>
        <w:tc>
          <w:tcPr>
            <w:tcW w:w="1691" w:type="dxa"/>
          </w:tcPr>
          <w:p w14:paraId="3292589B" w14:textId="12B5E4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</w:tcPr>
          <w:p w14:paraId="335DF346" w14:textId="6712A42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723723.18</w:t>
            </w:r>
          </w:p>
        </w:tc>
        <w:tc>
          <w:tcPr>
            <w:tcW w:w="1562" w:type="dxa"/>
          </w:tcPr>
          <w:p w14:paraId="364A8A6A" w14:textId="512F53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3367775.52</w:t>
            </w:r>
          </w:p>
        </w:tc>
        <w:tc>
          <w:tcPr>
            <w:tcW w:w="2134" w:type="dxa"/>
          </w:tcPr>
          <w:p w14:paraId="64ACD102" w14:textId="1F9C0F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DB2506" w14:textId="41033A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283536" w14:textId="33EB68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70C3525" w14:textId="77777777" w:rsidTr="00C80210">
        <w:trPr>
          <w:trHeight w:val="54"/>
        </w:trPr>
        <w:tc>
          <w:tcPr>
            <w:tcW w:w="1691" w:type="dxa"/>
          </w:tcPr>
          <w:p w14:paraId="0068C4C5" w14:textId="7A5F84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</w:tcPr>
          <w:p w14:paraId="4E515D02" w14:textId="3D5C24C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723721.36</w:t>
            </w:r>
          </w:p>
        </w:tc>
        <w:tc>
          <w:tcPr>
            <w:tcW w:w="1562" w:type="dxa"/>
          </w:tcPr>
          <w:p w14:paraId="2269EC59" w14:textId="12FCA5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3367777.15</w:t>
            </w:r>
          </w:p>
        </w:tc>
        <w:tc>
          <w:tcPr>
            <w:tcW w:w="2134" w:type="dxa"/>
          </w:tcPr>
          <w:p w14:paraId="549CD34B" w14:textId="015CDE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62D098" w14:textId="62D267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E923B9" w14:textId="3CCE98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5781D0C" w14:textId="77777777" w:rsidTr="00C80210">
        <w:trPr>
          <w:trHeight w:val="54"/>
        </w:trPr>
        <w:tc>
          <w:tcPr>
            <w:tcW w:w="1691" w:type="dxa"/>
          </w:tcPr>
          <w:p w14:paraId="52396B32" w14:textId="2BFF308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</w:tcPr>
          <w:p w14:paraId="7FD233B4" w14:textId="77F646D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723721.95</w:t>
            </w:r>
          </w:p>
        </w:tc>
        <w:tc>
          <w:tcPr>
            <w:tcW w:w="1562" w:type="dxa"/>
          </w:tcPr>
          <w:p w14:paraId="3E1678BA" w14:textId="3E09B4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3367778.99</w:t>
            </w:r>
          </w:p>
        </w:tc>
        <w:tc>
          <w:tcPr>
            <w:tcW w:w="2134" w:type="dxa"/>
          </w:tcPr>
          <w:p w14:paraId="7F224677" w14:textId="156FA3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F64DB2" w14:textId="76D960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0F9947" w14:textId="0C6539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AC1607E" w14:textId="77777777" w:rsidTr="00C80210">
        <w:trPr>
          <w:trHeight w:val="54"/>
        </w:trPr>
        <w:tc>
          <w:tcPr>
            <w:tcW w:w="1691" w:type="dxa"/>
          </w:tcPr>
          <w:p w14:paraId="7363BCEC" w14:textId="779FAD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</w:tcPr>
          <w:p w14:paraId="54538F90" w14:textId="43C5295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723722.30</w:t>
            </w:r>
          </w:p>
        </w:tc>
        <w:tc>
          <w:tcPr>
            <w:tcW w:w="1562" w:type="dxa"/>
          </w:tcPr>
          <w:p w14:paraId="24B75B75" w14:textId="7DCED8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3367781.86</w:t>
            </w:r>
          </w:p>
        </w:tc>
        <w:tc>
          <w:tcPr>
            <w:tcW w:w="2134" w:type="dxa"/>
          </w:tcPr>
          <w:p w14:paraId="293C70AC" w14:textId="03556D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BB2FCF" w14:textId="7F4AA2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25C9F4" w14:textId="6D480C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81F92E1" w14:textId="77777777" w:rsidTr="00C80210">
        <w:trPr>
          <w:trHeight w:val="54"/>
        </w:trPr>
        <w:tc>
          <w:tcPr>
            <w:tcW w:w="1691" w:type="dxa"/>
          </w:tcPr>
          <w:p w14:paraId="43D8C516" w14:textId="3E526B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</w:tcPr>
          <w:p w14:paraId="6E0DB315" w14:textId="7AEC21B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723724.90</w:t>
            </w:r>
          </w:p>
        </w:tc>
        <w:tc>
          <w:tcPr>
            <w:tcW w:w="1562" w:type="dxa"/>
          </w:tcPr>
          <w:p w14:paraId="1E9C2185" w14:textId="4FD696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3367785.45</w:t>
            </w:r>
          </w:p>
        </w:tc>
        <w:tc>
          <w:tcPr>
            <w:tcW w:w="2134" w:type="dxa"/>
          </w:tcPr>
          <w:p w14:paraId="66BEAC94" w14:textId="765822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EF8B9F" w14:textId="2E42F4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CC3524" w14:textId="59B4C7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4BAF6B9" w14:textId="77777777" w:rsidTr="00C80210">
        <w:trPr>
          <w:trHeight w:val="54"/>
        </w:trPr>
        <w:tc>
          <w:tcPr>
            <w:tcW w:w="1691" w:type="dxa"/>
          </w:tcPr>
          <w:p w14:paraId="309B76C3" w14:textId="2397EE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</w:tcPr>
          <w:p w14:paraId="5727F360" w14:textId="16B0EEE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723728.22</w:t>
            </w:r>
          </w:p>
        </w:tc>
        <w:tc>
          <w:tcPr>
            <w:tcW w:w="1562" w:type="dxa"/>
          </w:tcPr>
          <w:p w14:paraId="32B0903A" w14:textId="1CCA42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3367789.75</w:t>
            </w:r>
          </w:p>
        </w:tc>
        <w:tc>
          <w:tcPr>
            <w:tcW w:w="2134" w:type="dxa"/>
          </w:tcPr>
          <w:p w14:paraId="3A99DF8E" w14:textId="1668EA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22264C" w14:textId="5202B0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24180A" w14:textId="4C3715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EC9D617" w14:textId="77777777" w:rsidTr="00C80210">
        <w:trPr>
          <w:trHeight w:val="54"/>
        </w:trPr>
        <w:tc>
          <w:tcPr>
            <w:tcW w:w="1691" w:type="dxa"/>
          </w:tcPr>
          <w:p w14:paraId="0862885D" w14:textId="30270E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</w:tcPr>
          <w:p w14:paraId="4716099D" w14:textId="655FEA9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723735.93</w:t>
            </w:r>
          </w:p>
        </w:tc>
        <w:tc>
          <w:tcPr>
            <w:tcW w:w="1562" w:type="dxa"/>
          </w:tcPr>
          <w:p w14:paraId="337B9DDC" w14:textId="2BB7A2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3367797.73</w:t>
            </w:r>
          </w:p>
        </w:tc>
        <w:tc>
          <w:tcPr>
            <w:tcW w:w="2134" w:type="dxa"/>
          </w:tcPr>
          <w:p w14:paraId="2863C1E3" w14:textId="3ECF09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11E773" w14:textId="27BCDC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E8F347" w14:textId="1357C00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023D842" w14:textId="77777777" w:rsidTr="00C80210">
        <w:trPr>
          <w:trHeight w:val="54"/>
        </w:trPr>
        <w:tc>
          <w:tcPr>
            <w:tcW w:w="1691" w:type="dxa"/>
          </w:tcPr>
          <w:p w14:paraId="7FD86AC5" w14:textId="1A2C1F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</w:tcPr>
          <w:p w14:paraId="2C8508F8" w14:textId="29CF2A7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723741.51</w:t>
            </w:r>
          </w:p>
        </w:tc>
        <w:tc>
          <w:tcPr>
            <w:tcW w:w="1562" w:type="dxa"/>
          </w:tcPr>
          <w:p w14:paraId="06B5E03F" w14:textId="0B9DE9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3367802.50</w:t>
            </w:r>
          </w:p>
        </w:tc>
        <w:tc>
          <w:tcPr>
            <w:tcW w:w="2134" w:type="dxa"/>
          </w:tcPr>
          <w:p w14:paraId="0A6895AD" w14:textId="4400C5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42B795" w14:textId="6C9CD6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89AFA3" w14:textId="57D2AF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1E6FD16" w14:textId="77777777" w:rsidTr="00C80210">
        <w:trPr>
          <w:trHeight w:val="54"/>
        </w:trPr>
        <w:tc>
          <w:tcPr>
            <w:tcW w:w="1691" w:type="dxa"/>
          </w:tcPr>
          <w:p w14:paraId="47507AB2" w14:textId="258816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</w:tcPr>
          <w:p w14:paraId="757FE4CA" w14:textId="70C7866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723745.01</w:t>
            </w:r>
          </w:p>
        </w:tc>
        <w:tc>
          <w:tcPr>
            <w:tcW w:w="1562" w:type="dxa"/>
          </w:tcPr>
          <w:p w14:paraId="46790953" w14:textId="317AFC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3367804.66</w:t>
            </w:r>
          </w:p>
        </w:tc>
        <w:tc>
          <w:tcPr>
            <w:tcW w:w="2134" w:type="dxa"/>
          </w:tcPr>
          <w:p w14:paraId="2C679D3B" w14:textId="5631A1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079F60" w14:textId="49156F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79EF88" w14:textId="566822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AD37ADE" w14:textId="77777777" w:rsidTr="00C80210">
        <w:trPr>
          <w:trHeight w:val="54"/>
        </w:trPr>
        <w:tc>
          <w:tcPr>
            <w:tcW w:w="1691" w:type="dxa"/>
          </w:tcPr>
          <w:p w14:paraId="5053F630" w14:textId="5E1D5D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</w:tcPr>
          <w:p w14:paraId="40187797" w14:textId="279FBD8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723748.59</w:t>
            </w:r>
          </w:p>
        </w:tc>
        <w:tc>
          <w:tcPr>
            <w:tcW w:w="1562" w:type="dxa"/>
          </w:tcPr>
          <w:p w14:paraId="05B0A1C4" w14:textId="363755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3367806.99</w:t>
            </w:r>
          </w:p>
        </w:tc>
        <w:tc>
          <w:tcPr>
            <w:tcW w:w="2134" w:type="dxa"/>
          </w:tcPr>
          <w:p w14:paraId="643AA1BC" w14:textId="03D673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5B98B7" w14:textId="550C46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FE8224" w14:textId="52EB4B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02B0976" w14:textId="77777777" w:rsidTr="00C80210">
        <w:trPr>
          <w:trHeight w:val="54"/>
        </w:trPr>
        <w:tc>
          <w:tcPr>
            <w:tcW w:w="1691" w:type="dxa"/>
          </w:tcPr>
          <w:p w14:paraId="22490DF5" w14:textId="5E16B1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</w:tcPr>
          <w:p w14:paraId="67A943D9" w14:textId="27B6DA4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723750.74</w:t>
            </w:r>
          </w:p>
        </w:tc>
        <w:tc>
          <w:tcPr>
            <w:tcW w:w="1562" w:type="dxa"/>
          </w:tcPr>
          <w:p w14:paraId="639CBF7C" w14:textId="2CE0A5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3367808.87</w:t>
            </w:r>
          </w:p>
        </w:tc>
        <w:tc>
          <w:tcPr>
            <w:tcW w:w="2134" w:type="dxa"/>
          </w:tcPr>
          <w:p w14:paraId="0F6AE838" w14:textId="4137BD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5B5C9A" w14:textId="125ECB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FC3286" w14:textId="59C29E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49EFF77" w14:textId="77777777" w:rsidTr="00C80210">
        <w:trPr>
          <w:trHeight w:val="54"/>
        </w:trPr>
        <w:tc>
          <w:tcPr>
            <w:tcW w:w="1691" w:type="dxa"/>
          </w:tcPr>
          <w:p w14:paraId="51B721B9" w14:textId="72BB61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</w:tcPr>
          <w:p w14:paraId="79959FDA" w14:textId="199B537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723752.63</w:t>
            </w:r>
          </w:p>
        </w:tc>
        <w:tc>
          <w:tcPr>
            <w:tcW w:w="1562" w:type="dxa"/>
          </w:tcPr>
          <w:p w14:paraId="7C2272BD" w14:textId="76DCE6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3367811.20</w:t>
            </w:r>
          </w:p>
        </w:tc>
        <w:tc>
          <w:tcPr>
            <w:tcW w:w="2134" w:type="dxa"/>
          </w:tcPr>
          <w:p w14:paraId="5098C94D" w14:textId="13819F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6F6691" w14:textId="6EDC1C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BE891E" w14:textId="0D4491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0D6E631" w14:textId="77777777" w:rsidTr="00C80210">
        <w:trPr>
          <w:trHeight w:val="54"/>
        </w:trPr>
        <w:tc>
          <w:tcPr>
            <w:tcW w:w="1691" w:type="dxa"/>
          </w:tcPr>
          <w:p w14:paraId="785D9CC7" w14:textId="2F49D1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</w:tcPr>
          <w:p w14:paraId="3A547CB3" w14:textId="3E0448D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723754.33</w:t>
            </w:r>
          </w:p>
        </w:tc>
        <w:tc>
          <w:tcPr>
            <w:tcW w:w="1562" w:type="dxa"/>
          </w:tcPr>
          <w:p w14:paraId="5640A2FC" w14:textId="456A9C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3367814.34</w:t>
            </w:r>
          </w:p>
        </w:tc>
        <w:tc>
          <w:tcPr>
            <w:tcW w:w="2134" w:type="dxa"/>
          </w:tcPr>
          <w:p w14:paraId="08B99416" w14:textId="25F23B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72D11B" w14:textId="58D12E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CCCCBB" w14:textId="6BE852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FF837DB" w14:textId="77777777" w:rsidTr="00C80210">
        <w:trPr>
          <w:trHeight w:val="54"/>
        </w:trPr>
        <w:tc>
          <w:tcPr>
            <w:tcW w:w="1691" w:type="dxa"/>
          </w:tcPr>
          <w:p w14:paraId="616A7143" w14:textId="0083B5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</w:tcPr>
          <w:p w14:paraId="4B881033" w14:textId="57DDCE5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723755.67</w:t>
            </w:r>
          </w:p>
        </w:tc>
        <w:tc>
          <w:tcPr>
            <w:tcW w:w="1562" w:type="dxa"/>
          </w:tcPr>
          <w:p w14:paraId="3DE24DD8" w14:textId="7341E2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3367815.69</w:t>
            </w:r>
          </w:p>
        </w:tc>
        <w:tc>
          <w:tcPr>
            <w:tcW w:w="2134" w:type="dxa"/>
          </w:tcPr>
          <w:p w14:paraId="2DD11EBA" w14:textId="41A120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949572" w14:textId="5D659D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360204" w14:textId="1E5963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B0CAFC5" w14:textId="77777777" w:rsidTr="00C80210">
        <w:trPr>
          <w:trHeight w:val="54"/>
        </w:trPr>
        <w:tc>
          <w:tcPr>
            <w:tcW w:w="1691" w:type="dxa"/>
          </w:tcPr>
          <w:p w14:paraId="5E5AE482" w14:textId="60C006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</w:tcPr>
          <w:p w14:paraId="5FFD29BD" w14:textId="41BA2F6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723761.14</w:t>
            </w:r>
          </w:p>
        </w:tc>
        <w:tc>
          <w:tcPr>
            <w:tcW w:w="1562" w:type="dxa"/>
          </w:tcPr>
          <w:p w14:paraId="0E3721B0" w14:textId="1EB8BB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3367818.92</w:t>
            </w:r>
          </w:p>
        </w:tc>
        <w:tc>
          <w:tcPr>
            <w:tcW w:w="2134" w:type="dxa"/>
          </w:tcPr>
          <w:p w14:paraId="7414113C" w14:textId="2FFF57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E622C2" w14:textId="71BB77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D03EF9" w14:textId="3FD995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A5EDF50" w14:textId="77777777" w:rsidTr="00C80210">
        <w:trPr>
          <w:trHeight w:val="54"/>
        </w:trPr>
        <w:tc>
          <w:tcPr>
            <w:tcW w:w="1691" w:type="dxa"/>
          </w:tcPr>
          <w:p w14:paraId="6444C1E3" w14:textId="34A9D1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</w:tcPr>
          <w:p w14:paraId="3CCF0259" w14:textId="71DA32F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723763.56</w:t>
            </w:r>
          </w:p>
        </w:tc>
        <w:tc>
          <w:tcPr>
            <w:tcW w:w="1562" w:type="dxa"/>
          </w:tcPr>
          <w:p w14:paraId="6C99E4D9" w14:textId="5AE144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3367821.88</w:t>
            </w:r>
          </w:p>
        </w:tc>
        <w:tc>
          <w:tcPr>
            <w:tcW w:w="2134" w:type="dxa"/>
          </w:tcPr>
          <w:p w14:paraId="66ED54D6" w14:textId="0F092E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DC8742" w14:textId="6E4DC3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3DCFEF" w14:textId="384B51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4F5E11A" w14:textId="77777777" w:rsidTr="00C80210">
        <w:trPr>
          <w:trHeight w:val="54"/>
        </w:trPr>
        <w:tc>
          <w:tcPr>
            <w:tcW w:w="1691" w:type="dxa"/>
          </w:tcPr>
          <w:p w14:paraId="1461A0D8" w14:textId="57C97B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</w:tcPr>
          <w:p w14:paraId="0064285C" w14:textId="67A36ED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723766.70</w:t>
            </w:r>
          </w:p>
        </w:tc>
        <w:tc>
          <w:tcPr>
            <w:tcW w:w="1562" w:type="dxa"/>
          </w:tcPr>
          <w:p w14:paraId="1D6CF324" w14:textId="03DFF5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3367825.01</w:t>
            </w:r>
          </w:p>
        </w:tc>
        <w:tc>
          <w:tcPr>
            <w:tcW w:w="2134" w:type="dxa"/>
          </w:tcPr>
          <w:p w14:paraId="77B87BE0" w14:textId="41E320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7539C1" w14:textId="414FF0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35AB34" w14:textId="32C852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C7B0FC9" w14:textId="77777777" w:rsidTr="00C80210">
        <w:trPr>
          <w:trHeight w:val="54"/>
        </w:trPr>
        <w:tc>
          <w:tcPr>
            <w:tcW w:w="1691" w:type="dxa"/>
          </w:tcPr>
          <w:p w14:paraId="1B03C69B" w14:textId="381955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</w:tcPr>
          <w:p w14:paraId="7AE6DF3A" w14:textId="3F044E5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723770.20</w:t>
            </w:r>
          </w:p>
        </w:tc>
        <w:tc>
          <w:tcPr>
            <w:tcW w:w="1562" w:type="dxa"/>
          </w:tcPr>
          <w:p w14:paraId="060EB9BF" w14:textId="233EE0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3367830.04</w:t>
            </w:r>
          </w:p>
        </w:tc>
        <w:tc>
          <w:tcPr>
            <w:tcW w:w="2134" w:type="dxa"/>
          </w:tcPr>
          <w:p w14:paraId="7DF889A8" w14:textId="3E38BB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C5F7DA" w14:textId="2185399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C24FC5" w14:textId="0EFE0F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82E2988" w14:textId="77777777" w:rsidTr="00C80210">
        <w:trPr>
          <w:trHeight w:val="54"/>
        </w:trPr>
        <w:tc>
          <w:tcPr>
            <w:tcW w:w="1691" w:type="dxa"/>
          </w:tcPr>
          <w:p w14:paraId="781BDC96" w14:textId="1DFC3D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</w:tcPr>
          <w:p w14:paraId="5FEA4CC5" w14:textId="70C090C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723776.57</w:t>
            </w:r>
          </w:p>
        </w:tc>
        <w:tc>
          <w:tcPr>
            <w:tcW w:w="1562" w:type="dxa"/>
          </w:tcPr>
          <w:p w14:paraId="3A8FF929" w14:textId="267EA1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3367837.13</w:t>
            </w:r>
          </w:p>
        </w:tc>
        <w:tc>
          <w:tcPr>
            <w:tcW w:w="2134" w:type="dxa"/>
          </w:tcPr>
          <w:p w14:paraId="40565A55" w14:textId="62FCB2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D450CF" w14:textId="1367E0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2CFE8D" w14:textId="1310B2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1A1B58C" w14:textId="77777777" w:rsidTr="00C80210">
        <w:trPr>
          <w:trHeight w:val="54"/>
        </w:trPr>
        <w:tc>
          <w:tcPr>
            <w:tcW w:w="1691" w:type="dxa"/>
          </w:tcPr>
          <w:p w14:paraId="68746C94" w14:textId="33BE7C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</w:tcPr>
          <w:p w14:paraId="557662B3" w14:textId="2DB6486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723785.11</w:t>
            </w:r>
          </w:p>
        </w:tc>
        <w:tc>
          <w:tcPr>
            <w:tcW w:w="1562" w:type="dxa"/>
          </w:tcPr>
          <w:p w14:paraId="39B54D50" w14:textId="4504AD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3367844.49</w:t>
            </w:r>
          </w:p>
        </w:tc>
        <w:tc>
          <w:tcPr>
            <w:tcW w:w="2134" w:type="dxa"/>
          </w:tcPr>
          <w:p w14:paraId="7B63B932" w14:textId="5F755B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C4A9C7" w14:textId="34381C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B1FF74" w14:textId="679FA4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8A53745" w14:textId="77777777" w:rsidTr="00C80210">
        <w:trPr>
          <w:trHeight w:val="54"/>
        </w:trPr>
        <w:tc>
          <w:tcPr>
            <w:tcW w:w="1691" w:type="dxa"/>
          </w:tcPr>
          <w:p w14:paraId="0F0E8642" w14:textId="65460D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</w:tcPr>
          <w:p w14:paraId="3B4143F4" w14:textId="4B80297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723794.79</w:t>
            </w:r>
          </w:p>
        </w:tc>
        <w:tc>
          <w:tcPr>
            <w:tcW w:w="1562" w:type="dxa"/>
          </w:tcPr>
          <w:p w14:paraId="51D8C766" w14:textId="0EC35E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3367852.38</w:t>
            </w:r>
          </w:p>
        </w:tc>
        <w:tc>
          <w:tcPr>
            <w:tcW w:w="2134" w:type="dxa"/>
          </w:tcPr>
          <w:p w14:paraId="04667325" w14:textId="780A24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5BF2CF" w14:textId="3832EF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7EDB06" w14:textId="1512DE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C25B201" w14:textId="77777777" w:rsidTr="00C80210">
        <w:trPr>
          <w:trHeight w:val="54"/>
        </w:trPr>
        <w:tc>
          <w:tcPr>
            <w:tcW w:w="1691" w:type="dxa"/>
          </w:tcPr>
          <w:p w14:paraId="008AD8C0" w14:textId="4D2AD8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</w:tcPr>
          <w:p w14:paraId="69A9E695" w14:textId="7FBDEEC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723800.98</w:t>
            </w:r>
          </w:p>
        </w:tc>
        <w:tc>
          <w:tcPr>
            <w:tcW w:w="1562" w:type="dxa"/>
          </w:tcPr>
          <w:p w14:paraId="35FFE21C" w14:textId="347DCA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3367858.48</w:t>
            </w:r>
          </w:p>
        </w:tc>
        <w:tc>
          <w:tcPr>
            <w:tcW w:w="2134" w:type="dxa"/>
          </w:tcPr>
          <w:p w14:paraId="34921467" w14:textId="58C47B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259127" w14:textId="04CB41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3E67ED" w14:textId="04A8F8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C92811D" w14:textId="77777777" w:rsidTr="00C80210">
        <w:trPr>
          <w:trHeight w:val="54"/>
        </w:trPr>
        <w:tc>
          <w:tcPr>
            <w:tcW w:w="1691" w:type="dxa"/>
          </w:tcPr>
          <w:p w14:paraId="12AEBC95" w14:textId="5B7019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</w:tcPr>
          <w:p w14:paraId="54854F1C" w14:textId="7680623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723803.94</w:t>
            </w:r>
          </w:p>
        </w:tc>
        <w:tc>
          <w:tcPr>
            <w:tcW w:w="1562" w:type="dxa"/>
          </w:tcPr>
          <w:p w14:paraId="1938BABE" w14:textId="364411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3367862.70</w:t>
            </w:r>
          </w:p>
        </w:tc>
        <w:tc>
          <w:tcPr>
            <w:tcW w:w="2134" w:type="dxa"/>
          </w:tcPr>
          <w:p w14:paraId="3060CF22" w14:textId="6C568C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F72977" w14:textId="4F49C9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FE731B" w14:textId="5CB362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0F00C8E" w14:textId="77777777" w:rsidTr="00C80210">
        <w:trPr>
          <w:trHeight w:val="54"/>
        </w:trPr>
        <w:tc>
          <w:tcPr>
            <w:tcW w:w="1691" w:type="dxa"/>
          </w:tcPr>
          <w:p w14:paraId="5F747BCE" w14:textId="341E76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</w:tcPr>
          <w:p w14:paraId="12BE85CD" w14:textId="0FAA9CB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723806.19</w:t>
            </w:r>
          </w:p>
        </w:tc>
        <w:tc>
          <w:tcPr>
            <w:tcW w:w="1562" w:type="dxa"/>
          </w:tcPr>
          <w:p w14:paraId="321FB588" w14:textId="1F49CA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3367867.73</w:t>
            </w:r>
          </w:p>
        </w:tc>
        <w:tc>
          <w:tcPr>
            <w:tcW w:w="2134" w:type="dxa"/>
          </w:tcPr>
          <w:p w14:paraId="0583F4C2" w14:textId="6CFBC34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515B7E" w14:textId="117ECC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2FC045" w14:textId="486F07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5981F78" w14:textId="77777777" w:rsidTr="00C80210">
        <w:trPr>
          <w:trHeight w:val="54"/>
        </w:trPr>
        <w:tc>
          <w:tcPr>
            <w:tcW w:w="1691" w:type="dxa"/>
          </w:tcPr>
          <w:p w14:paraId="7F77A32E" w14:textId="07FC04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</w:tcPr>
          <w:p w14:paraId="2BBC0C54" w14:textId="6A53EDB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723806.81</w:t>
            </w:r>
          </w:p>
        </w:tc>
        <w:tc>
          <w:tcPr>
            <w:tcW w:w="1562" w:type="dxa"/>
          </w:tcPr>
          <w:p w14:paraId="6831CCA7" w14:textId="30D4B99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3367869.34</w:t>
            </w:r>
          </w:p>
        </w:tc>
        <w:tc>
          <w:tcPr>
            <w:tcW w:w="2134" w:type="dxa"/>
          </w:tcPr>
          <w:p w14:paraId="59851036" w14:textId="6BDFA8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CBD6E2" w14:textId="7E5D57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FF9231" w14:textId="5DDFE1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92E3DC9" w14:textId="77777777" w:rsidTr="00C80210">
        <w:trPr>
          <w:trHeight w:val="54"/>
        </w:trPr>
        <w:tc>
          <w:tcPr>
            <w:tcW w:w="1691" w:type="dxa"/>
          </w:tcPr>
          <w:p w14:paraId="52729B01" w14:textId="3E050E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</w:tcPr>
          <w:p w14:paraId="11B1544D" w14:textId="6316A77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723806.46</w:t>
            </w:r>
          </w:p>
        </w:tc>
        <w:tc>
          <w:tcPr>
            <w:tcW w:w="1562" w:type="dxa"/>
          </w:tcPr>
          <w:p w14:paraId="5AFBC6C4" w14:textId="77227E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3367871.22</w:t>
            </w:r>
          </w:p>
        </w:tc>
        <w:tc>
          <w:tcPr>
            <w:tcW w:w="2134" w:type="dxa"/>
          </w:tcPr>
          <w:p w14:paraId="08054145" w14:textId="015731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A5B567" w14:textId="090EC7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2D193F" w14:textId="170B7B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B5064B1" w14:textId="77777777" w:rsidTr="00C80210">
        <w:trPr>
          <w:trHeight w:val="54"/>
        </w:trPr>
        <w:tc>
          <w:tcPr>
            <w:tcW w:w="1691" w:type="dxa"/>
          </w:tcPr>
          <w:p w14:paraId="37D52BE5" w14:textId="1633A8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</w:tcPr>
          <w:p w14:paraId="0801BCFF" w14:textId="56C6AF7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723806.00</w:t>
            </w:r>
          </w:p>
        </w:tc>
        <w:tc>
          <w:tcPr>
            <w:tcW w:w="1562" w:type="dxa"/>
          </w:tcPr>
          <w:p w14:paraId="45BC3D15" w14:textId="1F4562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3367874.56</w:t>
            </w:r>
          </w:p>
        </w:tc>
        <w:tc>
          <w:tcPr>
            <w:tcW w:w="2134" w:type="dxa"/>
          </w:tcPr>
          <w:p w14:paraId="61801C2E" w14:textId="43E5BFD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C5EA7B" w14:textId="5FFE41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C11506" w14:textId="381259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22B2243" w14:textId="77777777" w:rsidTr="00C80210">
        <w:trPr>
          <w:trHeight w:val="54"/>
        </w:trPr>
        <w:tc>
          <w:tcPr>
            <w:tcW w:w="1691" w:type="dxa"/>
          </w:tcPr>
          <w:p w14:paraId="59BCB1E7" w14:textId="5BCE52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307</w:t>
            </w:r>
          </w:p>
        </w:tc>
        <w:tc>
          <w:tcPr>
            <w:tcW w:w="1558" w:type="dxa"/>
          </w:tcPr>
          <w:p w14:paraId="3701DDDC" w14:textId="1550789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723776.89</w:t>
            </w:r>
          </w:p>
        </w:tc>
        <w:tc>
          <w:tcPr>
            <w:tcW w:w="1562" w:type="dxa"/>
          </w:tcPr>
          <w:p w14:paraId="5DA90CD3" w14:textId="4B2DE8B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3367864.93</w:t>
            </w:r>
          </w:p>
        </w:tc>
        <w:tc>
          <w:tcPr>
            <w:tcW w:w="2134" w:type="dxa"/>
          </w:tcPr>
          <w:p w14:paraId="395DD491" w14:textId="3B452A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B09750" w14:textId="67829D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A9D3B2" w14:textId="18DFB2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349B214" w14:textId="77777777" w:rsidTr="00C80210">
        <w:trPr>
          <w:trHeight w:val="54"/>
        </w:trPr>
        <w:tc>
          <w:tcPr>
            <w:tcW w:w="1691" w:type="dxa"/>
          </w:tcPr>
          <w:p w14:paraId="3CAF326C" w14:textId="2D417B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308</w:t>
            </w:r>
          </w:p>
        </w:tc>
        <w:tc>
          <w:tcPr>
            <w:tcW w:w="1558" w:type="dxa"/>
          </w:tcPr>
          <w:p w14:paraId="282E21C4" w14:textId="442481E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723740.52</w:t>
            </w:r>
          </w:p>
        </w:tc>
        <w:tc>
          <w:tcPr>
            <w:tcW w:w="1562" w:type="dxa"/>
          </w:tcPr>
          <w:p w14:paraId="0CD22F74" w14:textId="479967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3367848.36</w:t>
            </w:r>
          </w:p>
        </w:tc>
        <w:tc>
          <w:tcPr>
            <w:tcW w:w="2134" w:type="dxa"/>
          </w:tcPr>
          <w:p w14:paraId="7673210C" w14:textId="63224E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C7B422" w14:textId="3618B6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56500C" w14:textId="6D18FA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E81B8DF" w14:textId="77777777" w:rsidTr="00C80210">
        <w:trPr>
          <w:trHeight w:val="54"/>
        </w:trPr>
        <w:tc>
          <w:tcPr>
            <w:tcW w:w="1691" w:type="dxa"/>
          </w:tcPr>
          <w:p w14:paraId="0019E734" w14:textId="519E46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</w:tcPr>
          <w:p w14:paraId="7CC7598E" w14:textId="3FFE214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723710.95</w:t>
            </w:r>
          </w:p>
        </w:tc>
        <w:tc>
          <w:tcPr>
            <w:tcW w:w="1562" w:type="dxa"/>
          </w:tcPr>
          <w:p w14:paraId="06C3881D" w14:textId="13502D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3367828.25</w:t>
            </w:r>
          </w:p>
        </w:tc>
        <w:tc>
          <w:tcPr>
            <w:tcW w:w="2134" w:type="dxa"/>
          </w:tcPr>
          <w:p w14:paraId="16497477" w14:textId="05E816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05A7FD" w14:textId="33A3F5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0A5593" w14:textId="340664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5739F63" w14:textId="77777777" w:rsidTr="00C80210">
        <w:trPr>
          <w:trHeight w:val="54"/>
        </w:trPr>
        <w:tc>
          <w:tcPr>
            <w:tcW w:w="1691" w:type="dxa"/>
          </w:tcPr>
          <w:p w14:paraId="13D56C4D" w14:textId="7FB670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</w:tcPr>
          <w:p w14:paraId="7DA88B5A" w14:textId="150BBE4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723697.36</w:t>
            </w:r>
          </w:p>
        </w:tc>
        <w:tc>
          <w:tcPr>
            <w:tcW w:w="1562" w:type="dxa"/>
          </w:tcPr>
          <w:p w14:paraId="45F7038A" w14:textId="7E8EC7D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3367810.06</w:t>
            </w:r>
          </w:p>
        </w:tc>
        <w:tc>
          <w:tcPr>
            <w:tcW w:w="2134" w:type="dxa"/>
          </w:tcPr>
          <w:p w14:paraId="304FAB1D" w14:textId="469633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64332D" w14:textId="0B46EF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0C35AA" w14:textId="3B4E41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AFB74E7" w14:textId="77777777" w:rsidTr="00C80210">
        <w:trPr>
          <w:trHeight w:val="54"/>
        </w:trPr>
        <w:tc>
          <w:tcPr>
            <w:tcW w:w="1691" w:type="dxa"/>
          </w:tcPr>
          <w:p w14:paraId="38FDD064" w14:textId="7BC0A6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</w:tcPr>
          <w:p w14:paraId="7C305FD5" w14:textId="28CDA00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723674.52</w:t>
            </w:r>
          </w:p>
        </w:tc>
        <w:tc>
          <w:tcPr>
            <w:tcW w:w="1562" w:type="dxa"/>
          </w:tcPr>
          <w:p w14:paraId="66D96C42" w14:textId="73804A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3367790.19</w:t>
            </w:r>
          </w:p>
        </w:tc>
        <w:tc>
          <w:tcPr>
            <w:tcW w:w="2134" w:type="dxa"/>
          </w:tcPr>
          <w:p w14:paraId="3E1AFFCF" w14:textId="1BA434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D48E41" w14:textId="057B08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621639" w14:textId="5C094D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52D9DF8" w14:textId="77777777" w:rsidTr="00C80210">
        <w:trPr>
          <w:trHeight w:val="54"/>
        </w:trPr>
        <w:tc>
          <w:tcPr>
            <w:tcW w:w="1691" w:type="dxa"/>
          </w:tcPr>
          <w:p w14:paraId="178DDD98" w14:textId="4211EA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312</w:t>
            </w:r>
          </w:p>
        </w:tc>
        <w:tc>
          <w:tcPr>
            <w:tcW w:w="1558" w:type="dxa"/>
          </w:tcPr>
          <w:p w14:paraId="387AD5FA" w14:textId="4456FA3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723669.24</w:t>
            </w:r>
          </w:p>
        </w:tc>
        <w:tc>
          <w:tcPr>
            <w:tcW w:w="1562" w:type="dxa"/>
          </w:tcPr>
          <w:p w14:paraId="5B6FB5C7" w14:textId="57CB0E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3367775.87</w:t>
            </w:r>
          </w:p>
        </w:tc>
        <w:tc>
          <w:tcPr>
            <w:tcW w:w="2134" w:type="dxa"/>
          </w:tcPr>
          <w:p w14:paraId="679D8AF4" w14:textId="23E676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E88F8E" w14:textId="5B605A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D7F70D" w14:textId="1A76B3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F4F8AC1" w14:textId="77777777" w:rsidTr="00C80210">
        <w:trPr>
          <w:trHeight w:val="54"/>
        </w:trPr>
        <w:tc>
          <w:tcPr>
            <w:tcW w:w="1691" w:type="dxa"/>
          </w:tcPr>
          <w:p w14:paraId="2C567BEC" w14:textId="798AD2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</w:tcPr>
          <w:p w14:paraId="0CDCE60D" w14:textId="5DBB324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723686.45</w:t>
            </w:r>
          </w:p>
        </w:tc>
        <w:tc>
          <w:tcPr>
            <w:tcW w:w="1562" w:type="dxa"/>
          </w:tcPr>
          <w:p w14:paraId="117247FC" w14:textId="718582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3367741.30</w:t>
            </w:r>
          </w:p>
        </w:tc>
        <w:tc>
          <w:tcPr>
            <w:tcW w:w="2134" w:type="dxa"/>
          </w:tcPr>
          <w:p w14:paraId="6840380E" w14:textId="29F4C9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B3630E" w14:textId="2EDE3D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EBCE21" w14:textId="1EE522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5D682C7" w14:textId="77777777" w:rsidTr="00C80210">
        <w:trPr>
          <w:trHeight w:val="54"/>
        </w:trPr>
        <w:tc>
          <w:tcPr>
            <w:tcW w:w="1691" w:type="dxa"/>
          </w:tcPr>
          <w:p w14:paraId="6BD7703D" w14:textId="0163E9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</w:tcPr>
          <w:p w14:paraId="42F9BF88" w14:textId="710A71D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723687.86</w:t>
            </w:r>
          </w:p>
        </w:tc>
        <w:tc>
          <w:tcPr>
            <w:tcW w:w="1562" w:type="dxa"/>
          </w:tcPr>
          <w:p w14:paraId="0235A97D" w14:textId="38BD32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3367736.01</w:t>
            </w:r>
          </w:p>
        </w:tc>
        <w:tc>
          <w:tcPr>
            <w:tcW w:w="2134" w:type="dxa"/>
          </w:tcPr>
          <w:p w14:paraId="5FB3D528" w14:textId="4D405F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055AF2" w14:textId="399B0C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7EA040" w14:textId="0C36CF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6A49DF8" w14:textId="77777777" w:rsidTr="00C80210">
        <w:trPr>
          <w:trHeight w:val="54"/>
        </w:trPr>
        <w:tc>
          <w:tcPr>
            <w:tcW w:w="1691" w:type="dxa"/>
          </w:tcPr>
          <w:p w14:paraId="529EED70" w14:textId="144CF9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</w:tcPr>
          <w:p w14:paraId="3607B456" w14:textId="68105FD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723690.27</w:t>
            </w:r>
          </w:p>
        </w:tc>
        <w:tc>
          <w:tcPr>
            <w:tcW w:w="1562" w:type="dxa"/>
          </w:tcPr>
          <w:p w14:paraId="609E0821" w14:textId="573A6F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3367726.02</w:t>
            </w:r>
          </w:p>
        </w:tc>
        <w:tc>
          <w:tcPr>
            <w:tcW w:w="2134" w:type="dxa"/>
          </w:tcPr>
          <w:p w14:paraId="29AABF5E" w14:textId="77DD5F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7C49C6" w14:textId="02B6F99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26F57D" w14:textId="409304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2DEE75" w14:textId="77777777" w:rsidTr="00C80210">
        <w:trPr>
          <w:trHeight w:val="54"/>
        </w:trPr>
        <w:tc>
          <w:tcPr>
            <w:tcW w:w="1691" w:type="dxa"/>
          </w:tcPr>
          <w:p w14:paraId="78B71B19" w14:textId="6D21CD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</w:tcPr>
          <w:p w14:paraId="239775DC" w14:textId="44E5F71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723694.89</w:t>
            </w:r>
          </w:p>
        </w:tc>
        <w:tc>
          <w:tcPr>
            <w:tcW w:w="1562" w:type="dxa"/>
          </w:tcPr>
          <w:p w14:paraId="0491426E" w14:textId="45461F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3367713.75</w:t>
            </w:r>
          </w:p>
        </w:tc>
        <w:tc>
          <w:tcPr>
            <w:tcW w:w="2134" w:type="dxa"/>
          </w:tcPr>
          <w:p w14:paraId="53AE30B4" w14:textId="2E2AB7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8F52D0" w14:textId="37CB48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68E536" w14:textId="0CA685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E75761C" w14:textId="77777777" w:rsidTr="00C80210">
        <w:trPr>
          <w:trHeight w:val="54"/>
        </w:trPr>
        <w:tc>
          <w:tcPr>
            <w:tcW w:w="1691" w:type="dxa"/>
          </w:tcPr>
          <w:p w14:paraId="333C352C" w14:textId="7B40FC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</w:tcPr>
          <w:p w14:paraId="27D0B96B" w14:textId="0721670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723700.42</w:t>
            </w:r>
          </w:p>
        </w:tc>
        <w:tc>
          <w:tcPr>
            <w:tcW w:w="1562" w:type="dxa"/>
          </w:tcPr>
          <w:p w14:paraId="0D660EF2" w14:textId="277A21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3367699.93</w:t>
            </w:r>
          </w:p>
        </w:tc>
        <w:tc>
          <w:tcPr>
            <w:tcW w:w="2134" w:type="dxa"/>
          </w:tcPr>
          <w:p w14:paraId="1F5821EC" w14:textId="135B81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1A2391" w14:textId="387C3F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D33A6E" w14:textId="118A40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A039B32" w14:textId="77777777" w:rsidTr="00C80210">
        <w:trPr>
          <w:trHeight w:val="54"/>
        </w:trPr>
        <w:tc>
          <w:tcPr>
            <w:tcW w:w="1691" w:type="dxa"/>
          </w:tcPr>
          <w:p w14:paraId="3A7C5BF6" w14:textId="176593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</w:tcPr>
          <w:p w14:paraId="4FE0B8B9" w14:textId="2EEA83E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723701.84</w:t>
            </w:r>
          </w:p>
        </w:tc>
        <w:tc>
          <w:tcPr>
            <w:tcW w:w="1562" w:type="dxa"/>
          </w:tcPr>
          <w:p w14:paraId="7B1B5F34" w14:textId="75D259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3367696.45</w:t>
            </w:r>
          </w:p>
        </w:tc>
        <w:tc>
          <w:tcPr>
            <w:tcW w:w="2134" w:type="dxa"/>
          </w:tcPr>
          <w:p w14:paraId="64205176" w14:textId="21BDB3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E21A92" w14:textId="058D5D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2232CC" w14:textId="1B53EA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F3136B7" w14:textId="77777777" w:rsidTr="00C80210">
        <w:trPr>
          <w:trHeight w:val="54"/>
        </w:trPr>
        <w:tc>
          <w:tcPr>
            <w:tcW w:w="1691" w:type="dxa"/>
          </w:tcPr>
          <w:p w14:paraId="67011B8B" w14:textId="6E0CBA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</w:tcPr>
          <w:p w14:paraId="308A87AD" w14:textId="796D36D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723706.53</w:t>
            </w:r>
          </w:p>
        </w:tc>
        <w:tc>
          <w:tcPr>
            <w:tcW w:w="1562" w:type="dxa"/>
          </w:tcPr>
          <w:p w14:paraId="4D83CC11" w14:textId="6DDE07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3367681.90</w:t>
            </w:r>
          </w:p>
        </w:tc>
        <w:tc>
          <w:tcPr>
            <w:tcW w:w="2134" w:type="dxa"/>
          </w:tcPr>
          <w:p w14:paraId="5438884F" w14:textId="79D6D1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D21A44" w14:textId="412A2F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4654D4" w14:textId="0A7C92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99241FA" w14:textId="77777777" w:rsidTr="00C80210">
        <w:trPr>
          <w:trHeight w:val="54"/>
        </w:trPr>
        <w:tc>
          <w:tcPr>
            <w:tcW w:w="1691" w:type="dxa"/>
          </w:tcPr>
          <w:p w14:paraId="0038538E" w14:textId="7AFA0D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</w:tcPr>
          <w:p w14:paraId="0BEA27AF" w14:textId="65DC479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723708.66</w:t>
            </w:r>
          </w:p>
        </w:tc>
        <w:tc>
          <w:tcPr>
            <w:tcW w:w="1562" w:type="dxa"/>
          </w:tcPr>
          <w:p w14:paraId="310127CA" w14:textId="4EB259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3367676.30</w:t>
            </w:r>
          </w:p>
        </w:tc>
        <w:tc>
          <w:tcPr>
            <w:tcW w:w="2134" w:type="dxa"/>
          </w:tcPr>
          <w:p w14:paraId="14602F9E" w14:textId="2B1B67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0F7051" w14:textId="555414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54A030" w14:textId="15A288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6A3EBF3" w14:textId="77777777" w:rsidTr="00C80210">
        <w:trPr>
          <w:trHeight w:val="54"/>
        </w:trPr>
        <w:tc>
          <w:tcPr>
            <w:tcW w:w="1691" w:type="dxa"/>
          </w:tcPr>
          <w:p w14:paraId="7BB091AC" w14:textId="699FA1D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</w:tcPr>
          <w:p w14:paraId="3FD178C8" w14:textId="2C10A9C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723711.74</w:t>
            </w:r>
          </w:p>
        </w:tc>
        <w:tc>
          <w:tcPr>
            <w:tcW w:w="1562" w:type="dxa"/>
          </w:tcPr>
          <w:p w14:paraId="62136FE3" w14:textId="164DBD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3367668.17</w:t>
            </w:r>
          </w:p>
        </w:tc>
        <w:tc>
          <w:tcPr>
            <w:tcW w:w="2134" w:type="dxa"/>
          </w:tcPr>
          <w:p w14:paraId="1EB85280" w14:textId="3F6387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41B5B8" w14:textId="685B3E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E516AF" w14:textId="0F898E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B158D17" w14:textId="77777777" w:rsidTr="00C80210">
        <w:trPr>
          <w:trHeight w:val="54"/>
        </w:trPr>
        <w:tc>
          <w:tcPr>
            <w:tcW w:w="1691" w:type="dxa"/>
          </w:tcPr>
          <w:p w14:paraId="3DA989E9" w14:textId="04D2A4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</w:tcPr>
          <w:p w14:paraId="2C1C813E" w14:textId="1FF86B1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723714.45</w:t>
            </w:r>
          </w:p>
        </w:tc>
        <w:tc>
          <w:tcPr>
            <w:tcW w:w="1562" w:type="dxa"/>
          </w:tcPr>
          <w:p w14:paraId="5C96F9F1" w14:textId="1831FD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3367659.76</w:t>
            </w:r>
          </w:p>
        </w:tc>
        <w:tc>
          <w:tcPr>
            <w:tcW w:w="2134" w:type="dxa"/>
          </w:tcPr>
          <w:p w14:paraId="26FF8B43" w14:textId="50D7A3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8E54B8" w14:textId="7BB474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54E658" w14:textId="54DB8C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4EA6C69" w14:textId="77777777" w:rsidTr="00C80210">
        <w:trPr>
          <w:trHeight w:val="54"/>
        </w:trPr>
        <w:tc>
          <w:tcPr>
            <w:tcW w:w="1691" w:type="dxa"/>
          </w:tcPr>
          <w:p w14:paraId="279828BE" w14:textId="204DD5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</w:tcPr>
          <w:p w14:paraId="135FB613" w14:textId="6512FB7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723717.44</w:t>
            </w:r>
          </w:p>
        </w:tc>
        <w:tc>
          <w:tcPr>
            <w:tcW w:w="1562" w:type="dxa"/>
          </w:tcPr>
          <w:p w14:paraId="59D8C174" w14:textId="2446FA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3367651.80</w:t>
            </w:r>
          </w:p>
        </w:tc>
        <w:tc>
          <w:tcPr>
            <w:tcW w:w="2134" w:type="dxa"/>
          </w:tcPr>
          <w:p w14:paraId="6B827513" w14:textId="51F380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D2565D" w14:textId="0584E0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47D605" w14:textId="55AA02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39D3BE1" w14:textId="77777777" w:rsidTr="00C80210">
        <w:trPr>
          <w:trHeight w:val="54"/>
        </w:trPr>
        <w:tc>
          <w:tcPr>
            <w:tcW w:w="1691" w:type="dxa"/>
          </w:tcPr>
          <w:p w14:paraId="21F62B80" w14:textId="420EDA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</w:tcPr>
          <w:p w14:paraId="7BEF8265" w14:textId="4EF3005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723719.59</w:t>
            </w:r>
          </w:p>
        </w:tc>
        <w:tc>
          <w:tcPr>
            <w:tcW w:w="1562" w:type="dxa"/>
          </w:tcPr>
          <w:p w14:paraId="2E6A6609" w14:textId="5B619F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3367645.43</w:t>
            </w:r>
          </w:p>
        </w:tc>
        <w:tc>
          <w:tcPr>
            <w:tcW w:w="2134" w:type="dxa"/>
          </w:tcPr>
          <w:p w14:paraId="42D93F29" w14:textId="4B4298B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58E435" w14:textId="54E900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3796B4" w14:textId="09BCFA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3D9E89B" w14:textId="77777777" w:rsidTr="00C80210">
        <w:trPr>
          <w:trHeight w:val="54"/>
        </w:trPr>
        <w:tc>
          <w:tcPr>
            <w:tcW w:w="1691" w:type="dxa"/>
          </w:tcPr>
          <w:p w14:paraId="1D9F6DFF" w14:textId="19BD69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</w:tcPr>
          <w:p w14:paraId="084B84EA" w14:textId="129017F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723722.60</w:t>
            </w:r>
          </w:p>
        </w:tc>
        <w:tc>
          <w:tcPr>
            <w:tcW w:w="1562" w:type="dxa"/>
          </w:tcPr>
          <w:p w14:paraId="5436BE1A" w14:textId="3CF33C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3367637.62</w:t>
            </w:r>
          </w:p>
        </w:tc>
        <w:tc>
          <w:tcPr>
            <w:tcW w:w="2134" w:type="dxa"/>
          </w:tcPr>
          <w:p w14:paraId="5327D505" w14:textId="5A70BD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23F809" w14:textId="3218F0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EF353C" w14:textId="01DDBD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B5C6ACD" w14:textId="77777777" w:rsidTr="00C80210">
        <w:trPr>
          <w:trHeight w:val="54"/>
        </w:trPr>
        <w:tc>
          <w:tcPr>
            <w:tcW w:w="1691" w:type="dxa"/>
          </w:tcPr>
          <w:p w14:paraId="1423265E" w14:textId="7379FA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</w:tcPr>
          <w:p w14:paraId="2383A8B6" w14:textId="297C000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723725.96</w:t>
            </w:r>
          </w:p>
        </w:tc>
        <w:tc>
          <w:tcPr>
            <w:tcW w:w="1562" w:type="dxa"/>
          </w:tcPr>
          <w:p w14:paraId="0CEC0950" w14:textId="1518C9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3367630.39</w:t>
            </w:r>
          </w:p>
        </w:tc>
        <w:tc>
          <w:tcPr>
            <w:tcW w:w="2134" w:type="dxa"/>
          </w:tcPr>
          <w:p w14:paraId="562E0892" w14:textId="73087A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0B9FF5" w14:textId="2744A0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044874" w14:textId="0EDC09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766362E" w14:textId="77777777" w:rsidTr="00C80210">
        <w:trPr>
          <w:trHeight w:val="54"/>
        </w:trPr>
        <w:tc>
          <w:tcPr>
            <w:tcW w:w="1691" w:type="dxa"/>
          </w:tcPr>
          <w:p w14:paraId="7B3D4910" w14:textId="27396B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</w:tcPr>
          <w:p w14:paraId="7928F580" w14:textId="60DF451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723728.89</w:t>
            </w:r>
          </w:p>
        </w:tc>
        <w:tc>
          <w:tcPr>
            <w:tcW w:w="1562" w:type="dxa"/>
          </w:tcPr>
          <w:p w14:paraId="335F3818" w14:textId="706AEA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3367620.89</w:t>
            </w:r>
          </w:p>
        </w:tc>
        <w:tc>
          <w:tcPr>
            <w:tcW w:w="2134" w:type="dxa"/>
          </w:tcPr>
          <w:p w14:paraId="66F7CFA7" w14:textId="50B644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E618D4" w14:textId="7B7A2A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534AB7" w14:textId="18CC2C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57FEBDD" w14:textId="77777777" w:rsidTr="00C80210">
        <w:trPr>
          <w:trHeight w:val="54"/>
        </w:trPr>
        <w:tc>
          <w:tcPr>
            <w:tcW w:w="1691" w:type="dxa"/>
          </w:tcPr>
          <w:p w14:paraId="0E43F2BC" w14:textId="278871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</w:tcPr>
          <w:p w14:paraId="5FC3D3BD" w14:textId="3868AB6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723734.21</w:t>
            </w:r>
          </w:p>
        </w:tc>
        <w:tc>
          <w:tcPr>
            <w:tcW w:w="1562" w:type="dxa"/>
          </w:tcPr>
          <w:p w14:paraId="769ED166" w14:textId="22851D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3367606.32</w:t>
            </w:r>
          </w:p>
        </w:tc>
        <w:tc>
          <w:tcPr>
            <w:tcW w:w="2134" w:type="dxa"/>
          </w:tcPr>
          <w:p w14:paraId="45D42ACB" w14:textId="67B8A5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7A876F" w14:textId="31B53C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AA976C" w14:textId="10ECCE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15B18CB" w14:textId="77777777" w:rsidTr="00C80210">
        <w:trPr>
          <w:trHeight w:val="54"/>
        </w:trPr>
        <w:tc>
          <w:tcPr>
            <w:tcW w:w="1691" w:type="dxa"/>
          </w:tcPr>
          <w:p w14:paraId="4816A7BA" w14:textId="0ED2F8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</w:tcPr>
          <w:p w14:paraId="282D6576" w14:textId="4EA21D5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723748.25</w:t>
            </w:r>
          </w:p>
        </w:tc>
        <w:tc>
          <w:tcPr>
            <w:tcW w:w="1562" w:type="dxa"/>
          </w:tcPr>
          <w:p w14:paraId="709A2001" w14:textId="3C4B56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3367593.13</w:t>
            </w:r>
          </w:p>
        </w:tc>
        <w:tc>
          <w:tcPr>
            <w:tcW w:w="2134" w:type="dxa"/>
          </w:tcPr>
          <w:p w14:paraId="63CAB2C8" w14:textId="3143A2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399C90" w14:textId="0AC7AF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382E75" w14:textId="29B469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93F06CC" w14:textId="77777777" w:rsidTr="00C80210">
        <w:trPr>
          <w:trHeight w:val="54"/>
        </w:trPr>
        <w:tc>
          <w:tcPr>
            <w:tcW w:w="1691" w:type="dxa"/>
          </w:tcPr>
          <w:p w14:paraId="11AB6FD1" w14:textId="41F48B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</w:tcPr>
          <w:p w14:paraId="78ED7013" w14:textId="5D89AA8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723756.66</w:t>
            </w:r>
          </w:p>
        </w:tc>
        <w:tc>
          <w:tcPr>
            <w:tcW w:w="1562" w:type="dxa"/>
          </w:tcPr>
          <w:p w14:paraId="47F19039" w14:textId="0560ED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3367587.93</w:t>
            </w:r>
          </w:p>
        </w:tc>
        <w:tc>
          <w:tcPr>
            <w:tcW w:w="2134" w:type="dxa"/>
          </w:tcPr>
          <w:p w14:paraId="1936B632" w14:textId="727D0D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F86DAF" w14:textId="427030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94C463" w14:textId="64EF2F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8C5BBA2" w14:textId="77777777" w:rsidTr="00C80210">
        <w:trPr>
          <w:trHeight w:val="54"/>
        </w:trPr>
        <w:tc>
          <w:tcPr>
            <w:tcW w:w="1691" w:type="dxa"/>
          </w:tcPr>
          <w:p w14:paraId="3CF397B6" w14:textId="64BC1A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</w:tcPr>
          <w:p w14:paraId="680FFB1B" w14:textId="1F50B85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723764.26</w:t>
            </w:r>
          </w:p>
        </w:tc>
        <w:tc>
          <w:tcPr>
            <w:tcW w:w="1562" w:type="dxa"/>
          </w:tcPr>
          <w:p w14:paraId="48211A6B" w14:textId="76BD1C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3367584.12</w:t>
            </w:r>
          </w:p>
        </w:tc>
        <w:tc>
          <w:tcPr>
            <w:tcW w:w="2134" w:type="dxa"/>
          </w:tcPr>
          <w:p w14:paraId="38FF4C05" w14:textId="4FEBEF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142ACB" w14:textId="29467A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BA7274" w14:textId="0FD01A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07443F9" w14:textId="77777777" w:rsidTr="00C80210">
        <w:trPr>
          <w:trHeight w:val="54"/>
        </w:trPr>
        <w:tc>
          <w:tcPr>
            <w:tcW w:w="1691" w:type="dxa"/>
          </w:tcPr>
          <w:p w14:paraId="0867E485" w14:textId="376096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</w:tcPr>
          <w:p w14:paraId="14B6842E" w14:textId="0F832D5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723770.74</w:t>
            </w:r>
          </w:p>
        </w:tc>
        <w:tc>
          <w:tcPr>
            <w:tcW w:w="1562" w:type="dxa"/>
          </w:tcPr>
          <w:p w14:paraId="38F9A597" w14:textId="36705A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3367579.75</w:t>
            </w:r>
          </w:p>
        </w:tc>
        <w:tc>
          <w:tcPr>
            <w:tcW w:w="2134" w:type="dxa"/>
          </w:tcPr>
          <w:p w14:paraId="5C525344" w14:textId="0F3F25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51477F" w14:textId="04A05D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30AD47" w14:textId="172F0E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8CD9DCD" w14:textId="77777777" w:rsidTr="00C80210">
        <w:trPr>
          <w:trHeight w:val="54"/>
        </w:trPr>
        <w:tc>
          <w:tcPr>
            <w:tcW w:w="1691" w:type="dxa"/>
          </w:tcPr>
          <w:p w14:paraId="08200004" w14:textId="532B7B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</w:tcPr>
          <w:p w14:paraId="4EAD5492" w14:textId="4623D51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723776.56</w:t>
            </w:r>
          </w:p>
        </w:tc>
        <w:tc>
          <w:tcPr>
            <w:tcW w:w="1562" w:type="dxa"/>
          </w:tcPr>
          <w:p w14:paraId="6A924AF0" w14:textId="67B285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3367577.91</w:t>
            </w:r>
          </w:p>
        </w:tc>
        <w:tc>
          <w:tcPr>
            <w:tcW w:w="2134" w:type="dxa"/>
          </w:tcPr>
          <w:p w14:paraId="0951DA98" w14:textId="46B7AD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3BA0EF" w14:textId="0F8339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99AEA4" w14:textId="3831A2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9522B80" w14:textId="77777777" w:rsidTr="00C80210">
        <w:trPr>
          <w:trHeight w:val="54"/>
        </w:trPr>
        <w:tc>
          <w:tcPr>
            <w:tcW w:w="1691" w:type="dxa"/>
          </w:tcPr>
          <w:p w14:paraId="6AB48516" w14:textId="705BAE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</w:tcPr>
          <w:p w14:paraId="2A62976D" w14:textId="084379D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723781.41</w:t>
            </w:r>
          </w:p>
        </w:tc>
        <w:tc>
          <w:tcPr>
            <w:tcW w:w="1562" w:type="dxa"/>
          </w:tcPr>
          <w:p w14:paraId="235802CC" w14:textId="1FA6E0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3367575.14</w:t>
            </w:r>
          </w:p>
        </w:tc>
        <w:tc>
          <w:tcPr>
            <w:tcW w:w="2134" w:type="dxa"/>
          </w:tcPr>
          <w:p w14:paraId="0270098E" w14:textId="60068B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2B3DF7" w14:textId="762CB1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F4FB1B" w14:textId="2B94DB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4DEC1E" w14:textId="77777777" w:rsidTr="00C80210">
        <w:trPr>
          <w:trHeight w:val="54"/>
        </w:trPr>
        <w:tc>
          <w:tcPr>
            <w:tcW w:w="1691" w:type="dxa"/>
          </w:tcPr>
          <w:p w14:paraId="0AE715D1" w14:textId="3867FC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</w:tcPr>
          <w:p w14:paraId="5E3CA833" w14:textId="083BD30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723784.60</w:t>
            </w:r>
          </w:p>
        </w:tc>
        <w:tc>
          <w:tcPr>
            <w:tcW w:w="1562" w:type="dxa"/>
          </w:tcPr>
          <w:p w14:paraId="580D8BFC" w14:textId="7A1ADE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3367575.35</w:t>
            </w:r>
          </w:p>
        </w:tc>
        <w:tc>
          <w:tcPr>
            <w:tcW w:w="2134" w:type="dxa"/>
          </w:tcPr>
          <w:p w14:paraId="1AC02C20" w14:textId="73D0E8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69787A" w14:textId="306FA8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3FCAA5" w14:textId="4695B4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ED413F0" w14:textId="77777777" w:rsidTr="00C80210">
        <w:trPr>
          <w:trHeight w:val="54"/>
        </w:trPr>
        <w:tc>
          <w:tcPr>
            <w:tcW w:w="1691" w:type="dxa"/>
          </w:tcPr>
          <w:p w14:paraId="3678A3FA" w14:textId="590DE0D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</w:tcPr>
          <w:p w14:paraId="4D378C14" w14:textId="04784FB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723790.64</w:t>
            </w:r>
          </w:p>
        </w:tc>
        <w:tc>
          <w:tcPr>
            <w:tcW w:w="1562" w:type="dxa"/>
          </w:tcPr>
          <w:p w14:paraId="6705C86F" w14:textId="1697A3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3367573.43</w:t>
            </w:r>
          </w:p>
        </w:tc>
        <w:tc>
          <w:tcPr>
            <w:tcW w:w="2134" w:type="dxa"/>
          </w:tcPr>
          <w:p w14:paraId="63E73D1D" w14:textId="52730A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2065DD" w14:textId="225CDD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F0B171" w14:textId="5FAAE7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F7F84D6" w14:textId="77777777" w:rsidTr="00C80210">
        <w:trPr>
          <w:trHeight w:val="54"/>
        </w:trPr>
        <w:tc>
          <w:tcPr>
            <w:tcW w:w="1691" w:type="dxa"/>
          </w:tcPr>
          <w:p w14:paraId="73385C70" w14:textId="2A17B9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</w:tcPr>
          <w:p w14:paraId="543F36FD" w14:textId="6B3D959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723798.92</w:t>
            </w:r>
          </w:p>
        </w:tc>
        <w:tc>
          <w:tcPr>
            <w:tcW w:w="1562" w:type="dxa"/>
          </w:tcPr>
          <w:p w14:paraId="182D5CF5" w14:textId="34A173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3367570.95</w:t>
            </w:r>
          </w:p>
        </w:tc>
        <w:tc>
          <w:tcPr>
            <w:tcW w:w="2134" w:type="dxa"/>
          </w:tcPr>
          <w:p w14:paraId="1F53DCB3" w14:textId="30CE49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46939E" w14:textId="74E178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9A1761" w14:textId="08C7BA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D9562C9" w14:textId="77777777" w:rsidTr="00C80210">
        <w:trPr>
          <w:trHeight w:val="54"/>
        </w:trPr>
        <w:tc>
          <w:tcPr>
            <w:tcW w:w="1691" w:type="dxa"/>
          </w:tcPr>
          <w:p w14:paraId="5B7568DE" w14:textId="66FBAE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</w:tcPr>
          <w:p w14:paraId="4244E4D7" w14:textId="605144A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723803.26</w:t>
            </w:r>
          </w:p>
        </w:tc>
        <w:tc>
          <w:tcPr>
            <w:tcW w:w="1562" w:type="dxa"/>
          </w:tcPr>
          <w:p w14:paraId="680BDDED" w14:textId="28C36D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3367568.54</w:t>
            </w:r>
          </w:p>
        </w:tc>
        <w:tc>
          <w:tcPr>
            <w:tcW w:w="2134" w:type="dxa"/>
          </w:tcPr>
          <w:p w14:paraId="2A4DB46D" w14:textId="6C5CB3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0F7F96" w14:textId="3B5F1B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9E43A2" w14:textId="4AA559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DF4A671" w14:textId="77777777" w:rsidTr="00C80210">
        <w:trPr>
          <w:trHeight w:val="54"/>
        </w:trPr>
        <w:tc>
          <w:tcPr>
            <w:tcW w:w="1691" w:type="dxa"/>
          </w:tcPr>
          <w:p w14:paraId="79B68C11" w14:textId="4DA202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</w:tcPr>
          <w:p w14:paraId="6B28599D" w14:textId="5B4CDD6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723808.99</w:t>
            </w:r>
          </w:p>
        </w:tc>
        <w:tc>
          <w:tcPr>
            <w:tcW w:w="1562" w:type="dxa"/>
          </w:tcPr>
          <w:p w14:paraId="0602DC64" w14:textId="2ED72B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3367566.92</w:t>
            </w:r>
          </w:p>
        </w:tc>
        <w:tc>
          <w:tcPr>
            <w:tcW w:w="2134" w:type="dxa"/>
          </w:tcPr>
          <w:p w14:paraId="36CDA1A6" w14:textId="0FA937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BF356D" w14:textId="69BB95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713B17" w14:textId="5C58055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5B13524" w14:textId="77777777" w:rsidTr="00C80210">
        <w:trPr>
          <w:trHeight w:val="54"/>
        </w:trPr>
        <w:tc>
          <w:tcPr>
            <w:tcW w:w="1691" w:type="dxa"/>
          </w:tcPr>
          <w:p w14:paraId="42A77655" w14:textId="1A505A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</w:tcPr>
          <w:p w14:paraId="2D736B47" w14:textId="17B66C3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723814.84</w:t>
            </w:r>
          </w:p>
        </w:tc>
        <w:tc>
          <w:tcPr>
            <w:tcW w:w="1562" w:type="dxa"/>
          </w:tcPr>
          <w:p w14:paraId="3FE758D0" w14:textId="4C6151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3367565.26</w:t>
            </w:r>
          </w:p>
        </w:tc>
        <w:tc>
          <w:tcPr>
            <w:tcW w:w="2134" w:type="dxa"/>
          </w:tcPr>
          <w:p w14:paraId="2946EB1F" w14:textId="4C84EE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B6C9A6" w14:textId="22C303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62A06D" w14:textId="2E6B53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9DAE646" w14:textId="77777777" w:rsidTr="00C80210">
        <w:trPr>
          <w:trHeight w:val="54"/>
        </w:trPr>
        <w:tc>
          <w:tcPr>
            <w:tcW w:w="1691" w:type="dxa"/>
          </w:tcPr>
          <w:p w14:paraId="3C07E6CE" w14:textId="4DC0C8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341</w:t>
            </w:r>
          </w:p>
        </w:tc>
        <w:tc>
          <w:tcPr>
            <w:tcW w:w="1558" w:type="dxa"/>
          </w:tcPr>
          <w:p w14:paraId="162E4B66" w14:textId="77E6EAC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723815.00</w:t>
            </w:r>
          </w:p>
        </w:tc>
        <w:tc>
          <w:tcPr>
            <w:tcW w:w="1562" w:type="dxa"/>
          </w:tcPr>
          <w:p w14:paraId="090F4460" w14:textId="70C8BC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3367565.20</w:t>
            </w:r>
          </w:p>
        </w:tc>
        <w:tc>
          <w:tcPr>
            <w:tcW w:w="2134" w:type="dxa"/>
          </w:tcPr>
          <w:p w14:paraId="29BED2D2" w14:textId="5FF3E1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AA81C2" w14:textId="2A0F66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409D2E" w14:textId="2BD2B4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2BA1C27" w14:textId="77777777" w:rsidTr="00C80210">
        <w:trPr>
          <w:trHeight w:val="54"/>
        </w:trPr>
        <w:tc>
          <w:tcPr>
            <w:tcW w:w="1691" w:type="dxa"/>
          </w:tcPr>
          <w:p w14:paraId="04569DC7" w14:textId="08D6BC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342</w:t>
            </w:r>
          </w:p>
        </w:tc>
        <w:tc>
          <w:tcPr>
            <w:tcW w:w="1558" w:type="dxa"/>
          </w:tcPr>
          <w:p w14:paraId="09EF888E" w14:textId="31109DF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723824.96</w:t>
            </w:r>
          </w:p>
        </w:tc>
        <w:tc>
          <w:tcPr>
            <w:tcW w:w="1562" w:type="dxa"/>
          </w:tcPr>
          <w:p w14:paraId="455657F9" w14:textId="658845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3367561.32</w:t>
            </w:r>
          </w:p>
        </w:tc>
        <w:tc>
          <w:tcPr>
            <w:tcW w:w="2134" w:type="dxa"/>
          </w:tcPr>
          <w:p w14:paraId="1C79C1A1" w14:textId="37CFB7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05EC9F" w14:textId="36BBFD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534CE8" w14:textId="64EAA7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EAAA2FB" w14:textId="77777777" w:rsidTr="00C80210">
        <w:trPr>
          <w:trHeight w:val="54"/>
        </w:trPr>
        <w:tc>
          <w:tcPr>
            <w:tcW w:w="1691" w:type="dxa"/>
          </w:tcPr>
          <w:p w14:paraId="3C18327C" w14:textId="133B30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343</w:t>
            </w:r>
          </w:p>
        </w:tc>
        <w:tc>
          <w:tcPr>
            <w:tcW w:w="1558" w:type="dxa"/>
          </w:tcPr>
          <w:p w14:paraId="075595BE" w14:textId="60B23DA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723833.10</w:t>
            </w:r>
          </w:p>
        </w:tc>
        <w:tc>
          <w:tcPr>
            <w:tcW w:w="1562" w:type="dxa"/>
          </w:tcPr>
          <w:p w14:paraId="795E5391" w14:textId="30F302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3367560.63</w:t>
            </w:r>
          </w:p>
        </w:tc>
        <w:tc>
          <w:tcPr>
            <w:tcW w:w="2134" w:type="dxa"/>
          </w:tcPr>
          <w:p w14:paraId="32B8CEB3" w14:textId="75B6F7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DE6797" w14:textId="07498B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38FF65" w14:textId="2B7DA3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646CAB6" w14:textId="77777777" w:rsidTr="00C80210">
        <w:trPr>
          <w:trHeight w:val="54"/>
        </w:trPr>
        <w:tc>
          <w:tcPr>
            <w:tcW w:w="1691" w:type="dxa"/>
          </w:tcPr>
          <w:p w14:paraId="561E949B" w14:textId="34DB59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</w:tcPr>
          <w:p w14:paraId="6E37DAD8" w14:textId="5E0DCB1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723836.75</w:t>
            </w:r>
          </w:p>
        </w:tc>
        <w:tc>
          <w:tcPr>
            <w:tcW w:w="1562" w:type="dxa"/>
          </w:tcPr>
          <w:p w14:paraId="6FD376D1" w14:textId="523657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3367558.58</w:t>
            </w:r>
          </w:p>
        </w:tc>
        <w:tc>
          <w:tcPr>
            <w:tcW w:w="2134" w:type="dxa"/>
          </w:tcPr>
          <w:p w14:paraId="1E8234C7" w14:textId="09D8F0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2F6BB9" w14:textId="628F35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4438E1" w14:textId="2B06D8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145AC1" w14:textId="77777777" w:rsidTr="00C80210">
        <w:trPr>
          <w:trHeight w:val="54"/>
        </w:trPr>
        <w:tc>
          <w:tcPr>
            <w:tcW w:w="1691" w:type="dxa"/>
          </w:tcPr>
          <w:p w14:paraId="5B7864B1" w14:textId="17EA5C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</w:tcPr>
          <w:p w14:paraId="34BBD170" w14:textId="14DE2D4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723839.55</w:t>
            </w:r>
          </w:p>
        </w:tc>
        <w:tc>
          <w:tcPr>
            <w:tcW w:w="1562" w:type="dxa"/>
          </w:tcPr>
          <w:p w14:paraId="245E8830" w14:textId="2A7C6A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3367555.86</w:t>
            </w:r>
          </w:p>
        </w:tc>
        <w:tc>
          <w:tcPr>
            <w:tcW w:w="2134" w:type="dxa"/>
          </w:tcPr>
          <w:p w14:paraId="599B4C63" w14:textId="01FBF8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CE5F96" w14:textId="3A6B4B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35CD5E" w14:textId="41293B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4314F1F" w14:textId="77777777" w:rsidTr="00C80210">
        <w:trPr>
          <w:trHeight w:val="54"/>
        </w:trPr>
        <w:tc>
          <w:tcPr>
            <w:tcW w:w="1691" w:type="dxa"/>
          </w:tcPr>
          <w:p w14:paraId="53583CDF" w14:textId="52B54A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</w:tcPr>
          <w:p w14:paraId="7B241F15" w14:textId="1001969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723857.82</w:t>
            </w:r>
          </w:p>
        </w:tc>
        <w:tc>
          <w:tcPr>
            <w:tcW w:w="1562" w:type="dxa"/>
          </w:tcPr>
          <w:p w14:paraId="33C9744C" w14:textId="27FA2B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3367538.93</w:t>
            </w:r>
          </w:p>
        </w:tc>
        <w:tc>
          <w:tcPr>
            <w:tcW w:w="2134" w:type="dxa"/>
          </w:tcPr>
          <w:p w14:paraId="527F5143" w14:textId="435C98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5D6661" w14:textId="525F74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2D9EC9" w14:textId="32FE6B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414DA14" w14:textId="77777777" w:rsidTr="00C80210">
        <w:trPr>
          <w:trHeight w:val="54"/>
        </w:trPr>
        <w:tc>
          <w:tcPr>
            <w:tcW w:w="1691" w:type="dxa"/>
          </w:tcPr>
          <w:p w14:paraId="2B8C4416" w14:textId="1EFF0A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</w:tcPr>
          <w:p w14:paraId="3F1CD051" w14:textId="393FFDA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723874.99</w:t>
            </w:r>
          </w:p>
        </w:tc>
        <w:tc>
          <w:tcPr>
            <w:tcW w:w="1562" w:type="dxa"/>
          </w:tcPr>
          <w:p w14:paraId="4F708279" w14:textId="66F27B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3367520.72</w:t>
            </w:r>
          </w:p>
        </w:tc>
        <w:tc>
          <w:tcPr>
            <w:tcW w:w="2134" w:type="dxa"/>
          </w:tcPr>
          <w:p w14:paraId="2A4A4E00" w14:textId="7F67B9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9F1B01" w14:textId="493CAA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DC00BC" w14:textId="3762B6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EE0ED9" w14:textId="77777777" w:rsidTr="00C80210">
        <w:trPr>
          <w:trHeight w:val="54"/>
        </w:trPr>
        <w:tc>
          <w:tcPr>
            <w:tcW w:w="1691" w:type="dxa"/>
          </w:tcPr>
          <w:p w14:paraId="4BAD51BA" w14:textId="37BC77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</w:tcPr>
          <w:p w14:paraId="532525F5" w14:textId="543F175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723890.26</w:t>
            </w:r>
          </w:p>
        </w:tc>
        <w:tc>
          <w:tcPr>
            <w:tcW w:w="1562" w:type="dxa"/>
          </w:tcPr>
          <w:p w14:paraId="532E1C97" w14:textId="137071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3367504.80</w:t>
            </w:r>
          </w:p>
        </w:tc>
        <w:tc>
          <w:tcPr>
            <w:tcW w:w="2134" w:type="dxa"/>
          </w:tcPr>
          <w:p w14:paraId="2B0BBEF9" w14:textId="5BCD7A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AA226E" w14:textId="74DFE3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F7DD35" w14:textId="4C31F3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0676747" w14:textId="77777777" w:rsidTr="00C80210">
        <w:trPr>
          <w:trHeight w:val="54"/>
        </w:trPr>
        <w:tc>
          <w:tcPr>
            <w:tcW w:w="1691" w:type="dxa"/>
          </w:tcPr>
          <w:p w14:paraId="424665F3" w14:textId="49F200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</w:tcPr>
          <w:p w14:paraId="21C1E981" w14:textId="63FFD7C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723907.28</w:t>
            </w:r>
          </w:p>
        </w:tc>
        <w:tc>
          <w:tcPr>
            <w:tcW w:w="1562" w:type="dxa"/>
          </w:tcPr>
          <w:p w14:paraId="2727C59E" w14:textId="690619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3367485.55</w:t>
            </w:r>
          </w:p>
        </w:tc>
        <w:tc>
          <w:tcPr>
            <w:tcW w:w="2134" w:type="dxa"/>
          </w:tcPr>
          <w:p w14:paraId="3BD50A60" w14:textId="2A1206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FBE5C1" w14:textId="10956A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AA17FF" w14:textId="4F179E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6A0E37C" w14:textId="77777777" w:rsidTr="00C80210">
        <w:trPr>
          <w:trHeight w:val="54"/>
        </w:trPr>
        <w:tc>
          <w:tcPr>
            <w:tcW w:w="1691" w:type="dxa"/>
          </w:tcPr>
          <w:p w14:paraId="0E0D099F" w14:textId="2543E9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</w:tcPr>
          <w:p w14:paraId="2536DB73" w14:textId="3963E0C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723932.71</w:t>
            </w:r>
          </w:p>
        </w:tc>
        <w:tc>
          <w:tcPr>
            <w:tcW w:w="1562" w:type="dxa"/>
          </w:tcPr>
          <w:p w14:paraId="448D9794" w14:textId="47B3E7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3367459.77</w:t>
            </w:r>
          </w:p>
        </w:tc>
        <w:tc>
          <w:tcPr>
            <w:tcW w:w="2134" w:type="dxa"/>
          </w:tcPr>
          <w:p w14:paraId="06FCE994" w14:textId="5BCE6A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9979F4" w14:textId="18EA8B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E85F68" w14:textId="78E74A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09F8580" w14:textId="77777777" w:rsidTr="00C80210">
        <w:trPr>
          <w:trHeight w:val="54"/>
        </w:trPr>
        <w:tc>
          <w:tcPr>
            <w:tcW w:w="1691" w:type="dxa"/>
          </w:tcPr>
          <w:p w14:paraId="0CAB97C9" w14:textId="22D14E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</w:tcPr>
          <w:p w14:paraId="2DEABF2E" w14:textId="52AE03A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723938.53</w:t>
            </w:r>
          </w:p>
        </w:tc>
        <w:tc>
          <w:tcPr>
            <w:tcW w:w="1562" w:type="dxa"/>
          </w:tcPr>
          <w:p w14:paraId="21B5144A" w14:textId="78CFE1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3367453.66</w:t>
            </w:r>
          </w:p>
        </w:tc>
        <w:tc>
          <w:tcPr>
            <w:tcW w:w="2134" w:type="dxa"/>
          </w:tcPr>
          <w:p w14:paraId="3AD826C9" w14:textId="5A0DF3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54C6F0" w14:textId="64520E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609776" w14:textId="3AFE5A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3948D84" w14:textId="77777777" w:rsidTr="00C80210">
        <w:trPr>
          <w:trHeight w:val="54"/>
        </w:trPr>
        <w:tc>
          <w:tcPr>
            <w:tcW w:w="1691" w:type="dxa"/>
          </w:tcPr>
          <w:p w14:paraId="238DAC8C" w14:textId="6505CB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</w:tcPr>
          <w:p w14:paraId="0D2149A9" w14:textId="2A518A5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723947.23</w:t>
            </w:r>
          </w:p>
        </w:tc>
        <w:tc>
          <w:tcPr>
            <w:tcW w:w="1562" w:type="dxa"/>
          </w:tcPr>
          <w:p w14:paraId="511380DB" w14:textId="15342C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3367439.81</w:t>
            </w:r>
          </w:p>
        </w:tc>
        <w:tc>
          <w:tcPr>
            <w:tcW w:w="2134" w:type="dxa"/>
          </w:tcPr>
          <w:p w14:paraId="74432EB1" w14:textId="0D88EF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633409" w14:textId="59549E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D02127" w14:textId="1E583A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FD8146B" w14:textId="77777777" w:rsidTr="00C80210">
        <w:trPr>
          <w:trHeight w:val="54"/>
        </w:trPr>
        <w:tc>
          <w:tcPr>
            <w:tcW w:w="1691" w:type="dxa"/>
          </w:tcPr>
          <w:p w14:paraId="3D2AC4C6" w14:textId="1F944F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</w:tcPr>
          <w:p w14:paraId="2CCBA41E" w14:textId="17C7FEC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723956.53</w:t>
            </w:r>
          </w:p>
        </w:tc>
        <w:tc>
          <w:tcPr>
            <w:tcW w:w="1562" w:type="dxa"/>
          </w:tcPr>
          <w:p w14:paraId="1B63D19E" w14:textId="6E8665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3367426.20</w:t>
            </w:r>
          </w:p>
        </w:tc>
        <w:tc>
          <w:tcPr>
            <w:tcW w:w="2134" w:type="dxa"/>
          </w:tcPr>
          <w:p w14:paraId="5F6D4F25" w14:textId="34FA2C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8239D8" w14:textId="7C8900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F219E4" w14:textId="2EF5CF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C2C4E29" w14:textId="77777777" w:rsidTr="00C80210">
        <w:trPr>
          <w:trHeight w:val="54"/>
        </w:trPr>
        <w:tc>
          <w:tcPr>
            <w:tcW w:w="1691" w:type="dxa"/>
          </w:tcPr>
          <w:p w14:paraId="47771EED" w14:textId="6ABF41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</w:tcPr>
          <w:p w14:paraId="3FEA4F2D" w14:textId="464E228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723973.31</w:t>
            </w:r>
          </w:p>
        </w:tc>
        <w:tc>
          <w:tcPr>
            <w:tcW w:w="1562" w:type="dxa"/>
          </w:tcPr>
          <w:p w14:paraId="1AEC4C77" w14:textId="3E90A4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3367404.22</w:t>
            </w:r>
          </w:p>
        </w:tc>
        <w:tc>
          <w:tcPr>
            <w:tcW w:w="2134" w:type="dxa"/>
          </w:tcPr>
          <w:p w14:paraId="763E1FE8" w14:textId="4DF1D0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5B0DB4" w14:textId="50CC1F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2986FC" w14:textId="41D59A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6DAE693" w14:textId="77777777" w:rsidTr="00C80210">
        <w:trPr>
          <w:trHeight w:val="54"/>
        </w:trPr>
        <w:tc>
          <w:tcPr>
            <w:tcW w:w="1691" w:type="dxa"/>
          </w:tcPr>
          <w:p w14:paraId="5D7CD2DF" w14:textId="76CC74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</w:tcPr>
          <w:p w14:paraId="18B29B11" w14:textId="1CA645C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723980.90</w:t>
            </w:r>
          </w:p>
        </w:tc>
        <w:tc>
          <w:tcPr>
            <w:tcW w:w="1562" w:type="dxa"/>
          </w:tcPr>
          <w:p w14:paraId="16F39DCA" w14:textId="31CEDC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3367393.51</w:t>
            </w:r>
          </w:p>
        </w:tc>
        <w:tc>
          <w:tcPr>
            <w:tcW w:w="2134" w:type="dxa"/>
          </w:tcPr>
          <w:p w14:paraId="1AF91438" w14:textId="67F396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8966E8" w14:textId="06E0E6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3DC5D3" w14:textId="7CE9DD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CB0210E" w14:textId="77777777" w:rsidTr="00C80210">
        <w:trPr>
          <w:trHeight w:val="54"/>
        </w:trPr>
        <w:tc>
          <w:tcPr>
            <w:tcW w:w="1691" w:type="dxa"/>
          </w:tcPr>
          <w:p w14:paraId="1907C04A" w14:textId="3BF101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</w:tcPr>
          <w:p w14:paraId="5968A4E2" w14:textId="27E309C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723989.28</w:t>
            </w:r>
          </w:p>
        </w:tc>
        <w:tc>
          <w:tcPr>
            <w:tcW w:w="1562" w:type="dxa"/>
          </w:tcPr>
          <w:p w14:paraId="1E8A4F51" w14:textId="4BFC0C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3367381.80</w:t>
            </w:r>
          </w:p>
        </w:tc>
        <w:tc>
          <w:tcPr>
            <w:tcW w:w="2134" w:type="dxa"/>
          </w:tcPr>
          <w:p w14:paraId="3B118867" w14:textId="1F7BAD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AAB72E" w14:textId="66C6C2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42186E" w14:textId="7231B0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9DC4C1A" w14:textId="77777777" w:rsidTr="00C80210">
        <w:trPr>
          <w:trHeight w:val="54"/>
        </w:trPr>
        <w:tc>
          <w:tcPr>
            <w:tcW w:w="1691" w:type="dxa"/>
          </w:tcPr>
          <w:p w14:paraId="020C9564" w14:textId="43606A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</w:tcPr>
          <w:p w14:paraId="37CBBD79" w14:textId="64EDD66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724004.91</w:t>
            </w:r>
          </w:p>
        </w:tc>
        <w:tc>
          <w:tcPr>
            <w:tcW w:w="1562" w:type="dxa"/>
          </w:tcPr>
          <w:p w14:paraId="1E30A1E1" w14:textId="1347BD9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3367358.52</w:t>
            </w:r>
          </w:p>
        </w:tc>
        <w:tc>
          <w:tcPr>
            <w:tcW w:w="2134" w:type="dxa"/>
          </w:tcPr>
          <w:p w14:paraId="4ABEF3D4" w14:textId="423FE6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9CE39C" w14:textId="286759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D4981D" w14:textId="1FE82D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1A2157D" w14:textId="77777777" w:rsidTr="00C80210">
        <w:trPr>
          <w:trHeight w:val="54"/>
        </w:trPr>
        <w:tc>
          <w:tcPr>
            <w:tcW w:w="1691" w:type="dxa"/>
          </w:tcPr>
          <w:p w14:paraId="3CD9D2DA" w14:textId="021F36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</w:tcPr>
          <w:p w14:paraId="0B7ABACF" w14:textId="027F664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724014.78</w:t>
            </w:r>
          </w:p>
        </w:tc>
        <w:tc>
          <w:tcPr>
            <w:tcW w:w="1562" w:type="dxa"/>
          </w:tcPr>
          <w:p w14:paraId="7E5D40DB" w14:textId="6C8376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3367345.05</w:t>
            </w:r>
          </w:p>
        </w:tc>
        <w:tc>
          <w:tcPr>
            <w:tcW w:w="2134" w:type="dxa"/>
          </w:tcPr>
          <w:p w14:paraId="5A8E1176" w14:textId="0A68F2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40B81B" w14:textId="7739D8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E3AE4A" w14:textId="012388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045D326" w14:textId="77777777" w:rsidTr="00C80210">
        <w:trPr>
          <w:trHeight w:val="54"/>
        </w:trPr>
        <w:tc>
          <w:tcPr>
            <w:tcW w:w="1691" w:type="dxa"/>
          </w:tcPr>
          <w:p w14:paraId="72DD6918" w14:textId="11C201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</w:tcPr>
          <w:p w14:paraId="3315B348" w14:textId="5AB76AD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724022.02</w:t>
            </w:r>
          </w:p>
        </w:tc>
        <w:tc>
          <w:tcPr>
            <w:tcW w:w="1562" w:type="dxa"/>
          </w:tcPr>
          <w:p w14:paraId="628BAAD8" w14:textId="498A99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3367336.77</w:t>
            </w:r>
          </w:p>
        </w:tc>
        <w:tc>
          <w:tcPr>
            <w:tcW w:w="2134" w:type="dxa"/>
          </w:tcPr>
          <w:p w14:paraId="23260A92" w14:textId="653CDA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703E50" w14:textId="6A942A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132A2D" w14:textId="513875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1B40FDB" w14:textId="77777777" w:rsidTr="00C80210">
        <w:trPr>
          <w:trHeight w:val="54"/>
        </w:trPr>
        <w:tc>
          <w:tcPr>
            <w:tcW w:w="1691" w:type="dxa"/>
          </w:tcPr>
          <w:p w14:paraId="21E793A7" w14:textId="73D0EC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</w:tcPr>
          <w:p w14:paraId="4C182CAF" w14:textId="3113569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724026.77</w:t>
            </w:r>
          </w:p>
        </w:tc>
        <w:tc>
          <w:tcPr>
            <w:tcW w:w="1562" w:type="dxa"/>
          </w:tcPr>
          <w:p w14:paraId="56770632" w14:textId="4DEE28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3367331.06</w:t>
            </w:r>
          </w:p>
        </w:tc>
        <w:tc>
          <w:tcPr>
            <w:tcW w:w="2134" w:type="dxa"/>
          </w:tcPr>
          <w:p w14:paraId="2F359717" w14:textId="449415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F2088D" w14:textId="00051F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3ECFBB" w14:textId="5F9655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EDAE458" w14:textId="77777777" w:rsidTr="00C80210">
        <w:trPr>
          <w:trHeight w:val="54"/>
        </w:trPr>
        <w:tc>
          <w:tcPr>
            <w:tcW w:w="1691" w:type="dxa"/>
          </w:tcPr>
          <w:p w14:paraId="2A4E18B3" w14:textId="4E76C2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</w:tcPr>
          <w:p w14:paraId="11166505" w14:textId="3D064F7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724032.35</w:t>
            </w:r>
          </w:p>
        </w:tc>
        <w:tc>
          <w:tcPr>
            <w:tcW w:w="1562" w:type="dxa"/>
          </w:tcPr>
          <w:p w14:paraId="232E2A10" w14:textId="36234F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3367322.46</w:t>
            </w:r>
          </w:p>
        </w:tc>
        <w:tc>
          <w:tcPr>
            <w:tcW w:w="2134" w:type="dxa"/>
          </w:tcPr>
          <w:p w14:paraId="3D1078F6" w14:textId="03B2FE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FD4458" w14:textId="04C815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33A8AD" w14:textId="0AFD24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2B432DF" w14:textId="77777777" w:rsidTr="00C80210">
        <w:trPr>
          <w:trHeight w:val="54"/>
        </w:trPr>
        <w:tc>
          <w:tcPr>
            <w:tcW w:w="1691" w:type="dxa"/>
          </w:tcPr>
          <w:p w14:paraId="14962059" w14:textId="46106F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</w:tcPr>
          <w:p w14:paraId="5E63BA71" w14:textId="7F9BF15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724043.36</w:t>
            </w:r>
          </w:p>
        </w:tc>
        <w:tc>
          <w:tcPr>
            <w:tcW w:w="1562" w:type="dxa"/>
          </w:tcPr>
          <w:p w14:paraId="32F45F29" w14:textId="1C857E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3367307.48</w:t>
            </w:r>
          </w:p>
        </w:tc>
        <w:tc>
          <w:tcPr>
            <w:tcW w:w="2134" w:type="dxa"/>
          </w:tcPr>
          <w:p w14:paraId="63F38720" w14:textId="485B78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93D1A9" w14:textId="78257C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DEFD9D" w14:textId="513839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D4431A6" w14:textId="77777777" w:rsidTr="00C80210">
        <w:trPr>
          <w:trHeight w:val="54"/>
        </w:trPr>
        <w:tc>
          <w:tcPr>
            <w:tcW w:w="1691" w:type="dxa"/>
          </w:tcPr>
          <w:p w14:paraId="10148E6B" w14:textId="6C31A8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</w:tcPr>
          <w:p w14:paraId="7FA84D40" w14:textId="481F4E4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724048.31</w:t>
            </w:r>
          </w:p>
        </w:tc>
        <w:tc>
          <w:tcPr>
            <w:tcW w:w="1562" w:type="dxa"/>
          </w:tcPr>
          <w:p w14:paraId="76A87ACC" w14:textId="740BDF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3367295.45</w:t>
            </w:r>
          </w:p>
        </w:tc>
        <w:tc>
          <w:tcPr>
            <w:tcW w:w="2134" w:type="dxa"/>
          </w:tcPr>
          <w:p w14:paraId="387BC930" w14:textId="067BB1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E2119F" w14:textId="5261FE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CB0324" w14:textId="147661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C964E95" w14:textId="77777777" w:rsidTr="00C80210">
        <w:trPr>
          <w:trHeight w:val="54"/>
        </w:trPr>
        <w:tc>
          <w:tcPr>
            <w:tcW w:w="1691" w:type="dxa"/>
          </w:tcPr>
          <w:p w14:paraId="5C361635" w14:textId="3D5176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</w:tcPr>
          <w:p w14:paraId="21FECE6A" w14:textId="793E09E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724052.95</w:t>
            </w:r>
          </w:p>
        </w:tc>
        <w:tc>
          <w:tcPr>
            <w:tcW w:w="1562" w:type="dxa"/>
          </w:tcPr>
          <w:p w14:paraId="47418635" w14:textId="5C0F38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3367280.86</w:t>
            </w:r>
          </w:p>
        </w:tc>
        <w:tc>
          <w:tcPr>
            <w:tcW w:w="2134" w:type="dxa"/>
          </w:tcPr>
          <w:p w14:paraId="37C686F5" w14:textId="4EEA7B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342777" w14:textId="14833D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DADE7E" w14:textId="09CC79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AACBEDA" w14:textId="77777777" w:rsidTr="00C80210">
        <w:trPr>
          <w:trHeight w:val="54"/>
        </w:trPr>
        <w:tc>
          <w:tcPr>
            <w:tcW w:w="1691" w:type="dxa"/>
          </w:tcPr>
          <w:p w14:paraId="10647D87" w14:textId="10228A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</w:tcPr>
          <w:p w14:paraId="7A304AED" w14:textId="181FEB3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724061.25</w:t>
            </w:r>
          </w:p>
        </w:tc>
        <w:tc>
          <w:tcPr>
            <w:tcW w:w="1562" w:type="dxa"/>
          </w:tcPr>
          <w:p w14:paraId="29B770B7" w14:textId="1B9039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3367264.70</w:t>
            </w:r>
          </w:p>
        </w:tc>
        <w:tc>
          <w:tcPr>
            <w:tcW w:w="2134" w:type="dxa"/>
          </w:tcPr>
          <w:p w14:paraId="7D6BF7AA" w14:textId="06E8D8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093722" w14:textId="2DD006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94EF4A" w14:textId="2090AB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F602C56" w14:textId="77777777" w:rsidTr="00C80210">
        <w:trPr>
          <w:trHeight w:val="54"/>
        </w:trPr>
        <w:tc>
          <w:tcPr>
            <w:tcW w:w="1691" w:type="dxa"/>
          </w:tcPr>
          <w:p w14:paraId="6ADC6CC2" w14:textId="4791A7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</w:tcPr>
          <w:p w14:paraId="254535F4" w14:textId="39C72B3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724066.39</w:t>
            </w:r>
          </w:p>
        </w:tc>
        <w:tc>
          <w:tcPr>
            <w:tcW w:w="1562" w:type="dxa"/>
          </w:tcPr>
          <w:p w14:paraId="6B33A5A2" w14:textId="28D183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3367251.41</w:t>
            </w:r>
          </w:p>
        </w:tc>
        <w:tc>
          <w:tcPr>
            <w:tcW w:w="2134" w:type="dxa"/>
          </w:tcPr>
          <w:p w14:paraId="37662972" w14:textId="08AE60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50BBF9" w14:textId="24BACA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483D2F" w14:textId="2CFD42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FC5F759" w14:textId="77777777" w:rsidTr="00C80210">
        <w:trPr>
          <w:trHeight w:val="54"/>
        </w:trPr>
        <w:tc>
          <w:tcPr>
            <w:tcW w:w="1691" w:type="dxa"/>
          </w:tcPr>
          <w:p w14:paraId="717B73C2" w14:textId="18AEF8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</w:tcPr>
          <w:p w14:paraId="2814DF60" w14:textId="0B8ED0F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724069.08</w:t>
            </w:r>
          </w:p>
        </w:tc>
        <w:tc>
          <w:tcPr>
            <w:tcW w:w="1562" w:type="dxa"/>
          </w:tcPr>
          <w:p w14:paraId="43CA3021" w14:textId="00F460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3367244.44</w:t>
            </w:r>
          </w:p>
        </w:tc>
        <w:tc>
          <w:tcPr>
            <w:tcW w:w="2134" w:type="dxa"/>
          </w:tcPr>
          <w:p w14:paraId="3EA53C0D" w14:textId="3A2388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FDA54C" w14:textId="003AF6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BB4800" w14:textId="7101DC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A358039" w14:textId="77777777" w:rsidTr="00C80210">
        <w:trPr>
          <w:trHeight w:val="54"/>
        </w:trPr>
        <w:tc>
          <w:tcPr>
            <w:tcW w:w="1691" w:type="dxa"/>
          </w:tcPr>
          <w:p w14:paraId="6E89C25B" w14:textId="0184EA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</w:tcPr>
          <w:p w14:paraId="35F21432" w14:textId="6337D56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724078.78</w:t>
            </w:r>
          </w:p>
        </w:tc>
        <w:tc>
          <w:tcPr>
            <w:tcW w:w="1562" w:type="dxa"/>
          </w:tcPr>
          <w:p w14:paraId="22FD94AA" w14:textId="7002ED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3367227.48</w:t>
            </w:r>
          </w:p>
        </w:tc>
        <w:tc>
          <w:tcPr>
            <w:tcW w:w="2134" w:type="dxa"/>
          </w:tcPr>
          <w:p w14:paraId="753CF0B5" w14:textId="3B5A0F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EB3D60" w14:textId="09075F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9E5BD4" w14:textId="7AD4FD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4EAB254" w14:textId="77777777" w:rsidTr="00C80210">
        <w:trPr>
          <w:trHeight w:val="54"/>
        </w:trPr>
        <w:tc>
          <w:tcPr>
            <w:tcW w:w="1691" w:type="dxa"/>
          </w:tcPr>
          <w:p w14:paraId="1D5FA8EE" w14:textId="2AC820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</w:tcPr>
          <w:p w14:paraId="79E06F99" w14:textId="5A8AFC8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724078.80</w:t>
            </w:r>
          </w:p>
        </w:tc>
        <w:tc>
          <w:tcPr>
            <w:tcW w:w="1562" w:type="dxa"/>
          </w:tcPr>
          <w:p w14:paraId="3226492D" w14:textId="21061A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3367227.17</w:t>
            </w:r>
          </w:p>
        </w:tc>
        <w:tc>
          <w:tcPr>
            <w:tcW w:w="2134" w:type="dxa"/>
          </w:tcPr>
          <w:p w14:paraId="01D22249" w14:textId="023A97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7A0350" w14:textId="1CCEE6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DE0820" w14:textId="485FD4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3879AB8" w14:textId="77777777" w:rsidTr="00C80210">
        <w:trPr>
          <w:trHeight w:val="54"/>
        </w:trPr>
        <w:tc>
          <w:tcPr>
            <w:tcW w:w="1691" w:type="dxa"/>
          </w:tcPr>
          <w:p w14:paraId="20E88AF4" w14:textId="04473A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</w:tcPr>
          <w:p w14:paraId="1427722F" w14:textId="3B8A907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724083.13</w:t>
            </w:r>
          </w:p>
        </w:tc>
        <w:tc>
          <w:tcPr>
            <w:tcW w:w="1562" w:type="dxa"/>
          </w:tcPr>
          <w:p w14:paraId="485429C0" w14:textId="4DD5D2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3367214.34</w:t>
            </w:r>
          </w:p>
        </w:tc>
        <w:tc>
          <w:tcPr>
            <w:tcW w:w="2134" w:type="dxa"/>
          </w:tcPr>
          <w:p w14:paraId="5FD278D3" w14:textId="1F0299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721AD5" w14:textId="41D5A1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7C3199" w14:textId="3B9353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79B53D9" w14:textId="77777777" w:rsidTr="00C80210">
        <w:trPr>
          <w:trHeight w:val="54"/>
        </w:trPr>
        <w:tc>
          <w:tcPr>
            <w:tcW w:w="1691" w:type="dxa"/>
          </w:tcPr>
          <w:p w14:paraId="5D6F3191" w14:textId="5CEC8D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</w:tcPr>
          <w:p w14:paraId="0DCD803D" w14:textId="79FBDBB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724083.69</w:t>
            </w:r>
          </w:p>
        </w:tc>
        <w:tc>
          <w:tcPr>
            <w:tcW w:w="1562" w:type="dxa"/>
          </w:tcPr>
          <w:p w14:paraId="1FBD619B" w14:textId="4E2881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3367204.87</w:t>
            </w:r>
          </w:p>
        </w:tc>
        <w:tc>
          <w:tcPr>
            <w:tcW w:w="2134" w:type="dxa"/>
          </w:tcPr>
          <w:p w14:paraId="3F5628B0" w14:textId="02FECD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63B64F" w14:textId="041002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55F4C0" w14:textId="75379D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6F1BADB" w14:textId="77777777" w:rsidTr="00C80210">
        <w:trPr>
          <w:trHeight w:val="54"/>
        </w:trPr>
        <w:tc>
          <w:tcPr>
            <w:tcW w:w="1691" w:type="dxa"/>
          </w:tcPr>
          <w:p w14:paraId="29D1C839" w14:textId="329A49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</w:tcPr>
          <w:p w14:paraId="6FFAF11F" w14:textId="63FE2F1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724083.00</w:t>
            </w:r>
          </w:p>
        </w:tc>
        <w:tc>
          <w:tcPr>
            <w:tcW w:w="1562" w:type="dxa"/>
          </w:tcPr>
          <w:p w14:paraId="090117DE" w14:textId="29621E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3367199.46</w:t>
            </w:r>
          </w:p>
        </w:tc>
        <w:tc>
          <w:tcPr>
            <w:tcW w:w="2134" w:type="dxa"/>
          </w:tcPr>
          <w:p w14:paraId="09FD5ED1" w14:textId="3432A8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2B301F" w14:textId="168764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E1F7F2" w14:textId="631C5C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A4446B9" w14:textId="77777777" w:rsidTr="00C80210">
        <w:trPr>
          <w:trHeight w:val="54"/>
        </w:trPr>
        <w:tc>
          <w:tcPr>
            <w:tcW w:w="1691" w:type="dxa"/>
          </w:tcPr>
          <w:p w14:paraId="274BBB03" w14:textId="585A29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</w:tcPr>
          <w:p w14:paraId="1F523BEE" w14:textId="15FCF4F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724081.25</w:t>
            </w:r>
          </w:p>
        </w:tc>
        <w:tc>
          <w:tcPr>
            <w:tcW w:w="1562" w:type="dxa"/>
          </w:tcPr>
          <w:p w14:paraId="30D1EB22" w14:textId="244D6C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3367192.17</w:t>
            </w:r>
          </w:p>
        </w:tc>
        <w:tc>
          <w:tcPr>
            <w:tcW w:w="2134" w:type="dxa"/>
          </w:tcPr>
          <w:p w14:paraId="003650BF" w14:textId="49366E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C45740" w14:textId="4842F7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53FE02" w14:textId="4C1D64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69CAE40" w14:textId="77777777" w:rsidTr="00C80210">
        <w:trPr>
          <w:trHeight w:val="54"/>
        </w:trPr>
        <w:tc>
          <w:tcPr>
            <w:tcW w:w="1691" w:type="dxa"/>
          </w:tcPr>
          <w:p w14:paraId="639436F8" w14:textId="23D5AE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</w:tcPr>
          <w:p w14:paraId="480DB45D" w14:textId="5797621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724076.14</w:t>
            </w:r>
          </w:p>
        </w:tc>
        <w:tc>
          <w:tcPr>
            <w:tcW w:w="1562" w:type="dxa"/>
          </w:tcPr>
          <w:p w14:paraId="50CD3FAE" w14:textId="659B15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3367180.27</w:t>
            </w:r>
          </w:p>
        </w:tc>
        <w:tc>
          <w:tcPr>
            <w:tcW w:w="2134" w:type="dxa"/>
          </w:tcPr>
          <w:p w14:paraId="6D10E5A0" w14:textId="09A7CB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462F26" w14:textId="05301A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8BA097" w14:textId="2170AB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96CD35" w14:textId="77777777" w:rsidTr="00C80210">
        <w:trPr>
          <w:trHeight w:val="54"/>
        </w:trPr>
        <w:tc>
          <w:tcPr>
            <w:tcW w:w="1691" w:type="dxa"/>
          </w:tcPr>
          <w:p w14:paraId="2F54FD44" w14:textId="244B2F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</w:tcPr>
          <w:p w14:paraId="6A84D6FE" w14:textId="7378014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724074.75</w:t>
            </w:r>
          </w:p>
        </w:tc>
        <w:tc>
          <w:tcPr>
            <w:tcW w:w="1562" w:type="dxa"/>
          </w:tcPr>
          <w:p w14:paraId="0538BE72" w14:textId="5DD70D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3367167.41</w:t>
            </w:r>
          </w:p>
        </w:tc>
        <w:tc>
          <w:tcPr>
            <w:tcW w:w="2134" w:type="dxa"/>
          </w:tcPr>
          <w:p w14:paraId="6CEECBAA" w14:textId="1E23B9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083810" w14:textId="5B8C48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5B88AA" w14:textId="2FC778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1CFC9E1" w14:textId="77777777" w:rsidTr="00C80210">
        <w:trPr>
          <w:trHeight w:val="54"/>
        </w:trPr>
        <w:tc>
          <w:tcPr>
            <w:tcW w:w="1691" w:type="dxa"/>
          </w:tcPr>
          <w:p w14:paraId="20F6A8C8" w14:textId="2B80AD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376</w:t>
            </w:r>
          </w:p>
        </w:tc>
        <w:tc>
          <w:tcPr>
            <w:tcW w:w="1558" w:type="dxa"/>
          </w:tcPr>
          <w:p w14:paraId="31B5CA3D" w14:textId="027EB68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724074.41</w:t>
            </w:r>
          </w:p>
        </w:tc>
        <w:tc>
          <w:tcPr>
            <w:tcW w:w="1562" w:type="dxa"/>
          </w:tcPr>
          <w:p w14:paraId="261C47E0" w14:textId="522C8C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3367166.80</w:t>
            </w:r>
          </w:p>
        </w:tc>
        <w:tc>
          <w:tcPr>
            <w:tcW w:w="2134" w:type="dxa"/>
          </w:tcPr>
          <w:p w14:paraId="25FE1B51" w14:textId="120A19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6ABC15" w14:textId="28821A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BE3A4F" w14:textId="22432F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11E9B24" w14:textId="77777777" w:rsidTr="00C80210">
        <w:trPr>
          <w:trHeight w:val="54"/>
        </w:trPr>
        <w:tc>
          <w:tcPr>
            <w:tcW w:w="1691" w:type="dxa"/>
          </w:tcPr>
          <w:p w14:paraId="3EC8ACCD" w14:textId="6E329F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377</w:t>
            </w:r>
          </w:p>
        </w:tc>
        <w:tc>
          <w:tcPr>
            <w:tcW w:w="1558" w:type="dxa"/>
          </w:tcPr>
          <w:p w14:paraId="339A070B" w14:textId="270D846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724069.67</w:t>
            </w:r>
          </w:p>
        </w:tc>
        <w:tc>
          <w:tcPr>
            <w:tcW w:w="1562" w:type="dxa"/>
          </w:tcPr>
          <w:p w14:paraId="370D1148" w14:textId="4C9E32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3367152.01</w:t>
            </w:r>
          </w:p>
        </w:tc>
        <w:tc>
          <w:tcPr>
            <w:tcW w:w="2134" w:type="dxa"/>
          </w:tcPr>
          <w:p w14:paraId="0B5CBA4C" w14:textId="6C0137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639F7E" w14:textId="05BAC9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EA9338" w14:textId="69E215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27DC8EC" w14:textId="77777777" w:rsidTr="00C80210">
        <w:trPr>
          <w:trHeight w:val="54"/>
        </w:trPr>
        <w:tc>
          <w:tcPr>
            <w:tcW w:w="1691" w:type="dxa"/>
          </w:tcPr>
          <w:p w14:paraId="5916C3D1" w14:textId="2E91C7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378</w:t>
            </w:r>
          </w:p>
        </w:tc>
        <w:tc>
          <w:tcPr>
            <w:tcW w:w="1558" w:type="dxa"/>
          </w:tcPr>
          <w:p w14:paraId="5962FFFE" w14:textId="29A5E55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724068.97</w:t>
            </w:r>
          </w:p>
        </w:tc>
        <w:tc>
          <w:tcPr>
            <w:tcW w:w="1562" w:type="dxa"/>
          </w:tcPr>
          <w:p w14:paraId="46038FA9" w14:textId="5C5BC2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3367145.61</w:t>
            </w:r>
          </w:p>
        </w:tc>
        <w:tc>
          <w:tcPr>
            <w:tcW w:w="2134" w:type="dxa"/>
          </w:tcPr>
          <w:p w14:paraId="11AB1ED0" w14:textId="4734F9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C9D1EC" w14:textId="564498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874C10" w14:textId="2098B3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23FA6C9" w14:textId="77777777" w:rsidTr="00C80210">
        <w:trPr>
          <w:trHeight w:val="54"/>
        </w:trPr>
        <w:tc>
          <w:tcPr>
            <w:tcW w:w="1691" w:type="dxa"/>
          </w:tcPr>
          <w:p w14:paraId="254422DA" w14:textId="1EEE50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</w:tcPr>
          <w:p w14:paraId="41F9D777" w14:textId="379406E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724068.42</w:t>
            </w:r>
          </w:p>
        </w:tc>
        <w:tc>
          <w:tcPr>
            <w:tcW w:w="1562" w:type="dxa"/>
          </w:tcPr>
          <w:p w14:paraId="28CBDB01" w14:textId="44D9F7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3367144.65</w:t>
            </w:r>
          </w:p>
        </w:tc>
        <w:tc>
          <w:tcPr>
            <w:tcW w:w="2134" w:type="dxa"/>
          </w:tcPr>
          <w:p w14:paraId="2F9D88FC" w14:textId="78F8E8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9CFA4C" w14:textId="7FEB32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3B0BC7" w14:textId="7D0CD5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5226B3E" w14:textId="77777777" w:rsidTr="00C80210">
        <w:trPr>
          <w:trHeight w:val="54"/>
        </w:trPr>
        <w:tc>
          <w:tcPr>
            <w:tcW w:w="1691" w:type="dxa"/>
          </w:tcPr>
          <w:p w14:paraId="25627969" w14:textId="44792E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</w:tcPr>
          <w:p w14:paraId="4DD87567" w14:textId="77F4CE4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724065.72</w:t>
            </w:r>
          </w:p>
        </w:tc>
        <w:tc>
          <w:tcPr>
            <w:tcW w:w="1562" w:type="dxa"/>
          </w:tcPr>
          <w:p w14:paraId="041CDC78" w14:textId="059B27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3367140.67</w:t>
            </w:r>
          </w:p>
        </w:tc>
        <w:tc>
          <w:tcPr>
            <w:tcW w:w="2134" w:type="dxa"/>
          </w:tcPr>
          <w:p w14:paraId="62429838" w14:textId="2C3432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D69820" w14:textId="6989AE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96E029" w14:textId="61FD39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A922F77" w14:textId="77777777" w:rsidTr="00C80210">
        <w:trPr>
          <w:trHeight w:val="54"/>
        </w:trPr>
        <w:tc>
          <w:tcPr>
            <w:tcW w:w="1691" w:type="dxa"/>
          </w:tcPr>
          <w:p w14:paraId="039C9681" w14:textId="5533F0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</w:tcPr>
          <w:p w14:paraId="294673FC" w14:textId="44B06D5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724062.45</w:t>
            </w:r>
          </w:p>
        </w:tc>
        <w:tc>
          <w:tcPr>
            <w:tcW w:w="1562" w:type="dxa"/>
          </w:tcPr>
          <w:p w14:paraId="0EDC48F7" w14:textId="3F5F06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3367134.39</w:t>
            </w:r>
          </w:p>
        </w:tc>
        <w:tc>
          <w:tcPr>
            <w:tcW w:w="2134" w:type="dxa"/>
          </w:tcPr>
          <w:p w14:paraId="33E7EAF9" w14:textId="3B869E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2E119F" w14:textId="3685F2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66DF51" w14:textId="4BB84A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1DDDD26" w14:textId="77777777" w:rsidTr="00C80210">
        <w:trPr>
          <w:trHeight w:val="54"/>
        </w:trPr>
        <w:tc>
          <w:tcPr>
            <w:tcW w:w="1691" w:type="dxa"/>
          </w:tcPr>
          <w:p w14:paraId="3955CA4A" w14:textId="0779C3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</w:tcPr>
          <w:p w14:paraId="2B3E5E0A" w14:textId="6555ECD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724058.26</w:t>
            </w:r>
          </w:p>
        </w:tc>
        <w:tc>
          <w:tcPr>
            <w:tcW w:w="1562" w:type="dxa"/>
          </w:tcPr>
          <w:p w14:paraId="12AA615B" w14:textId="2C6BD8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3367127.75</w:t>
            </w:r>
          </w:p>
        </w:tc>
        <w:tc>
          <w:tcPr>
            <w:tcW w:w="2134" w:type="dxa"/>
          </w:tcPr>
          <w:p w14:paraId="2D658A9F" w14:textId="404F7C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83AFD5" w14:textId="447B2B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FD4F73" w14:textId="442DEC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76523A4" w14:textId="77777777" w:rsidTr="00C80210">
        <w:trPr>
          <w:trHeight w:val="54"/>
        </w:trPr>
        <w:tc>
          <w:tcPr>
            <w:tcW w:w="1691" w:type="dxa"/>
          </w:tcPr>
          <w:p w14:paraId="024EC1EF" w14:textId="7E153D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</w:tcPr>
          <w:p w14:paraId="2272A07A" w14:textId="0FDA63B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724054.39</w:t>
            </w:r>
          </w:p>
        </w:tc>
        <w:tc>
          <w:tcPr>
            <w:tcW w:w="1562" w:type="dxa"/>
          </w:tcPr>
          <w:p w14:paraId="22833A12" w14:textId="48310D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3367120.72</w:t>
            </w:r>
          </w:p>
        </w:tc>
        <w:tc>
          <w:tcPr>
            <w:tcW w:w="2134" w:type="dxa"/>
          </w:tcPr>
          <w:p w14:paraId="1F57958A" w14:textId="1CEA1C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10902B" w14:textId="5C5AF8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77B4EF" w14:textId="28EC12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A160511" w14:textId="77777777" w:rsidTr="00C80210">
        <w:trPr>
          <w:trHeight w:val="54"/>
        </w:trPr>
        <w:tc>
          <w:tcPr>
            <w:tcW w:w="1691" w:type="dxa"/>
          </w:tcPr>
          <w:p w14:paraId="4952868E" w14:textId="49CD49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</w:tcPr>
          <w:p w14:paraId="7E00D6D7" w14:textId="6395E5A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724050.28</w:t>
            </w:r>
          </w:p>
        </w:tc>
        <w:tc>
          <w:tcPr>
            <w:tcW w:w="1562" w:type="dxa"/>
          </w:tcPr>
          <w:p w14:paraId="013EED78" w14:textId="0898859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3367117.05</w:t>
            </w:r>
          </w:p>
        </w:tc>
        <w:tc>
          <w:tcPr>
            <w:tcW w:w="2134" w:type="dxa"/>
          </w:tcPr>
          <w:p w14:paraId="6628D5B4" w14:textId="5E4911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9B54AD" w14:textId="3433FE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0C4093" w14:textId="49BA6D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AB8AB16" w14:textId="77777777" w:rsidTr="00C80210">
        <w:trPr>
          <w:trHeight w:val="54"/>
        </w:trPr>
        <w:tc>
          <w:tcPr>
            <w:tcW w:w="1691" w:type="dxa"/>
          </w:tcPr>
          <w:p w14:paraId="2EC8D790" w14:textId="59884D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</w:tcPr>
          <w:p w14:paraId="6A0279DD" w14:textId="5D1B81A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724041.31</w:t>
            </w:r>
          </w:p>
        </w:tc>
        <w:tc>
          <w:tcPr>
            <w:tcW w:w="1562" w:type="dxa"/>
          </w:tcPr>
          <w:p w14:paraId="7C0A0938" w14:textId="034A12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3367109.46</w:t>
            </w:r>
          </w:p>
        </w:tc>
        <w:tc>
          <w:tcPr>
            <w:tcW w:w="2134" w:type="dxa"/>
          </w:tcPr>
          <w:p w14:paraId="2810A5CD" w14:textId="4BA543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B57813" w14:textId="1E2A50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C3922" w14:textId="585F4B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C09F1D7" w14:textId="77777777" w:rsidTr="00C80210">
        <w:trPr>
          <w:trHeight w:val="54"/>
        </w:trPr>
        <w:tc>
          <w:tcPr>
            <w:tcW w:w="1691" w:type="dxa"/>
          </w:tcPr>
          <w:p w14:paraId="0D37325C" w14:textId="648F9A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</w:tcPr>
          <w:p w14:paraId="19939A2A" w14:textId="7425035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724035.64</w:t>
            </w:r>
          </w:p>
        </w:tc>
        <w:tc>
          <w:tcPr>
            <w:tcW w:w="1562" w:type="dxa"/>
          </w:tcPr>
          <w:p w14:paraId="4E8DED36" w14:textId="4AFE31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3367099.47</w:t>
            </w:r>
          </w:p>
        </w:tc>
        <w:tc>
          <w:tcPr>
            <w:tcW w:w="2134" w:type="dxa"/>
          </w:tcPr>
          <w:p w14:paraId="35D2140C" w14:textId="14BB9A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57EB9F" w14:textId="7C18D5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F715BD" w14:textId="5FD68E8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3278D43" w14:textId="77777777" w:rsidTr="00C80210">
        <w:trPr>
          <w:trHeight w:val="54"/>
        </w:trPr>
        <w:tc>
          <w:tcPr>
            <w:tcW w:w="1691" w:type="dxa"/>
          </w:tcPr>
          <w:p w14:paraId="6962F8BB" w14:textId="6F62FD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</w:tcPr>
          <w:p w14:paraId="14ED08A2" w14:textId="439D965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724030.89</w:t>
            </w:r>
          </w:p>
        </w:tc>
        <w:tc>
          <w:tcPr>
            <w:tcW w:w="1562" w:type="dxa"/>
          </w:tcPr>
          <w:p w14:paraId="6470FB80" w14:textId="0F9DA0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3367091.75</w:t>
            </w:r>
          </w:p>
        </w:tc>
        <w:tc>
          <w:tcPr>
            <w:tcW w:w="2134" w:type="dxa"/>
          </w:tcPr>
          <w:p w14:paraId="5D6D56BC" w14:textId="2D2477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A54017" w14:textId="6AFD81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988B5F" w14:textId="1A56FD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394D428" w14:textId="77777777" w:rsidTr="00C80210">
        <w:trPr>
          <w:trHeight w:val="54"/>
        </w:trPr>
        <w:tc>
          <w:tcPr>
            <w:tcW w:w="1691" w:type="dxa"/>
          </w:tcPr>
          <w:p w14:paraId="704237C3" w14:textId="1F9BB70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</w:tcPr>
          <w:p w14:paraId="376233F8" w14:textId="33CA7A9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724026.00</w:t>
            </w:r>
          </w:p>
        </w:tc>
        <w:tc>
          <w:tcPr>
            <w:tcW w:w="1562" w:type="dxa"/>
          </w:tcPr>
          <w:p w14:paraId="4D707BCC" w14:textId="79CDB8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3367083.79</w:t>
            </w:r>
          </w:p>
        </w:tc>
        <w:tc>
          <w:tcPr>
            <w:tcW w:w="2134" w:type="dxa"/>
          </w:tcPr>
          <w:p w14:paraId="6F4A1E9E" w14:textId="643BBC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85879E" w14:textId="62BA7B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B06162" w14:textId="2720958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FA3DEA1" w14:textId="77777777" w:rsidTr="00C80210">
        <w:trPr>
          <w:trHeight w:val="54"/>
        </w:trPr>
        <w:tc>
          <w:tcPr>
            <w:tcW w:w="1691" w:type="dxa"/>
          </w:tcPr>
          <w:p w14:paraId="0961BC6E" w14:textId="0CA094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</w:tcPr>
          <w:p w14:paraId="05867AB1" w14:textId="07731C5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724019.03</w:t>
            </w:r>
          </w:p>
        </w:tc>
        <w:tc>
          <w:tcPr>
            <w:tcW w:w="1562" w:type="dxa"/>
          </w:tcPr>
          <w:p w14:paraId="131D8AA8" w14:textId="6613EB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3367077.21</w:t>
            </w:r>
          </w:p>
        </w:tc>
        <w:tc>
          <w:tcPr>
            <w:tcW w:w="2134" w:type="dxa"/>
          </w:tcPr>
          <w:p w14:paraId="6F5D04E7" w14:textId="254D1D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9202C2" w14:textId="1A75C1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80BB73" w14:textId="32954D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1B2D059" w14:textId="77777777" w:rsidTr="00C80210">
        <w:trPr>
          <w:trHeight w:val="54"/>
        </w:trPr>
        <w:tc>
          <w:tcPr>
            <w:tcW w:w="1691" w:type="dxa"/>
          </w:tcPr>
          <w:p w14:paraId="7BE6B6A9" w14:textId="13EFA8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</w:tcPr>
          <w:p w14:paraId="5CFA683B" w14:textId="6C1A12C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724015.38</w:t>
            </w:r>
          </w:p>
        </w:tc>
        <w:tc>
          <w:tcPr>
            <w:tcW w:w="1562" w:type="dxa"/>
          </w:tcPr>
          <w:p w14:paraId="0D7D7C6C" w14:textId="3F4F62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3367073.40</w:t>
            </w:r>
          </w:p>
        </w:tc>
        <w:tc>
          <w:tcPr>
            <w:tcW w:w="2134" w:type="dxa"/>
          </w:tcPr>
          <w:p w14:paraId="221AFEAC" w14:textId="6376BC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A8D23F" w14:textId="5D193F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96727B" w14:textId="2C987B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D692949" w14:textId="77777777" w:rsidTr="00C80210">
        <w:trPr>
          <w:trHeight w:val="54"/>
        </w:trPr>
        <w:tc>
          <w:tcPr>
            <w:tcW w:w="1691" w:type="dxa"/>
          </w:tcPr>
          <w:p w14:paraId="2B1FD83D" w14:textId="666196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</w:tcPr>
          <w:p w14:paraId="7FB76EBA" w14:textId="48DC98C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724006.42</w:t>
            </w:r>
          </w:p>
        </w:tc>
        <w:tc>
          <w:tcPr>
            <w:tcW w:w="1562" w:type="dxa"/>
          </w:tcPr>
          <w:p w14:paraId="3B1FDC38" w14:textId="51DDA8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3367065.75</w:t>
            </w:r>
          </w:p>
        </w:tc>
        <w:tc>
          <w:tcPr>
            <w:tcW w:w="2134" w:type="dxa"/>
          </w:tcPr>
          <w:p w14:paraId="5050138E" w14:textId="3F8A25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0B05CE" w14:textId="31CCDD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EA73CB" w14:textId="1B489E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D46337E" w14:textId="77777777" w:rsidTr="00C80210">
        <w:trPr>
          <w:trHeight w:val="54"/>
        </w:trPr>
        <w:tc>
          <w:tcPr>
            <w:tcW w:w="1691" w:type="dxa"/>
          </w:tcPr>
          <w:p w14:paraId="51EEDDD0" w14:textId="49322A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</w:tcPr>
          <w:p w14:paraId="53C05E36" w14:textId="24A03BD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723994.79</w:t>
            </w:r>
          </w:p>
        </w:tc>
        <w:tc>
          <w:tcPr>
            <w:tcW w:w="1562" w:type="dxa"/>
          </w:tcPr>
          <w:p w14:paraId="15EB1BCE" w14:textId="322439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3367042.96</w:t>
            </w:r>
          </w:p>
        </w:tc>
        <w:tc>
          <w:tcPr>
            <w:tcW w:w="2134" w:type="dxa"/>
          </w:tcPr>
          <w:p w14:paraId="77966DAC" w14:textId="32CE90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FA5665" w14:textId="397E54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D144B8" w14:textId="3E7DD0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761362C" w14:textId="77777777" w:rsidTr="00C80210">
        <w:trPr>
          <w:trHeight w:val="54"/>
        </w:trPr>
        <w:tc>
          <w:tcPr>
            <w:tcW w:w="1691" w:type="dxa"/>
          </w:tcPr>
          <w:p w14:paraId="778F2A24" w14:textId="0767E6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</w:tcPr>
          <w:p w14:paraId="4A509572" w14:textId="37FB6AF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723994.79</w:t>
            </w:r>
          </w:p>
        </w:tc>
        <w:tc>
          <w:tcPr>
            <w:tcW w:w="1562" w:type="dxa"/>
          </w:tcPr>
          <w:p w14:paraId="108225B0" w14:textId="434399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3367020.14</w:t>
            </w:r>
          </w:p>
        </w:tc>
        <w:tc>
          <w:tcPr>
            <w:tcW w:w="2134" w:type="dxa"/>
          </w:tcPr>
          <w:p w14:paraId="6BEC7A4C" w14:textId="1355D2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1C99A3" w14:textId="5E750C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3EEEEF" w14:textId="4B6EC5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6C48F26" w14:textId="77777777" w:rsidTr="00C80210">
        <w:trPr>
          <w:trHeight w:val="54"/>
        </w:trPr>
        <w:tc>
          <w:tcPr>
            <w:tcW w:w="1691" w:type="dxa"/>
          </w:tcPr>
          <w:p w14:paraId="1DB82F71" w14:textId="1DB493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</w:tcPr>
          <w:p w14:paraId="3E00C569" w14:textId="337EEE2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723996.21</w:t>
            </w:r>
          </w:p>
        </w:tc>
        <w:tc>
          <w:tcPr>
            <w:tcW w:w="1562" w:type="dxa"/>
          </w:tcPr>
          <w:p w14:paraId="3EA2324C" w14:textId="278423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3367015.88</w:t>
            </w:r>
          </w:p>
        </w:tc>
        <w:tc>
          <w:tcPr>
            <w:tcW w:w="2134" w:type="dxa"/>
          </w:tcPr>
          <w:p w14:paraId="6F706FB0" w14:textId="135174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79AA39" w14:textId="36EA99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842D24" w14:textId="610FFC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3265069" w14:textId="77777777" w:rsidTr="00C80210">
        <w:trPr>
          <w:trHeight w:val="54"/>
        </w:trPr>
        <w:tc>
          <w:tcPr>
            <w:tcW w:w="1691" w:type="dxa"/>
          </w:tcPr>
          <w:p w14:paraId="24BB6A45" w14:textId="7FE7A7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</w:tcPr>
          <w:p w14:paraId="44E8A664" w14:textId="7502A44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723998.01</w:t>
            </w:r>
          </w:p>
        </w:tc>
        <w:tc>
          <w:tcPr>
            <w:tcW w:w="1562" w:type="dxa"/>
          </w:tcPr>
          <w:p w14:paraId="2C44358D" w14:textId="016520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3367008.36</w:t>
            </w:r>
          </w:p>
        </w:tc>
        <w:tc>
          <w:tcPr>
            <w:tcW w:w="2134" w:type="dxa"/>
          </w:tcPr>
          <w:p w14:paraId="4FC7394A" w14:textId="1F8FEC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EDA845" w14:textId="6F711D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5D377B" w14:textId="618E60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486856D" w14:textId="77777777" w:rsidTr="00C80210">
        <w:trPr>
          <w:trHeight w:val="54"/>
        </w:trPr>
        <w:tc>
          <w:tcPr>
            <w:tcW w:w="1691" w:type="dxa"/>
          </w:tcPr>
          <w:p w14:paraId="40965814" w14:textId="17B980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</w:tcPr>
          <w:p w14:paraId="62BDBFF2" w14:textId="4283FA3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723996.31</w:t>
            </w:r>
          </w:p>
        </w:tc>
        <w:tc>
          <w:tcPr>
            <w:tcW w:w="1562" w:type="dxa"/>
          </w:tcPr>
          <w:p w14:paraId="24798819" w14:textId="5C237E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3366993.54</w:t>
            </w:r>
          </w:p>
        </w:tc>
        <w:tc>
          <w:tcPr>
            <w:tcW w:w="2134" w:type="dxa"/>
          </w:tcPr>
          <w:p w14:paraId="6566F11C" w14:textId="58C08D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3CAAB2" w14:textId="6E1411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6D3B3D" w14:textId="12F05F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719555A" w14:textId="77777777" w:rsidTr="00C80210">
        <w:trPr>
          <w:trHeight w:val="54"/>
        </w:trPr>
        <w:tc>
          <w:tcPr>
            <w:tcW w:w="1691" w:type="dxa"/>
          </w:tcPr>
          <w:p w14:paraId="7F846F87" w14:textId="61EC30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</w:tcPr>
          <w:p w14:paraId="16B78269" w14:textId="3D18A01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723996.89</w:t>
            </w:r>
          </w:p>
        </w:tc>
        <w:tc>
          <w:tcPr>
            <w:tcW w:w="1562" w:type="dxa"/>
          </w:tcPr>
          <w:p w14:paraId="1912AD12" w14:textId="74C212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3366979.37</w:t>
            </w:r>
          </w:p>
        </w:tc>
        <w:tc>
          <w:tcPr>
            <w:tcW w:w="2134" w:type="dxa"/>
          </w:tcPr>
          <w:p w14:paraId="7C86447B" w14:textId="544427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FE24AF" w14:textId="559A0D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D22D1C" w14:textId="11FE754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A74B398" w14:textId="77777777" w:rsidTr="00C80210">
        <w:trPr>
          <w:trHeight w:val="54"/>
        </w:trPr>
        <w:tc>
          <w:tcPr>
            <w:tcW w:w="1691" w:type="dxa"/>
          </w:tcPr>
          <w:p w14:paraId="0813E9FA" w14:textId="2A1AA8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</w:tcPr>
          <w:p w14:paraId="7F03DFED" w14:textId="5BD0979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723996.26</w:t>
            </w:r>
          </w:p>
        </w:tc>
        <w:tc>
          <w:tcPr>
            <w:tcW w:w="1562" w:type="dxa"/>
          </w:tcPr>
          <w:p w14:paraId="52B28B92" w14:textId="6C538A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3366963.79</w:t>
            </w:r>
          </w:p>
        </w:tc>
        <w:tc>
          <w:tcPr>
            <w:tcW w:w="2134" w:type="dxa"/>
          </w:tcPr>
          <w:p w14:paraId="26A13F46" w14:textId="5BEEFE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05351A" w14:textId="7A9FA4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D2E3A9" w14:textId="5971B1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71DF82C" w14:textId="77777777" w:rsidTr="00C80210">
        <w:trPr>
          <w:trHeight w:val="54"/>
        </w:trPr>
        <w:tc>
          <w:tcPr>
            <w:tcW w:w="1691" w:type="dxa"/>
          </w:tcPr>
          <w:p w14:paraId="65311C60" w14:textId="73C677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</w:tcPr>
          <w:p w14:paraId="281A8C62" w14:textId="1FF3343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723996.01</w:t>
            </w:r>
          </w:p>
        </w:tc>
        <w:tc>
          <w:tcPr>
            <w:tcW w:w="1562" w:type="dxa"/>
          </w:tcPr>
          <w:p w14:paraId="1D885F99" w14:textId="5027AE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3366951.88</w:t>
            </w:r>
          </w:p>
        </w:tc>
        <w:tc>
          <w:tcPr>
            <w:tcW w:w="2134" w:type="dxa"/>
          </w:tcPr>
          <w:p w14:paraId="13C83BD0" w14:textId="1D67C4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AB5C21" w14:textId="30DC11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FA0EFD" w14:textId="059E5A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250F158" w14:textId="77777777" w:rsidTr="00C80210">
        <w:trPr>
          <w:trHeight w:val="54"/>
        </w:trPr>
        <w:tc>
          <w:tcPr>
            <w:tcW w:w="1691" w:type="dxa"/>
          </w:tcPr>
          <w:p w14:paraId="0B532CA4" w14:textId="06479E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</w:tcPr>
          <w:p w14:paraId="10E43858" w14:textId="0499678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723999.49</w:t>
            </w:r>
          </w:p>
        </w:tc>
        <w:tc>
          <w:tcPr>
            <w:tcW w:w="1562" w:type="dxa"/>
          </w:tcPr>
          <w:p w14:paraId="1E523441" w14:textId="0C2663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3366934.39</w:t>
            </w:r>
          </w:p>
        </w:tc>
        <w:tc>
          <w:tcPr>
            <w:tcW w:w="2134" w:type="dxa"/>
          </w:tcPr>
          <w:p w14:paraId="52AB6280" w14:textId="37B62A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EEADE2" w14:textId="628A5D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91615C" w14:textId="713982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38DE719" w14:textId="77777777" w:rsidTr="00C80210">
        <w:trPr>
          <w:trHeight w:val="54"/>
        </w:trPr>
        <w:tc>
          <w:tcPr>
            <w:tcW w:w="1691" w:type="dxa"/>
          </w:tcPr>
          <w:p w14:paraId="5BF1C828" w14:textId="35E783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</w:tcPr>
          <w:p w14:paraId="6598A04A" w14:textId="0DA5C77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723999.37</w:t>
            </w:r>
          </w:p>
        </w:tc>
        <w:tc>
          <w:tcPr>
            <w:tcW w:w="1562" w:type="dxa"/>
          </w:tcPr>
          <w:p w14:paraId="2B4A1718" w14:textId="2BE10E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3366922.99</w:t>
            </w:r>
          </w:p>
        </w:tc>
        <w:tc>
          <w:tcPr>
            <w:tcW w:w="2134" w:type="dxa"/>
          </w:tcPr>
          <w:p w14:paraId="5464AFE3" w14:textId="73E4AD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BC6BD6" w14:textId="26E43B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81B874" w14:textId="1CC84F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9851A7D" w14:textId="77777777" w:rsidTr="00C80210">
        <w:trPr>
          <w:trHeight w:val="54"/>
        </w:trPr>
        <w:tc>
          <w:tcPr>
            <w:tcW w:w="1691" w:type="dxa"/>
          </w:tcPr>
          <w:p w14:paraId="26A06DCC" w14:textId="625601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</w:tcPr>
          <w:p w14:paraId="73A0FE5A" w14:textId="18895DA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724002.07</w:t>
            </w:r>
          </w:p>
        </w:tc>
        <w:tc>
          <w:tcPr>
            <w:tcW w:w="1562" w:type="dxa"/>
          </w:tcPr>
          <w:p w14:paraId="024ABB55" w14:textId="68D978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3366896.89</w:t>
            </w:r>
          </w:p>
        </w:tc>
        <w:tc>
          <w:tcPr>
            <w:tcW w:w="2134" w:type="dxa"/>
          </w:tcPr>
          <w:p w14:paraId="0801704B" w14:textId="79E9E0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3D9A81" w14:textId="1C5BE1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5D2C9B" w14:textId="0BDE11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E8E5463" w14:textId="77777777" w:rsidTr="00C80210">
        <w:trPr>
          <w:trHeight w:val="54"/>
        </w:trPr>
        <w:tc>
          <w:tcPr>
            <w:tcW w:w="1691" w:type="dxa"/>
          </w:tcPr>
          <w:p w14:paraId="3EBC8708" w14:textId="354863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</w:tcPr>
          <w:p w14:paraId="6195241B" w14:textId="3519856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724006.00</w:t>
            </w:r>
          </w:p>
        </w:tc>
        <w:tc>
          <w:tcPr>
            <w:tcW w:w="1562" w:type="dxa"/>
          </w:tcPr>
          <w:p w14:paraId="319716B9" w14:textId="2F1EF8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3366889.43</w:t>
            </w:r>
          </w:p>
        </w:tc>
        <w:tc>
          <w:tcPr>
            <w:tcW w:w="2134" w:type="dxa"/>
          </w:tcPr>
          <w:p w14:paraId="0C4F74CD" w14:textId="52241F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409BC9" w14:textId="4ED4B3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A55A84" w14:textId="50EB28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628E2E2" w14:textId="77777777" w:rsidTr="00C80210">
        <w:trPr>
          <w:trHeight w:val="54"/>
        </w:trPr>
        <w:tc>
          <w:tcPr>
            <w:tcW w:w="1691" w:type="dxa"/>
          </w:tcPr>
          <w:p w14:paraId="3E5D2DA0" w14:textId="1994FF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</w:tcPr>
          <w:p w14:paraId="17AC1F2E" w14:textId="042BCCE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724009.59</w:t>
            </w:r>
          </w:p>
        </w:tc>
        <w:tc>
          <w:tcPr>
            <w:tcW w:w="1562" w:type="dxa"/>
          </w:tcPr>
          <w:p w14:paraId="4134E933" w14:textId="1F6028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3366876.28</w:t>
            </w:r>
          </w:p>
        </w:tc>
        <w:tc>
          <w:tcPr>
            <w:tcW w:w="2134" w:type="dxa"/>
          </w:tcPr>
          <w:p w14:paraId="25E319ED" w14:textId="470B63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666F1E" w14:textId="1AFC88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C19975" w14:textId="65029D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8B3DA99" w14:textId="77777777" w:rsidTr="00C80210">
        <w:trPr>
          <w:trHeight w:val="54"/>
        </w:trPr>
        <w:tc>
          <w:tcPr>
            <w:tcW w:w="1691" w:type="dxa"/>
          </w:tcPr>
          <w:p w14:paraId="3BBE5189" w14:textId="26D610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</w:tcPr>
          <w:p w14:paraId="0F4ABCDB" w14:textId="7D522D6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724031.01</w:t>
            </w:r>
          </w:p>
        </w:tc>
        <w:tc>
          <w:tcPr>
            <w:tcW w:w="1562" w:type="dxa"/>
          </w:tcPr>
          <w:p w14:paraId="413BC6FF" w14:textId="54A596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3366851.40</w:t>
            </w:r>
          </w:p>
        </w:tc>
        <w:tc>
          <w:tcPr>
            <w:tcW w:w="2134" w:type="dxa"/>
          </w:tcPr>
          <w:p w14:paraId="2D4DE946" w14:textId="6F898A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FAE498" w14:textId="0A86B6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205D9B" w14:textId="6D0EFBB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AF7FD1C" w14:textId="77777777" w:rsidTr="00C80210">
        <w:trPr>
          <w:trHeight w:val="54"/>
        </w:trPr>
        <w:tc>
          <w:tcPr>
            <w:tcW w:w="1691" w:type="dxa"/>
          </w:tcPr>
          <w:p w14:paraId="70AD6C4A" w14:textId="46B611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</w:tcPr>
          <w:p w14:paraId="482044C6" w14:textId="51D5142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724048.63</w:t>
            </w:r>
          </w:p>
        </w:tc>
        <w:tc>
          <w:tcPr>
            <w:tcW w:w="1562" w:type="dxa"/>
          </w:tcPr>
          <w:p w14:paraId="18FB3D5E" w14:textId="7673D9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3366847.47</w:t>
            </w:r>
          </w:p>
        </w:tc>
        <w:tc>
          <w:tcPr>
            <w:tcW w:w="2134" w:type="dxa"/>
          </w:tcPr>
          <w:p w14:paraId="796E0607" w14:textId="555D14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EA344E" w14:textId="6EE4E9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E54E42" w14:textId="5ED010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6608848" w14:textId="77777777" w:rsidTr="00C80210">
        <w:trPr>
          <w:trHeight w:val="54"/>
        </w:trPr>
        <w:tc>
          <w:tcPr>
            <w:tcW w:w="1691" w:type="dxa"/>
          </w:tcPr>
          <w:p w14:paraId="49CDCF12" w14:textId="70591A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</w:tcPr>
          <w:p w14:paraId="778DBCC1" w14:textId="25616E0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724060.49</w:t>
            </w:r>
          </w:p>
        </w:tc>
        <w:tc>
          <w:tcPr>
            <w:tcW w:w="1562" w:type="dxa"/>
          </w:tcPr>
          <w:p w14:paraId="138F2271" w14:textId="25C72D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3366842.39</w:t>
            </w:r>
          </w:p>
        </w:tc>
        <w:tc>
          <w:tcPr>
            <w:tcW w:w="2134" w:type="dxa"/>
          </w:tcPr>
          <w:p w14:paraId="7528F2EF" w14:textId="652D61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FCA945" w14:textId="18F251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F68BDD" w14:textId="2325B5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8AB68F1" w14:textId="77777777" w:rsidTr="00C80210">
        <w:trPr>
          <w:trHeight w:val="54"/>
        </w:trPr>
        <w:tc>
          <w:tcPr>
            <w:tcW w:w="1691" w:type="dxa"/>
          </w:tcPr>
          <w:p w14:paraId="040197B2" w14:textId="52E5A6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</w:tcPr>
          <w:p w14:paraId="4C25276F" w14:textId="4F237C9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724063.53</w:t>
            </w:r>
          </w:p>
        </w:tc>
        <w:tc>
          <w:tcPr>
            <w:tcW w:w="1562" w:type="dxa"/>
          </w:tcPr>
          <w:p w14:paraId="4866A7C3" w14:textId="1F6F41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3366839.98</w:t>
            </w:r>
          </w:p>
        </w:tc>
        <w:tc>
          <w:tcPr>
            <w:tcW w:w="2134" w:type="dxa"/>
          </w:tcPr>
          <w:p w14:paraId="253EC6E6" w14:textId="0A2684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611DF9" w14:textId="02AB47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C7D10B" w14:textId="7FF581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29EC675" w14:textId="77777777" w:rsidTr="00C80210">
        <w:trPr>
          <w:trHeight w:val="54"/>
        </w:trPr>
        <w:tc>
          <w:tcPr>
            <w:tcW w:w="1691" w:type="dxa"/>
          </w:tcPr>
          <w:p w14:paraId="6EF0F8BC" w14:textId="103036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</w:tcPr>
          <w:p w14:paraId="2D832482" w14:textId="24B2DDB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724073.34</w:t>
            </w:r>
          </w:p>
        </w:tc>
        <w:tc>
          <w:tcPr>
            <w:tcW w:w="1562" w:type="dxa"/>
          </w:tcPr>
          <w:p w14:paraId="1B1C4B66" w14:textId="7CF18D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3366839.49</w:t>
            </w:r>
          </w:p>
        </w:tc>
        <w:tc>
          <w:tcPr>
            <w:tcW w:w="2134" w:type="dxa"/>
          </w:tcPr>
          <w:p w14:paraId="27853610" w14:textId="59C4B8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77CB85" w14:textId="6ADA6D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C780A3" w14:textId="58B2B7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086E574" w14:textId="77777777" w:rsidTr="00C80210">
        <w:trPr>
          <w:trHeight w:val="54"/>
        </w:trPr>
        <w:tc>
          <w:tcPr>
            <w:tcW w:w="1691" w:type="dxa"/>
          </w:tcPr>
          <w:p w14:paraId="35271915" w14:textId="021D8F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</w:tcPr>
          <w:p w14:paraId="37FA0CFA" w14:textId="4317CF3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724076.42</w:t>
            </w:r>
          </w:p>
        </w:tc>
        <w:tc>
          <w:tcPr>
            <w:tcW w:w="1562" w:type="dxa"/>
          </w:tcPr>
          <w:p w14:paraId="0ED09E34" w14:textId="03761C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3366837.71</w:t>
            </w:r>
          </w:p>
        </w:tc>
        <w:tc>
          <w:tcPr>
            <w:tcW w:w="2134" w:type="dxa"/>
          </w:tcPr>
          <w:p w14:paraId="7451DA06" w14:textId="6531F8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260DAC" w14:textId="492992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E72BC4" w14:textId="5AD3A5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6C6A5BD" w14:textId="77777777" w:rsidTr="00C80210">
        <w:trPr>
          <w:trHeight w:val="54"/>
        </w:trPr>
        <w:tc>
          <w:tcPr>
            <w:tcW w:w="1691" w:type="dxa"/>
          </w:tcPr>
          <w:p w14:paraId="4374AF1C" w14:textId="1DD135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411</w:t>
            </w:r>
          </w:p>
        </w:tc>
        <w:tc>
          <w:tcPr>
            <w:tcW w:w="1558" w:type="dxa"/>
          </w:tcPr>
          <w:p w14:paraId="6E6EAD9F" w14:textId="7DEC208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724082.54</w:t>
            </w:r>
          </w:p>
        </w:tc>
        <w:tc>
          <w:tcPr>
            <w:tcW w:w="1562" w:type="dxa"/>
          </w:tcPr>
          <w:p w14:paraId="27078E8C" w14:textId="66AA18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3366832.81</w:t>
            </w:r>
          </w:p>
        </w:tc>
        <w:tc>
          <w:tcPr>
            <w:tcW w:w="2134" w:type="dxa"/>
          </w:tcPr>
          <w:p w14:paraId="67F445FB" w14:textId="26692E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2DA612" w14:textId="2C36ED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48CBFD" w14:textId="5252BF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3CCAA3C" w14:textId="77777777" w:rsidTr="00C80210">
        <w:trPr>
          <w:trHeight w:val="54"/>
        </w:trPr>
        <w:tc>
          <w:tcPr>
            <w:tcW w:w="1691" w:type="dxa"/>
          </w:tcPr>
          <w:p w14:paraId="064FCF33" w14:textId="2DAB89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412</w:t>
            </w:r>
          </w:p>
        </w:tc>
        <w:tc>
          <w:tcPr>
            <w:tcW w:w="1558" w:type="dxa"/>
          </w:tcPr>
          <w:p w14:paraId="3ECC7ABE" w14:textId="28D34F2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724096.66</w:t>
            </w:r>
          </w:p>
        </w:tc>
        <w:tc>
          <w:tcPr>
            <w:tcW w:w="1562" w:type="dxa"/>
          </w:tcPr>
          <w:p w14:paraId="458DB319" w14:textId="4D913D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3366832.44</w:t>
            </w:r>
          </w:p>
        </w:tc>
        <w:tc>
          <w:tcPr>
            <w:tcW w:w="2134" w:type="dxa"/>
          </w:tcPr>
          <w:p w14:paraId="681CAB62" w14:textId="580179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E7BE9F" w14:textId="4B8BCE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88A272" w14:textId="4D8DBF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A7467C4" w14:textId="77777777" w:rsidTr="00C80210">
        <w:trPr>
          <w:trHeight w:val="54"/>
        </w:trPr>
        <w:tc>
          <w:tcPr>
            <w:tcW w:w="1691" w:type="dxa"/>
          </w:tcPr>
          <w:p w14:paraId="7508BFDC" w14:textId="4EBD87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413</w:t>
            </w:r>
          </w:p>
        </w:tc>
        <w:tc>
          <w:tcPr>
            <w:tcW w:w="1558" w:type="dxa"/>
          </w:tcPr>
          <w:p w14:paraId="6BB55AAC" w14:textId="580C7C8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724102.49</w:t>
            </w:r>
          </w:p>
        </w:tc>
        <w:tc>
          <w:tcPr>
            <w:tcW w:w="1562" w:type="dxa"/>
          </w:tcPr>
          <w:p w14:paraId="27646D26" w14:textId="72131D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3366831.50</w:t>
            </w:r>
          </w:p>
        </w:tc>
        <w:tc>
          <w:tcPr>
            <w:tcW w:w="2134" w:type="dxa"/>
          </w:tcPr>
          <w:p w14:paraId="52BC1D9A" w14:textId="626C9B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C86BC6" w14:textId="7B89A7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DB41B4" w14:textId="6AE01C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C4D104C" w14:textId="77777777" w:rsidTr="00C80210">
        <w:trPr>
          <w:trHeight w:val="54"/>
        </w:trPr>
        <w:tc>
          <w:tcPr>
            <w:tcW w:w="1691" w:type="dxa"/>
          </w:tcPr>
          <w:p w14:paraId="2D05552D" w14:textId="13771C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</w:tcPr>
          <w:p w14:paraId="40A15944" w14:textId="5B7F2D1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724109.12</w:t>
            </w:r>
          </w:p>
        </w:tc>
        <w:tc>
          <w:tcPr>
            <w:tcW w:w="1562" w:type="dxa"/>
          </w:tcPr>
          <w:p w14:paraId="08EA6F35" w14:textId="38F215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3366824.29</w:t>
            </w:r>
          </w:p>
        </w:tc>
        <w:tc>
          <w:tcPr>
            <w:tcW w:w="2134" w:type="dxa"/>
          </w:tcPr>
          <w:p w14:paraId="24B8EE24" w14:textId="3A38BE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94A328" w14:textId="2DF472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442BB2" w14:textId="15E916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F717EE7" w14:textId="77777777" w:rsidTr="00C80210">
        <w:trPr>
          <w:trHeight w:val="54"/>
        </w:trPr>
        <w:tc>
          <w:tcPr>
            <w:tcW w:w="1691" w:type="dxa"/>
          </w:tcPr>
          <w:p w14:paraId="6A82B991" w14:textId="001E2D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</w:tcPr>
          <w:p w14:paraId="3415E431" w14:textId="20B5E9D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724117.45</w:t>
            </w:r>
          </w:p>
        </w:tc>
        <w:tc>
          <w:tcPr>
            <w:tcW w:w="1562" w:type="dxa"/>
          </w:tcPr>
          <w:p w14:paraId="46DFF096" w14:textId="7DD970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3366817.08</w:t>
            </w:r>
          </w:p>
        </w:tc>
        <w:tc>
          <w:tcPr>
            <w:tcW w:w="2134" w:type="dxa"/>
          </w:tcPr>
          <w:p w14:paraId="181D7A98" w14:textId="19BC81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F4D35D" w14:textId="6FCAEB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5D6ED3" w14:textId="56B2FF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0B748E8" w14:textId="77777777" w:rsidTr="00C80210">
        <w:trPr>
          <w:trHeight w:val="54"/>
        </w:trPr>
        <w:tc>
          <w:tcPr>
            <w:tcW w:w="1691" w:type="dxa"/>
          </w:tcPr>
          <w:p w14:paraId="57584094" w14:textId="3274B1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</w:tcPr>
          <w:p w14:paraId="6FB2590F" w14:textId="41D3881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724119.55</w:t>
            </w:r>
          </w:p>
        </w:tc>
        <w:tc>
          <w:tcPr>
            <w:tcW w:w="1562" w:type="dxa"/>
          </w:tcPr>
          <w:p w14:paraId="280F98D9" w14:textId="6B197B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3366812.25</w:t>
            </w:r>
          </w:p>
        </w:tc>
        <w:tc>
          <w:tcPr>
            <w:tcW w:w="2134" w:type="dxa"/>
          </w:tcPr>
          <w:p w14:paraId="7967952B" w14:textId="4BB51B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D298BF" w14:textId="7DDBB2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3A901B" w14:textId="70610D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F9B1002" w14:textId="77777777" w:rsidTr="00C80210">
        <w:trPr>
          <w:trHeight w:val="54"/>
        </w:trPr>
        <w:tc>
          <w:tcPr>
            <w:tcW w:w="1691" w:type="dxa"/>
          </w:tcPr>
          <w:p w14:paraId="6BED2062" w14:textId="6AC1F18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</w:tcPr>
          <w:p w14:paraId="030046AB" w14:textId="2D5C530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724121.04</w:t>
            </w:r>
          </w:p>
        </w:tc>
        <w:tc>
          <w:tcPr>
            <w:tcW w:w="1562" w:type="dxa"/>
          </w:tcPr>
          <w:p w14:paraId="3CA3B35C" w14:textId="49E97B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3366808.90</w:t>
            </w:r>
          </w:p>
        </w:tc>
        <w:tc>
          <w:tcPr>
            <w:tcW w:w="2134" w:type="dxa"/>
          </w:tcPr>
          <w:p w14:paraId="6F24B4D3" w14:textId="1D2256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3A02C7" w14:textId="496A94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897D5C" w14:textId="18CA32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ED6763A" w14:textId="77777777" w:rsidTr="00C80210">
        <w:trPr>
          <w:trHeight w:val="54"/>
        </w:trPr>
        <w:tc>
          <w:tcPr>
            <w:tcW w:w="1691" w:type="dxa"/>
          </w:tcPr>
          <w:p w14:paraId="49CCC909" w14:textId="64826B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</w:tcPr>
          <w:p w14:paraId="50494BE4" w14:textId="7A6CBF6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724126.50</w:t>
            </w:r>
          </w:p>
        </w:tc>
        <w:tc>
          <w:tcPr>
            <w:tcW w:w="1562" w:type="dxa"/>
          </w:tcPr>
          <w:p w14:paraId="26F139B4" w14:textId="38F7A8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3366795.24</w:t>
            </w:r>
          </w:p>
        </w:tc>
        <w:tc>
          <w:tcPr>
            <w:tcW w:w="2134" w:type="dxa"/>
          </w:tcPr>
          <w:p w14:paraId="0F3F79FF" w14:textId="100E37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37E9AE" w14:textId="0C848B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0C7AF9" w14:textId="53F489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C432490" w14:textId="77777777" w:rsidTr="00C80210">
        <w:trPr>
          <w:trHeight w:val="54"/>
        </w:trPr>
        <w:tc>
          <w:tcPr>
            <w:tcW w:w="1691" w:type="dxa"/>
          </w:tcPr>
          <w:p w14:paraId="1226B417" w14:textId="76DE7C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</w:tcPr>
          <w:p w14:paraId="71D798AA" w14:textId="5067CD0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724130.44</w:t>
            </w:r>
          </w:p>
        </w:tc>
        <w:tc>
          <w:tcPr>
            <w:tcW w:w="1562" w:type="dxa"/>
          </w:tcPr>
          <w:p w14:paraId="7708A871" w14:textId="39312A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3366788.70</w:t>
            </w:r>
          </w:p>
        </w:tc>
        <w:tc>
          <w:tcPr>
            <w:tcW w:w="2134" w:type="dxa"/>
          </w:tcPr>
          <w:p w14:paraId="2232EC77" w14:textId="2E31DF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A65CFC" w14:textId="4A64F0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49FB87" w14:textId="1D60D8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CE4E0CA" w14:textId="77777777" w:rsidTr="00C80210">
        <w:trPr>
          <w:trHeight w:val="54"/>
        </w:trPr>
        <w:tc>
          <w:tcPr>
            <w:tcW w:w="1691" w:type="dxa"/>
          </w:tcPr>
          <w:p w14:paraId="759B47AE" w14:textId="53909F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</w:tcPr>
          <w:p w14:paraId="6119DDE3" w14:textId="6E4467A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724132.84</w:t>
            </w:r>
          </w:p>
        </w:tc>
        <w:tc>
          <w:tcPr>
            <w:tcW w:w="1562" w:type="dxa"/>
          </w:tcPr>
          <w:p w14:paraId="38623B16" w14:textId="5148CC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3366782.39</w:t>
            </w:r>
          </w:p>
        </w:tc>
        <w:tc>
          <w:tcPr>
            <w:tcW w:w="2134" w:type="dxa"/>
          </w:tcPr>
          <w:p w14:paraId="2B818ADE" w14:textId="70DA47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B93241" w14:textId="00E6B3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C9A5A8" w14:textId="2D783D7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D9C622E" w14:textId="77777777" w:rsidTr="00C80210">
        <w:trPr>
          <w:trHeight w:val="54"/>
        </w:trPr>
        <w:tc>
          <w:tcPr>
            <w:tcW w:w="1691" w:type="dxa"/>
          </w:tcPr>
          <w:p w14:paraId="62960A33" w14:textId="036F6F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</w:tcPr>
          <w:p w14:paraId="311230A1" w14:textId="651A430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724136.31</w:t>
            </w:r>
          </w:p>
        </w:tc>
        <w:tc>
          <w:tcPr>
            <w:tcW w:w="1562" w:type="dxa"/>
          </w:tcPr>
          <w:p w14:paraId="21E05739" w14:textId="3B8B92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3366768.04</w:t>
            </w:r>
          </w:p>
        </w:tc>
        <w:tc>
          <w:tcPr>
            <w:tcW w:w="2134" w:type="dxa"/>
          </w:tcPr>
          <w:p w14:paraId="367EEB2B" w14:textId="748F9C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1092B5" w14:textId="447F72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D90B8A" w14:textId="6856FA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A83CCE4" w14:textId="77777777" w:rsidTr="00C80210">
        <w:trPr>
          <w:trHeight w:val="54"/>
        </w:trPr>
        <w:tc>
          <w:tcPr>
            <w:tcW w:w="1691" w:type="dxa"/>
          </w:tcPr>
          <w:p w14:paraId="46B5BC51" w14:textId="2D5848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</w:tcPr>
          <w:p w14:paraId="45065554" w14:textId="2EEBEC9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724140.34</w:t>
            </w:r>
          </w:p>
        </w:tc>
        <w:tc>
          <w:tcPr>
            <w:tcW w:w="1562" w:type="dxa"/>
          </w:tcPr>
          <w:p w14:paraId="1F04528E" w14:textId="2BE0BD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3366756.76</w:t>
            </w:r>
          </w:p>
        </w:tc>
        <w:tc>
          <w:tcPr>
            <w:tcW w:w="2134" w:type="dxa"/>
          </w:tcPr>
          <w:p w14:paraId="03DFDFAA" w14:textId="67D813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943A93" w14:textId="676DDD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97ED9F" w14:textId="7CDF9A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609217E" w14:textId="77777777" w:rsidTr="00C80210">
        <w:trPr>
          <w:trHeight w:val="54"/>
        </w:trPr>
        <w:tc>
          <w:tcPr>
            <w:tcW w:w="1691" w:type="dxa"/>
          </w:tcPr>
          <w:p w14:paraId="2F71DBE8" w14:textId="47569A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</w:tcPr>
          <w:p w14:paraId="3E0E257B" w14:textId="606BE4F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724141.64</w:t>
            </w:r>
          </w:p>
        </w:tc>
        <w:tc>
          <w:tcPr>
            <w:tcW w:w="1562" w:type="dxa"/>
          </w:tcPr>
          <w:p w14:paraId="3FC0A8A0" w14:textId="263B4D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3366753.07</w:t>
            </w:r>
          </w:p>
        </w:tc>
        <w:tc>
          <w:tcPr>
            <w:tcW w:w="2134" w:type="dxa"/>
          </w:tcPr>
          <w:p w14:paraId="5D11E88D" w14:textId="4C11EC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134EAE" w14:textId="66B450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BE1A70" w14:textId="2E8C94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7475430" w14:textId="77777777" w:rsidTr="00C80210">
        <w:trPr>
          <w:trHeight w:val="54"/>
        </w:trPr>
        <w:tc>
          <w:tcPr>
            <w:tcW w:w="1691" w:type="dxa"/>
          </w:tcPr>
          <w:p w14:paraId="2249D3C8" w14:textId="3675B1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</w:tcPr>
          <w:p w14:paraId="054E6831" w14:textId="5C394C9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724142.06</w:t>
            </w:r>
          </w:p>
        </w:tc>
        <w:tc>
          <w:tcPr>
            <w:tcW w:w="1562" w:type="dxa"/>
          </w:tcPr>
          <w:p w14:paraId="2BFFCCAF" w14:textId="1D3BFA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3366750.50</w:t>
            </w:r>
          </w:p>
        </w:tc>
        <w:tc>
          <w:tcPr>
            <w:tcW w:w="2134" w:type="dxa"/>
          </w:tcPr>
          <w:p w14:paraId="0F5C27D9" w14:textId="20F28D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71743D" w14:textId="14395C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854224" w14:textId="779EBF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5777AF1" w14:textId="77777777" w:rsidTr="00C80210">
        <w:trPr>
          <w:trHeight w:val="54"/>
        </w:trPr>
        <w:tc>
          <w:tcPr>
            <w:tcW w:w="1691" w:type="dxa"/>
          </w:tcPr>
          <w:p w14:paraId="75B1667E" w14:textId="73B435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</w:tcPr>
          <w:p w14:paraId="31B5DF91" w14:textId="638214C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724142.54</w:t>
            </w:r>
          </w:p>
        </w:tc>
        <w:tc>
          <w:tcPr>
            <w:tcW w:w="1562" w:type="dxa"/>
          </w:tcPr>
          <w:p w14:paraId="294E97D1" w14:textId="10630B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3366746.92</w:t>
            </w:r>
          </w:p>
        </w:tc>
        <w:tc>
          <w:tcPr>
            <w:tcW w:w="2134" w:type="dxa"/>
          </w:tcPr>
          <w:p w14:paraId="4722F41C" w14:textId="42A9E5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FB9F14" w14:textId="0AD64B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1291FE" w14:textId="5A2B70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2414CC2" w14:textId="77777777" w:rsidTr="00C80210">
        <w:trPr>
          <w:trHeight w:val="54"/>
        </w:trPr>
        <w:tc>
          <w:tcPr>
            <w:tcW w:w="1691" w:type="dxa"/>
          </w:tcPr>
          <w:p w14:paraId="14B02A35" w14:textId="0E2A86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</w:tcPr>
          <w:p w14:paraId="454FE96D" w14:textId="106620F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724142.32</w:t>
            </w:r>
          </w:p>
        </w:tc>
        <w:tc>
          <w:tcPr>
            <w:tcW w:w="1562" w:type="dxa"/>
          </w:tcPr>
          <w:p w14:paraId="25BAE0F4" w14:textId="390BF8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3366743.84</w:t>
            </w:r>
          </w:p>
        </w:tc>
        <w:tc>
          <w:tcPr>
            <w:tcW w:w="2134" w:type="dxa"/>
          </w:tcPr>
          <w:p w14:paraId="0D54A8C4" w14:textId="1B52C7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DB1C8E" w14:textId="51ACF2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E333A7" w14:textId="72E9CC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C7C16ED" w14:textId="77777777" w:rsidTr="00C80210">
        <w:trPr>
          <w:trHeight w:val="54"/>
        </w:trPr>
        <w:tc>
          <w:tcPr>
            <w:tcW w:w="1691" w:type="dxa"/>
          </w:tcPr>
          <w:p w14:paraId="1D613ABA" w14:textId="1F8866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</w:tcPr>
          <w:p w14:paraId="3616A532" w14:textId="4ED9C53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724139.06</w:t>
            </w:r>
          </w:p>
        </w:tc>
        <w:tc>
          <w:tcPr>
            <w:tcW w:w="1562" w:type="dxa"/>
          </w:tcPr>
          <w:p w14:paraId="1DCC4EC6" w14:textId="13707C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3366731.98</w:t>
            </w:r>
          </w:p>
        </w:tc>
        <w:tc>
          <w:tcPr>
            <w:tcW w:w="2134" w:type="dxa"/>
          </w:tcPr>
          <w:p w14:paraId="41F6D314" w14:textId="5D67A4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0C753E" w14:textId="6C1E12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FA903C" w14:textId="58C2F4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2978530" w14:textId="77777777" w:rsidTr="00C80210">
        <w:trPr>
          <w:trHeight w:val="54"/>
        </w:trPr>
        <w:tc>
          <w:tcPr>
            <w:tcW w:w="1691" w:type="dxa"/>
          </w:tcPr>
          <w:p w14:paraId="6A336A53" w14:textId="19DD71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</w:tcPr>
          <w:p w14:paraId="5182DA60" w14:textId="5F5FFC7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724140.23</w:t>
            </w:r>
          </w:p>
        </w:tc>
        <w:tc>
          <w:tcPr>
            <w:tcW w:w="1562" w:type="dxa"/>
          </w:tcPr>
          <w:p w14:paraId="2400881E" w14:textId="0065B8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3366717.02</w:t>
            </w:r>
          </w:p>
        </w:tc>
        <w:tc>
          <w:tcPr>
            <w:tcW w:w="2134" w:type="dxa"/>
          </w:tcPr>
          <w:p w14:paraId="4372A850" w14:textId="595E1A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AFCE7F" w14:textId="0A3DD1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9191EA" w14:textId="008F54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FE667DD" w14:textId="77777777" w:rsidTr="00C80210">
        <w:trPr>
          <w:trHeight w:val="54"/>
        </w:trPr>
        <w:tc>
          <w:tcPr>
            <w:tcW w:w="1691" w:type="dxa"/>
          </w:tcPr>
          <w:p w14:paraId="1C20E9F8" w14:textId="352B508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</w:tcPr>
          <w:p w14:paraId="35BC906F" w14:textId="59BDB45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724142.86</w:t>
            </w:r>
          </w:p>
        </w:tc>
        <w:tc>
          <w:tcPr>
            <w:tcW w:w="1562" w:type="dxa"/>
          </w:tcPr>
          <w:p w14:paraId="1DFDB4CA" w14:textId="5DBD6C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3366703.49</w:t>
            </w:r>
          </w:p>
        </w:tc>
        <w:tc>
          <w:tcPr>
            <w:tcW w:w="2134" w:type="dxa"/>
          </w:tcPr>
          <w:p w14:paraId="290D6148" w14:textId="46E978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59CDF8" w14:textId="05D178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3F4928" w14:textId="500168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1FEC7B" w14:textId="77777777" w:rsidTr="00C80210">
        <w:trPr>
          <w:trHeight w:val="54"/>
        </w:trPr>
        <w:tc>
          <w:tcPr>
            <w:tcW w:w="1691" w:type="dxa"/>
          </w:tcPr>
          <w:p w14:paraId="0DD1D896" w14:textId="2BC01E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</w:tcPr>
          <w:p w14:paraId="466EB614" w14:textId="04658D3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724144.85</w:t>
            </w:r>
          </w:p>
        </w:tc>
        <w:tc>
          <w:tcPr>
            <w:tcW w:w="1562" w:type="dxa"/>
          </w:tcPr>
          <w:p w14:paraId="204BF0F6" w14:textId="46E763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3366699.20</w:t>
            </w:r>
          </w:p>
        </w:tc>
        <w:tc>
          <w:tcPr>
            <w:tcW w:w="2134" w:type="dxa"/>
          </w:tcPr>
          <w:p w14:paraId="1C67E316" w14:textId="35F158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7F950A" w14:textId="06EF85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857680" w14:textId="2DEFC3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C1C137B" w14:textId="77777777" w:rsidTr="00C80210">
        <w:trPr>
          <w:trHeight w:val="54"/>
        </w:trPr>
        <w:tc>
          <w:tcPr>
            <w:tcW w:w="1691" w:type="dxa"/>
          </w:tcPr>
          <w:p w14:paraId="1856D96E" w14:textId="5C243E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</w:tcPr>
          <w:p w14:paraId="56E007CF" w14:textId="7570802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724145.25</w:t>
            </w:r>
          </w:p>
        </w:tc>
        <w:tc>
          <w:tcPr>
            <w:tcW w:w="1562" w:type="dxa"/>
          </w:tcPr>
          <w:p w14:paraId="6B98688A" w14:textId="77F073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3366697.06</w:t>
            </w:r>
          </w:p>
        </w:tc>
        <w:tc>
          <w:tcPr>
            <w:tcW w:w="2134" w:type="dxa"/>
          </w:tcPr>
          <w:p w14:paraId="50EF55E4" w14:textId="5E95F0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BEEAEA" w14:textId="394212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46D9BE" w14:textId="36BE32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B0009A4" w14:textId="77777777" w:rsidTr="00C80210">
        <w:trPr>
          <w:trHeight w:val="54"/>
        </w:trPr>
        <w:tc>
          <w:tcPr>
            <w:tcW w:w="1691" w:type="dxa"/>
          </w:tcPr>
          <w:p w14:paraId="719E2710" w14:textId="1B7E7E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</w:tcPr>
          <w:p w14:paraId="5B4D76F0" w14:textId="5ED2FDA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724146.18</w:t>
            </w:r>
          </w:p>
        </w:tc>
        <w:tc>
          <w:tcPr>
            <w:tcW w:w="1562" w:type="dxa"/>
          </w:tcPr>
          <w:p w14:paraId="45D8C535" w14:textId="5F59A3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3366692.31</w:t>
            </w:r>
          </w:p>
        </w:tc>
        <w:tc>
          <w:tcPr>
            <w:tcW w:w="2134" w:type="dxa"/>
          </w:tcPr>
          <w:p w14:paraId="28124AF0" w14:textId="0CD773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D19401" w14:textId="40895F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27DAC1" w14:textId="712DA3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AD3B6D3" w14:textId="77777777" w:rsidTr="00C80210">
        <w:trPr>
          <w:trHeight w:val="54"/>
        </w:trPr>
        <w:tc>
          <w:tcPr>
            <w:tcW w:w="1691" w:type="dxa"/>
          </w:tcPr>
          <w:p w14:paraId="0D0F8464" w14:textId="5719B6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</w:tcPr>
          <w:p w14:paraId="2756AAED" w14:textId="10695B0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724147.68</w:t>
            </w:r>
          </w:p>
        </w:tc>
        <w:tc>
          <w:tcPr>
            <w:tcW w:w="1562" w:type="dxa"/>
          </w:tcPr>
          <w:p w14:paraId="42E7FB39" w14:textId="34D4DF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3366681.36</w:t>
            </w:r>
          </w:p>
        </w:tc>
        <w:tc>
          <w:tcPr>
            <w:tcW w:w="2134" w:type="dxa"/>
          </w:tcPr>
          <w:p w14:paraId="589D8B3A" w14:textId="659981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F321E3" w14:textId="4D070B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67D7EF" w14:textId="2260D7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729A692" w14:textId="77777777" w:rsidTr="00C80210">
        <w:trPr>
          <w:trHeight w:val="54"/>
        </w:trPr>
        <w:tc>
          <w:tcPr>
            <w:tcW w:w="1691" w:type="dxa"/>
          </w:tcPr>
          <w:p w14:paraId="10FEA5A6" w14:textId="73E80B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</w:tcPr>
          <w:p w14:paraId="14259305" w14:textId="28056D4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724151.51</w:t>
            </w:r>
          </w:p>
        </w:tc>
        <w:tc>
          <w:tcPr>
            <w:tcW w:w="1562" w:type="dxa"/>
          </w:tcPr>
          <w:p w14:paraId="0085E5C3" w14:textId="733DDF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3366669.09</w:t>
            </w:r>
          </w:p>
        </w:tc>
        <w:tc>
          <w:tcPr>
            <w:tcW w:w="2134" w:type="dxa"/>
          </w:tcPr>
          <w:p w14:paraId="2BCC0D22" w14:textId="27A236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209A08" w14:textId="151101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C21197" w14:textId="4867C6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62C53C5" w14:textId="77777777" w:rsidTr="00C80210">
        <w:trPr>
          <w:trHeight w:val="54"/>
        </w:trPr>
        <w:tc>
          <w:tcPr>
            <w:tcW w:w="1691" w:type="dxa"/>
          </w:tcPr>
          <w:p w14:paraId="2FF25EBA" w14:textId="3D966B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</w:tcPr>
          <w:p w14:paraId="0028CD5B" w14:textId="4E9E844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724154.97</w:t>
            </w:r>
          </w:p>
        </w:tc>
        <w:tc>
          <w:tcPr>
            <w:tcW w:w="1562" w:type="dxa"/>
          </w:tcPr>
          <w:p w14:paraId="385ACFFC" w14:textId="324520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3366654.55</w:t>
            </w:r>
          </w:p>
        </w:tc>
        <w:tc>
          <w:tcPr>
            <w:tcW w:w="2134" w:type="dxa"/>
          </w:tcPr>
          <w:p w14:paraId="0EE9CBAC" w14:textId="20EDB2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372E2C" w14:textId="59DB56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F319A9" w14:textId="4E8027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C00C8EB" w14:textId="77777777" w:rsidTr="00C80210">
        <w:trPr>
          <w:trHeight w:val="54"/>
        </w:trPr>
        <w:tc>
          <w:tcPr>
            <w:tcW w:w="1691" w:type="dxa"/>
          </w:tcPr>
          <w:p w14:paraId="11F1659A" w14:textId="65289B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</w:tcPr>
          <w:p w14:paraId="74D38C93" w14:textId="61F230D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724158.24</w:t>
            </w:r>
          </w:p>
        </w:tc>
        <w:tc>
          <w:tcPr>
            <w:tcW w:w="1562" w:type="dxa"/>
          </w:tcPr>
          <w:p w14:paraId="72C4D61D" w14:textId="23491B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3366646.51</w:t>
            </w:r>
          </w:p>
        </w:tc>
        <w:tc>
          <w:tcPr>
            <w:tcW w:w="2134" w:type="dxa"/>
          </w:tcPr>
          <w:p w14:paraId="04571A57" w14:textId="469E8A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9A1C34" w14:textId="4B2F4C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38AAE4" w14:textId="7096E39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026DB8B" w14:textId="77777777" w:rsidTr="00C80210">
        <w:trPr>
          <w:trHeight w:val="54"/>
        </w:trPr>
        <w:tc>
          <w:tcPr>
            <w:tcW w:w="1691" w:type="dxa"/>
          </w:tcPr>
          <w:p w14:paraId="25309CA5" w14:textId="3DC115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</w:tcPr>
          <w:p w14:paraId="54F62481" w14:textId="336D223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724161.70</w:t>
            </w:r>
          </w:p>
        </w:tc>
        <w:tc>
          <w:tcPr>
            <w:tcW w:w="1562" w:type="dxa"/>
          </w:tcPr>
          <w:p w14:paraId="01E35C68" w14:textId="7CC5CD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3366638.07</w:t>
            </w:r>
          </w:p>
        </w:tc>
        <w:tc>
          <w:tcPr>
            <w:tcW w:w="2134" w:type="dxa"/>
          </w:tcPr>
          <w:p w14:paraId="0A5CB8B5" w14:textId="4B5B33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26B0B4" w14:textId="04C8C9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55B5A9" w14:textId="25D6E7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DA15AE3" w14:textId="77777777" w:rsidTr="00C80210">
        <w:trPr>
          <w:trHeight w:val="54"/>
        </w:trPr>
        <w:tc>
          <w:tcPr>
            <w:tcW w:w="1691" w:type="dxa"/>
          </w:tcPr>
          <w:p w14:paraId="07E41C79" w14:textId="3228B4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</w:tcPr>
          <w:p w14:paraId="55250D58" w14:textId="5EA9D33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724162.81</w:t>
            </w:r>
          </w:p>
        </w:tc>
        <w:tc>
          <w:tcPr>
            <w:tcW w:w="1562" w:type="dxa"/>
          </w:tcPr>
          <w:p w14:paraId="097DDC70" w14:textId="341956D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3366635.63</w:t>
            </w:r>
          </w:p>
        </w:tc>
        <w:tc>
          <w:tcPr>
            <w:tcW w:w="2134" w:type="dxa"/>
          </w:tcPr>
          <w:p w14:paraId="3C7E64A4" w14:textId="4B25A9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E7CB02" w14:textId="7EE6AD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63E6FD" w14:textId="72AAB1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96E56F7" w14:textId="77777777" w:rsidTr="00C80210">
        <w:trPr>
          <w:trHeight w:val="54"/>
        </w:trPr>
        <w:tc>
          <w:tcPr>
            <w:tcW w:w="1691" w:type="dxa"/>
          </w:tcPr>
          <w:p w14:paraId="180E5992" w14:textId="390B01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798EEB63" w14:textId="76480E9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724210.39</w:t>
            </w:r>
          </w:p>
        </w:tc>
        <w:tc>
          <w:tcPr>
            <w:tcW w:w="1562" w:type="dxa"/>
          </w:tcPr>
          <w:p w14:paraId="7AE91B63" w14:textId="456474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3366653.00</w:t>
            </w:r>
          </w:p>
        </w:tc>
        <w:tc>
          <w:tcPr>
            <w:tcW w:w="2134" w:type="dxa"/>
          </w:tcPr>
          <w:p w14:paraId="5BCCB0DB" w14:textId="39D41F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A9A031" w14:textId="19B9A1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736173" w14:textId="018302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0E3F1E" w14:textId="77777777" w:rsidTr="00C80210">
        <w:trPr>
          <w:trHeight w:val="54"/>
        </w:trPr>
        <w:tc>
          <w:tcPr>
            <w:tcW w:w="1691" w:type="dxa"/>
          </w:tcPr>
          <w:p w14:paraId="5EAB3BA9" w14:textId="059855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Зона1(2)</w:t>
            </w:r>
          </w:p>
        </w:tc>
        <w:tc>
          <w:tcPr>
            <w:tcW w:w="1558" w:type="dxa"/>
          </w:tcPr>
          <w:p w14:paraId="6A1CAC7E" w14:textId="401566D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69123F67" w14:textId="101747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7C174641" w14:textId="6824D4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23EF24C6" w14:textId="67E785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28628ED5" w14:textId="3809F6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1324A0D" w14:textId="77777777" w:rsidTr="00C80210">
        <w:trPr>
          <w:trHeight w:val="54"/>
        </w:trPr>
        <w:tc>
          <w:tcPr>
            <w:tcW w:w="1691" w:type="dxa"/>
          </w:tcPr>
          <w:p w14:paraId="07734039" w14:textId="214FA6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</w:tcPr>
          <w:p w14:paraId="6B738B5E" w14:textId="07A0EAB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724259.04</w:t>
            </w:r>
          </w:p>
        </w:tc>
        <w:tc>
          <w:tcPr>
            <w:tcW w:w="1562" w:type="dxa"/>
          </w:tcPr>
          <w:p w14:paraId="4AB68BFC" w14:textId="4359C4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3366670.84</w:t>
            </w:r>
          </w:p>
        </w:tc>
        <w:tc>
          <w:tcPr>
            <w:tcW w:w="2134" w:type="dxa"/>
          </w:tcPr>
          <w:p w14:paraId="58251F88" w14:textId="65D06D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378E35" w14:textId="07FDDA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574D04" w14:textId="30A884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A7E08C7" w14:textId="77777777" w:rsidTr="00C80210">
        <w:trPr>
          <w:trHeight w:val="54"/>
        </w:trPr>
        <w:tc>
          <w:tcPr>
            <w:tcW w:w="1691" w:type="dxa"/>
          </w:tcPr>
          <w:p w14:paraId="5EBF8CA3" w14:textId="0023AD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</w:tcPr>
          <w:p w14:paraId="75834299" w14:textId="73B1031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724210.85</w:t>
            </w:r>
          </w:p>
        </w:tc>
        <w:tc>
          <w:tcPr>
            <w:tcW w:w="1562" w:type="dxa"/>
          </w:tcPr>
          <w:p w14:paraId="479ECB50" w14:textId="68D049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3366653.17</w:t>
            </w:r>
          </w:p>
        </w:tc>
        <w:tc>
          <w:tcPr>
            <w:tcW w:w="2134" w:type="dxa"/>
          </w:tcPr>
          <w:p w14:paraId="31EA8CE9" w14:textId="1997C1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2CA01D" w14:textId="6DF642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07275D" w14:textId="1B58D6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CBF43A4" w14:textId="77777777" w:rsidTr="00C80210">
        <w:trPr>
          <w:trHeight w:val="54"/>
        </w:trPr>
        <w:tc>
          <w:tcPr>
            <w:tcW w:w="1691" w:type="dxa"/>
          </w:tcPr>
          <w:p w14:paraId="0CA0732E" w14:textId="1092CC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</w:tcPr>
          <w:p w14:paraId="026F6CE7" w14:textId="6ABF607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724210.74</w:t>
            </w:r>
          </w:p>
        </w:tc>
        <w:tc>
          <w:tcPr>
            <w:tcW w:w="1562" w:type="dxa"/>
          </w:tcPr>
          <w:p w14:paraId="07B18E72" w14:textId="4AE3D9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3366654.30</w:t>
            </w:r>
          </w:p>
        </w:tc>
        <w:tc>
          <w:tcPr>
            <w:tcW w:w="2134" w:type="dxa"/>
          </w:tcPr>
          <w:p w14:paraId="41B26B8E" w14:textId="222DCF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D503A2" w14:textId="52896A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F965B3" w14:textId="7CBEDC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D0F562C" w14:textId="77777777" w:rsidTr="00C80210">
        <w:trPr>
          <w:trHeight w:val="54"/>
        </w:trPr>
        <w:tc>
          <w:tcPr>
            <w:tcW w:w="1691" w:type="dxa"/>
          </w:tcPr>
          <w:p w14:paraId="3D14B760" w14:textId="6069A7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</w:tcPr>
          <w:p w14:paraId="5ECBB71D" w14:textId="505A510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724210.99</w:t>
            </w:r>
          </w:p>
        </w:tc>
        <w:tc>
          <w:tcPr>
            <w:tcW w:w="1562" w:type="dxa"/>
          </w:tcPr>
          <w:p w14:paraId="483CBA30" w14:textId="33E388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3366654.72</w:t>
            </w:r>
          </w:p>
        </w:tc>
        <w:tc>
          <w:tcPr>
            <w:tcW w:w="2134" w:type="dxa"/>
          </w:tcPr>
          <w:p w14:paraId="5CBF976E" w14:textId="3AEA4D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21488D" w14:textId="49A191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E93126" w14:textId="5664FB4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AF5B831" w14:textId="77777777" w:rsidTr="00C80210">
        <w:trPr>
          <w:trHeight w:val="54"/>
        </w:trPr>
        <w:tc>
          <w:tcPr>
            <w:tcW w:w="1691" w:type="dxa"/>
          </w:tcPr>
          <w:p w14:paraId="4DB7988F" w14:textId="1FA81D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</w:tcPr>
          <w:p w14:paraId="17647D3E" w14:textId="0F89079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724210.99</w:t>
            </w:r>
          </w:p>
        </w:tc>
        <w:tc>
          <w:tcPr>
            <w:tcW w:w="1562" w:type="dxa"/>
          </w:tcPr>
          <w:p w14:paraId="05257E75" w14:textId="16F50D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3366655.33</w:t>
            </w:r>
          </w:p>
        </w:tc>
        <w:tc>
          <w:tcPr>
            <w:tcW w:w="2134" w:type="dxa"/>
          </w:tcPr>
          <w:p w14:paraId="0A70F432" w14:textId="520D82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54E3A7" w14:textId="6B46A0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AE4E12" w14:textId="0F875C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25BEA43" w14:textId="77777777" w:rsidTr="00C80210">
        <w:trPr>
          <w:trHeight w:val="54"/>
        </w:trPr>
        <w:tc>
          <w:tcPr>
            <w:tcW w:w="1691" w:type="dxa"/>
          </w:tcPr>
          <w:p w14:paraId="1CFC5DAD" w14:textId="2B36E3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</w:tcPr>
          <w:p w14:paraId="18A279CF" w14:textId="73BC094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724210.64</w:t>
            </w:r>
          </w:p>
        </w:tc>
        <w:tc>
          <w:tcPr>
            <w:tcW w:w="1562" w:type="dxa"/>
          </w:tcPr>
          <w:p w14:paraId="2C27CA60" w14:textId="0FBD85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3366656.05</w:t>
            </w:r>
          </w:p>
        </w:tc>
        <w:tc>
          <w:tcPr>
            <w:tcW w:w="2134" w:type="dxa"/>
          </w:tcPr>
          <w:p w14:paraId="0D8B85FE" w14:textId="74A9C2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A00ED5" w14:textId="2FA5A4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65C5A3" w14:textId="009551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23F6DC8" w14:textId="77777777" w:rsidTr="00C80210">
        <w:trPr>
          <w:trHeight w:val="54"/>
        </w:trPr>
        <w:tc>
          <w:tcPr>
            <w:tcW w:w="1691" w:type="dxa"/>
          </w:tcPr>
          <w:p w14:paraId="7AADFD27" w14:textId="466353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</w:tcPr>
          <w:p w14:paraId="7FD5CC15" w14:textId="6B85025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724210.20</w:t>
            </w:r>
          </w:p>
        </w:tc>
        <w:tc>
          <w:tcPr>
            <w:tcW w:w="1562" w:type="dxa"/>
          </w:tcPr>
          <w:p w14:paraId="480338B1" w14:textId="68B6EF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3366656.30</w:t>
            </w:r>
          </w:p>
        </w:tc>
        <w:tc>
          <w:tcPr>
            <w:tcW w:w="2134" w:type="dxa"/>
          </w:tcPr>
          <w:p w14:paraId="3EA2A9E7" w14:textId="4D15FB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5CE753" w14:textId="5F711C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231DE9" w14:textId="116FD8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9D0EF3A" w14:textId="77777777" w:rsidTr="00C80210">
        <w:trPr>
          <w:trHeight w:val="54"/>
        </w:trPr>
        <w:tc>
          <w:tcPr>
            <w:tcW w:w="1691" w:type="dxa"/>
          </w:tcPr>
          <w:p w14:paraId="79F2CF59" w14:textId="6F7666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446</w:t>
            </w:r>
          </w:p>
        </w:tc>
        <w:tc>
          <w:tcPr>
            <w:tcW w:w="1558" w:type="dxa"/>
          </w:tcPr>
          <w:p w14:paraId="73098C14" w14:textId="2C39CE1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724209.49</w:t>
            </w:r>
          </w:p>
        </w:tc>
        <w:tc>
          <w:tcPr>
            <w:tcW w:w="1562" w:type="dxa"/>
          </w:tcPr>
          <w:p w14:paraId="504FDA1E" w14:textId="40A446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3366656.55</w:t>
            </w:r>
          </w:p>
        </w:tc>
        <w:tc>
          <w:tcPr>
            <w:tcW w:w="2134" w:type="dxa"/>
          </w:tcPr>
          <w:p w14:paraId="226F9EAC" w14:textId="79246B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F26E3EF" w14:textId="0546DB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2030B30" w14:textId="0A6557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986C554" w14:textId="77777777" w:rsidTr="00C80210">
        <w:trPr>
          <w:trHeight w:val="54"/>
        </w:trPr>
        <w:tc>
          <w:tcPr>
            <w:tcW w:w="1691" w:type="dxa"/>
          </w:tcPr>
          <w:p w14:paraId="0A122E97" w14:textId="524D13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447</w:t>
            </w:r>
          </w:p>
        </w:tc>
        <w:tc>
          <w:tcPr>
            <w:tcW w:w="1558" w:type="dxa"/>
          </w:tcPr>
          <w:p w14:paraId="7691FB91" w14:textId="71F1726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724208.69</w:t>
            </w:r>
          </w:p>
        </w:tc>
        <w:tc>
          <w:tcPr>
            <w:tcW w:w="1562" w:type="dxa"/>
          </w:tcPr>
          <w:p w14:paraId="596CEA07" w14:textId="56BFE5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3366657.30</w:t>
            </w:r>
          </w:p>
        </w:tc>
        <w:tc>
          <w:tcPr>
            <w:tcW w:w="2134" w:type="dxa"/>
          </w:tcPr>
          <w:p w14:paraId="425AEE3A" w14:textId="1AE22B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71FF30" w14:textId="71AC7E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579F4A" w14:textId="0170B3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D570F8C" w14:textId="77777777" w:rsidTr="00C80210">
        <w:trPr>
          <w:trHeight w:val="54"/>
        </w:trPr>
        <w:tc>
          <w:tcPr>
            <w:tcW w:w="1691" w:type="dxa"/>
          </w:tcPr>
          <w:p w14:paraId="40067020" w14:textId="5FFC16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448</w:t>
            </w:r>
          </w:p>
        </w:tc>
        <w:tc>
          <w:tcPr>
            <w:tcW w:w="1558" w:type="dxa"/>
          </w:tcPr>
          <w:p w14:paraId="520852C4" w14:textId="6503D41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724208.04</w:t>
            </w:r>
          </w:p>
        </w:tc>
        <w:tc>
          <w:tcPr>
            <w:tcW w:w="1562" w:type="dxa"/>
          </w:tcPr>
          <w:p w14:paraId="245C0C8F" w14:textId="5EEC19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3366658.40</w:t>
            </w:r>
          </w:p>
        </w:tc>
        <w:tc>
          <w:tcPr>
            <w:tcW w:w="2134" w:type="dxa"/>
          </w:tcPr>
          <w:p w14:paraId="7A5A9E3E" w14:textId="22A67D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7597A1" w14:textId="683221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46AC92" w14:textId="663C69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8B3A147" w14:textId="77777777" w:rsidTr="00C80210">
        <w:trPr>
          <w:trHeight w:val="54"/>
        </w:trPr>
        <w:tc>
          <w:tcPr>
            <w:tcW w:w="1691" w:type="dxa"/>
          </w:tcPr>
          <w:p w14:paraId="4BC13AE3" w14:textId="7E3F06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</w:tcPr>
          <w:p w14:paraId="4EFCE43D" w14:textId="52FC352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724207.59</w:t>
            </w:r>
          </w:p>
        </w:tc>
        <w:tc>
          <w:tcPr>
            <w:tcW w:w="1562" w:type="dxa"/>
          </w:tcPr>
          <w:p w14:paraId="56CCE6D4" w14:textId="309130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3366659.35</w:t>
            </w:r>
          </w:p>
        </w:tc>
        <w:tc>
          <w:tcPr>
            <w:tcW w:w="2134" w:type="dxa"/>
          </w:tcPr>
          <w:p w14:paraId="0DC037B9" w14:textId="4CEF42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266C7B" w14:textId="11C754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1C6DF8" w14:textId="270A64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FD9BA1A" w14:textId="77777777" w:rsidTr="00C80210">
        <w:trPr>
          <w:trHeight w:val="54"/>
        </w:trPr>
        <w:tc>
          <w:tcPr>
            <w:tcW w:w="1691" w:type="dxa"/>
          </w:tcPr>
          <w:p w14:paraId="2B631E85" w14:textId="3EC550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</w:tcPr>
          <w:p w14:paraId="1496A937" w14:textId="32A3F10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724207.14</w:t>
            </w:r>
          </w:p>
        </w:tc>
        <w:tc>
          <w:tcPr>
            <w:tcW w:w="1562" w:type="dxa"/>
          </w:tcPr>
          <w:p w14:paraId="72E64EBC" w14:textId="566179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3366660.51</w:t>
            </w:r>
          </w:p>
        </w:tc>
        <w:tc>
          <w:tcPr>
            <w:tcW w:w="2134" w:type="dxa"/>
          </w:tcPr>
          <w:p w14:paraId="08678580" w14:textId="748777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793514" w14:textId="0BF443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F5EEDE" w14:textId="34C028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E336709" w14:textId="77777777" w:rsidTr="00C80210">
        <w:trPr>
          <w:trHeight w:val="54"/>
        </w:trPr>
        <w:tc>
          <w:tcPr>
            <w:tcW w:w="1691" w:type="dxa"/>
          </w:tcPr>
          <w:p w14:paraId="6177D890" w14:textId="2504B5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</w:tcPr>
          <w:p w14:paraId="4DBC070B" w14:textId="40C1A0D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724207.59</w:t>
            </w:r>
          </w:p>
        </w:tc>
        <w:tc>
          <w:tcPr>
            <w:tcW w:w="1562" w:type="dxa"/>
          </w:tcPr>
          <w:p w14:paraId="41671F11" w14:textId="5F447C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3366661.01</w:t>
            </w:r>
          </w:p>
        </w:tc>
        <w:tc>
          <w:tcPr>
            <w:tcW w:w="2134" w:type="dxa"/>
          </w:tcPr>
          <w:p w14:paraId="2C1FA27F" w14:textId="615D82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A9BB60" w14:textId="5B6157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863888" w14:textId="4067BE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E102138" w14:textId="77777777" w:rsidTr="00C80210">
        <w:trPr>
          <w:trHeight w:val="54"/>
        </w:trPr>
        <w:tc>
          <w:tcPr>
            <w:tcW w:w="1691" w:type="dxa"/>
          </w:tcPr>
          <w:p w14:paraId="107A2130" w14:textId="1BD71A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</w:tcPr>
          <w:p w14:paraId="3857E31D" w14:textId="261E244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724208.24</w:t>
            </w:r>
          </w:p>
        </w:tc>
        <w:tc>
          <w:tcPr>
            <w:tcW w:w="1562" w:type="dxa"/>
          </w:tcPr>
          <w:p w14:paraId="1EB09D9D" w14:textId="6D61F5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3366661.71</w:t>
            </w:r>
          </w:p>
        </w:tc>
        <w:tc>
          <w:tcPr>
            <w:tcW w:w="2134" w:type="dxa"/>
          </w:tcPr>
          <w:p w14:paraId="789B4DD9" w14:textId="621632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067869" w14:textId="08ABE4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465AA5" w14:textId="4578ED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CA9A5AE" w14:textId="77777777" w:rsidTr="00C80210">
        <w:trPr>
          <w:trHeight w:val="54"/>
        </w:trPr>
        <w:tc>
          <w:tcPr>
            <w:tcW w:w="1691" w:type="dxa"/>
          </w:tcPr>
          <w:p w14:paraId="320D7A4A" w14:textId="4345EA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</w:tcPr>
          <w:p w14:paraId="4A192A5F" w14:textId="6C33359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724209.04</w:t>
            </w:r>
          </w:p>
        </w:tc>
        <w:tc>
          <w:tcPr>
            <w:tcW w:w="1562" w:type="dxa"/>
          </w:tcPr>
          <w:p w14:paraId="427B4EE9" w14:textId="039B16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3366662.51</w:t>
            </w:r>
          </w:p>
        </w:tc>
        <w:tc>
          <w:tcPr>
            <w:tcW w:w="2134" w:type="dxa"/>
          </w:tcPr>
          <w:p w14:paraId="0F8F16AA" w14:textId="6FBA2A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653F50" w14:textId="53FD44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3ACBCF" w14:textId="364226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05BEBFA" w14:textId="77777777" w:rsidTr="00C80210">
        <w:trPr>
          <w:trHeight w:val="54"/>
        </w:trPr>
        <w:tc>
          <w:tcPr>
            <w:tcW w:w="1691" w:type="dxa"/>
          </w:tcPr>
          <w:p w14:paraId="35179A4E" w14:textId="617881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</w:tcPr>
          <w:p w14:paraId="65876180" w14:textId="6712C77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724209.04</w:t>
            </w:r>
          </w:p>
        </w:tc>
        <w:tc>
          <w:tcPr>
            <w:tcW w:w="1562" w:type="dxa"/>
          </w:tcPr>
          <w:p w14:paraId="15B44A10" w14:textId="567B53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3366664.42</w:t>
            </w:r>
          </w:p>
        </w:tc>
        <w:tc>
          <w:tcPr>
            <w:tcW w:w="2134" w:type="dxa"/>
          </w:tcPr>
          <w:p w14:paraId="408A0421" w14:textId="542F3C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CD484C" w14:textId="333395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5B4B13" w14:textId="5CEC5E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42B1A20" w14:textId="77777777" w:rsidTr="00C80210">
        <w:trPr>
          <w:trHeight w:val="54"/>
        </w:trPr>
        <w:tc>
          <w:tcPr>
            <w:tcW w:w="1691" w:type="dxa"/>
          </w:tcPr>
          <w:p w14:paraId="536BFD84" w14:textId="5495FD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</w:tcPr>
          <w:p w14:paraId="70E98ADD" w14:textId="19299A4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724208.54</w:t>
            </w:r>
          </w:p>
        </w:tc>
        <w:tc>
          <w:tcPr>
            <w:tcW w:w="1562" w:type="dxa"/>
          </w:tcPr>
          <w:p w14:paraId="4A813F4A" w14:textId="6C1088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3366665.37</w:t>
            </w:r>
          </w:p>
        </w:tc>
        <w:tc>
          <w:tcPr>
            <w:tcW w:w="2134" w:type="dxa"/>
          </w:tcPr>
          <w:p w14:paraId="5B65CF3A" w14:textId="514EE0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CBB9A3" w14:textId="5A0FB6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9D8CB1" w14:textId="27EA8C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12653AD" w14:textId="77777777" w:rsidTr="00C80210">
        <w:trPr>
          <w:trHeight w:val="54"/>
        </w:trPr>
        <w:tc>
          <w:tcPr>
            <w:tcW w:w="1691" w:type="dxa"/>
          </w:tcPr>
          <w:p w14:paraId="2748D51D" w14:textId="7664DE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456</w:t>
            </w:r>
          </w:p>
        </w:tc>
        <w:tc>
          <w:tcPr>
            <w:tcW w:w="1558" w:type="dxa"/>
          </w:tcPr>
          <w:p w14:paraId="30248C55" w14:textId="16A9658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724208.27</w:t>
            </w:r>
          </w:p>
        </w:tc>
        <w:tc>
          <w:tcPr>
            <w:tcW w:w="1562" w:type="dxa"/>
          </w:tcPr>
          <w:p w14:paraId="052867B5" w14:textId="7BA812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3366666.24</w:t>
            </w:r>
          </w:p>
        </w:tc>
        <w:tc>
          <w:tcPr>
            <w:tcW w:w="2134" w:type="dxa"/>
          </w:tcPr>
          <w:p w14:paraId="7A1F4186" w14:textId="79E635D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21A96B" w14:textId="0FAD2E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6D2B63" w14:textId="01E2E4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4A5A057" w14:textId="77777777" w:rsidTr="00C80210">
        <w:trPr>
          <w:trHeight w:val="54"/>
        </w:trPr>
        <w:tc>
          <w:tcPr>
            <w:tcW w:w="1691" w:type="dxa"/>
          </w:tcPr>
          <w:p w14:paraId="1975D8EE" w14:textId="410507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</w:tcPr>
          <w:p w14:paraId="590FF2B5" w14:textId="790B967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724206.94</w:t>
            </w:r>
          </w:p>
        </w:tc>
        <w:tc>
          <w:tcPr>
            <w:tcW w:w="1562" w:type="dxa"/>
          </w:tcPr>
          <w:p w14:paraId="53DEF833" w14:textId="4C97D2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3366668.02</w:t>
            </w:r>
          </w:p>
        </w:tc>
        <w:tc>
          <w:tcPr>
            <w:tcW w:w="2134" w:type="dxa"/>
          </w:tcPr>
          <w:p w14:paraId="2BE48C54" w14:textId="7783D8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E83726" w14:textId="18209F8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989554" w14:textId="369549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3EE6FA5" w14:textId="77777777" w:rsidTr="00C80210">
        <w:trPr>
          <w:trHeight w:val="54"/>
        </w:trPr>
        <w:tc>
          <w:tcPr>
            <w:tcW w:w="1691" w:type="dxa"/>
          </w:tcPr>
          <w:p w14:paraId="62AB9743" w14:textId="2D3DE3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</w:tcPr>
          <w:p w14:paraId="6BD6DA86" w14:textId="3A4CDE0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724207.01</w:t>
            </w:r>
          </w:p>
        </w:tc>
        <w:tc>
          <w:tcPr>
            <w:tcW w:w="1562" w:type="dxa"/>
          </w:tcPr>
          <w:p w14:paraId="2C8A4A2E" w14:textId="31EE34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3366670.79</w:t>
            </w:r>
          </w:p>
        </w:tc>
        <w:tc>
          <w:tcPr>
            <w:tcW w:w="2134" w:type="dxa"/>
          </w:tcPr>
          <w:p w14:paraId="504C9828" w14:textId="1A6934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762162" w14:textId="51132B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EB60D4" w14:textId="6781FC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BC6D780" w14:textId="77777777" w:rsidTr="00C80210">
        <w:trPr>
          <w:trHeight w:val="54"/>
        </w:trPr>
        <w:tc>
          <w:tcPr>
            <w:tcW w:w="1691" w:type="dxa"/>
          </w:tcPr>
          <w:p w14:paraId="77A467EA" w14:textId="3645FA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</w:tcPr>
          <w:p w14:paraId="7933698D" w14:textId="35A518E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724206.28</w:t>
            </w:r>
          </w:p>
        </w:tc>
        <w:tc>
          <w:tcPr>
            <w:tcW w:w="1562" w:type="dxa"/>
          </w:tcPr>
          <w:p w14:paraId="4465357E" w14:textId="19B8AE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3366672.70</w:t>
            </w:r>
          </w:p>
        </w:tc>
        <w:tc>
          <w:tcPr>
            <w:tcW w:w="2134" w:type="dxa"/>
          </w:tcPr>
          <w:p w14:paraId="79C1F292" w14:textId="5D19D5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83B60A" w14:textId="4323D2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EB5FCB" w14:textId="5045DD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272B0A3" w14:textId="77777777" w:rsidTr="00C80210">
        <w:trPr>
          <w:trHeight w:val="54"/>
        </w:trPr>
        <w:tc>
          <w:tcPr>
            <w:tcW w:w="1691" w:type="dxa"/>
          </w:tcPr>
          <w:p w14:paraId="5D6B550B" w14:textId="54EF19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</w:tcPr>
          <w:p w14:paraId="79AA7E0E" w14:textId="73AD98F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724204.70</w:t>
            </w:r>
          </w:p>
        </w:tc>
        <w:tc>
          <w:tcPr>
            <w:tcW w:w="1562" w:type="dxa"/>
          </w:tcPr>
          <w:p w14:paraId="1CB2D0FB" w14:textId="65D250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3366673.23</w:t>
            </w:r>
          </w:p>
        </w:tc>
        <w:tc>
          <w:tcPr>
            <w:tcW w:w="2134" w:type="dxa"/>
          </w:tcPr>
          <w:p w14:paraId="1307E442" w14:textId="505A2E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CC7EDC" w14:textId="2EBC9C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2B9151" w14:textId="14DB1F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230185C" w14:textId="77777777" w:rsidTr="00C80210">
        <w:trPr>
          <w:trHeight w:val="54"/>
        </w:trPr>
        <w:tc>
          <w:tcPr>
            <w:tcW w:w="1691" w:type="dxa"/>
          </w:tcPr>
          <w:p w14:paraId="19AD6900" w14:textId="1A2369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</w:tcPr>
          <w:p w14:paraId="2CA1E690" w14:textId="5B8792F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724204.70</w:t>
            </w:r>
          </w:p>
        </w:tc>
        <w:tc>
          <w:tcPr>
            <w:tcW w:w="1562" w:type="dxa"/>
          </w:tcPr>
          <w:p w14:paraId="5A16F9AD" w14:textId="7B1D9B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3366675.54</w:t>
            </w:r>
          </w:p>
        </w:tc>
        <w:tc>
          <w:tcPr>
            <w:tcW w:w="2134" w:type="dxa"/>
          </w:tcPr>
          <w:p w14:paraId="3E755A1C" w14:textId="39D5A1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0EAC1B" w14:textId="53A640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ED49AC" w14:textId="2BF342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7862F54" w14:textId="77777777" w:rsidTr="00C80210">
        <w:trPr>
          <w:trHeight w:val="54"/>
        </w:trPr>
        <w:tc>
          <w:tcPr>
            <w:tcW w:w="1691" w:type="dxa"/>
          </w:tcPr>
          <w:p w14:paraId="6AD03974" w14:textId="41D263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</w:tcPr>
          <w:p w14:paraId="513901D6" w14:textId="3F4062B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724204.29</w:t>
            </w:r>
          </w:p>
        </w:tc>
        <w:tc>
          <w:tcPr>
            <w:tcW w:w="1562" w:type="dxa"/>
          </w:tcPr>
          <w:p w14:paraId="130861C3" w14:textId="241712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3366677.07</w:t>
            </w:r>
          </w:p>
        </w:tc>
        <w:tc>
          <w:tcPr>
            <w:tcW w:w="2134" w:type="dxa"/>
          </w:tcPr>
          <w:p w14:paraId="439B2259" w14:textId="2438BE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818620" w14:textId="2FE59D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0352A4" w14:textId="16CB51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CCEE02F" w14:textId="77777777" w:rsidTr="00C80210">
        <w:trPr>
          <w:trHeight w:val="54"/>
        </w:trPr>
        <w:tc>
          <w:tcPr>
            <w:tcW w:w="1691" w:type="dxa"/>
          </w:tcPr>
          <w:p w14:paraId="1BDD72A0" w14:textId="777B17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</w:tcPr>
          <w:p w14:paraId="198327F0" w14:textId="4852E44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724203.59</w:t>
            </w:r>
          </w:p>
        </w:tc>
        <w:tc>
          <w:tcPr>
            <w:tcW w:w="1562" w:type="dxa"/>
          </w:tcPr>
          <w:p w14:paraId="579FE46C" w14:textId="2F0C3C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3366677.98</w:t>
            </w:r>
          </w:p>
        </w:tc>
        <w:tc>
          <w:tcPr>
            <w:tcW w:w="2134" w:type="dxa"/>
          </w:tcPr>
          <w:p w14:paraId="2C0AF2F4" w14:textId="036E6A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174DD0" w14:textId="3DF8F2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10EFDF" w14:textId="1275C9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1144486" w14:textId="77777777" w:rsidTr="00C80210">
        <w:trPr>
          <w:trHeight w:val="54"/>
        </w:trPr>
        <w:tc>
          <w:tcPr>
            <w:tcW w:w="1691" w:type="dxa"/>
          </w:tcPr>
          <w:p w14:paraId="55001C86" w14:textId="3195C2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</w:tcPr>
          <w:p w14:paraId="00532D08" w14:textId="595CA27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724203.88</w:t>
            </w:r>
          </w:p>
        </w:tc>
        <w:tc>
          <w:tcPr>
            <w:tcW w:w="1562" w:type="dxa"/>
          </w:tcPr>
          <w:p w14:paraId="11F3320C" w14:textId="51D115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3366679.10</w:t>
            </w:r>
          </w:p>
        </w:tc>
        <w:tc>
          <w:tcPr>
            <w:tcW w:w="2134" w:type="dxa"/>
          </w:tcPr>
          <w:p w14:paraId="39D3BB4C" w14:textId="5D2571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C518A7" w14:textId="007791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4F73A4" w14:textId="06084F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7A3A461" w14:textId="77777777" w:rsidTr="00C80210">
        <w:trPr>
          <w:trHeight w:val="54"/>
        </w:trPr>
        <w:tc>
          <w:tcPr>
            <w:tcW w:w="1691" w:type="dxa"/>
          </w:tcPr>
          <w:p w14:paraId="590D02F5" w14:textId="4BE5EF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</w:tcPr>
          <w:p w14:paraId="63375688" w14:textId="4F1F592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724204.09</w:t>
            </w:r>
          </w:p>
        </w:tc>
        <w:tc>
          <w:tcPr>
            <w:tcW w:w="1562" w:type="dxa"/>
          </w:tcPr>
          <w:p w14:paraId="5CFF7DF7" w14:textId="00AB1E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3366680.51</w:t>
            </w:r>
          </w:p>
        </w:tc>
        <w:tc>
          <w:tcPr>
            <w:tcW w:w="2134" w:type="dxa"/>
          </w:tcPr>
          <w:p w14:paraId="50904F69" w14:textId="3FC6BA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435173" w14:textId="45E642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988E9A" w14:textId="2D8DC5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30BA9FC" w14:textId="77777777" w:rsidTr="00C80210">
        <w:trPr>
          <w:trHeight w:val="54"/>
        </w:trPr>
        <w:tc>
          <w:tcPr>
            <w:tcW w:w="1691" w:type="dxa"/>
          </w:tcPr>
          <w:p w14:paraId="2F9D9AEE" w14:textId="1184F8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</w:tcPr>
          <w:p w14:paraId="4C4D601F" w14:textId="352CB37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724203.22</w:t>
            </w:r>
          </w:p>
        </w:tc>
        <w:tc>
          <w:tcPr>
            <w:tcW w:w="1562" w:type="dxa"/>
          </w:tcPr>
          <w:p w14:paraId="4F6D5FED" w14:textId="0EEE6E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3366682.04</w:t>
            </w:r>
          </w:p>
        </w:tc>
        <w:tc>
          <w:tcPr>
            <w:tcW w:w="2134" w:type="dxa"/>
          </w:tcPr>
          <w:p w14:paraId="3205D8B2" w14:textId="6C1963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56F716" w14:textId="250CFD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51D957" w14:textId="7E69CD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037569F" w14:textId="77777777" w:rsidTr="00C80210">
        <w:trPr>
          <w:trHeight w:val="54"/>
        </w:trPr>
        <w:tc>
          <w:tcPr>
            <w:tcW w:w="1691" w:type="dxa"/>
          </w:tcPr>
          <w:p w14:paraId="31EE6A47" w14:textId="1602F9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</w:tcPr>
          <w:p w14:paraId="226FED80" w14:textId="0B31AC6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724200.83</w:t>
            </w:r>
          </w:p>
        </w:tc>
        <w:tc>
          <w:tcPr>
            <w:tcW w:w="1562" w:type="dxa"/>
          </w:tcPr>
          <w:p w14:paraId="3AF71AD2" w14:textId="0BAEDE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3366684.01</w:t>
            </w:r>
          </w:p>
        </w:tc>
        <w:tc>
          <w:tcPr>
            <w:tcW w:w="2134" w:type="dxa"/>
          </w:tcPr>
          <w:p w14:paraId="34CCC388" w14:textId="4E8B75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75F8B2" w14:textId="572C16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D298A8" w14:textId="517B24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8767ED" w14:textId="77777777" w:rsidTr="00C80210">
        <w:trPr>
          <w:trHeight w:val="54"/>
        </w:trPr>
        <w:tc>
          <w:tcPr>
            <w:tcW w:w="1691" w:type="dxa"/>
          </w:tcPr>
          <w:p w14:paraId="6E021854" w14:textId="55AAB6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</w:tcPr>
          <w:p w14:paraId="616C2F06" w14:textId="1136B00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724197.77</w:t>
            </w:r>
          </w:p>
        </w:tc>
        <w:tc>
          <w:tcPr>
            <w:tcW w:w="1562" w:type="dxa"/>
          </w:tcPr>
          <w:p w14:paraId="0E54D139" w14:textId="7A0BD1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3366692.15</w:t>
            </w:r>
          </w:p>
        </w:tc>
        <w:tc>
          <w:tcPr>
            <w:tcW w:w="2134" w:type="dxa"/>
          </w:tcPr>
          <w:p w14:paraId="66EB3B97" w14:textId="327727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59FF6C" w14:textId="20302A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A8BDD5" w14:textId="72E61E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AB5D7C3" w14:textId="77777777" w:rsidTr="00C80210">
        <w:trPr>
          <w:trHeight w:val="54"/>
        </w:trPr>
        <w:tc>
          <w:tcPr>
            <w:tcW w:w="1691" w:type="dxa"/>
          </w:tcPr>
          <w:p w14:paraId="33E96F60" w14:textId="0D234D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</w:tcPr>
          <w:p w14:paraId="1D62769E" w14:textId="1E5C272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724197.24</w:t>
            </w:r>
          </w:p>
        </w:tc>
        <w:tc>
          <w:tcPr>
            <w:tcW w:w="1562" w:type="dxa"/>
          </w:tcPr>
          <w:p w14:paraId="656D3C79" w14:textId="5057D8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3366700.17</w:t>
            </w:r>
          </w:p>
        </w:tc>
        <w:tc>
          <w:tcPr>
            <w:tcW w:w="2134" w:type="dxa"/>
          </w:tcPr>
          <w:p w14:paraId="2AB5ED30" w14:textId="550F95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590E40" w14:textId="51F178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846F7D" w14:textId="37B594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B28C782" w14:textId="77777777" w:rsidTr="00C80210">
        <w:trPr>
          <w:trHeight w:val="54"/>
        </w:trPr>
        <w:tc>
          <w:tcPr>
            <w:tcW w:w="1691" w:type="dxa"/>
          </w:tcPr>
          <w:p w14:paraId="5AC59C53" w14:textId="467AB9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</w:tcPr>
          <w:p w14:paraId="6A0AFB4F" w14:textId="6D18BE3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724195.84</w:t>
            </w:r>
          </w:p>
        </w:tc>
        <w:tc>
          <w:tcPr>
            <w:tcW w:w="1562" w:type="dxa"/>
          </w:tcPr>
          <w:p w14:paraId="4257F9C3" w14:textId="694751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3366706.79</w:t>
            </w:r>
          </w:p>
        </w:tc>
        <w:tc>
          <w:tcPr>
            <w:tcW w:w="2134" w:type="dxa"/>
          </w:tcPr>
          <w:p w14:paraId="4415958A" w14:textId="6FFC40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16B7F6" w14:textId="3B4EC8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9C1045" w14:textId="5868C9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2D9CF08" w14:textId="77777777" w:rsidTr="00C80210">
        <w:trPr>
          <w:trHeight w:val="54"/>
        </w:trPr>
        <w:tc>
          <w:tcPr>
            <w:tcW w:w="1691" w:type="dxa"/>
          </w:tcPr>
          <w:p w14:paraId="619D25A0" w14:textId="18E83C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</w:tcPr>
          <w:p w14:paraId="64B94A82" w14:textId="20557A6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724194.58</w:t>
            </w:r>
          </w:p>
        </w:tc>
        <w:tc>
          <w:tcPr>
            <w:tcW w:w="1562" w:type="dxa"/>
          </w:tcPr>
          <w:p w14:paraId="336C56D6" w14:textId="0A4558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3366714.39</w:t>
            </w:r>
          </w:p>
        </w:tc>
        <w:tc>
          <w:tcPr>
            <w:tcW w:w="2134" w:type="dxa"/>
          </w:tcPr>
          <w:p w14:paraId="5E4C2203" w14:textId="215558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C1B7DD" w14:textId="622CF9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B76CE9" w14:textId="726E6E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5B72FFC" w14:textId="77777777" w:rsidTr="00C80210">
        <w:trPr>
          <w:trHeight w:val="54"/>
        </w:trPr>
        <w:tc>
          <w:tcPr>
            <w:tcW w:w="1691" w:type="dxa"/>
          </w:tcPr>
          <w:p w14:paraId="763B7268" w14:textId="5FB888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</w:tcPr>
          <w:p w14:paraId="61A0FEEF" w14:textId="455D3C4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724192.18</w:t>
            </w:r>
          </w:p>
        </w:tc>
        <w:tc>
          <w:tcPr>
            <w:tcW w:w="1562" w:type="dxa"/>
          </w:tcPr>
          <w:p w14:paraId="7860FA1A" w14:textId="24DF7D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3366720.51</w:t>
            </w:r>
          </w:p>
        </w:tc>
        <w:tc>
          <w:tcPr>
            <w:tcW w:w="2134" w:type="dxa"/>
          </w:tcPr>
          <w:p w14:paraId="3B67AB23" w14:textId="2CE4A9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1D2294" w14:textId="5B556B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C43878" w14:textId="770D2D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2F4FB0E" w14:textId="77777777" w:rsidTr="00C80210">
        <w:trPr>
          <w:trHeight w:val="54"/>
        </w:trPr>
        <w:tc>
          <w:tcPr>
            <w:tcW w:w="1691" w:type="dxa"/>
          </w:tcPr>
          <w:p w14:paraId="03769489" w14:textId="4B5010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</w:tcPr>
          <w:p w14:paraId="772CF50D" w14:textId="5991B10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724191.12</w:t>
            </w:r>
          </w:p>
        </w:tc>
        <w:tc>
          <w:tcPr>
            <w:tcW w:w="1562" w:type="dxa"/>
          </w:tcPr>
          <w:p w14:paraId="12C1F726" w14:textId="45415E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3366723.90</w:t>
            </w:r>
          </w:p>
        </w:tc>
        <w:tc>
          <w:tcPr>
            <w:tcW w:w="2134" w:type="dxa"/>
          </w:tcPr>
          <w:p w14:paraId="36333736" w14:textId="77D4BD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D9D441" w14:textId="37817F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B09FF2" w14:textId="7E1241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1392B0D" w14:textId="77777777" w:rsidTr="00C80210">
        <w:trPr>
          <w:trHeight w:val="54"/>
        </w:trPr>
        <w:tc>
          <w:tcPr>
            <w:tcW w:w="1691" w:type="dxa"/>
          </w:tcPr>
          <w:p w14:paraId="36EF547E" w14:textId="293555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</w:tcPr>
          <w:p w14:paraId="16894310" w14:textId="7E24EAB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724191.32</w:t>
            </w:r>
          </w:p>
        </w:tc>
        <w:tc>
          <w:tcPr>
            <w:tcW w:w="1562" w:type="dxa"/>
          </w:tcPr>
          <w:p w14:paraId="2ADE75C2" w14:textId="694E88D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3366727.89</w:t>
            </w:r>
          </w:p>
        </w:tc>
        <w:tc>
          <w:tcPr>
            <w:tcW w:w="2134" w:type="dxa"/>
          </w:tcPr>
          <w:p w14:paraId="33586F1D" w14:textId="04E55A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AB8AFE" w14:textId="6DC547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001BD8" w14:textId="445062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3C7DA82" w14:textId="77777777" w:rsidTr="00C80210">
        <w:trPr>
          <w:trHeight w:val="54"/>
        </w:trPr>
        <w:tc>
          <w:tcPr>
            <w:tcW w:w="1691" w:type="dxa"/>
          </w:tcPr>
          <w:p w14:paraId="2DFA0794" w14:textId="05169E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</w:tcPr>
          <w:p w14:paraId="6C017DC6" w14:textId="4FC9407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724194.98</w:t>
            </w:r>
          </w:p>
        </w:tc>
        <w:tc>
          <w:tcPr>
            <w:tcW w:w="1562" w:type="dxa"/>
          </w:tcPr>
          <w:p w14:paraId="1042F9F0" w14:textId="76BC34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3366733.23</w:t>
            </w:r>
          </w:p>
        </w:tc>
        <w:tc>
          <w:tcPr>
            <w:tcW w:w="2134" w:type="dxa"/>
          </w:tcPr>
          <w:p w14:paraId="747B19F7" w14:textId="2D27E6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A01842" w14:textId="6EB6E5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CF7BA8" w14:textId="799706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49DD569" w14:textId="77777777" w:rsidTr="00C80210">
        <w:trPr>
          <w:trHeight w:val="54"/>
        </w:trPr>
        <w:tc>
          <w:tcPr>
            <w:tcW w:w="1691" w:type="dxa"/>
          </w:tcPr>
          <w:p w14:paraId="5D6DEED7" w14:textId="2610F3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</w:tcPr>
          <w:p w14:paraId="5D70A949" w14:textId="735E990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724194.71</w:t>
            </w:r>
          </w:p>
        </w:tc>
        <w:tc>
          <w:tcPr>
            <w:tcW w:w="1562" w:type="dxa"/>
          </w:tcPr>
          <w:p w14:paraId="461B4709" w14:textId="0F21E7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3366737.02</w:t>
            </w:r>
          </w:p>
        </w:tc>
        <w:tc>
          <w:tcPr>
            <w:tcW w:w="2134" w:type="dxa"/>
          </w:tcPr>
          <w:p w14:paraId="1F81053B" w14:textId="22C0D5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B25D8F" w14:textId="5AC77A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BC0878" w14:textId="31BFE9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0B02237" w14:textId="77777777" w:rsidTr="00C80210">
        <w:trPr>
          <w:trHeight w:val="54"/>
        </w:trPr>
        <w:tc>
          <w:tcPr>
            <w:tcW w:w="1691" w:type="dxa"/>
          </w:tcPr>
          <w:p w14:paraId="6E8251FB" w14:textId="401D7A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</w:tcPr>
          <w:p w14:paraId="188FEDD8" w14:textId="45F1C7F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724193.65</w:t>
            </w:r>
          </w:p>
        </w:tc>
        <w:tc>
          <w:tcPr>
            <w:tcW w:w="1562" w:type="dxa"/>
          </w:tcPr>
          <w:p w14:paraId="64A431D6" w14:textId="6790F0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3366740.34</w:t>
            </w:r>
          </w:p>
        </w:tc>
        <w:tc>
          <w:tcPr>
            <w:tcW w:w="2134" w:type="dxa"/>
          </w:tcPr>
          <w:p w14:paraId="0A18CBB1" w14:textId="3E56DC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4AFCD2" w14:textId="254B4F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D1F4FA" w14:textId="5546DD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8B08690" w14:textId="77777777" w:rsidTr="00C80210">
        <w:trPr>
          <w:trHeight w:val="54"/>
        </w:trPr>
        <w:tc>
          <w:tcPr>
            <w:tcW w:w="1691" w:type="dxa"/>
          </w:tcPr>
          <w:p w14:paraId="20235E17" w14:textId="07273A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</w:tcPr>
          <w:p w14:paraId="07DD653D" w14:textId="0704A11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724194.31</w:t>
            </w:r>
          </w:p>
        </w:tc>
        <w:tc>
          <w:tcPr>
            <w:tcW w:w="1562" w:type="dxa"/>
          </w:tcPr>
          <w:p w14:paraId="53817BB6" w14:textId="57A435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3366748.66</w:t>
            </w:r>
          </w:p>
        </w:tc>
        <w:tc>
          <w:tcPr>
            <w:tcW w:w="2134" w:type="dxa"/>
          </w:tcPr>
          <w:p w14:paraId="2973CD32" w14:textId="51B413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93D1C0" w14:textId="044D3A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E2A3BD" w14:textId="21BA4A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86A3BA6" w14:textId="77777777" w:rsidTr="00C80210">
        <w:trPr>
          <w:trHeight w:val="54"/>
        </w:trPr>
        <w:tc>
          <w:tcPr>
            <w:tcW w:w="1691" w:type="dxa"/>
          </w:tcPr>
          <w:p w14:paraId="5612EA85" w14:textId="3E7EFF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479</w:t>
            </w:r>
          </w:p>
        </w:tc>
        <w:tc>
          <w:tcPr>
            <w:tcW w:w="1558" w:type="dxa"/>
          </w:tcPr>
          <w:p w14:paraId="2EBBD193" w14:textId="29164A4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724192.85</w:t>
            </w:r>
          </w:p>
        </w:tc>
        <w:tc>
          <w:tcPr>
            <w:tcW w:w="1562" w:type="dxa"/>
          </w:tcPr>
          <w:p w14:paraId="7663C566" w14:textId="572C5C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3366758.43</w:t>
            </w:r>
          </w:p>
        </w:tc>
        <w:tc>
          <w:tcPr>
            <w:tcW w:w="2134" w:type="dxa"/>
          </w:tcPr>
          <w:p w14:paraId="6C98C174" w14:textId="5BF620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427275" w14:textId="0C3D59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2DBAF5" w14:textId="288C62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041C021" w14:textId="77777777" w:rsidTr="00C80210">
        <w:trPr>
          <w:trHeight w:val="54"/>
        </w:trPr>
        <w:tc>
          <w:tcPr>
            <w:tcW w:w="1691" w:type="dxa"/>
          </w:tcPr>
          <w:p w14:paraId="4F94C60F" w14:textId="35748A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480</w:t>
            </w:r>
          </w:p>
        </w:tc>
        <w:tc>
          <w:tcPr>
            <w:tcW w:w="1558" w:type="dxa"/>
          </w:tcPr>
          <w:p w14:paraId="197F1C6C" w14:textId="52E018C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724191.58</w:t>
            </w:r>
          </w:p>
        </w:tc>
        <w:tc>
          <w:tcPr>
            <w:tcW w:w="1562" w:type="dxa"/>
          </w:tcPr>
          <w:p w14:paraId="3C720F16" w14:textId="7A23EC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3366766.04</w:t>
            </w:r>
          </w:p>
        </w:tc>
        <w:tc>
          <w:tcPr>
            <w:tcW w:w="2134" w:type="dxa"/>
          </w:tcPr>
          <w:p w14:paraId="7EB98D24" w14:textId="4F4611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68893A" w14:textId="4E2891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65462B" w14:textId="0572D2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BE094CD" w14:textId="77777777" w:rsidTr="00C80210">
        <w:trPr>
          <w:trHeight w:val="54"/>
        </w:trPr>
        <w:tc>
          <w:tcPr>
            <w:tcW w:w="1691" w:type="dxa"/>
          </w:tcPr>
          <w:p w14:paraId="6BA47FFF" w14:textId="21B977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481</w:t>
            </w:r>
          </w:p>
        </w:tc>
        <w:tc>
          <w:tcPr>
            <w:tcW w:w="1558" w:type="dxa"/>
          </w:tcPr>
          <w:p w14:paraId="20CF3799" w14:textId="6330332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724187.46</w:t>
            </w:r>
          </w:p>
        </w:tc>
        <w:tc>
          <w:tcPr>
            <w:tcW w:w="1562" w:type="dxa"/>
          </w:tcPr>
          <w:p w14:paraId="4894B9E1" w14:textId="4B2873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3366778.21</w:t>
            </w:r>
          </w:p>
        </w:tc>
        <w:tc>
          <w:tcPr>
            <w:tcW w:w="2134" w:type="dxa"/>
          </w:tcPr>
          <w:p w14:paraId="0CABC9A7" w14:textId="69D1D5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563C823" w14:textId="31F455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001B098" w14:textId="0575EA7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BC3F094" w14:textId="77777777" w:rsidTr="00C80210">
        <w:trPr>
          <w:trHeight w:val="54"/>
        </w:trPr>
        <w:tc>
          <w:tcPr>
            <w:tcW w:w="1691" w:type="dxa"/>
          </w:tcPr>
          <w:p w14:paraId="73A4B365" w14:textId="26F14C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482</w:t>
            </w:r>
          </w:p>
        </w:tc>
        <w:tc>
          <w:tcPr>
            <w:tcW w:w="1558" w:type="dxa"/>
          </w:tcPr>
          <w:p w14:paraId="10831751" w14:textId="1205836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724185.76</w:t>
            </w:r>
          </w:p>
        </w:tc>
        <w:tc>
          <w:tcPr>
            <w:tcW w:w="1562" w:type="dxa"/>
          </w:tcPr>
          <w:p w14:paraId="10222804" w14:textId="788F64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3366782.73</w:t>
            </w:r>
          </w:p>
        </w:tc>
        <w:tc>
          <w:tcPr>
            <w:tcW w:w="2134" w:type="dxa"/>
          </w:tcPr>
          <w:p w14:paraId="0965CDAA" w14:textId="300F91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8FACAE" w14:textId="60496B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E05259" w14:textId="7BB902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BD138B4" w14:textId="77777777" w:rsidTr="00C80210">
        <w:trPr>
          <w:trHeight w:val="54"/>
        </w:trPr>
        <w:tc>
          <w:tcPr>
            <w:tcW w:w="1691" w:type="dxa"/>
          </w:tcPr>
          <w:p w14:paraId="6913BC73" w14:textId="447917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483</w:t>
            </w:r>
          </w:p>
        </w:tc>
        <w:tc>
          <w:tcPr>
            <w:tcW w:w="1558" w:type="dxa"/>
          </w:tcPr>
          <w:p w14:paraId="35317480" w14:textId="748B29F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724182.10</w:t>
            </w:r>
          </w:p>
        </w:tc>
        <w:tc>
          <w:tcPr>
            <w:tcW w:w="1562" w:type="dxa"/>
          </w:tcPr>
          <w:p w14:paraId="454F1B7B" w14:textId="19D6AD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3366797.61</w:t>
            </w:r>
          </w:p>
        </w:tc>
        <w:tc>
          <w:tcPr>
            <w:tcW w:w="2134" w:type="dxa"/>
          </w:tcPr>
          <w:p w14:paraId="06DE1461" w14:textId="5BD816B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C086C9" w14:textId="0BEBCC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FF93AD" w14:textId="70003F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2A18F3B" w14:textId="77777777" w:rsidTr="00C80210">
        <w:trPr>
          <w:trHeight w:val="54"/>
        </w:trPr>
        <w:tc>
          <w:tcPr>
            <w:tcW w:w="1691" w:type="dxa"/>
          </w:tcPr>
          <w:p w14:paraId="375C328E" w14:textId="3B00D2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</w:tcPr>
          <w:p w14:paraId="670C49A0" w14:textId="298A140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724177.00</w:t>
            </w:r>
          </w:p>
        </w:tc>
        <w:tc>
          <w:tcPr>
            <w:tcW w:w="1562" w:type="dxa"/>
          </w:tcPr>
          <w:p w14:paraId="5D71695F" w14:textId="312F3A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3366811.22</w:t>
            </w:r>
          </w:p>
        </w:tc>
        <w:tc>
          <w:tcPr>
            <w:tcW w:w="2134" w:type="dxa"/>
          </w:tcPr>
          <w:p w14:paraId="62E45114" w14:textId="7BEF46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0757DC" w14:textId="2581C3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C28CD4" w14:textId="7E443B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3E35299" w14:textId="77777777" w:rsidTr="00C80210">
        <w:trPr>
          <w:trHeight w:val="54"/>
        </w:trPr>
        <w:tc>
          <w:tcPr>
            <w:tcW w:w="1691" w:type="dxa"/>
          </w:tcPr>
          <w:p w14:paraId="0F53D761" w14:textId="42E46E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</w:tcPr>
          <w:p w14:paraId="1E7A6A00" w14:textId="507BA9A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724172.42</w:t>
            </w:r>
          </w:p>
        </w:tc>
        <w:tc>
          <w:tcPr>
            <w:tcW w:w="1562" w:type="dxa"/>
          </w:tcPr>
          <w:p w14:paraId="59413998" w14:textId="33285D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3366818.11</w:t>
            </w:r>
          </w:p>
        </w:tc>
        <w:tc>
          <w:tcPr>
            <w:tcW w:w="2134" w:type="dxa"/>
          </w:tcPr>
          <w:p w14:paraId="364B73E1" w14:textId="2E8BB5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A95BA7" w14:textId="40ACCF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2DD224" w14:textId="409D27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DE478B2" w14:textId="77777777" w:rsidTr="00C80210">
        <w:trPr>
          <w:trHeight w:val="54"/>
        </w:trPr>
        <w:tc>
          <w:tcPr>
            <w:tcW w:w="1691" w:type="dxa"/>
          </w:tcPr>
          <w:p w14:paraId="2C00614D" w14:textId="00F714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</w:tcPr>
          <w:p w14:paraId="25A19CC4" w14:textId="21CD5E6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724170.35</w:t>
            </w:r>
          </w:p>
        </w:tc>
        <w:tc>
          <w:tcPr>
            <w:tcW w:w="1562" w:type="dxa"/>
          </w:tcPr>
          <w:p w14:paraId="4407E438" w14:textId="5EAAA8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3366823.85</w:t>
            </w:r>
          </w:p>
        </w:tc>
        <w:tc>
          <w:tcPr>
            <w:tcW w:w="2134" w:type="dxa"/>
          </w:tcPr>
          <w:p w14:paraId="7DCB0A16" w14:textId="54056B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4EF4B6" w14:textId="6EFF40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0EDA95" w14:textId="5151CB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E8BE0AF" w14:textId="77777777" w:rsidTr="00C80210">
        <w:trPr>
          <w:trHeight w:val="54"/>
        </w:trPr>
        <w:tc>
          <w:tcPr>
            <w:tcW w:w="1691" w:type="dxa"/>
          </w:tcPr>
          <w:p w14:paraId="407DB078" w14:textId="273745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</w:tcPr>
          <w:p w14:paraId="30E7C7E8" w14:textId="0E68CAD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724169.42</w:t>
            </w:r>
          </w:p>
        </w:tc>
        <w:tc>
          <w:tcPr>
            <w:tcW w:w="1562" w:type="dxa"/>
          </w:tcPr>
          <w:p w14:paraId="46ECE0BA" w14:textId="653AA0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3366830.32</w:t>
            </w:r>
          </w:p>
        </w:tc>
        <w:tc>
          <w:tcPr>
            <w:tcW w:w="2134" w:type="dxa"/>
          </w:tcPr>
          <w:p w14:paraId="08762A6C" w14:textId="152A4F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462576" w14:textId="1342F2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17EA7E" w14:textId="0A6EA7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B06FCD3" w14:textId="77777777" w:rsidTr="00C80210">
        <w:trPr>
          <w:trHeight w:val="54"/>
        </w:trPr>
        <w:tc>
          <w:tcPr>
            <w:tcW w:w="1691" w:type="dxa"/>
          </w:tcPr>
          <w:p w14:paraId="288014BF" w14:textId="161E03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</w:tcPr>
          <w:p w14:paraId="54A899C9" w14:textId="188268B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724168.15</w:t>
            </w:r>
          </w:p>
        </w:tc>
        <w:tc>
          <w:tcPr>
            <w:tcW w:w="1562" w:type="dxa"/>
          </w:tcPr>
          <w:p w14:paraId="632088E9" w14:textId="5DF8F6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3366834.13</w:t>
            </w:r>
          </w:p>
        </w:tc>
        <w:tc>
          <w:tcPr>
            <w:tcW w:w="2134" w:type="dxa"/>
          </w:tcPr>
          <w:p w14:paraId="72314B20" w14:textId="3324A0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1C0DD3" w14:textId="1F1C41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4B3398" w14:textId="1A1808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7F73486" w14:textId="77777777" w:rsidTr="00C80210">
        <w:trPr>
          <w:trHeight w:val="54"/>
        </w:trPr>
        <w:tc>
          <w:tcPr>
            <w:tcW w:w="1691" w:type="dxa"/>
          </w:tcPr>
          <w:p w14:paraId="4D8C83BC" w14:textId="51A6BE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</w:tcPr>
          <w:p w14:paraId="22A6AB60" w14:textId="04DC0D0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724164.68</w:t>
            </w:r>
          </w:p>
        </w:tc>
        <w:tc>
          <w:tcPr>
            <w:tcW w:w="1562" w:type="dxa"/>
          </w:tcPr>
          <w:p w14:paraId="6F0940D0" w14:textId="08ECEF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3366837.63</w:t>
            </w:r>
          </w:p>
        </w:tc>
        <w:tc>
          <w:tcPr>
            <w:tcW w:w="2134" w:type="dxa"/>
          </w:tcPr>
          <w:p w14:paraId="51085B94" w14:textId="04BD59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AE2BE2" w14:textId="6F15B3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D66540" w14:textId="2E8BB2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A4C0AAB" w14:textId="77777777" w:rsidTr="00C80210">
        <w:trPr>
          <w:trHeight w:val="54"/>
        </w:trPr>
        <w:tc>
          <w:tcPr>
            <w:tcW w:w="1691" w:type="dxa"/>
          </w:tcPr>
          <w:p w14:paraId="68DE31C9" w14:textId="624220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</w:tcPr>
          <w:p w14:paraId="2F28E781" w14:textId="1DD876C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724161.21</w:t>
            </w:r>
          </w:p>
        </w:tc>
        <w:tc>
          <w:tcPr>
            <w:tcW w:w="1562" w:type="dxa"/>
          </w:tcPr>
          <w:p w14:paraId="4F460087" w14:textId="145248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3366846.56</w:t>
            </w:r>
          </w:p>
        </w:tc>
        <w:tc>
          <w:tcPr>
            <w:tcW w:w="2134" w:type="dxa"/>
          </w:tcPr>
          <w:p w14:paraId="4B8F0B84" w14:textId="33C382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B9A3F0" w14:textId="6E7C39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D317FC" w14:textId="2EAB22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83067DB" w14:textId="77777777" w:rsidTr="00C80210">
        <w:trPr>
          <w:trHeight w:val="54"/>
        </w:trPr>
        <w:tc>
          <w:tcPr>
            <w:tcW w:w="1691" w:type="dxa"/>
          </w:tcPr>
          <w:p w14:paraId="470E6A6B" w14:textId="040D08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</w:tcPr>
          <w:p w14:paraId="0F156A09" w14:textId="031E8FE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724156.73</w:t>
            </w:r>
          </w:p>
        </w:tc>
        <w:tc>
          <w:tcPr>
            <w:tcW w:w="1562" w:type="dxa"/>
          </w:tcPr>
          <w:p w14:paraId="4391829B" w14:textId="468266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3366851.57</w:t>
            </w:r>
          </w:p>
        </w:tc>
        <w:tc>
          <w:tcPr>
            <w:tcW w:w="2134" w:type="dxa"/>
          </w:tcPr>
          <w:p w14:paraId="404C5C02" w14:textId="13A447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72A18D" w14:textId="205021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AC7C7B" w14:textId="3D3249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D735466" w14:textId="77777777" w:rsidTr="00C80210">
        <w:trPr>
          <w:trHeight w:val="54"/>
        </w:trPr>
        <w:tc>
          <w:tcPr>
            <w:tcW w:w="1691" w:type="dxa"/>
          </w:tcPr>
          <w:p w14:paraId="7FDD5002" w14:textId="3C799D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492</w:t>
            </w:r>
          </w:p>
        </w:tc>
        <w:tc>
          <w:tcPr>
            <w:tcW w:w="1558" w:type="dxa"/>
          </w:tcPr>
          <w:p w14:paraId="68534E77" w14:textId="20A2E0C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724145.16</w:t>
            </w:r>
          </w:p>
        </w:tc>
        <w:tc>
          <w:tcPr>
            <w:tcW w:w="1562" w:type="dxa"/>
          </w:tcPr>
          <w:p w14:paraId="5EF62117" w14:textId="2395C7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3366861.21</w:t>
            </w:r>
          </w:p>
        </w:tc>
        <w:tc>
          <w:tcPr>
            <w:tcW w:w="2134" w:type="dxa"/>
          </w:tcPr>
          <w:p w14:paraId="236064D8" w14:textId="4404DD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09851D" w14:textId="09A438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4490C9" w14:textId="7C0F7D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B8EA0AF" w14:textId="77777777" w:rsidTr="00C80210">
        <w:trPr>
          <w:trHeight w:val="54"/>
        </w:trPr>
        <w:tc>
          <w:tcPr>
            <w:tcW w:w="1691" w:type="dxa"/>
          </w:tcPr>
          <w:p w14:paraId="63C82B7E" w14:textId="29B75D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</w:tcPr>
          <w:p w14:paraId="11396FF8" w14:textId="7A91725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724137.30</w:t>
            </w:r>
          </w:p>
        </w:tc>
        <w:tc>
          <w:tcPr>
            <w:tcW w:w="1562" w:type="dxa"/>
          </w:tcPr>
          <w:p w14:paraId="638945D9" w14:textId="38DB57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3366869.76</w:t>
            </w:r>
          </w:p>
        </w:tc>
        <w:tc>
          <w:tcPr>
            <w:tcW w:w="2134" w:type="dxa"/>
          </w:tcPr>
          <w:p w14:paraId="24497DFC" w14:textId="51B128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72F275" w14:textId="147BBA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CC3809" w14:textId="69B0A4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EA7A027" w14:textId="77777777" w:rsidTr="00C80210">
        <w:trPr>
          <w:trHeight w:val="54"/>
        </w:trPr>
        <w:tc>
          <w:tcPr>
            <w:tcW w:w="1691" w:type="dxa"/>
          </w:tcPr>
          <w:p w14:paraId="2E938D50" w14:textId="4FB7A3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</w:tcPr>
          <w:p w14:paraId="6DA0F3CD" w14:textId="52FEB91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724128.36</w:t>
            </w:r>
          </w:p>
        </w:tc>
        <w:tc>
          <w:tcPr>
            <w:tcW w:w="1562" w:type="dxa"/>
          </w:tcPr>
          <w:p w14:paraId="52B5F316" w14:textId="110FCE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3366876.75</w:t>
            </w:r>
          </w:p>
        </w:tc>
        <w:tc>
          <w:tcPr>
            <w:tcW w:w="2134" w:type="dxa"/>
          </w:tcPr>
          <w:p w14:paraId="293B7753" w14:textId="267867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5D66F1" w14:textId="74189A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4329CE" w14:textId="6EDBC3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0A2FE50" w14:textId="77777777" w:rsidTr="00C80210">
        <w:trPr>
          <w:trHeight w:val="54"/>
        </w:trPr>
        <w:tc>
          <w:tcPr>
            <w:tcW w:w="1691" w:type="dxa"/>
          </w:tcPr>
          <w:p w14:paraId="2F0AA92D" w14:textId="28030A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</w:tcPr>
          <w:p w14:paraId="4708E210" w14:textId="17A43C2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724117.45</w:t>
            </w:r>
          </w:p>
        </w:tc>
        <w:tc>
          <w:tcPr>
            <w:tcW w:w="1562" w:type="dxa"/>
          </w:tcPr>
          <w:p w14:paraId="3AD55AED" w14:textId="12A58C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3366881.65</w:t>
            </w:r>
          </w:p>
        </w:tc>
        <w:tc>
          <w:tcPr>
            <w:tcW w:w="2134" w:type="dxa"/>
          </w:tcPr>
          <w:p w14:paraId="260E0B25" w14:textId="741751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CE4424" w14:textId="3D8BD7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18C750" w14:textId="38CF7E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6C4FFD5" w14:textId="77777777" w:rsidTr="00C80210">
        <w:trPr>
          <w:trHeight w:val="54"/>
        </w:trPr>
        <w:tc>
          <w:tcPr>
            <w:tcW w:w="1691" w:type="dxa"/>
          </w:tcPr>
          <w:p w14:paraId="16D910C7" w14:textId="6E9764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</w:tcPr>
          <w:p w14:paraId="20656E0C" w14:textId="40FC043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724111.80</w:t>
            </w:r>
          </w:p>
        </w:tc>
        <w:tc>
          <w:tcPr>
            <w:tcW w:w="1562" w:type="dxa"/>
          </w:tcPr>
          <w:p w14:paraId="6E3B8E56" w14:textId="1F3ADE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3366882.81</w:t>
            </w:r>
          </w:p>
        </w:tc>
        <w:tc>
          <w:tcPr>
            <w:tcW w:w="2134" w:type="dxa"/>
          </w:tcPr>
          <w:p w14:paraId="7DD05A1F" w14:textId="3066FA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1E5238" w14:textId="79B68AB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450B08" w14:textId="6AF405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CA5D75C" w14:textId="77777777" w:rsidTr="00C80210">
        <w:trPr>
          <w:trHeight w:val="54"/>
        </w:trPr>
        <w:tc>
          <w:tcPr>
            <w:tcW w:w="1691" w:type="dxa"/>
          </w:tcPr>
          <w:p w14:paraId="4BB0FD9E" w14:textId="514399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</w:tcPr>
          <w:p w14:paraId="5FFE8537" w14:textId="2960A1A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724105.83</w:t>
            </w:r>
          </w:p>
        </w:tc>
        <w:tc>
          <w:tcPr>
            <w:tcW w:w="1562" w:type="dxa"/>
          </w:tcPr>
          <w:p w14:paraId="4249819F" w14:textId="7B25E4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3366883.85</w:t>
            </w:r>
          </w:p>
        </w:tc>
        <w:tc>
          <w:tcPr>
            <w:tcW w:w="2134" w:type="dxa"/>
          </w:tcPr>
          <w:p w14:paraId="18FE8728" w14:textId="77B327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93CD90" w14:textId="2EF1AED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420AD0" w14:textId="08CDB7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26436D0" w14:textId="77777777" w:rsidTr="00C80210">
        <w:trPr>
          <w:trHeight w:val="54"/>
        </w:trPr>
        <w:tc>
          <w:tcPr>
            <w:tcW w:w="1691" w:type="dxa"/>
          </w:tcPr>
          <w:p w14:paraId="45D92C25" w14:textId="0997C3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</w:tcPr>
          <w:p w14:paraId="377F4F99" w14:textId="1E3B605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724102.00</w:t>
            </w:r>
          </w:p>
        </w:tc>
        <w:tc>
          <w:tcPr>
            <w:tcW w:w="1562" w:type="dxa"/>
          </w:tcPr>
          <w:p w14:paraId="2A1D775A" w14:textId="66EC2A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3366884.36</w:t>
            </w:r>
          </w:p>
        </w:tc>
        <w:tc>
          <w:tcPr>
            <w:tcW w:w="2134" w:type="dxa"/>
          </w:tcPr>
          <w:p w14:paraId="47787835" w14:textId="0D2BEC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A87227" w14:textId="6909BE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302766" w14:textId="35EA84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9956E27" w14:textId="77777777" w:rsidTr="00C80210">
        <w:trPr>
          <w:trHeight w:val="54"/>
        </w:trPr>
        <w:tc>
          <w:tcPr>
            <w:tcW w:w="1691" w:type="dxa"/>
          </w:tcPr>
          <w:p w14:paraId="3E8FF6AE" w14:textId="44AF86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</w:tcPr>
          <w:p w14:paraId="33F7388B" w14:textId="1CC2807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724099.98</w:t>
            </w:r>
          </w:p>
        </w:tc>
        <w:tc>
          <w:tcPr>
            <w:tcW w:w="1562" w:type="dxa"/>
          </w:tcPr>
          <w:p w14:paraId="2E410357" w14:textId="6CC737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3366885.53</w:t>
            </w:r>
          </w:p>
        </w:tc>
        <w:tc>
          <w:tcPr>
            <w:tcW w:w="2134" w:type="dxa"/>
          </w:tcPr>
          <w:p w14:paraId="0F29E817" w14:textId="31AA68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B978C5" w14:textId="717B89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5B032B" w14:textId="2B5F7D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9813EEB" w14:textId="77777777" w:rsidTr="00C80210">
        <w:trPr>
          <w:trHeight w:val="54"/>
        </w:trPr>
        <w:tc>
          <w:tcPr>
            <w:tcW w:w="1691" w:type="dxa"/>
          </w:tcPr>
          <w:p w14:paraId="42BADEB6" w14:textId="4E57B1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</w:tcPr>
          <w:p w14:paraId="15FEC848" w14:textId="1552F61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724098.82</w:t>
            </w:r>
          </w:p>
        </w:tc>
        <w:tc>
          <w:tcPr>
            <w:tcW w:w="1562" w:type="dxa"/>
          </w:tcPr>
          <w:p w14:paraId="6A5635AA" w14:textId="2AB8CF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3366885.66</w:t>
            </w:r>
          </w:p>
        </w:tc>
        <w:tc>
          <w:tcPr>
            <w:tcW w:w="2134" w:type="dxa"/>
          </w:tcPr>
          <w:p w14:paraId="0855ADDA" w14:textId="0EF338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FB37AB" w14:textId="23B9D2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939329" w14:textId="2ACDE7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D25BDFB" w14:textId="77777777" w:rsidTr="00C80210">
        <w:trPr>
          <w:trHeight w:val="54"/>
        </w:trPr>
        <w:tc>
          <w:tcPr>
            <w:tcW w:w="1691" w:type="dxa"/>
          </w:tcPr>
          <w:p w14:paraId="65AA565D" w14:textId="2BF643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</w:tcPr>
          <w:p w14:paraId="52C0126A" w14:textId="218F9A5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724096.93</w:t>
            </w:r>
          </w:p>
        </w:tc>
        <w:tc>
          <w:tcPr>
            <w:tcW w:w="1562" w:type="dxa"/>
          </w:tcPr>
          <w:p w14:paraId="2D8F4FA4" w14:textId="1D21E3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3366885.47</w:t>
            </w:r>
          </w:p>
        </w:tc>
        <w:tc>
          <w:tcPr>
            <w:tcW w:w="2134" w:type="dxa"/>
          </w:tcPr>
          <w:p w14:paraId="6DEF05F7" w14:textId="381E16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C4C833" w14:textId="7543A17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40FC8E" w14:textId="3E9541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445245D" w14:textId="77777777" w:rsidTr="00C80210">
        <w:trPr>
          <w:trHeight w:val="54"/>
        </w:trPr>
        <w:tc>
          <w:tcPr>
            <w:tcW w:w="1691" w:type="dxa"/>
          </w:tcPr>
          <w:p w14:paraId="6974CE14" w14:textId="0B90B7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</w:tcPr>
          <w:p w14:paraId="4112C13D" w14:textId="49D36E0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724094.74</w:t>
            </w:r>
          </w:p>
        </w:tc>
        <w:tc>
          <w:tcPr>
            <w:tcW w:w="1562" w:type="dxa"/>
          </w:tcPr>
          <w:p w14:paraId="078C1130" w14:textId="4F305F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3366887.54</w:t>
            </w:r>
          </w:p>
        </w:tc>
        <w:tc>
          <w:tcPr>
            <w:tcW w:w="2134" w:type="dxa"/>
          </w:tcPr>
          <w:p w14:paraId="237C119E" w14:textId="0DD724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BC9032" w14:textId="119A0F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F4B80B" w14:textId="5E5718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FCF2B0F" w14:textId="77777777" w:rsidTr="00C80210">
        <w:trPr>
          <w:trHeight w:val="54"/>
        </w:trPr>
        <w:tc>
          <w:tcPr>
            <w:tcW w:w="1691" w:type="dxa"/>
          </w:tcPr>
          <w:p w14:paraId="7A7F83D1" w14:textId="19B39F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</w:tcPr>
          <w:p w14:paraId="08F0D4E7" w14:textId="1AFD2B3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724093.08</w:t>
            </w:r>
          </w:p>
        </w:tc>
        <w:tc>
          <w:tcPr>
            <w:tcW w:w="1562" w:type="dxa"/>
          </w:tcPr>
          <w:p w14:paraId="1A244BA8" w14:textId="7D7061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3366889.61</w:t>
            </w:r>
          </w:p>
        </w:tc>
        <w:tc>
          <w:tcPr>
            <w:tcW w:w="2134" w:type="dxa"/>
          </w:tcPr>
          <w:p w14:paraId="7D77262C" w14:textId="5B4842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006463" w14:textId="7E1DE9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18144A" w14:textId="5C8DAA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FC60CE8" w14:textId="77777777" w:rsidTr="00C80210">
        <w:trPr>
          <w:trHeight w:val="54"/>
        </w:trPr>
        <w:tc>
          <w:tcPr>
            <w:tcW w:w="1691" w:type="dxa"/>
          </w:tcPr>
          <w:p w14:paraId="6C648AEC" w14:textId="1BEA12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</w:tcPr>
          <w:p w14:paraId="68326689" w14:textId="7DCDBF2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724088.38</w:t>
            </w:r>
          </w:p>
        </w:tc>
        <w:tc>
          <w:tcPr>
            <w:tcW w:w="1562" w:type="dxa"/>
          </w:tcPr>
          <w:p w14:paraId="709477B3" w14:textId="592B6C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3366890.25</w:t>
            </w:r>
          </w:p>
        </w:tc>
        <w:tc>
          <w:tcPr>
            <w:tcW w:w="2134" w:type="dxa"/>
          </w:tcPr>
          <w:p w14:paraId="0AC0F761" w14:textId="71FD87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DF068D" w14:textId="264BB7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0B1F8C" w14:textId="41BFB2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F817384" w14:textId="77777777" w:rsidTr="00C80210">
        <w:trPr>
          <w:trHeight w:val="54"/>
        </w:trPr>
        <w:tc>
          <w:tcPr>
            <w:tcW w:w="1691" w:type="dxa"/>
          </w:tcPr>
          <w:p w14:paraId="60577A3A" w14:textId="643970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</w:tcPr>
          <w:p w14:paraId="16F8FEB4" w14:textId="0AA3D7D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724084.43</w:t>
            </w:r>
          </w:p>
        </w:tc>
        <w:tc>
          <w:tcPr>
            <w:tcW w:w="1562" w:type="dxa"/>
          </w:tcPr>
          <w:p w14:paraId="69500DFD" w14:textId="4A9C21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3366893.67</w:t>
            </w:r>
          </w:p>
        </w:tc>
        <w:tc>
          <w:tcPr>
            <w:tcW w:w="2134" w:type="dxa"/>
          </w:tcPr>
          <w:p w14:paraId="3F359181" w14:textId="62C8C4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1BDF9A" w14:textId="4B34DF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5DD357" w14:textId="46627E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94F770C" w14:textId="77777777" w:rsidTr="00C80210">
        <w:trPr>
          <w:trHeight w:val="54"/>
        </w:trPr>
        <w:tc>
          <w:tcPr>
            <w:tcW w:w="1691" w:type="dxa"/>
          </w:tcPr>
          <w:p w14:paraId="1228A22F" w14:textId="6896C4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</w:tcPr>
          <w:p w14:paraId="3BE2940E" w14:textId="7B0E83F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724080.46</w:t>
            </w:r>
          </w:p>
        </w:tc>
        <w:tc>
          <w:tcPr>
            <w:tcW w:w="1562" w:type="dxa"/>
          </w:tcPr>
          <w:p w14:paraId="7E56B2A7" w14:textId="76E914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3366895.37</w:t>
            </w:r>
          </w:p>
        </w:tc>
        <w:tc>
          <w:tcPr>
            <w:tcW w:w="2134" w:type="dxa"/>
          </w:tcPr>
          <w:p w14:paraId="5F109B24" w14:textId="66B65D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1C9244" w14:textId="7D2084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23FA8B" w14:textId="63803D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929FFCE" w14:textId="77777777" w:rsidTr="00C80210">
        <w:trPr>
          <w:trHeight w:val="54"/>
        </w:trPr>
        <w:tc>
          <w:tcPr>
            <w:tcW w:w="1691" w:type="dxa"/>
          </w:tcPr>
          <w:p w14:paraId="55F31F9D" w14:textId="6B4767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</w:tcPr>
          <w:p w14:paraId="6B109F9A" w14:textId="2D69587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724078.35</w:t>
            </w:r>
          </w:p>
        </w:tc>
        <w:tc>
          <w:tcPr>
            <w:tcW w:w="1562" w:type="dxa"/>
          </w:tcPr>
          <w:p w14:paraId="77C7C16A" w14:textId="3D72AC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3366895.05</w:t>
            </w:r>
          </w:p>
        </w:tc>
        <w:tc>
          <w:tcPr>
            <w:tcW w:w="2134" w:type="dxa"/>
          </w:tcPr>
          <w:p w14:paraId="4554040E" w14:textId="73621E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2C735D" w14:textId="16484C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528E4E" w14:textId="6EBDCA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56F3BA8" w14:textId="77777777" w:rsidTr="00C80210">
        <w:trPr>
          <w:trHeight w:val="54"/>
        </w:trPr>
        <w:tc>
          <w:tcPr>
            <w:tcW w:w="1691" w:type="dxa"/>
          </w:tcPr>
          <w:p w14:paraId="056633E5" w14:textId="07506A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</w:tcPr>
          <w:p w14:paraId="3CE18DFE" w14:textId="3314B13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724075.58</w:t>
            </w:r>
          </w:p>
        </w:tc>
        <w:tc>
          <w:tcPr>
            <w:tcW w:w="1562" w:type="dxa"/>
          </w:tcPr>
          <w:p w14:paraId="34111849" w14:textId="3BDF46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3366892.28</w:t>
            </w:r>
          </w:p>
        </w:tc>
        <w:tc>
          <w:tcPr>
            <w:tcW w:w="2134" w:type="dxa"/>
          </w:tcPr>
          <w:p w14:paraId="0EDD83EF" w14:textId="7F9F72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1B3260" w14:textId="22F23A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6882D0" w14:textId="41A961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B7410DF" w14:textId="77777777" w:rsidTr="00C80210">
        <w:trPr>
          <w:trHeight w:val="54"/>
        </w:trPr>
        <w:tc>
          <w:tcPr>
            <w:tcW w:w="1691" w:type="dxa"/>
          </w:tcPr>
          <w:p w14:paraId="6E6B2B7B" w14:textId="5EB837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</w:tcPr>
          <w:p w14:paraId="20700D34" w14:textId="5C46046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724073.59</w:t>
            </w:r>
          </w:p>
        </w:tc>
        <w:tc>
          <w:tcPr>
            <w:tcW w:w="1562" w:type="dxa"/>
          </w:tcPr>
          <w:p w14:paraId="05B7544B" w14:textId="052452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3366892.83</w:t>
            </w:r>
          </w:p>
        </w:tc>
        <w:tc>
          <w:tcPr>
            <w:tcW w:w="2134" w:type="dxa"/>
          </w:tcPr>
          <w:p w14:paraId="652970E6" w14:textId="5D86FC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DD157B" w14:textId="1E9713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8DAEB5" w14:textId="24D682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C2D3DD1" w14:textId="77777777" w:rsidTr="00C80210">
        <w:trPr>
          <w:trHeight w:val="54"/>
        </w:trPr>
        <w:tc>
          <w:tcPr>
            <w:tcW w:w="1691" w:type="dxa"/>
          </w:tcPr>
          <w:p w14:paraId="6F48303B" w14:textId="5EA937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</w:tcPr>
          <w:p w14:paraId="3F6F47B6" w14:textId="1CBC07B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724064.96</w:t>
            </w:r>
          </w:p>
        </w:tc>
        <w:tc>
          <w:tcPr>
            <w:tcW w:w="1562" w:type="dxa"/>
          </w:tcPr>
          <w:p w14:paraId="2B1EE9C2" w14:textId="74803F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3366896.53</w:t>
            </w:r>
          </w:p>
        </w:tc>
        <w:tc>
          <w:tcPr>
            <w:tcW w:w="2134" w:type="dxa"/>
          </w:tcPr>
          <w:p w14:paraId="5BFA8CBE" w14:textId="7719E3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F649FD" w14:textId="3742BE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813724" w14:textId="169D88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5015894" w14:textId="77777777" w:rsidTr="00C80210">
        <w:trPr>
          <w:trHeight w:val="54"/>
        </w:trPr>
        <w:tc>
          <w:tcPr>
            <w:tcW w:w="1691" w:type="dxa"/>
          </w:tcPr>
          <w:p w14:paraId="2F8E0355" w14:textId="7FB014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</w:tcPr>
          <w:p w14:paraId="7622ACE4" w14:textId="211E0A4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724059.00</w:t>
            </w:r>
          </w:p>
        </w:tc>
        <w:tc>
          <w:tcPr>
            <w:tcW w:w="1562" w:type="dxa"/>
          </w:tcPr>
          <w:p w14:paraId="2B4F9EF1" w14:textId="187C25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3366897.98</w:t>
            </w:r>
          </w:p>
        </w:tc>
        <w:tc>
          <w:tcPr>
            <w:tcW w:w="2134" w:type="dxa"/>
          </w:tcPr>
          <w:p w14:paraId="28913D9F" w14:textId="6DB84B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F5CDD5" w14:textId="522A46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E652BF" w14:textId="3ACDA5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4DD23E1" w14:textId="77777777" w:rsidTr="00C80210">
        <w:trPr>
          <w:trHeight w:val="54"/>
        </w:trPr>
        <w:tc>
          <w:tcPr>
            <w:tcW w:w="1691" w:type="dxa"/>
          </w:tcPr>
          <w:p w14:paraId="74A25046" w14:textId="02B621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</w:tcPr>
          <w:p w14:paraId="11EE7ECD" w14:textId="202BCB1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724056.40</w:t>
            </w:r>
          </w:p>
        </w:tc>
        <w:tc>
          <w:tcPr>
            <w:tcW w:w="1562" w:type="dxa"/>
          </w:tcPr>
          <w:p w14:paraId="05832B35" w14:textId="4B1A784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3366901.39</w:t>
            </w:r>
          </w:p>
        </w:tc>
        <w:tc>
          <w:tcPr>
            <w:tcW w:w="2134" w:type="dxa"/>
          </w:tcPr>
          <w:p w14:paraId="141D5497" w14:textId="518483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42F182" w14:textId="63B395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37DB19" w14:textId="7B8822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A2A4CE5" w14:textId="77777777" w:rsidTr="00C80210">
        <w:trPr>
          <w:trHeight w:val="54"/>
        </w:trPr>
        <w:tc>
          <w:tcPr>
            <w:tcW w:w="1691" w:type="dxa"/>
          </w:tcPr>
          <w:p w14:paraId="3AB30429" w14:textId="63D4BF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</w:tcPr>
          <w:p w14:paraId="00B35D75" w14:textId="73CD7C1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724054.14</w:t>
            </w:r>
          </w:p>
        </w:tc>
        <w:tc>
          <w:tcPr>
            <w:tcW w:w="1562" w:type="dxa"/>
          </w:tcPr>
          <w:p w14:paraId="7C150CB2" w14:textId="2D1F9A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3366908.66</w:t>
            </w:r>
          </w:p>
        </w:tc>
        <w:tc>
          <w:tcPr>
            <w:tcW w:w="2134" w:type="dxa"/>
          </w:tcPr>
          <w:p w14:paraId="4E94F589" w14:textId="3080FB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9C6B27" w14:textId="5F2D69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C77D99" w14:textId="6C32BD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5958378" w14:textId="77777777" w:rsidTr="00C80210">
        <w:trPr>
          <w:trHeight w:val="54"/>
        </w:trPr>
        <w:tc>
          <w:tcPr>
            <w:tcW w:w="1691" w:type="dxa"/>
          </w:tcPr>
          <w:p w14:paraId="04998828" w14:textId="33E183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</w:tcPr>
          <w:p w14:paraId="11092254" w14:textId="6D81FF0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724051.95</w:t>
            </w:r>
          </w:p>
        </w:tc>
        <w:tc>
          <w:tcPr>
            <w:tcW w:w="1562" w:type="dxa"/>
          </w:tcPr>
          <w:p w14:paraId="2676A20C" w14:textId="2F21EB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3366913.61</w:t>
            </w:r>
          </w:p>
        </w:tc>
        <w:tc>
          <w:tcPr>
            <w:tcW w:w="2134" w:type="dxa"/>
          </w:tcPr>
          <w:p w14:paraId="30335C4F" w14:textId="4355DC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691426" w14:textId="500981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36BA4B" w14:textId="17B84E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9623CCF" w14:textId="77777777" w:rsidTr="00C80210">
        <w:trPr>
          <w:trHeight w:val="54"/>
        </w:trPr>
        <w:tc>
          <w:tcPr>
            <w:tcW w:w="1691" w:type="dxa"/>
          </w:tcPr>
          <w:p w14:paraId="6399ECA0" w14:textId="68C37F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</w:tcPr>
          <w:p w14:paraId="2317AB17" w14:textId="2EF6BBD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724051.21</w:t>
            </w:r>
          </w:p>
        </w:tc>
        <w:tc>
          <w:tcPr>
            <w:tcW w:w="1562" w:type="dxa"/>
          </w:tcPr>
          <w:p w14:paraId="5E0B5996" w14:textId="4A90A9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3366920.19</w:t>
            </w:r>
          </w:p>
        </w:tc>
        <w:tc>
          <w:tcPr>
            <w:tcW w:w="2134" w:type="dxa"/>
          </w:tcPr>
          <w:p w14:paraId="7478AD39" w14:textId="2AC66C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9A6CD3" w14:textId="1938A8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4DC3ED" w14:textId="2DA003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D4D141E" w14:textId="77777777" w:rsidTr="00C80210">
        <w:trPr>
          <w:trHeight w:val="54"/>
        </w:trPr>
        <w:tc>
          <w:tcPr>
            <w:tcW w:w="1691" w:type="dxa"/>
          </w:tcPr>
          <w:p w14:paraId="1B45773C" w14:textId="610973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516</w:t>
            </w:r>
          </w:p>
        </w:tc>
        <w:tc>
          <w:tcPr>
            <w:tcW w:w="1558" w:type="dxa"/>
          </w:tcPr>
          <w:p w14:paraId="52FBE8D3" w14:textId="42B316A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724052.18</w:t>
            </w:r>
          </w:p>
        </w:tc>
        <w:tc>
          <w:tcPr>
            <w:tcW w:w="1562" w:type="dxa"/>
          </w:tcPr>
          <w:p w14:paraId="251FD10D" w14:textId="6B7A21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3366925.25</w:t>
            </w:r>
          </w:p>
        </w:tc>
        <w:tc>
          <w:tcPr>
            <w:tcW w:w="2134" w:type="dxa"/>
          </w:tcPr>
          <w:p w14:paraId="50A3B6DD" w14:textId="476D84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3AB1FA4" w14:textId="4F93A7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6E9AADF" w14:textId="6E84AE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F187944" w14:textId="77777777" w:rsidTr="00C80210">
        <w:trPr>
          <w:trHeight w:val="54"/>
        </w:trPr>
        <w:tc>
          <w:tcPr>
            <w:tcW w:w="1691" w:type="dxa"/>
          </w:tcPr>
          <w:p w14:paraId="1DECF2EE" w14:textId="28F0EF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517</w:t>
            </w:r>
          </w:p>
        </w:tc>
        <w:tc>
          <w:tcPr>
            <w:tcW w:w="1558" w:type="dxa"/>
          </w:tcPr>
          <w:p w14:paraId="263057E6" w14:textId="3E2404B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724053.35</w:t>
            </w:r>
          </w:p>
        </w:tc>
        <w:tc>
          <w:tcPr>
            <w:tcW w:w="1562" w:type="dxa"/>
          </w:tcPr>
          <w:p w14:paraId="27A8D851" w14:textId="06D5B5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3366930.50</w:t>
            </w:r>
          </w:p>
        </w:tc>
        <w:tc>
          <w:tcPr>
            <w:tcW w:w="2134" w:type="dxa"/>
          </w:tcPr>
          <w:p w14:paraId="137F5307" w14:textId="4F9916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A0DE7B" w14:textId="3EF2AA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83CB3B" w14:textId="7E86F1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9B6A8C1" w14:textId="77777777" w:rsidTr="00C80210">
        <w:trPr>
          <w:trHeight w:val="54"/>
        </w:trPr>
        <w:tc>
          <w:tcPr>
            <w:tcW w:w="1691" w:type="dxa"/>
          </w:tcPr>
          <w:p w14:paraId="74AEAAF2" w14:textId="6F74EA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518</w:t>
            </w:r>
          </w:p>
        </w:tc>
        <w:tc>
          <w:tcPr>
            <w:tcW w:w="1558" w:type="dxa"/>
          </w:tcPr>
          <w:p w14:paraId="6BE0FF25" w14:textId="7343CAD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724055.23</w:t>
            </w:r>
          </w:p>
        </w:tc>
        <w:tc>
          <w:tcPr>
            <w:tcW w:w="1562" w:type="dxa"/>
          </w:tcPr>
          <w:p w14:paraId="31A92A99" w14:textId="0AC882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3366935.10</w:t>
            </w:r>
          </w:p>
        </w:tc>
        <w:tc>
          <w:tcPr>
            <w:tcW w:w="2134" w:type="dxa"/>
          </w:tcPr>
          <w:p w14:paraId="41D408AC" w14:textId="49443D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5D8732" w14:textId="59F264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188BC3" w14:textId="42F48B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84108DB" w14:textId="77777777" w:rsidTr="00C80210">
        <w:trPr>
          <w:trHeight w:val="54"/>
        </w:trPr>
        <w:tc>
          <w:tcPr>
            <w:tcW w:w="1691" w:type="dxa"/>
          </w:tcPr>
          <w:p w14:paraId="1B9C21DC" w14:textId="31FD93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</w:tcPr>
          <w:p w14:paraId="4FCBAFF7" w14:textId="6818013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724056.20</w:t>
            </w:r>
          </w:p>
        </w:tc>
        <w:tc>
          <w:tcPr>
            <w:tcW w:w="1562" w:type="dxa"/>
          </w:tcPr>
          <w:p w14:paraId="542A75AA" w14:textId="7BF33D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3366939.19</w:t>
            </w:r>
          </w:p>
        </w:tc>
        <w:tc>
          <w:tcPr>
            <w:tcW w:w="2134" w:type="dxa"/>
          </w:tcPr>
          <w:p w14:paraId="7BF0D9EA" w14:textId="3D8C0D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E4DA12" w14:textId="40EB0C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8ECC51" w14:textId="14495E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F6065E3" w14:textId="77777777" w:rsidTr="00C80210">
        <w:trPr>
          <w:trHeight w:val="54"/>
        </w:trPr>
        <w:tc>
          <w:tcPr>
            <w:tcW w:w="1691" w:type="dxa"/>
          </w:tcPr>
          <w:p w14:paraId="440AF470" w14:textId="3031A4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</w:tcPr>
          <w:p w14:paraId="73503F8E" w14:textId="7B7E109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724055.60</w:t>
            </w:r>
          </w:p>
        </w:tc>
        <w:tc>
          <w:tcPr>
            <w:tcW w:w="1562" w:type="dxa"/>
          </w:tcPr>
          <w:p w14:paraId="68A326BD" w14:textId="2E502C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3366940.97</w:t>
            </w:r>
          </w:p>
        </w:tc>
        <w:tc>
          <w:tcPr>
            <w:tcW w:w="2134" w:type="dxa"/>
          </w:tcPr>
          <w:p w14:paraId="5612201D" w14:textId="54BABB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66D141" w14:textId="1AAC3D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76607C" w14:textId="5CC573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A686B47" w14:textId="77777777" w:rsidTr="00C80210">
        <w:trPr>
          <w:trHeight w:val="54"/>
        </w:trPr>
        <w:tc>
          <w:tcPr>
            <w:tcW w:w="1691" w:type="dxa"/>
          </w:tcPr>
          <w:p w14:paraId="678F7937" w14:textId="62E831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</w:tcPr>
          <w:p w14:paraId="062A10F2" w14:textId="00B62F6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724054.29</w:t>
            </w:r>
          </w:p>
        </w:tc>
        <w:tc>
          <w:tcPr>
            <w:tcW w:w="1562" w:type="dxa"/>
          </w:tcPr>
          <w:p w14:paraId="16D8BEDA" w14:textId="684563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3366942.28</w:t>
            </w:r>
          </w:p>
        </w:tc>
        <w:tc>
          <w:tcPr>
            <w:tcW w:w="2134" w:type="dxa"/>
          </w:tcPr>
          <w:p w14:paraId="141E67BF" w14:textId="490235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7EC6DA" w14:textId="74C60D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9F8970" w14:textId="6D0B28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7A6879A" w14:textId="77777777" w:rsidTr="00C80210">
        <w:trPr>
          <w:trHeight w:val="54"/>
        </w:trPr>
        <w:tc>
          <w:tcPr>
            <w:tcW w:w="1691" w:type="dxa"/>
          </w:tcPr>
          <w:p w14:paraId="50D26977" w14:textId="6AACD7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</w:tcPr>
          <w:p w14:paraId="3324D0EC" w14:textId="03D4C21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724051.93</w:t>
            </w:r>
          </w:p>
        </w:tc>
        <w:tc>
          <w:tcPr>
            <w:tcW w:w="1562" w:type="dxa"/>
          </w:tcPr>
          <w:p w14:paraId="266FCDA5" w14:textId="1427A0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3366944.85</w:t>
            </w:r>
          </w:p>
        </w:tc>
        <w:tc>
          <w:tcPr>
            <w:tcW w:w="2134" w:type="dxa"/>
          </w:tcPr>
          <w:p w14:paraId="2A30F99A" w14:textId="4F3B05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E44770" w14:textId="264EC1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9559E5" w14:textId="3673D8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2B95B54" w14:textId="77777777" w:rsidTr="00C80210">
        <w:trPr>
          <w:trHeight w:val="54"/>
        </w:trPr>
        <w:tc>
          <w:tcPr>
            <w:tcW w:w="1691" w:type="dxa"/>
          </w:tcPr>
          <w:p w14:paraId="7409CB37" w14:textId="0BF172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</w:tcPr>
          <w:p w14:paraId="36C5E7E7" w14:textId="48CCAD7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724048.56</w:t>
            </w:r>
          </w:p>
        </w:tc>
        <w:tc>
          <w:tcPr>
            <w:tcW w:w="1562" w:type="dxa"/>
          </w:tcPr>
          <w:p w14:paraId="615E6A8C" w14:textId="6F273C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3366951.89</w:t>
            </w:r>
          </w:p>
        </w:tc>
        <w:tc>
          <w:tcPr>
            <w:tcW w:w="2134" w:type="dxa"/>
          </w:tcPr>
          <w:p w14:paraId="7E2A70B2" w14:textId="4F502E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3255D3" w14:textId="520D8F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134E8D" w14:textId="6D33C7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1EF1D75" w14:textId="77777777" w:rsidTr="00C80210">
        <w:trPr>
          <w:trHeight w:val="54"/>
        </w:trPr>
        <w:tc>
          <w:tcPr>
            <w:tcW w:w="1691" w:type="dxa"/>
          </w:tcPr>
          <w:p w14:paraId="6964A299" w14:textId="1D49D5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</w:tcPr>
          <w:p w14:paraId="54BEC516" w14:textId="348946A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724047.38</w:t>
            </w:r>
          </w:p>
        </w:tc>
        <w:tc>
          <w:tcPr>
            <w:tcW w:w="1562" w:type="dxa"/>
          </w:tcPr>
          <w:p w14:paraId="359BC059" w14:textId="1168B1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3366956.28</w:t>
            </w:r>
          </w:p>
        </w:tc>
        <w:tc>
          <w:tcPr>
            <w:tcW w:w="2134" w:type="dxa"/>
          </w:tcPr>
          <w:p w14:paraId="332EEAA1" w14:textId="785F78B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EBE33A" w14:textId="01A683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78FF83" w14:textId="6BFE9F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E4D83CE" w14:textId="77777777" w:rsidTr="00C80210">
        <w:trPr>
          <w:trHeight w:val="54"/>
        </w:trPr>
        <w:tc>
          <w:tcPr>
            <w:tcW w:w="1691" w:type="dxa"/>
          </w:tcPr>
          <w:p w14:paraId="6AAA5CD4" w14:textId="3EC646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</w:tcPr>
          <w:p w14:paraId="24B8151F" w14:textId="5792810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724047.51</w:t>
            </w:r>
          </w:p>
        </w:tc>
        <w:tc>
          <w:tcPr>
            <w:tcW w:w="1562" w:type="dxa"/>
          </w:tcPr>
          <w:p w14:paraId="450F1383" w14:textId="2A6D31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3366961.29</w:t>
            </w:r>
          </w:p>
        </w:tc>
        <w:tc>
          <w:tcPr>
            <w:tcW w:w="2134" w:type="dxa"/>
          </w:tcPr>
          <w:p w14:paraId="6E6C6CD7" w14:textId="3A1D59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9875A8" w14:textId="130501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E68A1F" w14:textId="421D67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1A6504A" w14:textId="77777777" w:rsidTr="00C80210">
        <w:trPr>
          <w:trHeight w:val="54"/>
        </w:trPr>
        <w:tc>
          <w:tcPr>
            <w:tcW w:w="1691" w:type="dxa"/>
          </w:tcPr>
          <w:p w14:paraId="468ECF08" w14:textId="7462F5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</w:tcPr>
          <w:p w14:paraId="6FA935ED" w14:textId="135F1F0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724047.94</w:t>
            </w:r>
          </w:p>
        </w:tc>
        <w:tc>
          <w:tcPr>
            <w:tcW w:w="1562" w:type="dxa"/>
          </w:tcPr>
          <w:p w14:paraId="4986C500" w14:textId="43372C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3366968.62</w:t>
            </w:r>
          </w:p>
        </w:tc>
        <w:tc>
          <w:tcPr>
            <w:tcW w:w="2134" w:type="dxa"/>
          </w:tcPr>
          <w:p w14:paraId="52406D3C" w14:textId="36A6E7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AB87A4" w14:textId="3C0F17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7F672F" w14:textId="29F8B6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0C674E5" w14:textId="77777777" w:rsidTr="00C80210">
        <w:trPr>
          <w:trHeight w:val="54"/>
        </w:trPr>
        <w:tc>
          <w:tcPr>
            <w:tcW w:w="1691" w:type="dxa"/>
          </w:tcPr>
          <w:p w14:paraId="5E1D2D3E" w14:textId="187F52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</w:tcPr>
          <w:p w14:paraId="205D9A5D" w14:textId="677D924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724048.19</w:t>
            </w:r>
          </w:p>
        </w:tc>
        <w:tc>
          <w:tcPr>
            <w:tcW w:w="1562" w:type="dxa"/>
          </w:tcPr>
          <w:p w14:paraId="41F79868" w14:textId="576177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3366972.88</w:t>
            </w:r>
          </w:p>
        </w:tc>
        <w:tc>
          <w:tcPr>
            <w:tcW w:w="2134" w:type="dxa"/>
          </w:tcPr>
          <w:p w14:paraId="529EB794" w14:textId="5138DF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F594E3" w14:textId="0DD28A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5DA66D" w14:textId="6112B69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8913D05" w14:textId="77777777" w:rsidTr="00C80210">
        <w:trPr>
          <w:trHeight w:val="54"/>
        </w:trPr>
        <w:tc>
          <w:tcPr>
            <w:tcW w:w="1691" w:type="dxa"/>
          </w:tcPr>
          <w:p w14:paraId="7FD9A3F8" w14:textId="06DEC8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528</w:t>
            </w:r>
          </w:p>
        </w:tc>
        <w:tc>
          <w:tcPr>
            <w:tcW w:w="1558" w:type="dxa"/>
          </w:tcPr>
          <w:p w14:paraId="5B746B2F" w14:textId="2BBEAE9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724051.02</w:t>
            </w:r>
          </w:p>
        </w:tc>
        <w:tc>
          <w:tcPr>
            <w:tcW w:w="1562" w:type="dxa"/>
          </w:tcPr>
          <w:p w14:paraId="1C40E14A" w14:textId="4D3DAE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3366984.65</w:t>
            </w:r>
          </w:p>
        </w:tc>
        <w:tc>
          <w:tcPr>
            <w:tcW w:w="2134" w:type="dxa"/>
          </w:tcPr>
          <w:p w14:paraId="000F86FD" w14:textId="5252B8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BA46BD" w14:textId="4A8470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38AEA7" w14:textId="55E1ED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F7B3C91" w14:textId="77777777" w:rsidTr="00C80210">
        <w:trPr>
          <w:trHeight w:val="54"/>
        </w:trPr>
        <w:tc>
          <w:tcPr>
            <w:tcW w:w="1691" w:type="dxa"/>
          </w:tcPr>
          <w:p w14:paraId="7CB4267F" w14:textId="25CF49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</w:tcPr>
          <w:p w14:paraId="2635C69B" w14:textId="1C3881D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724053.08</w:t>
            </w:r>
          </w:p>
        </w:tc>
        <w:tc>
          <w:tcPr>
            <w:tcW w:w="1562" w:type="dxa"/>
          </w:tcPr>
          <w:p w14:paraId="7810F482" w14:textId="3EDA24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3366989.34</w:t>
            </w:r>
          </w:p>
        </w:tc>
        <w:tc>
          <w:tcPr>
            <w:tcW w:w="2134" w:type="dxa"/>
          </w:tcPr>
          <w:p w14:paraId="3D811504" w14:textId="51B7CF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10029D" w14:textId="139192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40F171" w14:textId="52B5F7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5671ED1" w14:textId="77777777" w:rsidTr="00C80210">
        <w:trPr>
          <w:trHeight w:val="54"/>
        </w:trPr>
        <w:tc>
          <w:tcPr>
            <w:tcW w:w="1691" w:type="dxa"/>
          </w:tcPr>
          <w:p w14:paraId="5BEF997C" w14:textId="3015F2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</w:tcPr>
          <w:p w14:paraId="11E0102D" w14:textId="550E536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724053.53</w:t>
            </w:r>
          </w:p>
        </w:tc>
        <w:tc>
          <w:tcPr>
            <w:tcW w:w="1562" w:type="dxa"/>
          </w:tcPr>
          <w:p w14:paraId="5BD957ED" w14:textId="21A2F5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3366993.01</w:t>
            </w:r>
          </w:p>
        </w:tc>
        <w:tc>
          <w:tcPr>
            <w:tcW w:w="2134" w:type="dxa"/>
          </w:tcPr>
          <w:p w14:paraId="3C0F072C" w14:textId="039F00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93084A" w14:textId="05E260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B1C889" w14:textId="58AE24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6B0D615" w14:textId="77777777" w:rsidTr="00C80210">
        <w:trPr>
          <w:trHeight w:val="54"/>
        </w:trPr>
        <w:tc>
          <w:tcPr>
            <w:tcW w:w="1691" w:type="dxa"/>
          </w:tcPr>
          <w:p w14:paraId="08BA7162" w14:textId="5911B9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</w:tcPr>
          <w:p w14:paraId="739C6FA0" w14:textId="17FD7D8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724052.25</w:t>
            </w:r>
          </w:p>
        </w:tc>
        <w:tc>
          <w:tcPr>
            <w:tcW w:w="1562" w:type="dxa"/>
          </w:tcPr>
          <w:p w14:paraId="537341B6" w14:textId="72C4BE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3366997.01</w:t>
            </w:r>
          </w:p>
        </w:tc>
        <w:tc>
          <w:tcPr>
            <w:tcW w:w="2134" w:type="dxa"/>
          </w:tcPr>
          <w:p w14:paraId="07ACD53D" w14:textId="00C223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7D2AC7" w14:textId="32DC29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DECED0" w14:textId="431DDA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2B2FA1C" w14:textId="77777777" w:rsidTr="00C80210">
        <w:trPr>
          <w:trHeight w:val="54"/>
        </w:trPr>
        <w:tc>
          <w:tcPr>
            <w:tcW w:w="1691" w:type="dxa"/>
          </w:tcPr>
          <w:p w14:paraId="70626DFB" w14:textId="0731FD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</w:tcPr>
          <w:p w14:paraId="0B223138" w14:textId="23D074B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724053.21</w:t>
            </w:r>
          </w:p>
        </w:tc>
        <w:tc>
          <w:tcPr>
            <w:tcW w:w="1562" w:type="dxa"/>
          </w:tcPr>
          <w:p w14:paraId="39C6EE90" w14:textId="0F19FA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3367000.55</w:t>
            </w:r>
          </w:p>
        </w:tc>
        <w:tc>
          <w:tcPr>
            <w:tcW w:w="2134" w:type="dxa"/>
          </w:tcPr>
          <w:p w14:paraId="1FBACD27" w14:textId="72ACDE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5D058B" w14:textId="6CDD6C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AA7E0F" w14:textId="0593F0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25A8EBC" w14:textId="77777777" w:rsidTr="00C80210">
        <w:trPr>
          <w:trHeight w:val="54"/>
        </w:trPr>
        <w:tc>
          <w:tcPr>
            <w:tcW w:w="1691" w:type="dxa"/>
          </w:tcPr>
          <w:p w14:paraId="2EF66C63" w14:textId="37226E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</w:tcPr>
          <w:p w14:paraId="3EA8CC8F" w14:textId="3F076A5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724055.21</w:t>
            </w:r>
          </w:p>
        </w:tc>
        <w:tc>
          <w:tcPr>
            <w:tcW w:w="1562" w:type="dxa"/>
          </w:tcPr>
          <w:p w14:paraId="6CBC656F" w14:textId="1A888F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3367005.82</w:t>
            </w:r>
          </w:p>
        </w:tc>
        <w:tc>
          <w:tcPr>
            <w:tcW w:w="2134" w:type="dxa"/>
          </w:tcPr>
          <w:p w14:paraId="128C4B36" w14:textId="03EDB6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2E2212" w14:textId="516C90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DDE302" w14:textId="4CFA9C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CFF0388" w14:textId="77777777" w:rsidTr="00C80210">
        <w:trPr>
          <w:trHeight w:val="54"/>
        </w:trPr>
        <w:tc>
          <w:tcPr>
            <w:tcW w:w="1691" w:type="dxa"/>
          </w:tcPr>
          <w:p w14:paraId="19B88DE7" w14:textId="6E3755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</w:tcPr>
          <w:p w14:paraId="5828872C" w14:textId="5BD6A6F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724056.68</w:t>
            </w:r>
          </w:p>
        </w:tc>
        <w:tc>
          <w:tcPr>
            <w:tcW w:w="1562" w:type="dxa"/>
          </w:tcPr>
          <w:p w14:paraId="25D67BED" w14:textId="54D16CB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3367009.61</w:t>
            </w:r>
          </w:p>
        </w:tc>
        <w:tc>
          <w:tcPr>
            <w:tcW w:w="2134" w:type="dxa"/>
          </w:tcPr>
          <w:p w14:paraId="305CFDE1" w14:textId="014467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845EDA" w14:textId="384063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37C14A" w14:textId="1944EA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A2ACD7B" w14:textId="77777777" w:rsidTr="00C80210">
        <w:trPr>
          <w:trHeight w:val="54"/>
        </w:trPr>
        <w:tc>
          <w:tcPr>
            <w:tcW w:w="1691" w:type="dxa"/>
          </w:tcPr>
          <w:p w14:paraId="5923BFAC" w14:textId="0719DF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</w:tcPr>
          <w:p w14:paraId="4B7D1C80" w14:textId="0691704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724057.39</w:t>
            </w:r>
          </w:p>
        </w:tc>
        <w:tc>
          <w:tcPr>
            <w:tcW w:w="1562" w:type="dxa"/>
          </w:tcPr>
          <w:p w14:paraId="19BB2D60" w14:textId="148CCF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3367012.25</w:t>
            </w:r>
          </w:p>
        </w:tc>
        <w:tc>
          <w:tcPr>
            <w:tcW w:w="2134" w:type="dxa"/>
          </w:tcPr>
          <w:p w14:paraId="3CC86B4E" w14:textId="791073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C96859" w14:textId="072485D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B51672" w14:textId="1F2FC2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1D79F46" w14:textId="77777777" w:rsidTr="00C80210">
        <w:trPr>
          <w:trHeight w:val="54"/>
        </w:trPr>
        <w:tc>
          <w:tcPr>
            <w:tcW w:w="1691" w:type="dxa"/>
          </w:tcPr>
          <w:p w14:paraId="231FD59A" w14:textId="58062E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</w:tcPr>
          <w:p w14:paraId="175231DD" w14:textId="0024587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724056.43</w:t>
            </w:r>
          </w:p>
        </w:tc>
        <w:tc>
          <w:tcPr>
            <w:tcW w:w="1562" w:type="dxa"/>
          </w:tcPr>
          <w:p w14:paraId="474FB89C" w14:textId="0D62BB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3367016.94</w:t>
            </w:r>
          </w:p>
        </w:tc>
        <w:tc>
          <w:tcPr>
            <w:tcW w:w="2134" w:type="dxa"/>
          </w:tcPr>
          <w:p w14:paraId="586A23E5" w14:textId="1FAFAC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EFDF41" w14:textId="318083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54C35D" w14:textId="2A3564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249AE6B" w14:textId="77777777" w:rsidTr="00C80210">
        <w:trPr>
          <w:trHeight w:val="54"/>
        </w:trPr>
        <w:tc>
          <w:tcPr>
            <w:tcW w:w="1691" w:type="dxa"/>
          </w:tcPr>
          <w:p w14:paraId="6446C6D2" w14:textId="1FB51D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</w:tcPr>
          <w:p w14:paraId="0A466047" w14:textId="0242672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724055.20</w:t>
            </w:r>
          </w:p>
        </w:tc>
        <w:tc>
          <w:tcPr>
            <w:tcW w:w="1562" w:type="dxa"/>
          </w:tcPr>
          <w:p w14:paraId="48E82C2E" w14:textId="487B08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3367017.91</w:t>
            </w:r>
          </w:p>
        </w:tc>
        <w:tc>
          <w:tcPr>
            <w:tcW w:w="2134" w:type="dxa"/>
          </w:tcPr>
          <w:p w14:paraId="0DF3B6E2" w14:textId="32FFE4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BBAB3B" w14:textId="1DF72A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A4D9F1" w14:textId="2E1378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65A05EB" w14:textId="77777777" w:rsidTr="00C80210">
        <w:trPr>
          <w:trHeight w:val="54"/>
        </w:trPr>
        <w:tc>
          <w:tcPr>
            <w:tcW w:w="1691" w:type="dxa"/>
          </w:tcPr>
          <w:p w14:paraId="17A3B120" w14:textId="16A1B4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</w:tcPr>
          <w:p w14:paraId="7DCEE9EB" w14:textId="548832D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724053.75</w:t>
            </w:r>
          </w:p>
        </w:tc>
        <w:tc>
          <w:tcPr>
            <w:tcW w:w="1562" w:type="dxa"/>
          </w:tcPr>
          <w:p w14:paraId="05F0DFA6" w14:textId="0812A4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3367017.84</w:t>
            </w:r>
          </w:p>
        </w:tc>
        <w:tc>
          <w:tcPr>
            <w:tcW w:w="2134" w:type="dxa"/>
          </w:tcPr>
          <w:p w14:paraId="04C09FC7" w14:textId="4E3E29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BE38CE" w14:textId="41DC52D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963AC9" w14:textId="3C634D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660D65F" w14:textId="77777777" w:rsidTr="00C80210">
        <w:trPr>
          <w:trHeight w:val="54"/>
        </w:trPr>
        <w:tc>
          <w:tcPr>
            <w:tcW w:w="1691" w:type="dxa"/>
          </w:tcPr>
          <w:p w14:paraId="0BBFEDB0" w14:textId="5C0CDD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</w:tcPr>
          <w:p w14:paraId="5D0E1D20" w14:textId="749442D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724052.79</w:t>
            </w:r>
          </w:p>
        </w:tc>
        <w:tc>
          <w:tcPr>
            <w:tcW w:w="1562" w:type="dxa"/>
          </w:tcPr>
          <w:p w14:paraId="01804A91" w14:textId="76D55C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3367016.87</w:t>
            </w:r>
          </w:p>
        </w:tc>
        <w:tc>
          <w:tcPr>
            <w:tcW w:w="2134" w:type="dxa"/>
          </w:tcPr>
          <w:p w14:paraId="31B94C68" w14:textId="724749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B5004F" w14:textId="33E5B6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D9A377" w14:textId="0E934A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9FB1BCB" w14:textId="77777777" w:rsidTr="00C80210">
        <w:trPr>
          <w:trHeight w:val="54"/>
        </w:trPr>
        <w:tc>
          <w:tcPr>
            <w:tcW w:w="1691" w:type="dxa"/>
          </w:tcPr>
          <w:p w14:paraId="66BFAEE3" w14:textId="616636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</w:tcPr>
          <w:p w14:paraId="62A5155A" w14:textId="293E15F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724051.68</w:t>
            </w:r>
          </w:p>
        </w:tc>
        <w:tc>
          <w:tcPr>
            <w:tcW w:w="1562" w:type="dxa"/>
          </w:tcPr>
          <w:p w14:paraId="72310432" w14:textId="4DDD97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3367015.70</w:t>
            </w:r>
          </w:p>
        </w:tc>
        <w:tc>
          <w:tcPr>
            <w:tcW w:w="2134" w:type="dxa"/>
          </w:tcPr>
          <w:p w14:paraId="5D7ADE95" w14:textId="4907CD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B9F409" w14:textId="4B6E0B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D3EB69" w14:textId="57B0C7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768145D" w14:textId="77777777" w:rsidTr="00C80210">
        <w:trPr>
          <w:trHeight w:val="54"/>
        </w:trPr>
        <w:tc>
          <w:tcPr>
            <w:tcW w:w="1691" w:type="dxa"/>
          </w:tcPr>
          <w:p w14:paraId="66E838C2" w14:textId="6EE226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</w:tcPr>
          <w:p w14:paraId="75D649C8" w14:textId="74F7596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724050.79</w:t>
            </w:r>
          </w:p>
        </w:tc>
        <w:tc>
          <w:tcPr>
            <w:tcW w:w="1562" w:type="dxa"/>
          </w:tcPr>
          <w:p w14:paraId="38D97FA8" w14:textId="502E3A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3367015.84</w:t>
            </w:r>
          </w:p>
        </w:tc>
        <w:tc>
          <w:tcPr>
            <w:tcW w:w="2134" w:type="dxa"/>
          </w:tcPr>
          <w:p w14:paraId="0B032F92" w14:textId="188F0D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4497DC" w14:textId="430D14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827FA8" w14:textId="67CF74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44EFF89" w14:textId="77777777" w:rsidTr="00C80210">
        <w:trPr>
          <w:trHeight w:val="54"/>
        </w:trPr>
        <w:tc>
          <w:tcPr>
            <w:tcW w:w="1691" w:type="dxa"/>
          </w:tcPr>
          <w:p w14:paraId="106B9B36" w14:textId="05ADFE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</w:tcPr>
          <w:p w14:paraId="0B2E105B" w14:textId="7F13706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724049.86</w:t>
            </w:r>
          </w:p>
        </w:tc>
        <w:tc>
          <w:tcPr>
            <w:tcW w:w="1562" w:type="dxa"/>
          </w:tcPr>
          <w:p w14:paraId="01362D35" w14:textId="27CD13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3367017.07</w:t>
            </w:r>
          </w:p>
        </w:tc>
        <w:tc>
          <w:tcPr>
            <w:tcW w:w="2134" w:type="dxa"/>
          </w:tcPr>
          <w:p w14:paraId="1670FBEF" w14:textId="0180C2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DC3B7" w14:textId="43C217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C9F1D2" w14:textId="07FED09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2031CC8" w14:textId="77777777" w:rsidTr="00C80210">
        <w:trPr>
          <w:trHeight w:val="54"/>
        </w:trPr>
        <w:tc>
          <w:tcPr>
            <w:tcW w:w="1691" w:type="dxa"/>
          </w:tcPr>
          <w:p w14:paraId="49389475" w14:textId="2C741F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</w:tcPr>
          <w:p w14:paraId="1AA4321C" w14:textId="7DD9878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724047.66</w:t>
            </w:r>
          </w:p>
        </w:tc>
        <w:tc>
          <w:tcPr>
            <w:tcW w:w="1562" w:type="dxa"/>
          </w:tcPr>
          <w:p w14:paraId="28231B57" w14:textId="1D3210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3367024.29</w:t>
            </w:r>
          </w:p>
        </w:tc>
        <w:tc>
          <w:tcPr>
            <w:tcW w:w="2134" w:type="dxa"/>
          </w:tcPr>
          <w:p w14:paraId="65DC90CD" w14:textId="249DB4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ABEB27" w14:textId="511A22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69197A" w14:textId="72B984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0ABCC47" w14:textId="77777777" w:rsidTr="00C80210">
        <w:trPr>
          <w:trHeight w:val="54"/>
        </w:trPr>
        <w:tc>
          <w:tcPr>
            <w:tcW w:w="1691" w:type="dxa"/>
          </w:tcPr>
          <w:p w14:paraId="3C88AD83" w14:textId="59C87D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</w:tcPr>
          <w:p w14:paraId="62755F4B" w14:textId="7B7EFE4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724046.79</w:t>
            </w:r>
          </w:p>
        </w:tc>
        <w:tc>
          <w:tcPr>
            <w:tcW w:w="1562" w:type="dxa"/>
          </w:tcPr>
          <w:p w14:paraId="4BD59EE1" w14:textId="51EDE1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3367026.53</w:t>
            </w:r>
          </w:p>
        </w:tc>
        <w:tc>
          <w:tcPr>
            <w:tcW w:w="2134" w:type="dxa"/>
          </w:tcPr>
          <w:p w14:paraId="5D3D0763" w14:textId="2DFA7B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513F27" w14:textId="7D64E8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F07B03" w14:textId="234AF9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36C0F4C" w14:textId="77777777" w:rsidTr="00C80210">
        <w:trPr>
          <w:trHeight w:val="54"/>
        </w:trPr>
        <w:tc>
          <w:tcPr>
            <w:tcW w:w="1691" w:type="dxa"/>
          </w:tcPr>
          <w:p w14:paraId="4B9D9F61" w14:textId="7393BA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</w:tcPr>
          <w:p w14:paraId="78F8373C" w14:textId="05776B5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724046.86</w:t>
            </w:r>
          </w:p>
        </w:tc>
        <w:tc>
          <w:tcPr>
            <w:tcW w:w="1562" w:type="dxa"/>
          </w:tcPr>
          <w:p w14:paraId="656BE152" w14:textId="515DE6D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3367029.08</w:t>
            </w:r>
          </w:p>
        </w:tc>
        <w:tc>
          <w:tcPr>
            <w:tcW w:w="2134" w:type="dxa"/>
          </w:tcPr>
          <w:p w14:paraId="76AFEF9C" w14:textId="1A6E62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88384B" w14:textId="17BB69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E4826B" w14:textId="0BC15A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5427E6C" w14:textId="77777777" w:rsidTr="00C80210">
        <w:trPr>
          <w:trHeight w:val="54"/>
        </w:trPr>
        <w:tc>
          <w:tcPr>
            <w:tcW w:w="1691" w:type="dxa"/>
          </w:tcPr>
          <w:p w14:paraId="18D81A74" w14:textId="02F8B3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</w:tcPr>
          <w:p w14:paraId="357B8DE9" w14:textId="1A10CCE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724046.86</w:t>
            </w:r>
          </w:p>
        </w:tc>
        <w:tc>
          <w:tcPr>
            <w:tcW w:w="1562" w:type="dxa"/>
          </w:tcPr>
          <w:p w14:paraId="5FFFFF35" w14:textId="1191C5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3367031.14</w:t>
            </w:r>
          </w:p>
        </w:tc>
        <w:tc>
          <w:tcPr>
            <w:tcW w:w="2134" w:type="dxa"/>
          </w:tcPr>
          <w:p w14:paraId="7AEE6CBE" w14:textId="205E8B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CEA2B8" w14:textId="6624917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4543B0" w14:textId="23ECF2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E8D328D" w14:textId="77777777" w:rsidTr="00C80210">
        <w:trPr>
          <w:trHeight w:val="54"/>
        </w:trPr>
        <w:tc>
          <w:tcPr>
            <w:tcW w:w="1691" w:type="dxa"/>
          </w:tcPr>
          <w:p w14:paraId="745C8175" w14:textId="69D940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</w:tcPr>
          <w:p w14:paraId="1BDF6137" w14:textId="4E8E990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724049.13</w:t>
            </w:r>
          </w:p>
        </w:tc>
        <w:tc>
          <w:tcPr>
            <w:tcW w:w="1562" w:type="dxa"/>
          </w:tcPr>
          <w:p w14:paraId="63A12A42" w14:textId="4F9144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3367033.63</w:t>
            </w:r>
          </w:p>
        </w:tc>
        <w:tc>
          <w:tcPr>
            <w:tcW w:w="2134" w:type="dxa"/>
          </w:tcPr>
          <w:p w14:paraId="38DF176B" w14:textId="12F66F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923DDC" w14:textId="1319C1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5C0088" w14:textId="5E14EF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333044E" w14:textId="77777777" w:rsidTr="00C80210">
        <w:trPr>
          <w:trHeight w:val="54"/>
        </w:trPr>
        <w:tc>
          <w:tcPr>
            <w:tcW w:w="1691" w:type="dxa"/>
          </w:tcPr>
          <w:p w14:paraId="4976CA68" w14:textId="7738F3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</w:tcPr>
          <w:p w14:paraId="6D3FE686" w14:textId="5ED828E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724051.84</w:t>
            </w:r>
          </w:p>
        </w:tc>
        <w:tc>
          <w:tcPr>
            <w:tcW w:w="1562" w:type="dxa"/>
          </w:tcPr>
          <w:p w14:paraId="477B8E5A" w14:textId="25A5F3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3367036.74</w:t>
            </w:r>
          </w:p>
        </w:tc>
        <w:tc>
          <w:tcPr>
            <w:tcW w:w="2134" w:type="dxa"/>
          </w:tcPr>
          <w:p w14:paraId="6A10ED48" w14:textId="6A6E9C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6BD426" w14:textId="3085189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B68C5A" w14:textId="7D0C28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EBF9211" w14:textId="77777777" w:rsidTr="00C80210">
        <w:trPr>
          <w:trHeight w:val="54"/>
        </w:trPr>
        <w:tc>
          <w:tcPr>
            <w:tcW w:w="1691" w:type="dxa"/>
          </w:tcPr>
          <w:p w14:paraId="65A89B2C" w14:textId="1653924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</w:tcPr>
          <w:p w14:paraId="1055C373" w14:textId="1F1EC00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724054.80</w:t>
            </w:r>
          </w:p>
        </w:tc>
        <w:tc>
          <w:tcPr>
            <w:tcW w:w="1562" w:type="dxa"/>
          </w:tcPr>
          <w:p w14:paraId="4537CBCC" w14:textId="79B97C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3367039.71</w:t>
            </w:r>
          </w:p>
        </w:tc>
        <w:tc>
          <w:tcPr>
            <w:tcW w:w="2134" w:type="dxa"/>
          </w:tcPr>
          <w:p w14:paraId="089233B8" w14:textId="5BD8B8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D6CED1" w14:textId="2424D5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C911E0" w14:textId="3425E8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16C51F3" w14:textId="77777777" w:rsidTr="00C80210">
        <w:trPr>
          <w:trHeight w:val="54"/>
        </w:trPr>
        <w:tc>
          <w:tcPr>
            <w:tcW w:w="1691" w:type="dxa"/>
          </w:tcPr>
          <w:p w14:paraId="6EF1045B" w14:textId="039082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</w:tcPr>
          <w:p w14:paraId="2F4119BC" w14:textId="59FA0D5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724060.45</w:t>
            </w:r>
          </w:p>
        </w:tc>
        <w:tc>
          <w:tcPr>
            <w:tcW w:w="1562" w:type="dxa"/>
          </w:tcPr>
          <w:p w14:paraId="6F8512BE" w14:textId="68DF8C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3367043.22</w:t>
            </w:r>
          </w:p>
        </w:tc>
        <w:tc>
          <w:tcPr>
            <w:tcW w:w="2134" w:type="dxa"/>
          </w:tcPr>
          <w:p w14:paraId="5F2CEDDF" w14:textId="632CD4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AE5E99" w14:textId="49D0E7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700494" w14:textId="6E4EB4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E75078E" w14:textId="77777777" w:rsidTr="00C80210">
        <w:trPr>
          <w:trHeight w:val="54"/>
        </w:trPr>
        <w:tc>
          <w:tcPr>
            <w:tcW w:w="1691" w:type="dxa"/>
          </w:tcPr>
          <w:p w14:paraId="72C8604D" w14:textId="5AAF96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551</w:t>
            </w:r>
          </w:p>
        </w:tc>
        <w:tc>
          <w:tcPr>
            <w:tcW w:w="1558" w:type="dxa"/>
          </w:tcPr>
          <w:p w14:paraId="0C2358F2" w14:textId="1D1E09D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724064.51</w:t>
            </w:r>
          </w:p>
        </w:tc>
        <w:tc>
          <w:tcPr>
            <w:tcW w:w="1562" w:type="dxa"/>
          </w:tcPr>
          <w:p w14:paraId="4317EFD7" w14:textId="246B24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3367045.29</w:t>
            </w:r>
          </w:p>
        </w:tc>
        <w:tc>
          <w:tcPr>
            <w:tcW w:w="2134" w:type="dxa"/>
          </w:tcPr>
          <w:p w14:paraId="0858E03A" w14:textId="3D5265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549ED1BC" w14:textId="1D053A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BE0E9C4" w14:textId="6CAABF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0667D98" w14:textId="77777777" w:rsidTr="00C80210">
        <w:trPr>
          <w:trHeight w:val="54"/>
        </w:trPr>
        <w:tc>
          <w:tcPr>
            <w:tcW w:w="1691" w:type="dxa"/>
          </w:tcPr>
          <w:p w14:paraId="5AC48B28" w14:textId="16ECF3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552</w:t>
            </w:r>
          </w:p>
        </w:tc>
        <w:tc>
          <w:tcPr>
            <w:tcW w:w="1558" w:type="dxa"/>
          </w:tcPr>
          <w:p w14:paraId="411B73B2" w14:textId="1B3AFA9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724067.14</w:t>
            </w:r>
          </w:p>
        </w:tc>
        <w:tc>
          <w:tcPr>
            <w:tcW w:w="1562" w:type="dxa"/>
          </w:tcPr>
          <w:p w14:paraId="5532384C" w14:textId="40AB5D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3367046.55</w:t>
            </w:r>
          </w:p>
        </w:tc>
        <w:tc>
          <w:tcPr>
            <w:tcW w:w="2134" w:type="dxa"/>
          </w:tcPr>
          <w:p w14:paraId="02A6A423" w14:textId="091B98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F3951A" w14:textId="02A4F6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ABDDBE" w14:textId="0D8D92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EA25D9D" w14:textId="77777777" w:rsidTr="00C80210">
        <w:trPr>
          <w:trHeight w:val="54"/>
        </w:trPr>
        <w:tc>
          <w:tcPr>
            <w:tcW w:w="1691" w:type="dxa"/>
          </w:tcPr>
          <w:p w14:paraId="2FCB9759" w14:textId="45EE2C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553</w:t>
            </w:r>
          </w:p>
        </w:tc>
        <w:tc>
          <w:tcPr>
            <w:tcW w:w="1558" w:type="dxa"/>
          </w:tcPr>
          <w:p w14:paraId="3079F272" w14:textId="5D30C36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724069.42</w:t>
            </w:r>
          </w:p>
        </w:tc>
        <w:tc>
          <w:tcPr>
            <w:tcW w:w="1562" w:type="dxa"/>
          </w:tcPr>
          <w:p w14:paraId="5156D355" w14:textId="32C4B1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3367049.58</w:t>
            </w:r>
          </w:p>
        </w:tc>
        <w:tc>
          <w:tcPr>
            <w:tcW w:w="2134" w:type="dxa"/>
          </w:tcPr>
          <w:p w14:paraId="0AF64E81" w14:textId="3EE654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2E708C" w14:textId="253BE7D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A081D9" w14:textId="063AA2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BD1CF76" w14:textId="77777777" w:rsidTr="00C80210">
        <w:trPr>
          <w:trHeight w:val="54"/>
        </w:trPr>
        <w:tc>
          <w:tcPr>
            <w:tcW w:w="1691" w:type="dxa"/>
          </w:tcPr>
          <w:p w14:paraId="5E386AF2" w14:textId="6B10E3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</w:tcPr>
          <w:p w14:paraId="356BB4CF" w14:textId="01EB9C3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724071.07</w:t>
            </w:r>
          </w:p>
        </w:tc>
        <w:tc>
          <w:tcPr>
            <w:tcW w:w="1562" w:type="dxa"/>
          </w:tcPr>
          <w:p w14:paraId="00043C73" w14:textId="46D4D5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3367053.30</w:t>
            </w:r>
          </w:p>
        </w:tc>
        <w:tc>
          <w:tcPr>
            <w:tcW w:w="2134" w:type="dxa"/>
          </w:tcPr>
          <w:p w14:paraId="3D8FB3B0" w14:textId="6E0402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ED2B59" w14:textId="2AF264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A4D6D0" w14:textId="300246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4B4C58B" w14:textId="77777777" w:rsidTr="00C80210">
        <w:trPr>
          <w:trHeight w:val="54"/>
        </w:trPr>
        <w:tc>
          <w:tcPr>
            <w:tcW w:w="1691" w:type="dxa"/>
          </w:tcPr>
          <w:p w14:paraId="00682F55" w14:textId="560B48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</w:tcPr>
          <w:p w14:paraId="37EC7E43" w14:textId="09E8483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724073.90</w:t>
            </w:r>
          </w:p>
        </w:tc>
        <w:tc>
          <w:tcPr>
            <w:tcW w:w="1562" w:type="dxa"/>
          </w:tcPr>
          <w:p w14:paraId="06B49488" w14:textId="2F271B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3367059.37</w:t>
            </w:r>
          </w:p>
        </w:tc>
        <w:tc>
          <w:tcPr>
            <w:tcW w:w="2134" w:type="dxa"/>
          </w:tcPr>
          <w:p w14:paraId="58B2CC25" w14:textId="0A674A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4E7DC2" w14:textId="37B191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3B5EE9" w14:textId="321979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EA28E0C" w14:textId="77777777" w:rsidTr="00C80210">
        <w:trPr>
          <w:trHeight w:val="54"/>
        </w:trPr>
        <w:tc>
          <w:tcPr>
            <w:tcW w:w="1691" w:type="dxa"/>
          </w:tcPr>
          <w:p w14:paraId="1EED4408" w14:textId="4D303E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</w:tcPr>
          <w:p w14:paraId="0F579BBC" w14:textId="4EDE3E0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724077.64</w:t>
            </w:r>
          </w:p>
        </w:tc>
        <w:tc>
          <w:tcPr>
            <w:tcW w:w="1562" w:type="dxa"/>
          </w:tcPr>
          <w:p w14:paraId="2EFE30F2" w14:textId="3EFFB4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3367065.80</w:t>
            </w:r>
          </w:p>
        </w:tc>
        <w:tc>
          <w:tcPr>
            <w:tcW w:w="2134" w:type="dxa"/>
          </w:tcPr>
          <w:p w14:paraId="68A88FD9" w14:textId="72B947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A3732A" w14:textId="48E8E5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85EB5A" w14:textId="29AB81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14CD7A1" w14:textId="77777777" w:rsidTr="00C80210">
        <w:trPr>
          <w:trHeight w:val="54"/>
        </w:trPr>
        <w:tc>
          <w:tcPr>
            <w:tcW w:w="1691" w:type="dxa"/>
          </w:tcPr>
          <w:p w14:paraId="4B3E96D8" w14:textId="4BF8F9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</w:tcPr>
          <w:p w14:paraId="3B2DB050" w14:textId="298C790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724082.60</w:t>
            </w:r>
          </w:p>
        </w:tc>
        <w:tc>
          <w:tcPr>
            <w:tcW w:w="1562" w:type="dxa"/>
          </w:tcPr>
          <w:p w14:paraId="62D1D0B7" w14:textId="0D0C44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3367071.86</w:t>
            </w:r>
          </w:p>
        </w:tc>
        <w:tc>
          <w:tcPr>
            <w:tcW w:w="2134" w:type="dxa"/>
          </w:tcPr>
          <w:p w14:paraId="2640ECA6" w14:textId="2AA45B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C372ED" w14:textId="7E4C3D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1CA0AD" w14:textId="4DE9B0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D36C084" w14:textId="77777777" w:rsidTr="00C80210">
        <w:trPr>
          <w:trHeight w:val="54"/>
        </w:trPr>
        <w:tc>
          <w:tcPr>
            <w:tcW w:w="1691" w:type="dxa"/>
          </w:tcPr>
          <w:p w14:paraId="28BFEC81" w14:textId="188475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</w:tcPr>
          <w:p w14:paraId="65E0E382" w14:textId="2C90F8E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724087.64</w:t>
            </w:r>
          </w:p>
        </w:tc>
        <w:tc>
          <w:tcPr>
            <w:tcW w:w="1562" w:type="dxa"/>
          </w:tcPr>
          <w:p w14:paraId="7F84D979" w14:textId="50AA55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3367079.10</w:t>
            </w:r>
          </w:p>
        </w:tc>
        <w:tc>
          <w:tcPr>
            <w:tcW w:w="2134" w:type="dxa"/>
          </w:tcPr>
          <w:p w14:paraId="269802B3" w14:textId="31AFE1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AC5DBA" w14:textId="435AB7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947419" w14:textId="0A2B42B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B14CCA4" w14:textId="77777777" w:rsidTr="00C80210">
        <w:trPr>
          <w:trHeight w:val="54"/>
        </w:trPr>
        <w:tc>
          <w:tcPr>
            <w:tcW w:w="1691" w:type="dxa"/>
          </w:tcPr>
          <w:p w14:paraId="745B04A6" w14:textId="47FB9B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</w:tcPr>
          <w:p w14:paraId="62CE4C90" w14:textId="1A88606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724094.87</w:t>
            </w:r>
          </w:p>
        </w:tc>
        <w:tc>
          <w:tcPr>
            <w:tcW w:w="1562" w:type="dxa"/>
          </w:tcPr>
          <w:p w14:paraId="1F5C1EAF" w14:textId="7CE620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3367083.65</w:t>
            </w:r>
          </w:p>
        </w:tc>
        <w:tc>
          <w:tcPr>
            <w:tcW w:w="2134" w:type="dxa"/>
          </w:tcPr>
          <w:p w14:paraId="2C11E868" w14:textId="237B03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0DA689" w14:textId="41444C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BABDEC" w14:textId="74269D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204ADAE" w14:textId="77777777" w:rsidTr="00C80210">
        <w:trPr>
          <w:trHeight w:val="54"/>
        </w:trPr>
        <w:tc>
          <w:tcPr>
            <w:tcW w:w="1691" w:type="dxa"/>
          </w:tcPr>
          <w:p w14:paraId="11ECAAEA" w14:textId="58879C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</w:tcPr>
          <w:p w14:paraId="3F659E9C" w14:textId="657BFAD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724098.04</w:t>
            </w:r>
          </w:p>
        </w:tc>
        <w:tc>
          <w:tcPr>
            <w:tcW w:w="1562" w:type="dxa"/>
          </w:tcPr>
          <w:p w14:paraId="3882AB14" w14:textId="605203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3367086.76</w:t>
            </w:r>
          </w:p>
        </w:tc>
        <w:tc>
          <w:tcPr>
            <w:tcW w:w="2134" w:type="dxa"/>
          </w:tcPr>
          <w:p w14:paraId="07E9E108" w14:textId="4555D0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6A9D50" w14:textId="08251B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21E2C0" w14:textId="12A37F7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F4B676B" w14:textId="77777777" w:rsidTr="00C80210">
        <w:trPr>
          <w:trHeight w:val="54"/>
        </w:trPr>
        <w:tc>
          <w:tcPr>
            <w:tcW w:w="1691" w:type="dxa"/>
          </w:tcPr>
          <w:p w14:paraId="52A976E2" w14:textId="6ACB57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</w:tcPr>
          <w:p w14:paraId="4A42A586" w14:textId="15D580C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724101.28</w:t>
            </w:r>
          </w:p>
        </w:tc>
        <w:tc>
          <w:tcPr>
            <w:tcW w:w="1562" w:type="dxa"/>
          </w:tcPr>
          <w:p w14:paraId="79D4F552" w14:textId="3AB939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3367091.17</w:t>
            </w:r>
          </w:p>
        </w:tc>
        <w:tc>
          <w:tcPr>
            <w:tcW w:w="2134" w:type="dxa"/>
          </w:tcPr>
          <w:p w14:paraId="79D43D5A" w14:textId="6ED4C9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429B8E" w14:textId="743B4C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568C26" w14:textId="21E0F6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9CF9C68" w14:textId="77777777" w:rsidTr="00C80210">
        <w:trPr>
          <w:trHeight w:val="54"/>
        </w:trPr>
        <w:tc>
          <w:tcPr>
            <w:tcW w:w="1691" w:type="dxa"/>
          </w:tcPr>
          <w:p w14:paraId="02F2E9F4" w14:textId="0CB01C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562</w:t>
            </w:r>
          </w:p>
        </w:tc>
        <w:tc>
          <w:tcPr>
            <w:tcW w:w="1558" w:type="dxa"/>
          </w:tcPr>
          <w:p w14:paraId="3C05DE67" w14:textId="5B3D332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724103.64</w:t>
            </w:r>
          </w:p>
        </w:tc>
        <w:tc>
          <w:tcPr>
            <w:tcW w:w="1562" w:type="dxa"/>
          </w:tcPr>
          <w:p w14:paraId="4831E811" w14:textId="55DFC29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3367091.54</w:t>
            </w:r>
          </w:p>
        </w:tc>
        <w:tc>
          <w:tcPr>
            <w:tcW w:w="2134" w:type="dxa"/>
          </w:tcPr>
          <w:p w14:paraId="3DA0AC11" w14:textId="043A1F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F5E47C" w14:textId="44E03E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4B60DC" w14:textId="69BEE8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63BE009" w14:textId="77777777" w:rsidTr="00C80210">
        <w:trPr>
          <w:trHeight w:val="54"/>
        </w:trPr>
        <w:tc>
          <w:tcPr>
            <w:tcW w:w="1691" w:type="dxa"/>
          </w:tcPr>
          <w:p w14:paraId="454A8D28" w14:textId="720E9D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</w:tcPr>
          <w:p w14:paraId="58160CBA" w14:textId="35B2796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724105.52</w:t>
            </w:r>
          </w:p>
        </w:tc>
        <w:tc>
          <w:tcPr>
            <w:tcW w:w="1562" w:type="dxa"/>
          </w:tcPr>
          <w:p w14:paraId="60F31A34" w14:textId="1AE791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3367092.65</w:t>
            </w:r>
          </w:p>
        </w:tc>
        <w:tc>
          <w:tcPr>
            <w:tcW w:w="2134" w:type="dxa"/>
          </w:tcPr>
          <w:p w14:paraId="6941268A" w14:textId="40B926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705A52" w14:textId="1A02A9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45BBA2" w14:textId="73244E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63661D7" w14:textId="77777777" w:rsidTr="00C80210">
        <w:trPr>
          <w:trHeight w:val="54"/>
        </w:trPr>
        <w:tc>
          <w:tcPr>
            <w:tcW w:w="1691" w:type="dxa"/>
          </w:tcPr>
          <w:p w14:paraId="0D3E98A1" w14:textId="7F5448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</w:tcPr>
          <w:p w14:paraId="35721628" w14:textId="5F71169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724105.19</w:t>
            </w:r>
          </w:p>
        </w:tc>
        <w:tc>
          <w:tcPr>
            <w:tcW w:w="1562" w:type="dxa"/>
          </w:tcPr>
          <w:p w14:paraId="74C8C2D0" w14:textId="107C0A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3367095.09</w:t>
            </w:r>
          </w:p>
        </w:tc>
        <w:tc>
          <w:tcPr>
            <w:tcW w:w="2134" w:type="dxa"/>
          </w:tcPr>
          <w:p w14:paraId="54E68DF0" w14:textId="01A214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E00B14" w14:textId="420B07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15BE67" w14:textId="3C36DC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9AC9A23" w14:textId="77777777" w:rsidTr="00C80210">
        <w:trPr>
          <w:trHeight w:val="54"/>
        </w:trPr>
        <w:tc>
          <w:tcPr>
            <w:tcW w:w="1691" w:type="dxa"/>
          </w:tcPr>
          <w:p w14:paraId="07B21E6D" w14:textId="5DA1F1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</w:tcPr>
          <w:p w14:paraId="5745FEA8" w14:textId="28B026F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724104.19</w:t>
            </w:r>
          </w:p>
        </w:tc>
        <w:tc>
          <w:tcPr>
            <w:tcW w:w="1562" w:type="dxa"/>
          </w:tcPr>
          <w:p w14:paraId="334762AD" w14:textId="08D3DD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3367097.41</w:t>
            </w:r>
          </w:p>
        </w:tc>
        <w:tc>
          <w:tcPr>
            <w:tcW w:w="2134" w:type="dxa"/>
          </w:tcPr>
          <w:p w14:paraId="54A1530C" w14:textId="42DE7BD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FBE925" w14:textId="6C41B3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2C1EF7" w14:textId="2F9FAC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BF4D110" w14:textId="77777777" w:rsidTr="00C80210">
        <w:trPr>
          <w:trHeight w:val="54"/>
        </w:trPr>
        <w:tc>
          <w:tcPr>
            <w:tcW w:w="1691" w:type="dxa"/>
          </w:tcPr>
          <w:p w14:paraId="547B6C00" w14:textId="5A053D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</w:tcPr>
          <w:p w14:paraId="1DEB177D" w14:textId="1615AE3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724105.52</w:t>
            </w:r>
          </w:p>
        </w:tc>
        <w:tc>
          <w:tcPr>
            <w:tcW w:w="1562" w:type="dxa"/>
          </w:tcPr>
          <w:p w14:paraId="5EF0E7EE" w14:textId="58CA70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3367101.39</w:t>
            </w:r>
          </w:p>
        </w:tc>
        <w:tc>
          <w:tcPr>
            <w:tcW w:w="2134" w:type="dxa"/>
          </w:tcPr>
          <w:p w14:paraId="5AFE8747" w14:textId="69520C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988542" w14:textId="0BC66C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3D2659" w14:textId="563603D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974B0CB" w14:textId="77777777" w:rsidTr="00C80210">
        <w:trPr>
          <w:trHeight w:val="54"/>
        </w:trPr>
        <w:tc>
          <w:tcPr>
            <w:tcW w:w="1691" w:type="dxa"/>
          </w:tcPr>
          <w:p w14:paraId="22B28E04" w14:textId="5CAF10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</w:tcPr>
          <w:p w14:paraId="36FEF9B5" w14:textId="431E6CE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724112.16</w:t>
            </w:r>
          </w:p>
        </w:tc>
        <w:tc>
          <w:tcPr>
            <w:tcW w:w="1562" w:type="dxa"/>
          </w:tcPr>
          <w:p w14:paraId="6EBE6ED1" w14:textId="014571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3367112.57</w:t>
            </w:r>
          </w:p>
        </w:tc>
        <w:tc>
          <w:tcPr>
            <w:tcW w:w="2134" w:type="dxa"/>
          </w:tcPr>
          <w:p w14:paraId="1AAE2E81" w14:textId="6022039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3AD7F7" w14:textId="13EFA7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7BF50D" w14:textId="6BEFEB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A08A3A1" w14:textId="77777777" w:rsidTr="00C80210">
        <w:trPr>
          <w:trHeight w:val="54"/>
        </w:trPr>
        <w:tc>
          <w:tcPr>
            <w:tcW w:w="1691" w:type="dxa"/>
          </w:tcPr>
          <w:p w14:paraId="0C174B7A" w14:textId="687A37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</w:tcPr>
          <w:p w14:paraId="74B74728" w14:textId="339DAB5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724112.47</w:t>
            </w:r>
          </w:p>
        </w:tc>
        <w:tc>
          <w:tcPr>
            <w:tcW w:w="1562" w:type="dxa"/>
          </w:tcPr>
          <w:p w14:paraId="3631C072" w14:textId="42C3BB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3367114.96</w:t>
            </w:r>
          </w:p>
        </w:tc>
        <w:tc>
          <w:tcPr>
            <w:tcW w:w="2134" w:type="dxa"/>
          </w:tcPr>
          <w:p w14:paraId="2DB09315" w14:textId="69FDA1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0752E9" w14:textId="422F50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049D05" w14:textId="2C292C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AC8601F" w14:textId="77777777" w:rsidTr="00C80210">
        <w:trPr>
          <w:trHeight w:val="54"/>
        </w:trPr>
        <w:tc>
          <w:tcPr>
            <w:tcW w:w="1691" w:type="dxa"/>
          </w:tcPr>
          <w:p w14:paraId="050E46C5" w14:textId="541C6C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</w:tcPr>
          <w:p w14:paraId="0FBD997C" w14:textId="6176033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724114.51</w:t>
            </w:r>
          </w:p>
        </w:tc>
        <w:tc>
          <w:tcPr>
            <w:tcW w:w="1562" w:type="dxa"/>
          </w:tcPr>
          <w:p w14:paraId="77B5DA13" w14:textId="0766A0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3367114.67</w:t>
            </w:r>
          </w:p>
        </w:tc>
        <w:tc>
          <w:tcPr>
            <w:tcW w:w="2134" w:type="dxa"/>
          </w:tcPr>
          <w:p w14:paraId="167BF54E" w14:textId="0738DB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7E621E" w14:textId="2B3651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86D5E5" w14:textId="5DD75A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843105B" w14:textId="77777777" w:rsidTr="00C80210">
        <w:trPr>
          <w:trHeight w:val="54"/>
        </w:trPr>
        <w:tc>
          <w:tcPr>
            <w:tcW w:w="1691" w:type="dxa"/>
          </w:tcPr>
          <w:p w14:paraId="05285967" w14:textId="3FD75C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</w:tcPr>
          <w:p w14:paraId="77FA73C5" w14:textId="4403CA6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724116.47</w:t>
            </w:r>
          </w:p>
        </w:tc>
        <w:tc>
          <w:tcPr>
            <w:tcW w:w="1562" w:type="dxa"/>
          </w:tcPr>
          <w:p w14:paraId="5E3844FA" w14:textId="6078A4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3367115.18</w:t>
            </w:r>
          </w:p>
        </w:tc>
        <w:tc>
          <w:tcPr>
            <w:tcW w:w="2134" w:type="dxa"/>
          </w:tcPr>
          <w:p w14:paraId="2FBB00C4" w14:textId="0F4F00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191FCB" w14:textId="64C5ED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E57840" w14:textId="183241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FF18B9E" w14:textId="77777777" w:rsidTr="00C80210">
        <w:trPr>
          <w:trHeight w:val="54"/>
        </w:trPr>
        <w:tc>
          <w:tcPr>
            <w:tcW w:w="1691" w:type="dxa"/>
          </w:tcPr>
          <w:p w14:paraId="35073D70" w14:textId="6085E9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</w:tcPr>
          <w:p w14:paraId="71CCB499" w14:textId="0C4ED60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724117.64</w:t>
            </w:r>
          </w:p>
        </w:tc>
        <w:tc>
          <w:tcPr>
            <w:tcW w:w="1562" w:type="dxa"/>
          </w:tcPr>
          <w:p w14:paraId="5539334A" w14:textId="4774FE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3367116.20</w:t>
            </w:r>
          </w:p>
        </w:tc>
        <w:tc>
          <w:tcPr>
            <w:tcW w:w="2134" w:type="dxa"/>
          </w:tcPr>
          <w:p w14:paraId="0E717255" w14:textId="6E4874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3BCF31" w14:textId="6C9B86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885A00" w14:textId="257D1F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44CBFD9" w14:textId="77777777" w:rsidTr="00C80210">
        <w:trPr>
          <w:trHeight w:val="54"/>
        </w:trPr>
        <w:tc>
          <w:tcPr>
            <w:tcW w:w="1691" w:type="dxa"/>
          </w:tcPr>
          <w:p w14:paraId="2260027D" w14:textId="1F68B8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</w:tcPr>
          <w:p w14:paraId="584C4489" w14:textId="0F81C4A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724118.15</w:t>
            </w:r>
          </w:p>
        </w:tc>
        <w:tc>
          <w:tcPr>
            <w:tcW w:w="1562" w:type="dxa"/>
          </w:tcPr>
          <w:p w14:paraId="00EE0E6B" w14:textId="0062F6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3367118.24</w:t>
            </w:r>
          </w:p>
        </w:tc>
        <w:tc>
          <w:tcPr>
            <w:tcW w:w="2134" w:type="dxa"/>
          </w:tcPr>
          <w:p w14:paraId="47ABDFC2" w14:textId="6F85CB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B3FADC" w14:textId="7AE1ABD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AB7FA5" w14:textId="3E8A42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4C846C6" w14:textId="77777777" w:rsidTr="00C80210">
        <w:trPr>
          <w:trHeight w:val="54"/>
        </w:trPr>
        <w:tc>
          <w:tcPr>
            <w:tcW w:w="1691" w:type="dxa"/>
          </w:tcPr>
          <w:p w14:paraId="1F08631D" w14:textId="425019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</w:tcPr>
          <w:p w14:paraId="1FCF0D6E" w14:textId="15DC3DF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724120.48</w:t>
            </w:r>
          </w:p>
        </w:tc>
        <w:tc>
          <w:tcPr>
            <w:tcW w:w="1562" w:type="dxa"/>
          </w:tcPr>
          <w:p w14:paraId="6542E9C9" w14:textId="3D41F7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3367120.64</w:t>
            </w:r>
          </w:p>
        </w:tc>
        <w:tc>
          <w:tcPr>
            <w:tcW w:w="2134" w:type="dxa"/>
          </w:tcPr>
          <w:p w14:paraId="530FA008" w14:textId="26B59B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7B2ED9" w14:textId="2010B3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C0E970" w14:textId="3BD332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3B7CE3B" w14:textId="77777777" w:rsidTr="00C80210">
        <w:trPr>
          <w:trHeight w:val="54"/>
        </w:trPr>
        <w:tc>
          <w:tcPr>
            <w:tcW w:w="1691" w:type="dxa"/>
          </w:tcPr>
          <w:p w14:paraId="77CCB659" w14:textId="5D6F6D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</w:tcPr>
          <w:p w14:paraId="037C6E9E" w14:textId="16C5A6B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724122.30</w:t>
            </w:r>
          </w:p>
        </w:tc>
        <w:tc>
          <w:tcPr>
            <w:tcW w:w="1562" w:type="dxa"/>
          </w:tcPr>
          <w:p w14:paraId="57AC67A8" w14:textId="3799BC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3367123.41</w:t>
            </w:r>
          </w:p>
        </w:tc>
        <w:tc>
          <w:tcPr>
            <w:tcW w:w="2134" w:type="dxa"/>
          </w:tcPr>
          <w:p w14:paraId="0C118415" w14:textId="1FE37A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04CA43" w14:textId="74CCAA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D01B65" w14:textId="6AB76E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6DD530F" w14:textId="77777777" w:rsidTr="00C80210">
        <w:trPr>
          <w:trHeight w:val="54"/>
        </w:trPr>
        <w:tc>
          <w:tcPr>
            <w:tcW w:w="1691" w:type="dxa"/>
          </w:tcPr>
          <w:p w14:paraId="56E56AEC" w14:textId="63C841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</w:tcPr>
          <w:p w14:paraId="3A43B980" w14:textId="147F66B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724122.30</w:t>
            </w:r>
          </w:p>
        </w:tc>
        <w:tc>
          <w:tcPr>
            <w:tcW w:w="1562" w:type="dxa"/>
          </w:tcPr>
          <w:p w14:paraId="53302E34" w14:textId="769573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3367124.66</w:t>
            </w:r>
          </w:p>
        </w:tc>
        <w:tc>
          <w:tcPr>
            <w:tcW w:w="2134" w:type="dxa"/>
          </w:tcPr>
          <w:p w14:paraId="7A695E66" w14:textId="5E7AAF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576345" w14:textId="23BA58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881D6B" w14:textId="3ED97A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FB7632A" w14:textId="77777777" w:rsidTr="00C80210">
        <w:trPr>
          <w:trHeight w:val="54"/>
        </w:trPr>
        <w:tc>
          <w:tcPr>
            <w:tcW w:w="1691" w:type="dxa"/>
          </w:tcPr>
          <w:p w14:paraId="461C5635" w14:textId="0963EA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576</w:t>
            </w:r>
          </w:p>
        </w:tc>
        <w:tc>
          <w:tcPr>
            <w:tcW w:w="1558" w:type="dxa"/>
          </w:tcPr>
          <w:p w14:paraId="48240858" w14:textId="5916932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724122.12</w:t>
            </w:r>
          </w:p>
        </w:tc>
        <w:tc>
          <w:tcPr>
            <w:tcW w:w="1562" w:type="dxa"/>
          </w:tcPr>
          <w:p w14:paraId="2960F0B0" w14:textId="5217C2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3367126.17</w:t>
            </w:r>
          </w:p>
        </w:tc>
        <w:tc>
          <w:tcPr>
            <w:tcW w:w="2134" w:type="dxa"/>
          </w:tcPr>
          <w:p w14:paraId="06FE45D1" w14:textId="748F08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C9070A" w14:textId="2E4B539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1FF99A" w14:textId="1AD3BE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8711F47" w14:textId="77777777" w:rsidTr="00C80210">
        <w:trPr>
          <w:trHeight w:val="54"/>
        </w:trPr>
        <w:tc>
          <w:tcPr>
            <w:tcW w:w="1691" w:type="dxa"/>
          </w:tcPr>
          <w:p w14:paraId="450AFD7F" w14:textId="76C997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</w:tcPr>
          <w:p w14:paraId="51ABC49B" w14:textId="2EC2DFA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724122.12</w:t>
            </w:r>
          </w:p>
        </w:tc>
        <w:tc>
          <w:tcPr>
            <w:tcW w:w="1562" w:type="dxa"/>
          </w:tcPr>
          <w:p w14:paraId="45A2557C" w14:textId="050AE6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3367127.55</w:t>
            </w:r>
          </w:p>
        </w:tc>
        <w:tc>
          <w:tcPr>
            <w:tcW w:w="2134" w:type="dxa"/>
          </w:tcPr>
          <w:p w14:paraId="7FB65474" w14:textId="0E2E3F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D2E140" w14:textId="1F3D0C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181883" w14:textId="040284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2794BBF" w14:textId="77777777" w:rsidTr="00C80210">
        <w:trPr>
          <w:trHeight w:val="54"/>
        </w:trPr>
        <w:tc>
          <w:tcPr>
            <w:tcW w:w="1691" w:type="dxa"/>
          </w:tcPr>
          <w:p w14:paraId="4A778561" w14:textId="325BD7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</w:tcPr>
          <w:p w14:paraId="6644AA90" w14:textId="086604D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724122.94</w:t>
            </w:r>
          </w:p>
        </w:tc>
        <w:tc>
          <w:tcPr>
            <w:tcW w:w="1562" w:type="dxa"/>
          </w:tcPr>
          <w:p w14:paraId="735030D3" w14:textId="4CD380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3367128.75</w:t>
            </w:r>
          </w:p>
        </w:tc>
        <w:tc>
          <w:tcPr>
            <w:tcW w:w="2134" w:type="dxa"/>
          </w:tcPr>
          <w:p w14:paraId="666DF8AD" w14:textId="6901C9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E9DF96" w14:textId="0493DC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33560E" w14:textId="378F16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A644143" w14:textId="77777777" w:rsidTr="00C80210">
        <w:trPr>
          <w:trHeight w:val="54"/>
        </w:trPr>
        <w:tc>
          <w:tcPr>
            <w:tcW w:w="1691" w:type="dxa"/>
          </w:tcPr>
          <w:p w14:paraId="7AA046B0" w14:textId="332874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</w:tcPr>
          <w:p w14:paraId="71C4C6A5" w14:textId="320DA91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724122.71</w:t>
            </w:r>
          </w:p>
        </w:tc>
        <w:tc>
          <w:tcPr>
            <w:tcW w:w="1562" w:type="dxa"/>
          </w:tcPr>
          <w:p w14:paraId="250599C2" w14:textId="511D72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3367130.66</w:t>
            </w:r>
          </w:p>
        </w:tc>
        <w:tc>
          <w:tcPr>
            <w:tcW w:w="2134" w:type="dxa"/>
          </w:tcPr>
          <w:p w14:paraId="62E87E04" w14:textId="71B90F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3757CB" w14:textId="6391F1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2FAF48" w14:textId="70E16C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EF1002C" w14:textId="77777777" w:rsidTr="00C80210">
        <w:trPr>
          <w:trHeight w:val="54"/>
        </w:trPr>
        <w:tc>
          <w:tcPr>
            <w:tcW w:w="1691" w:type="dxa"/>
          </w:tcPr>
          <w:p w14:paraId="5F706D2D" w14:textId="1EA069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</w:tcPr>
          <w:p w14:paraId="77192F29" w14:textId="0AEE0C5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724121.71</w:t>
            </w:r>
          </w:p>
        </w:tc>
        <w:tc>
          <w:tcPr>
            <w:tcW w:w="1562" w:type="dxa"/>
          </w:tcPr>
          <w:p w14:paraId="1C33339B" w14:textId="695BB7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3367132.53</w:t>
            </w:r>
          </w:p>
        </w:tc>
        <w:tc>
          <w:tcPr>
            <w:tcW w:w="2134" w:type="dxa"/>
          </w:tcPr>
          <w:p w14:paraId="734F7096" w14:textId="7E90F5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9F1BEF" w14:textId="1A1B8A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FF79CF" w14:textId="2D8FF8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74B1BB9" w14:textId="77777777" w:rsidTr="00C80210">
        <w:trPr>
          <w:trHeight w:val="54"/>
        </w:trPr>
        <w:tc>
          <w:tcPr>
            <w:tcW w:w="1691" w:type="dxa"/>
          </w:tcPr>
          <w:p w14:paraId="35CC1E5A" w14:textId="677348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</w:tcPr>
          <w:p w14:paraId="72B53FD4" w14:textId="4CAE3B4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724120.24</w:t>
            </w:r>
          </w:p>
        </w:tc>
        <w:tc>
          <w:tcPr>
            <w:tcW w:w="1562" w:type="dxa"/>
          </w:tcPr>
          <w:p w14:paraId="2E5E9FC1" w14:textId="532409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3367136.33</w:t>
            </w:r>
          </w:p>
        </w:tc>
        <w:tc>
          <w:tcPr>
            <w:tcW w:w="2134" w:type="dxa"/>
          </w:tcPr>
          <w:p w14:paraId="7F236CA0" w14:textId="289F7B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0B3B33" w14:textId="095AB2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EADDC9" w14:textId="778AB5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6DFAD2D" w14:textId="77777777" w:rsidTr="00C80210">
        <w:trPr>
          <w:trHeight w:val="54"/>
        </w:trPr>
        <w:tc>
          <w:tcPr>
            <w:tcW w:w="1691" w:type="dxa"/>
          </w:tcPr>
          <w:p w14:paraId="0A1DCD99" w14:textId="5E0388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</w:tcPr>
          <w:p w14:paraId="34651C3B" w14:textId="488C886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724119.51</w:t>
            </w:r>
          </w:p>
        </w:tc>
        <w:tc>
          <w:tcPr>
            <w:tcW w:w="1562" w:type="dxa"/>
          </w:tcPr>
          <w:p w14:paraId="25F8DF5F" w14:textId="5259D7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3367139.13</w:t>
            </w:r>
          </w:p>
        </w:tc>
        <w:tc>
          <w:tcPr>
            <w:tcW w:w="2134" w:type="dxa"/>
          </w:tcPr>
          <w:p w14:paraId="579E147B" w14:textId="5BC01F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848BC5" w14:textId="74904D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F303A6" w14:textId="5EED3A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3EBAAE8" w14:textId="77777777" w:rsidTr="00C80210">
        <w:trPr>
          <w:trHeight w:val="54"/>
        </w:trPr>
        <w:tc>
          <w:tcPr>
            <w:tcW w:w="1691" w:type="dxa"/>
          </w:tcPr>
          <w:p w14:paraId="5CF27570" w14:textId="530854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</w:tcPr>
          <w:p w14:paraId="5C903535" w14:textId="01AD2A5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724119.69</w:t>
            </w:r>
          </w:p>
        </w:tc>
        <w:tc>
          <w:tcPr>
            <w:tcW w:w="1562" w:type="dxa"/>
          </w:tcPr>
          <w:p w14:paraId="23562532" w14:textId="6B3DDC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3367141.50</w:t>
            </w:r>
          </w:p>
        </w:tc>
        <w:tc>
          <w:tcPr>
            <w:tcW w:w="2134" w:type="dxa"/>
          </w:tcPr>
          <w:p w14:paraId="3ADDBB11" w14:textId="3F4555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5E5516" w14:textId="61F926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F32BFF" w14:textId="2E4A1A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C64B3BA" w14:textId="77777777" w:rsidTr="00C80210">
        <w:trPr>
          <w:trHeight w:val="54"/>
        </w:trPr>
        <w:tc>
          <w:tcPr>
            <w:tcW w:w="1691" w:type="dxa"/>
          </w:tcPr>
          <w:p w14:paraId="587098C2" w14:textId="2E4FAC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584</w:t>
            </w:r>
          </w:p>
        </w:tc>
        <w:tc>
          <w:tcPr>
            <w:tcW w:w="1558" w:type="dxa"/>
          </w:tcPr>
          <w:p w14:paraId="72A13BEA" w14:textId="418D30B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724121.23</w:t>
            </w:r>
          </w:p>
        </w:tc>
        <w:tc>
          <w:tcPr>
            <w:tcW w:w="1562" w:type="dxa"/>
          </w:tcPr>
          <w:p w14:paraId="2E84805D" w14:textId="609375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3367146.73</w:t>
            </w:r>
          </w:p>
        </w:tc>
        <w:tc>
          <w:tcPr>
            <w:tcW w:w="2134" w:type="dxa"/>
          </w:tcPr>
          <w:p w14:paraId="2C3D291B" w14:textId="141C6E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5EC8ED" w14:textId="21D77D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4EF6F3" w14:textId="6301A1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EA55EE4" w14:textId="77777777" w:rsidTr="00C80210">
        <w:trPr>
          <w:trHeight w:val="54"/>
        </w:trPr>
        <w:tc>
          <w:tcPr>
            <w:tcW w:w="1691" w:type="dxa"/>
          </w:tcPr>
          <w:p w14:paraId="7F3C942A" w14:textId="39362B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</w:tcPr>
          <w:p w14:paraId="520D0A24" w14:textId="6E26B2C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724123.51</w:t>
            </w:r>
          </w:p>
        </w:tc>
        <w:tc>
          <w:tcPr>
            <w:tcW w:w="1562" w:type="dxa"/>
          </w:tcPr>
          <w:p w14:paraId="594ADCB8" w14:textId="5DA49B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3367150.12</w:t>
            </w:r>
          </w:p>
        </w:tc>
        <w:tc>
          <w:tcPr>
            <w:tcW w:w="2134" w:type="dxa"/>
          </w:tcPr>
          <w:p w14:paraId="28027049" w14:textId="0EE52A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9A7A83" w14:textId="08A18C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5AACD6" w14:textId="38898A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986998C" w14:textId="77777777" w:rsidTr="00C80210">
        <w:trPr>
          <w:trHeight w:val="54"/>
        </w:trPr>
        <w:tc>
          <w:tcPr>
            <w:tcW w:w="1691" w:type="dxa"/>
          </w:tcPr>
          <w:p w14:paraId="660493F0" w14:textId="4BBD62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586</w:t>
            </w:r>
          </w:p>
        </w:tc>
        <w:tc>
          <w:tcPr>
            <w:tcW w:w="1558" w:type="dxa"/>
          </w:tcPr>
          <w:p w14:paraId="58AC5001" w14:textId="3B73166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724125.35</w:t>
            </w:r>
          </w:p>
        </w:tc>
        <w:tc>
          <w:tcPr>
            <w:tcW w:w="1562" w:type="dxa"/>
          </w:tcPr>
          <w:p w14:paraId="65860CD4" w14:textId="492E28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3367152.92</w:t>
            </w:r>
          </w:p>
        </w:tc>
        <w:tc>
          <w:tcPr>
            <w:tcW w:w="2134" w:type="dxa"/>
          </w:tcPr>
          <w:p w14:paraId="62A71261" w14:textId="0AC670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E790C9F" w14:textId="79CC2C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4E6137E" w14:textId="28DAA6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FDCCFA8" w14:textId="77777777" w:rsidTr="00C80210">
        <w:trPr>
          <w:trHeight w:val="54"/>
        </w:trPr>
        <w:tc>
          <w:tcPr>
            <w:tcW w:w="1691" w:type="dxa"/>
          </w:tcPr>
          <w:p w14:paraId="763EDB5E" w14:textId="451723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587</w:t>
            </w:r>
          </w:p>
        </w:tc>
        <w:tc>
          <w:tcPr>
            <w:tcW w:w="1558" w:type="dxa"/>
          </w:tcPr>
          <w:p w14:paraId="6472AE31" w14:textId="23ACF8D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724126.44</w:t>
            </w:r>
          </w:p>
        </w:tc>
        <w:tc>
          <w:tcPr>
            <w:tcW w:w="1562" w:type="dxa"/>
          </w:tcPr>
          <w:p w14:paraId="1E91702F" w14:textId="3DD44B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3367158.07</w:t>
            </w:r>
          </w:p>
        </w:tc>
        <w:tc>
          <w:tcPr>
            <w:tcW w:w="2134" w:type="dxa"/>
          </w:tcPr>
          <w:p w14:paraId="4C898182" w14:textId="1451A7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3A282D" w14:textId="1B945D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2418EC" w14:textId="25E51B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244FA2C" w14:textId="77777777" w:rsidTr="00C80210">
        <w:trPr>
          <w:trHeight w:val="54"/>
        </w:trPr>
        <w:tc>
          <w:tcPr>
            <w:tcW w:w="1691" w:type="dxa"/>
          </w:tcPr>
          <w:p w14:paraId="79C6E7CB" w14:textId="2B3E13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588</w:t>
            </w:r>
          </w:p>
        </w:tc>
        <w:tc>
          <w:tcPr>
            <w:tcW w:w="1558" w:type="dxa"/>
          </w:tcPr>
          <w:p w14:paraId="5EB744AA" w14:textId="07733B4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724125.81</w:t>
            </w:r>
          </w:p>
        </w:tc>
        <w:tc>
          <w:tcPr>
            <w:tcW w:w="1562" w:type="dxa"/>
          </w:tcPr>
          <w:p w14:paraId="37D21995" w14:textId="6AB538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3367163.02</w:t>
            </w:r>
          </w:p>
        </w:tc>
        <w:tc>
          <w:tcPr>
            <w:tcW w:w="2134" w:type="dxa"/>
          </w:tcPr>
          <w:p w14:paraId="122C2B38" w14:textId="45458B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82BEC3" w14:textId="180290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DD1A42" w14:textId="357E43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CDA9BD4" w14:textId="77777777" w:rsidTr="00C80210">
        <w:trPr>
          <w:trHeight w:val="54"/>
        </w:trPr>
        <w:tc>
          <w:tcPr>
            <w:tcW w:w="1691" w:type="dxa"/>
          </w:tcPr>
          <w:p w14:paraId="00DF4C85" w14:textId="3998D0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</w:tcPr>
          <w:p w14:paraId="11874E0E" w14:textId="368E6E6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724125.93</w:t>
            </w:r>
          </w:p>
        </w:tc>
        <w:tc>
          <w:tcPr>
            <w:tcW w:w="1562" w:type="dxa"/>
          </w:tcPr>
          <w:p w14:paraId="0ECA2A5C" w14:textId="112E7F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3367167.02</w:t>
            </w:r>
          </w:p>
        </w:tc>
        <w:tc>
          <w:tcPr>
            <w:tcW w:w="2134" w:type="dxa"/>
          </w:tcPr>
          <w:p w14:paraId="7CC7BE08" w14:textId="3FD46A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D240B7" w14:textId="52FB30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097BAE" w14:textId="097995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5BF8B2E" w14:textId="77777777" w:rsidTr="00C80210">
        <w:trPr>
          <w:trHeight w:val="54"/>
        </w:trPr>
        <w:tc>
          <w:tcPr>
            <w:tcW w:w="1691" w:type="dxa"/>
          </w:tcPr>
          <w:p w14:paraId="277D8151" w14:textId="104B27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</w:tcPr>
          <w:p w14:paraId="14D6C211" w14:textId="2E23F9D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724127.58</w:t>
            </w:r>
          </w:p>
        </w:tc>
        <w:tc>
          <w:tcPr>
            <w:tcW w:w="1562" w:type="dxa"/>
          </w:tcPr>
          <w:p w14:paraId="0DDFBE27" w14:textId="3533F0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3367170.45</w:t>
            </w:r>
          </w:p>
        </w:tc>
        <w:tc>
          <w:tcPr>
            <w:tcW w:w="2134" w:type="dxa"/>
          </w:tcPr>
          <w:p w14:paraId="5B8E8594" w14:textId="24A946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A76D70" w14:textId="0D0C3D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1E2008" w14:textId="29B317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BD894A3" w14:textId="77777777" w:rsidTr="00C80210">
        <w:trPr>
          <w:trHeight w:val="54"/>
        </w:trPr>
        <w:tc>
          <w:tcPr>
            <w:tcW w:w="1691" w:type="dxa"/>
          </w:tcPr>
          <w:p w14:paraId="4CBAD5F9" w14:textId="3ECB1D4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</w:tcPr>
          <w:p w14:paraId="36AF88AD" w14:textId="112E6A5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724129.14</w:t>
            </w:r>
          </w:p>
        </w:tc>
        <w:tc>
          <w:tcPr>
            <w:tcW w:w="1562" w:type="dxa"/>
          </w:tcPr>
          <w:p w14:paraId="071B18D0" w14:textId="3CB214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3367173.26</w:t>
            </w:r>
          </w:p>
        </w:tc>
        <w:tc>
          <w:tcPr>
            <w:tcW w:w="2134" w:type="dxa"/>
          </w:tcPr>
          <w:p w14:paraId="35938D60" w14:textId="16C184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A35CFC" w14:textId="18F765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3329D5" w14:textId="6608FB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D46D34D" w14:textId="77777777" w:rsidTr="00C80210">
        <w:trPr>
          <w:trHeight w:val="54"/>
        </w:trPr>
        <w:tc>
          <w:tcPr>
            <w:tcW w:w="1691" w:type="dxa"/>
          </w:tcPr>
          <w:p w14:paraId="6CF5DF03" w14:textId="612511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592</w:t>
            </w:r>
          </w:p>
        </w:tc>
        <w:tc>
          <w:tcPr>
            <w:tcW w:w="1558" w:type="dxa"/>
          </w:tcPr>
          <w:p w14:paraId="2F795B78" w14:textId="6613D41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724130.88</w:t>
            </w:r>
          </w:p>
        </w:tc>
        <w:tc>
          <w:tcPr>
            <w:tcW w:w="1562" w:type="dxa"/>
          </w:tcPr>
          <w:p w14:paraId="5DB6DB4A" w14:textId="21BD2C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3367176.76</w:t>
            </w:r>
          </w:p>
        </w:tc>
        <w:tc>
          <w:tcPr>
            <w:tcW w:w="2134" w:type="dxa"/>
          </w:tcPr>
          <w:p w14:paraId="4B0797C6" w14:textId="716BE3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56645D" w14:textId="52F42C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553107" w14:textId="7C5231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86B3A75" w14:textId="77777777" w:rsidTr="00C80210">
        <w:trPr>
          <w:trHeight w:val="54"/>
        </w:trPr>
        <w:tc>
          <w:tcPr>
            <w:tcW w:w="1691" w:type="dxa"/>
          </w:tcPr>
          <w:p w14:paraId="6EDFBBB7" w14:textId="64AE52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593</w:t>
            </w:r>
          </w:p>
        </w:tc>
        <w:tc>
          <w:tcPr>
            <w:tcW w:w="1558" w:type="dxa"/>
          </w:tcPr>
          <w:p w14:paraId="18314F53" w14:textId="0EAD3F7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724131.91</w:t>
            </w:r>
          </w:p>
        </w:tc>
        <w:tc>
          <w:tcPr>
            <w:tcW w:w="1562" w:type="dxa"/>
          </w:tcPr>
          <w:p w14:paraId="36BCCF96" w14:textId="2767F8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3367181.81</w:t>
            </w:r>
          </w:p>
        </w:tc>
        <w:tc>
          <w:tcPr>
            <w:tcW w:w="2134" w:type="dxa"/>
          </w:tcPr>
          <w:p w14:paraId="04747C52" w14:textId="5AC236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D20C91" w14:textId="67B8A4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38C1B0" w14:textId="318F77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C0D874E" w14:textId="77777777" w:rsidTr="00C80210">
        <w:trPr>
          <w:trHeight w:val="54"/>
        </w:trPr>
        <w:tc>
          <w:tcPr>
            <w:tcW w:w="1691" w:type="dxa"/>
          </w:tcPr>
          <w:p w14:paraId="4022C0F5" w14:textId="0E0CA4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594</w:t>
            </w:r>
          </w:p>
        </w:tc>
        <w:tc>
          <w:tcPr>
            <w:tcW w:w="1558" w:type="dxa"/>
          </w:tcPr>
          <w:p w14:paraId="10514C93" w14:textId="1613D66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724132.81</w:t>
            </w:r>
          </w:p>
        </w:tc>
        <w:tc>
          <w:tcPr>
            <w:tcW w:w="1562" w:type="dxa"/>
          </w:tcPr>
          <w:p w14:paraId="19F36784" w14:textId="12141B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3367187.40</w:t>
            </w:r>
          </w:p>
        </w:tc>
        <w:tc>
          <w:tcPr>
            <w:tcW w:w="2134" w:type="dxa"/>
          </w:tcPr>
          <w:p w14:paraId="29D6EAB4" w14:textId="2876D7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F6B443" w14:textId="722C81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6E4301" w14:textId="306EF2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0E30C85" w14:textId="77777777" w:rsidTr="00C80210">
        <w:trPr>
          <w:trHeight w:val="54"/>
        </w:trPr>
        <w:tc>
          <w:tcPr>
            <w:tcW w:w="1691" w:type="dxa"/>
          </w:tcPr>
          <w:p w14:paraId="4BB9CF99" w14:textId="2163F8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595</w:t>
            </w:r>
          </w:p>
        </w:tc>
        <w:tc>
          <w:tcPr>
            <w:tcW w:w="1558" w:type="dxa"/>
          </w:tcPr>
          <w:p w14:paraId="325DF866" w14:textId="1348AF3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724133.78</w:t>
            </w:r>
          </w:p>
        </w:tc>
        <w:tc>
          <w:tcPr>
            <w:tcW w:w="1562" w:type="dxa"/>
          </w:tcPr>
          <w:p w14:paraId="5A0F3666" w14:textId="66769B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3367191.84</w:t>
            </w:r>
          </w:p>
        </w:tc>
        <w:tc>
          <w:tcPr>
            <w:tcW w:w="2134" w:type="dxa"/>
          </w:tcPr>
          <w:p w14:paraId="14A6BCA0" w14:textId="6F2CB6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9F0A3C" w14:textId="217277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587DE7" w14:textId="3F62BF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63D9F2F" w14:textId="77777777" w:rsidTr="00C80210">
        <w:trPr>
          <w:trHeight w:val="54"/>
        </w:trPr>
        <w:tc>
          <w:tcPr>
            <w:tcW w:w="1691" w:type="dxa"/>
          </w:tcPr>
          <w:p w14:paraId="6A573CE6" w14:textId="051074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596</w:t>
            </w:r>
          </w:p>
        </w:tc>
        <w:tc>
          <w:tcPr>
            <w:tcW w:w="1558" w:type="dxa"/>
          </w:tcPr>
          <w:p w14:paraId="2FC83B4B" w14:textId="635B460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724134.39</w:t>
            </w:r>
          </w:p>
        </w:tc>
        <w:tc>
          <w:tcPr>
            <w:tcW w:w="1562" w:type="dxa"/>
          </w:tcPr>
          <w:p w14:paraId="2F9769C3" w14:textId="3F99A2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3367196.10</w:t>
            </w:r>
          </w:p>
        </w:tc>
        <w:tc>
          <w:tcPr>
            <w:tcW w:w="2134" w:type="dxa"/>
          </w:tcPr>
          <w:p w14:paraId="5EC13C8C" w14:textId="03F358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3CB77A" w14:textId="299DF1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579D62" w14:textId="2B4EBF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8EFA4C5" w14:textId="77777777" w:rsidTr="00C80210">
        <w:trPr>
          <w:trHeight w:val="54"/>
        </w:trPr>
        <w:tc>
          <w:tcPr>
            <w:tcW w:w="1691" w:type="dxa"/>
          </w:tcPr>
          <w:p w14:paraId="1D737D70" w14:textId="0C90CF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597</w:t>
            </w:r>
          </w:p>
        </w:tc>
        <w:tc>
          <w:tcPr>
            <w:tcW w:w="1558" w:type="dxa"/>
          </w:tcPr>
          <w:p w14:paraId="729FE05D" w14:textId="2A7B8C2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724134.82</w:t>
            </w:r>
          </w:p>
        </w:tc>
        <w:tc>
          <w:tcPr>
            <w:tcW w:w="1562" w:type="dxa"/>
          </w:tcPr>
          <w:p w14:paraId="7A6F5634" w14:textId="60BC23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3367205.11</w:t>
            </w:r>
          </w:p>
        </w:tc>
        <w:tc>
          <w:tcPr>
            <w:tcW w:w="2134" w:type="dxa"/>
          </w:tcPr>
          <w:p w14:paraId="1C4B03DA" w14:textId="2CB1CB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DF7886" w14:textId="3BE893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1F543F" w14:textId="647301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B829A87" w14:textId="77777777" w:rsidTr="00C80210">
        <w:trPr>
          <w:trHeight w:val="54"/>
        </w:trPr>
        <w:tc>
          <w:tcPr>
            <w:tcW w:w="1691" w:type="dxa"/>
          </w:tcPr>
          <w:p w14:paraId="689D7DD5" w14:textId="5C6F2C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598</w:t>
            </w:r>
          </w:p>
        </w:tc>
        <w:tc>
          <w:tcPr>
            <w:tcW w:w="1558" w:type="dxa"/>
          </w:tcPr>
          <w:p w14:paraId="7CF132A3" w14:textId="2FFF5D7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724135.57</w:t>
            </w:r>
          </w:p>
        </w:tc>
        <w:tc>
          <w:tcPr>
            <w:tcW w:w="1562" w:type="dxa"/>
          </w:tcPr>
          <w:p w14:paraId="4C308463" w14:textId="72B0AB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3367209.90</w:t>
            </w:r>
          </w:p>
        </w:tc>
        <w:tc>
          <w:tcPr>
            <w:tcW w:w="2134" w:type="dxa"/>
          </w:tcPr>
          <w:p w14:paraId="7C539677" w14:textId="7EB95C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C03E87" w14:textId="282D21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2B9F14" w14:textId="66612A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CC0A61F" w14:textId="77777777" w:rsidTr="00C80210">
        <w:trPr>
          <w:trHeight w:val="54"/>
        </w:trPr>
        <w:tc>
          <w:tcPr>
            <w:tcW w:w="1691" w:type="dxa"/>
          </w:tcPr>
          <w:p w14:paraId="548A1344" w14:textId="15B1D2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599</w:t>
            </w:r>
          </w:p>
        </w:tc>
        <w:tc>
          <w:tcPr>
            <w:tcW w:w="1558" w:type="dxa"/>
          </w:tcPr>
          <w:p w14:paraId="5011FDE8" w14:textId="61D9A75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724135.39</w:t>
            </w:r>
          </w:p>
        </w:tc>
        <w:tc>
          <w:tcPr>
            <w:tcW w:w="1562" w:type="dxa"/>
          </w:tcPr>
          <w:p w14:paraId="5D467DD4" w14:textId="75F4E8D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3367218.29</w:t>
            </w:r>
          </w:p>
        </w:tc>
        <w:tc>
          <w:tcPr>
            <w:tcW w:w="2134" w:type="dxa"/>
          </w:tcPr>
          <w:p w14:paraId="745611F8" w14:textId="4F95DA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FC3CC6" w14:textId="42FB6C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B43E22" w14:textId="426BB3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E7FC74C" w14:textId="77777777" w:rsidTr="00C80210">
        <w:trPr>
          <w:trHeight w:val="54"/>
        </w:trPr>
        <w:tc>
          <w:tcPr>
            <w:tcW w:w="1691" w:type="dxa"/>
          </w:tcPr>
          <w:p w14:paraId="7CFA8E05" w14:textId="470D92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600</w:t>
            </w:r>
          </w:p>
        </w:tc>
        <w:tc>
          <w:tcPr>
            <w:tcW w:w="1558" w:type="dxa"/>
          </w:tcPr>
          <w:p w14:paraId="332740AA" w14:textId="6EC243B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724134.49</w:t>
            </w:r>
          </w:p>
        </w:tc>
        <w:tc>
          <w:tcPr>
            <w:tcW w:w="1562" w:type="dxa"/>
          </w:tcPr>
          <w:p w14:paraId="03E8945A" w14:textId="2DAD41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3367225.11</w:t>
            </w:r>
          </w:p>
        </w:tc>
        <w:tc>
          <w:tcPr>
            <w:tcW w:w="2134" w:type="dxa"/>
          </w:tcPr>
          <w:p w14:paraId="0C8FE4F7" w14:textId="6AAAA99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4F87EA" w14:textId="303A3B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1DC79F" w14:textId="44FB89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1ED2042" w14:textId="77777777" w:rsidTr="00C80210">
        <w:trPr>
          <w:trHeight w:val="54"/>
        </w:trPr>
        <w:tc>
          <w:tcPr>
            <w:tcW w:w="1691" w:type="dxa"/>
          </w:tcPr>
          <w:p w14:paraId="5F3CEA14" w14:textId="30FB6D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601</w:t>
            </w:r>
          </w:p>
        </w:tc>
        <w:tc>
          <w:tcPr>
            <w:tcW w:w="1558" w:type="dxa"/>
          </w:tcPr>
          <w:p w14:paraId="3EECF22F" w14:textId="389DF1D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724132.73</w:t>
            </w:r>
          </w:p>
        </w:tc>
        <w:tc>
          <w:tcPr>
            <w:tcW w:w="1562" w:type="dxa"/>
          </w:tcPr>
          <w:p w14:paraId="2313C4A6" w14:textId="1E5322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3367229.94</w:t>
            </w:r>
          </w:p>
        </w:tc>
        <w:tc>
          <w:tcPr>
            <w:tcW w:w="2134" w:type="dxa"/>
          </w:tcPr>
          <w:p w14:paraId="486BEA66" w14:textId="765932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0C1994" w14:textId="56F922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3E2A64" w14:textId="2EB565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B480363" w14:textId="77777777" w:rsidTr="00C80210">
        <w:trPr>
          <w:trHeight w:val="54"/>
        </w:trPr>
        <w:tc>
          <w:tcPr>
            <w:tcW w:w="1691" w:type="dxa"/>
          </w:tcPr>
          <w:p w14:paraId="6A90D83F" w14:textId="34B6B6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602</w:t>
            </w:r>
          </w:p>
        </w:tc>
        <w:tc>
          <w:tcPr>
            <w:tcW w:w="1558" w:type="dxa"/>
          </w:tcPr>
          <w:p w14:paraId="51C4E69E" w14:textId="60801AD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724130.91</w:t>
            </w:r>
          </w:p>
        </w:tc>
        <w:tc>
          <w:tcPr>
            <w:tcW w:w="1562" w:type="dxa"/>
          </w:tcPr>
          <w:p w14:paraId="09D00D4C" w14:textId="2D92249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3367232.57</w:t>
            </w:r>
          </w:p>
        </w:tc>
        <w:tc>
          <w:tcPr>
            <w:tcW w:w="2134" w:type="dxa"/>
          </w:tcPr>
          <w:p w14:paraId="0D9AE48B" w14:textId="5A9171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3E6A5D" w14:textId="18B141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83184D" w14:textId="631A0D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7CCFBA8" w14:textId="77777777" w:rsidTr="00C80210">
        <w:trPr>
          <w:trHeight w:val="54"/>
        </w:trPr>
        <w:tc>
          <w:tcPr>
            <w:tcW w:w="1691" w:type="dxa"/>
          </w:tcPr>
          <w:p w14:paraId="0EF55DA6" w14:textId="4DDF38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603</w:t>
            </w:r>
          </w:p>
        </w:tc>
        <w:tc>
          <w:tcPr>
            <w:tcW w:w="1558" w:type="dxa"/>
          </w:tcPr>
          <w:p w14:paraId="76166159" w14:textId="0789F90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724129.88</w:t>
            </w:r>
          </w:p>
        </w:tc>
        <w:tc>
          <w:tcPr>
            <w:tcW w:w="1562" w:type="dxa"/>
          </w:tcPr>
          <w:p w14:paraId="53A18E70" w14:textId="532360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3367235.88</w:t>
            </w:r>
          </w:p>
        </w:tc>
        <w:tc>
          <w:tcPr>
            <w:tcW w:w="2134" w:type="dxa"/>
          </w:tcPr>
          <w:p w14:paraId="77E2494F" w14:textId="0F27C8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2347BF" w14:textId="043A4C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844161" w14:textId="4B8401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640924C" w14:textId="77777777" w:rsidTr="00C80210">
        <w:trPr>
          <w:trHeight w:val="54"/>
        </w:trPr>
        <w:tc>
          <w:tcPr>
            <w:tcW w:w="1691" w:type="dxa"/>
          </w:tcPr>
          <w:p w14:paraId="54815A69" w14:textId="263958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604</w:t>
            </w:r>
          </w:p>
        </w:tc>
        <w:tc>
          <w:tcPr>
            <w:tcW w:w="1558" w:type="dxa"/>
          </w:tcPr>
          <w:p w14:paraId="01766031" w14:textId="01149A5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724129.54</w:t>
            </w:r>
          </w:p>
        </w:tc>
        <w:tc>
          <w:tcPr>
            <w:tcW w:w="1562" w:type="dxa"/>
          </w:tcPr>
          <w:p w14:paraId="3554D673" w14:textId="0E70ED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3367240.00</w:t>
            </w:r>
          </w:p>
        </w:tc>
        <w:tc>
          <w:tcPr>
            <w:tcW w:w="2134" w:type="dxa"/>
          </w:tcPr>
          <w:p w14:paraId="12B3B86C" w14:textId="1D5B78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B6C085" w14:textId="591AF9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046FC4" w14:textId="7AD1AF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7E101A3" w14:textId="77777777" w:rsidTr="00C80210">
        <w:trPr>
          <w:trHeight w:val="54"/>
        </w:trPr>
        <w:tc>
          <w:tcPr>
            <w:tcW w:w="1691" w:type="dxa"/>
          </w:tcPr>
          <w:p w14:paraId="38C42067" w14:textId="5E0885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605</w:t>
            </w:r>
          </w:p>
        </w:tc>
        <w:tc>
          <w:tcPr>
            <w:tcW w:w="1558" w:type="dxa"/>
          </w:tcPr>
          <w:p w14:paraId="571BF40C" w14:textId="0806F2C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724127.64</w:t>
            </w:r>
          </w:p>
        </w:tc>
        <w:tc>
          <w:tcPr>
            <w:tcW w:w="1562" w:type="dxa"/>
          </w:tcPr>
          <w:p w14:paraId="666E4806" w14:textId="0D9B69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3367248.32</w:t>
            </w:r>
          </w:p>
        </w:tc>
        <w:tc>
          <w:tcPr>
            <w:tcW w:w="2134" w:type="dxa"/>
          </w:tcPr>
          <w:p w14:paraId="2FCDFBF3" w14:textId="1E376E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477717" w14:textId="4F91AD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B070B8" w14:textId="22C50D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3E32A03" w14:textId="77777777" w:rsidTr="00C80210">
        <w:trPr>
          <w:trHeight w:val="54"/>
        </w:trPr>
        <w:tc>
          <w:tcPr>
            <w:tcW w:w="1691" w:type="dxa"/>
          </w:tcPr>
          <w:p w14:paraId="4AA5A42A" w14:textId="1CCF90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606</w:t>
            </w:r>
          </w:p>
        </w:tc>
        <w:tc>
          <w:tcPr>
            <w:tcW w:w="1558" w:type="dxa"/>
          </w:tcPr>
          <w:p w14:paraId="4F97CCA8" w14:textId="61DECFC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724125.22</w:t>
            </w:r>
          </w:p>
        </w:tc>
        <w:tc>
          <w:tcPr>
            <w:tcW w:w="1562" w:type="dxa"/>
          </w:tcPr>
          <w:p w14:paraId="0D931B02" w14:textId="3BD6ED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3367254.80</w:t>
            </w:r>
          </w:p>
        </w:tc>
        <w:tc>
          <w:tcPr>
            <w:tcW w:w="2134" w:type="dxa"/>
          </w:tcPr>
          <w:p w14:paraId="5F7FC443" w14:textId="3F6C99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992272" w14:textId="4458E5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CB3CAA" w14:textId="216EC3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F811ED7" w14:textId="77777777" w:rsidTr="00C80210">
        <w:trPr>
          <w:trHeight w:val="54"/>
        </w:trPr>
        <w:tc>
          <w:tcPr>
            <w:tcW w:w="1691" w:type="dxa"/>
          </w:tcPr>
          <w:p w14:paraId="4CD4E7F7" w14:textId="17890C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607</w:t>
            </w:r>
          </w:p>
        </w:tc>
        <w:tc>
          <w:tcPr>
            <w:tcW w:w="1558" w:type="dxa"/>
          </w:tcPr>
          <w:p w14:paraId="1ED3CF3E" w14:textId="7FA7CD8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724121.03</w:t>
            </w:r>
          </w:p>
        </w:tc>
        <w:tc>
          <w:tcPr>
            <w:tcW w:w="1562" w:type="dxa"/>
          </w:tcPr>
          <w:p w14:paraId="3EC22F34" w14:textId="6384FC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3367260.96</w:t>
            </w:r>
          </w:p>
        </w:tc>
        <w:tc>
          <w:tcPr>
            <w:tcW w:w="2134" w:type="dxa"/>
          </w:tcPr>
          <w:p w14:paraId="3A99A1C7" w14:textId="7FCE0A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E01880" w14:textId="1E6D16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18ABBC" w14:textId="59FC0B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CF868D3" w14:textId="77777777" w:rsidTr="00C80210">
        <w:trPr>
          <w:trHeight w:val="54"/>
        </w:trPr>
        <w:tc>
          <w:tcPr>
            <w:tcW w:w="1691" w:type="dxa"/>
          </w:tcPr>
          <w:p w14:paraId="5B522494" w14:textId="20DA32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608</w:t>
            </w:r>
          </w:p>
        </w:tc>
        <w:tc>
          <w:tcPr>
            <w:tcW w:w="1558" w:type="dxa"/>
          </w:tcPr>
          <w:p w14:paraId="79521F59" w14:textId="6DC10C4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724118.30</w:t>
            </w:r>
          </w:p>
        </w:tc>
        <w:tc>
          <w:tcPr>
            <w:tcW w:w="1562" w:type="dxa"/>
          </w:tcPr>
          <w:p w14:paraId="5E899483" w14:textId="2200CA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3367263.18</w:t>
            </w:r>
          </w:p>
        </w:tc>
        <w:tc>
          <w:tcPr>
            <w:tcW w:w="2134" w:type="dxa"/>
          </w:tcPr>
          <w:p w14:paraId="5F13571B" w14:textId="1370C7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0187C5" w14:textId="689700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245B1" w14:textId="03FE6D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385C713" w14:textId="77777777" w:rsidTr="00C80210">
        <w:trPr>
          <w:trHeight w:val="54"/>
        </w:trPr>
        <w:tc>
          <w:tcPr>
            <w:tcW w:w="1691" w:type="dxa"/>
          </w:tcPr>
          <w:p w14:paraId="642CB36E" w14:textId="0E32DE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609</w:t>
            </w:r>
          </w:p>
        </w:tc>
        <w:tc>
          <w:tcPr>
            <w:tcW w:w="1558" w:type="dxa"/>
          </w:tcPr>
          <w:p w14:paraId="21EC7228" w14:textId="507D4A6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724116.21</w:t>
            </w:r>
          </w:p>
        </w:tc>
        <w:tc>
          <w:tcPr>
            <w:tcW w:w="1562" w:type="dxa"/>
          </w:tcPr>
          <w:p w14:paraId="06E4314A" w14:textId="719C15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3367264.26</w:t>
            </w:r>
          </w:p>
        </w:tc>
        <w:tc>
          <w:tcPr>
            <w:tcW w:w="2134" w:type="dxa"/>
          </w:tcPr>
          <w:p w14:paraId="7B43A5AB" w14:textId="0BEA1A8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377D64" w14:textId="2F090B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D2514E" w14:textId="0916B8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5FC1602" w14:textId="77777777" w:rsidTr="00C80210">
        <w:trPr>
          <w:trHeight w:val="54"/>
        </w:trPr>
        <w:tc>
          <w:tcPr>
            <w:tcW w:w="1691" w:type="dxa"/>
          </w:tcPr>
          <w:p w14:paraId="4A8B95C7" w14:textId="02E511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610</w:t>
            </w:r>
          </w:p>
        </w:tc>
        <w:tc>
          <w:tcPr>
            <w:tcW w:w="1558" w:type="dxa"/>
          </w:tcPr>
          <w:p w14:paraId="67FDBE4B" w14:textId="28EFC06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724114.56</w:t>
            </w:r>
          </w:p>
        </w:tc>
        <w:tc>
          <w:tcPr>
            <w:tcW w:w="1562" w:type="dxa"/>
          </w:tcPr>
          <w:p w14:paraId="0C7A3CA2" w14:textId="10B5BA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3367268.07</w:t>
            </w:r>
          </w:p>
        </w:tc>
        <w:tc>
          <w:tcPr>
            <w:tcW w:w="2134" w:type="dxa"/>
          </w:tcPr>
          <w:p w14:paraId="4874D038" w14:textId="26CD9F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64C51E" w14:textId="395F54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EAE264" w14:textId="194776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577F2C9" w14:textId="77777777" w:rsidTr="00C80210">
        <w:trPr>
          <w:trHeight w:val="54"/>
        </w:trPr>
        <w:tc>
          <w:tcPr>
            <w:tcW w:w="1691" w:type="dxa"/>
          </w:tcPr>
          <w:p w14:paraId="25D1F37E" w14:textId="45A9FD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611</w:t>
            </w:r>
          </w:p>
        </w:tc>
        <w:tc>
          <w:tcPr>
            <w:tcW w:w="1558" w:type="dxa"/>
          </w:tcPr>
          <w:p w14:paraId="0276DE93" w14:textId="2570358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724114.96</w:t>
            </w:r>
          </w:p>
        </w:tc>
        <w:tc>
          <w:tcPr>
            <w:tcW w:w="1562" w:type="dxa"/>
          </w:tcPr>
          <w:p w14:paraId="254570EA" w14:textId="5CC358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3367270.29</w:t>
            </w:r>
          </w:p>
        </w:tc>
        <w:tc>
          <w:tcPr>
            <w:tcW w:w="2134" w:type="dxa"/>
          </w:tcPr>
          <w:p w14:paraId="74098DBC" w14:textId="4D2E12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8F5624" w14:textId="7B7887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E86BAE" w14:textId="59F995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6072144" w14:textId="77777777" w:rsidTr="00C80210">
        <w:trPr>
          <w:trHeight w:val="54"/>
        </w:trPr>
        <w:tc>
          <w:tcPr>
            <w:tcW w:w="1691" w:type="dxa"/>
          </w:tcPr>
          <w:p w14:paraId="52D8EDBF" w14:textId="4A9406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612</w:t>
            </w:r>
          </w:p>
        </w:tc>
        <w:tc>
          <w:tcPr>
            <w:tcW w:w="1558" w:type="dxa"/>
          </w:tcPr>
          <w:p w14:paraId="672588DC" w14:textId="2BC9F2F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724114.82</w:t>
            </w:r>
          </w:p>
        </w:tc>
        <w:tc>
          <w:tcPr>
            <w:tcW w:w="1562" w:type="dxa"/>
          </w:tcPr>
          <w:p w14:paraId="26003CE9" w14:textId="7D7B4D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3367271.23</w:t>
            </w:r>
          </w:p>
        </w:tc>
        <w:tc>
          <w:tcPr>
            <w:tcW w:w="2134" w:type="dxa"/>
          </w:tcPr>
          <w:p w14:paraId="722D7A14" w14:textId="7E5A96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B13D63" w14:textId="744B9D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8CDD01" w14:textId="13D35C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9509046" w14:textId="77777777" w:rsidTr="00C80210">
        <w:trPr>
          <w:trHeight w:val="54"/>
        </w:trPr>
        <w:tc>
          <w:tcPr>
            <w:tcW w:w="1691" w:type="dxa"/>
          </w:tcPr>
          <w:p w14:paraId="0B55CC4A" w14:textId="22BBCE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613</w:t>
            </w:r>
          </w:p>
        </w:tc>
        <w:tc>
          <w:tcPr>
            <w:tcW w:w="1558" w:type="dxa"/>
          </w:tcPr>
          <w:p w14:paraId="758AF591" w14:textId="19E0B09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724114.16</w:t>
            </w:r>
          </w:p>
        </w:tc>
        <w:tc>
          <w:tcPr>
            <w:tcW w:w="1562" w:type="dxa"/>
          </w:tcPr>
          <w:p w14:paraId="6EFBAED7" w14:textId="5BE480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3367272.08</w:t>
            </w:r>
          </w:p>
        </w:tc>
        <w:tc>
          <w:tcPr>
            <w:tcW w:w="2134" w:type="dxa"/>
          </w:tcPr>
          <w:p w14:paraId="486F4EFD" w14:textId="681B01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361480" w14:textId="6F0941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BD757A" w14:textId="512420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C0EB029" w14:textId="77777777" w:rsidTr="00C80210">
        <w:trPr>
          <w:trHeight w:val="54"/>
        </w:trPr>
        <w:tc>
          <w:tcPr>
            <w:tcW w:w="1691" w:type="dxa"/>
          </w:tcPr>
          <w:p w14:paraId="45ABA5D9" w14:textId="0A8904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614</w:t>
            </w:r>
          </w:p>
        </w:tc>
        <w:tc>
          <w:tcPr>
            <w:tcW w:w="1558" w:type="dxa"/>
          </w:tcPr>
          <w:p w14:paraId="65064A20" w14:textId="4582CE4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724111.75</w:t>
            </w:r>
          </w:p>
        </w:tc>
        <w:tc>
          <w:tcPr>
            <w:tcW w:w="1562" w:type="dxa"/>
          </w:tcPr>
          <w:p w14:paraId="3D5694BA" w14:textId="463072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3367277.16</w:t>
            </w:r>
          </w:p>
        </w:tc>
        <w:tc>
          <w:tcPr>
            <w:tcW w:w="2134" w:type="dxa"/>
          </w:tcPr>
          <w:p w14:paraId="3D947B03" w14:textId="4BA2AA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3FFAF5" w14:textId="3A6ED2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8B4CD1" w14:textId="488031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653E855" w14:textId="77777777" w:rsidTr="00C80210">
        <w:trPr>
          <w:trHeight w:val="54"/>
        </w:trPr>
        <w:tc>
          <w:tcPr>
            <w:tcW w:w="1691" w:type="dxa"/>
          </w:tcPr>
          <w:p w14:paraId="72191B2C" w14:textId="7C04CD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615</w:t>
            </w:r>
          </w:p>
        </w:tc>
        <w:tc>
          <w:tcPr>
            <w:tcW w:w="1558" w:type="dxa"/>
          </w:tcPr>
          <w:p w14:paraId="48346011" w14:textId="5F4348A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724109.97</w:t>
            </w:r>
          </w:p>
        </w:tc>
        <w:tc>
          <w:tcPr>
            <w:tcW w:w="1562" w:type="dxa"/>
          </w:tcPr>
          <w:p w14:paraId="1C565A66" w14:textId="3346E2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3367281.61</w:t>
            </w:r>
          </w:p>
        </w:tc>
        <w:tc>
          <w:tcPr>
            <w:tcW w:w="2134" w:type="dxa"/>
          </w:tcPr>
          <w:p w14:paraId="37D6B5F3" w14:textId="417B35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0EFC46" w14:textId="2ECC8F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F0F0D5" w14:textId="78B6B0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DEAA84E" w14:textId="77777777" w:rsidTr="00C80210">
        <w:trPr>
          <w:trHeight w:val="54"/>
        </w:trPr>
        <w:tc>
          <w:tcPr>
            <w:tcW w:w="1691" w:type="dxa"/>
          </w:tcPr>
          <w:p w14:paraId="36BEE7FB" w14:textId="1E4774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616</w:t>
            </w:r>
          </w:p>
        </w:tc>
        <w:tc>
          <w:tcPr>
            <w:tcW w:w="1558" w:type="dxa"/>
          </w:tcPr>
          <w:p w14:paraId="54D65F06" w14:textId="36530CF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724108.50</w:t>
            </w:r>
          </w:p>
        </w:tc>
        <w:tc>
          <w:tcPr>
            <w:tcW w:w="1562" w:type="dxa"/>
          </w:tcPr>
          <w:p w14:paraId="3F085706" w14:textId="2B2592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3367286.77</w:t>
            </w:r>
          </w:p>
        </w:tc>
        <w:tc>
          <w:tcPr>
            <w:tcW w:w="2134" w:type="dxa"/>
          </w:tcPr>
          <w:p w14:paraId="3DFF65F5" w14:textId="5B69CE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F74D9C" w14:textId="052749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6918D5" w14:textId="4F2A5B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ABE169C" w14:textId="77777777" w:rsidTr="00C80210">
        <w:trPr>
          <w:trHeight w:val="54"/>
        </w:trPr>
        <w:tc>
          <w:tcPr>
            <w:tcW w:w="1691" w:type="dxa"/>
          </w:tcPr>
          <w:p w14:paraId="3EB924FE" w14:textId="097612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617</w:t>
            </w:r>
          </w:p>
        </w:tc>
        <w:tc>
          <w:tcPr>
            <w:tcW w:w="1558" w:type="dxa"/>
          </w:tcPr>
          <w:p w14:paraId="5FCCF319" w14:textId="11ABAD1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724107.44</w:t>
            </w:r>
          </w:p>
        </w:tc>
        <w:tc>
          <w:tcPr>
            <w:tcW w:w="1562" w:type="dxa"/>
          </w:tcPr>
          <w:p w14:paraId="5496E338" w14:textId="021C18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3367291.99</w:t>
            </w:r>
          </w:p>
        </w:tc>
        <w:tc>
          <w:tcPr>
            <w:tcW w:w="2134" w:type="dxa"/>
          </w:tcPr>
          <w:p w14:paraId="3B97ACB7" w14:textId="0AE036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C9CC5C" w14:textId="56A8EF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B1C422" w14:textId="2A0589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80A962A" w14:textId="77777777" w:rsidTr="00C80210">
        <w:trPr>
          <w:trHeight w:val="54"/>
        </w:trPr>
        <w:tc>
          <w:tcPr>
            <w:tcW w:w="1691" w:type="dxa"/>
          </w:tcPr>
          <w:p w14:paraId="32233004" w14:textId="292FC0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618</w:t>
            </w:r>
          </w:p>
        </w:tc>
        <w:tc>
          <w:tcPr>
            <w:tcW w:w="1558" w:type="dxa"/>
          </w:tcPr>
          <w:p w14:paraId="0AF5CEB1" w14:textId="27EC159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724106.42</w:t>
            </w:r>
          </w:p>
        </w:tc>
        <w:tc>
          <w:tcPr>
            <w:tcW w:w="1562" w:type="dxa"/>
          </w:tcPr>
          <w:p w14:paraId="1307097C" w14:textId="27048E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3367294.02</w:t>
            </w:r>
          </w:p>
        </w:tc>
        <w:tc>
          <w:tcPr>
            <w:tcW w:w="2134" w:type="dxa"/>
          </w:tcPr>
          <w:p w14:paraId="1003A1D5" w14:textId="74CB81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641C4D" w14:textId="3E3DF0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9EB174" w14:textId="6937B6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19676AA" w14:textId="77777777" w:rsidTr="00C80210">
        <w:trPr>
          <w:trHeight w:val="54"/>
        </w:trPr>
        <w:tc>
          <w:tcPr>
            <w:tcW w:w="1691" w:type="dxa"/>
          </w:tcPr>
          <w:p w14:paraId="48AE2C29" w14:textId="44533B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619</w:t>
            </w:r>
          </w:p>
        </w:tc>
        <w:tc>
          <w:tcPr>
            <w:tcW w:w="1558" w:type="dxa"/>
          </w:tcPr>
          <w:p w14:paraId="5CE0F63D" w14:textId="48183B7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724103.64</w:t>
            </w:r>
          </w:p>
        </w:tc>
        <w:tc>
          <w:tcPr>
            <w:tcW w:w="1562" w:type="dxa"/>
          </w:tcPr>
          <w:p w14:paraId="3D5357BB" w14:textId="64AD38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3367295.29</w:t>
            </w:r>
          </w:p>
        </w:tc>
        <w:tc>
          <w:tcPr>
            <w:tcW w:w="2134" w:type="dxa"/>
          </w:tcPr>
          <w:p w14:paraId="4159650B" w14:textId="646875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86351C" w14:textId="1681B9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B02C0B" w14:textId="09B935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57DF3C1" w14:textId="77777777" w:rsidTr="00C80210">
        <w:trPr>
          <w:trHeight w:val="54"/>
        </w:trPr>
        <w:tc>
          <w:tcPr>
            <w:tcW w:w="1691" w:type="dxa"/>
          </w:tcPr>
          <w:p w14:paraId="1584CF6E" w14:textId="7BFD26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620</w:t>
            </w:r>
          </w:p>
        </w:tc>
        <w:tc>
          <w:tcPr>
            <w:tcW w:w="1558" w:type="dxa"/>
          </w:tcPr>
          <w:p w14:paraId="23166330" w14:textId="39C391E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724101.24</w:t>
            </w:r>
          </w:p>
        </w:tc>
        <w:tc>
          <w:tcPr>
            <w:tcW w:w="1562" w:type="dxa"/>
          </w:tcPr>
          <w:p w14:paraId="2CE7F311" w14:textId="1EC106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3367297.94</w:t>
            </w:r>
          </w:p>
        </w:tc>
        <w:tc>
          <w:tcPr>
            <w:tcW w:w="2134" w:type="dxa"/>
          </w:tcPr>
          <w:p w14:paraId="5964A9B7" w14:textId="6E2E2B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CFC9D2" w14:textId="7C562E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7E25D4" w14:textId="115332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72993DD" w14:textId="77777777" w:rsidTr="00C80210">
        <w:trPr>
          <w:trHeight w:val="54"/>
        </w:trPr>
        <w:tc>
          <w:tcPr>
            <w:tcW w:w="1691" w:type="dxa"/>
          </w:tcPr>
          <w:p w14:paraId="56D8DF07" w14:textId="711A7A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621</w:t>
            </w:r>
          </w:p>
        </w:tc>
        <w:tc>
          <w:tcPr>
            <w:tcW w:w="1558" w:type="dxa"/>
          </w:tcPr>
          <w:p w14:paraId="58F0ED47" w14:textId="1FE7B07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724099.14</w:t>
            </w:r>
          </w:p>
        </w:tc>
        <w:tc>
          <w:tcPr>
            <w:tcW w:w="1562" w:type="dxa"/>
          </w:tcPr>
          <w:p w14:paraId="2DCB9F8D" w14:textId="1668E88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3367304.54</w:t>
            </w:r>
          </w:p>
        </w:tc>
        <w:tc>
          <w:tcPr>
            <w:tcW w:w="2134" w:type="dxa"/>
          </w:tcPr>
          <w:p w14:paraId="77B4A721" w14:textId="51AE02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87CA50E" w14:textId="1B991E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0D504E6" w14:textId="5C2E39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4833C5C" w14:textId="77777777" w:rsidTr="00C80210">
        <w:trPr>
          <w:trHeight w:val="54"/>
        </w:trPr>
        <w:tc>
          <w:tcPr>
            <w:tcW w:w="1691" w:type="dxa"/>
          </w:tcPr>
          <w:p w14:paraId="0D9E463A" w14:textId="39AF51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622</w:t>
            </w:r>
          </w:p>
        </w:tc>
        <w:tc>
          <w:tcPr>
            <w:tcW w:w="1558" w:type="dxa"/>
          </w:tcPr>
          <w:p w14:paraId="0BF8CF8D" w14:textId="15DFA1F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724097.43</w:t>
            </w:r>
          </w:p>
        </w:tc>
        <w:tc>
          <w:tcPr>
            <w:tcW w:w="1562" w:type="dxa"/>
          </w:tcPr>
          <w:p w14:paraId="633F1BB4" w14:textId="3F5566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3367310.87</w:t>
            </w:r>
          </w:p>
        </w:tc>
        <w:tc>
          <w:tcPr>
            <w:tcW w:w="2134" w:type="dxa"/>
          </w:tcPr>
          <w:p w14:paraId="0716AD2C" w14:textId="4A4C50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FE303A" w14:textId="6CA6A2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8CE03C" w14:textId="4FA230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3A48E3B" w14:textId="77777777" w:rsidTr="00C80210">
        <w:trPr>
          <w:trHeight w:val="54"/>
        </w:trPr>
        <w:tc>
          <w:tcPr>
            <w:tcW w:w="1691" w:type="dxa"/>
          </w:tcPr>
          <w:p w14:paraId="00688794" w14:textId="3AF161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623</w:t>
            </w:r>
          </w:p>
        </w:tc>
        <w:tc>
          <w:tcPr>
            <w:tcW w:w="1558" w:type="dxa"/>
          </w:tcPr>
          <w:p w14:paraId="4525DD1B" w14:textId="59476C0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724097.49</w:t>
            </w:r>
          </w:p>
        </w:tc>
        <w:tc>
          <w:tcPr>
            <w:tcW w:w="1562" w:type="dxa"/>
          </w:tcPr>
          <w:p w14:paraId="58A03252" w14:textId="240971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3367313.09</w:t>
            </w:r>
          </w:p>
        </w:tc>
        <w:tc>
          <w:tcPr>
            <w:tcW w:w="2134" w:type="dxa"/>
          </w:tcPr>
          <w:p w14:paraId="14B75007" w14:textId="1963D8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85E705" w14:textId="266828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FC99C9" w14:textId="04DB63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A3CAE08" w14:textId="77777777" w:rsidTr="00C80210">
        <w:trPr>
          <w:trHeight w:val="54"/>
        </w:trPr>
        <w:tc>
          <w:tcPr>
            <w:tcW w:w="1691" w:type="dxa"/>
          </w:tcPr>
          <w:p w14:paraId="08FB548A" w14:textId="24ED21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624</w:t>
            </w:r>
          </w:p>
        </w:tc>
        <w:tc>
          <w:tcPr>
            <w:tcW w:w="1558" w:type="dxa"/>
          </w:tcPr>
          <w:p w14:paraId="2CE6DC52" w14:textId="382464B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724098.31</w:t>
            </w:r>
          </w:p>
        </w:tc>
        <w:tc>
          <w:tcPr>
            <w:tcW w:w="1562" w:type="dxa"/>
          </w:tcPr>
          <w:p w14:paraId="2F9EF362" w14:textId="67397C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3367315.17</w:t>
            </w:r>
          </w:p>
        </w:tc>
        <w:tc>
          <w:tcPr>
            <w:tcW w:w="2134" w:type="dxa"/>
          </w:tcPr>
          <w:p w14:paraId="7FEBB5EA" w14:textId="236E06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AEBE82" w14:textId="4F0B6F0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CF354E" w14:textId="04B073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4B71BEB" w14:textId="77777777" w:rsidTr="00C80210">
        <w:trPr>
          <w:trHeight w:val="54"/>
        </w:trPr>
        <w:tc>
          <w:tcPr>
            <w:tcW w:w="1691" w:type="dxa"/>
          </w:tcPr>
          <w:p w14:paraId="170091F3" w14:textId="7FB6AD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625</w:t>
            </w:r>
          </w:p>
        </w:tc>
        <w:tc>
          <w:tcPr>
            <w:tcW w:w="1558" w:type="dxa"/>
          </w:tcPr>
          <w:p w14:paraId="0BEBE834" w14:textId="1E21A13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724098.88</w:t>
            </w:r>
          </w:p>
        </w:tc>
        <w:tc>
          <w:tcPr>
            <w:tcW w:w="1562" w:type="dxa"/>
          </w:tcPr>
          <w:p w14:paraId="7437CCF5" w14:textId="0B332F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3367317.45</w:t>
            </w:r>
          </w:p>
        </w:tc>
        <w:tc>
          <w:tcPr>
            <w:tcW w:w="2134" w:type="dxa"/>
          </w:tcPr>
          <w:p w14:paraId="1BBECA71" w14:textId="45B6C2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691910" w14:textId="0F5B01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F31D48" w14:textId="316376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6603E24" w14:textId="77777777" w:rsidTr="00C80210">
        <w:trPr>
          <w:trHeight w:val="54"/>
        </w:trPr>
        <w:tc>
          <w:tcPr>
            <w:tcW w:w="1691" w:type="dxa"/>
          </w:tcPr>
          <w:p w14:paraId="4EB9F9A8" w14:textId="253CB1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626</w:t>
            </w:r>
          </w:p>
        </w:tc>
        <w:tc>
          <w:tcPr>
            <w:tcW w:w="1558" w:type="dxa"/>
          </w:tcPr>
          <w:p w14:paraId="4FAB8D2E" w14:textId="24645F3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724098.25</w:t>
            </w:r>
          </w:p>
        </w:tc>
        <w:tc>
          <w:tcPr>
            <w:tcW w:w="1562" w:type="dxa"/>
          </w:tcPr>
          <w:p w14:paraId="0353EDD0" w14:textId="39A475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3367319.54</w:t>
            </w:r>
          </w:p>
        </w:tc>
        <w:tc>
          <w:tcPr>
            <w:tcW w:w="2134" w:type="dxa"/>
          </w:tcPr>
          <w:p w14:paraId="45D6FEB5" w14:textId="7532F6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F63DCC" w14:textId="3F2D86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AD95FF" w14:textId="507FD7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99D13C1" w14:textId="77777777" w:rsidTr="00C80210">
        <w:trPr>
          <w:trHeight w:val="54"/>
        </w:trPr>
        <w:tc>
          <w:tcPr>
            <w:tcW w:w="1691" w:type="dxa"/>
          </w:tcPr>
          <w:p w14:paraId="03B1E198" w14:textId="2A0BAA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627</w:t>
            </w:r>
          </w:p>
        </w:tc>
        <w:tc>
          <w:tcPr>
            <w:tcW w:w="1558" w:type="dxa"/>
          </w:tcPr>
          <w:p w14:paraId="5A284089" w14:textId="1CA661F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724095.91</w:t>
            </w:r>
          </w:p>
        </w:tc>
        <w:tc>
          <w:tcPr>
            <w:tcW w:w="1562" w:type="dxa"/>
          </w:tcPr>
          <w:p w14:paraId="5540AA13" w14:textId="3607E7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3367321.69</w:t>
            </w:r>
          </w:p>
        </w:tc>
        <w:tc>
          <w:tcPr>
            <w:tcW w:w="2134" w:type="dxa"/>
          </w:tcPr>
          <w:p w14:paraId="2CC980BB" w14:textId="684976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5C5A01" w14:textId="655B1F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F5AA8E" w14:textId="73D6F1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74069BE" w14:textId="77777777" w:rsidTr="00C80210">
        <w:trPr>
          <w:trHeight w:val="54"/>
        </w:trPr>
        <w:tc>
          <w:tcPr>
            <w:tcW w:w="1691" w:type="dxa"/>
          </w:tcPr>
          <w:p w14:paraId="13B73E76" w14:textId="5D258D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628</w:t>
            </w:r>
          </w:p>
        </w:tc>
        <w:tc>
          <w:tcPr>
            <w:tcW w:w="1558" w:type="dxa"/>
          </w:tcPr>
          <w:p w14:paraId="77E3EA70" w14:textId="04AD25D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724094.71</w:t>
            </w:r>
          </w:p>
        </w:tc>
        <w:tc>
          <w:tcPr>
            <w:tcW w:w="1562" w:type="dxa"/>
          </w:tcPr>
          <w:p w14:paraId="7DA5C604" w14:textId="019189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3367324.86</w:t>
            </w:r>
          </w:p>
        </w:tc>
        <w:tc>
          <w:tcPr>
            <w:tcW w:w="2134" w:type="dxa"/>
          </w:tcPr>
          <w:p w14:paraId="5BAA86E8" w14:textId="474225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064B12" w14:textId="4F9688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7AD4BE" w14:textId="5CED46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BE561D0" w14:textId="77777777" w:rsidTr="00C80210">
        <w:trPr>
          <w:trHeight w:val="54"/>
        </w:trPr>
        <w:tc>
          <w:tcPr>
            <w:tcW w:w="1691" w:type="dxa"/>
          </w:tcPr>
          <w:p w14:paraId="2537891B" w14:textId="39E63B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629</w:t>
            </w:r>
          </w:p>
        </w:tc>
        <w:tc>
          <w:tcPr>
            <w:tcW w:w="1558" w:type="dxa"/>
          </w:tcPr>
          <w:p w14:paraId="5E939F55" w14:textId="507767A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724093.84</w:t>
            </w:r>
          </w:p>
        </w:tc>
        <w:tc>
          <w:tcPr>
            <w:tcW w:w="1562" w:type="dxa"/>
          </w:tcPr>
          <w:p w14:paraId="60546781" w14:textId="0FCF9B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3367329.10</w:t>
            </w:r>
          </w:p>
        </w:tc>
        <w:tc>
          <w:tcPr>
            <w:tcW w:w="2134" w:type="dxa"/>
          </w:tcPr>
          <w:p w14:paraId="2113A1B9" w14:textId="2A879B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2FF23A" w14:textId="2F765A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6C6182" w14:textId="6A8DB8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2DC11E7" w14:textId="77777777" w:rsidTr="00C80210">
        <w:trPr>
          <w:trHeight w:val="54"/>
        </w:trPr>
        <w:tc>
          <w:tcPr>
            <w:tcW w:w="1691" w:type="dxa"/>
          </w:tcPr>
          <w:p w14:paraId="41A6AD9C" w14:textId="6FA789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630</w:t>
            </w:r>
          </w:p>
        </w:tc>
        <w:tc>
          <w:tcPr>
            <w:tcW w:w="1558" w:type="dxa"/>
          </w:tcPr>
          <w:p w14:paraId="325F0A72" w14:textId="095DA6B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724091.64</w:t>
            </w:r>
          </w:p>
        </w:tc>
        <w:tc>
          <w:tcPr>
            <w:tcW w:w="1562" w:type="dxa"/>
          </w:tcPr>
          <w:p w14:paraId="032089EA" w14:textId="68D13A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3367332.99</w:t>
            </w:r>
          </w:p>
        </w:tc>
        <w:tc>
          <w:tcPr>
            <w:tcW w:w="2134" w:type="dxa"/>
          </w:tcPr>
          <w:p w14:paraId="125788F6" w14:textId="3DC03A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2E0CA0" w14:textId="128D02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A73D00" w14:textId="469BDE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63A6A30" w14:textId="77777777" w:rsidTr="00C80210">
        <w:trPr>
          <w:trHeight w:val="54"/>
        </w:trPr>
        <w:tc>
          <w:tcPr>
            <w:tcW w:w="1691" w:type="dxa"/>
          </w:tcPr>
          <w:p w14:paraId="06C8711E" w14:textId="0A0857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631</w:t>
            </w:r>
          </w:p>
        </w:tc>
        <w:tc>
          <w:tcPr>
            <w:tcW w:w="1558" w:type="dxa"/>
          </w:tcPr>
          <w:p w14:paraId="52A82F1D" w14:textId="7D026BF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724088.69</w:t>
            </w:r>
          </w:p>
        </w:tc>
        <w:tc>
          <w:tcPr>
            <w:tcW w:w="1562" w:type="dxa"/>
          </w:tcPr>
          <w:p w14:paraId="1924539D" w14:textId="60F4D5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3367335.88</w:t>
            </w:r>
          </w:p>
        </w:tc>
        <w:tc>
          <w:tcPr>
            <w:tcW w:w="2134" w:type="dxa"/>
          </w:tcPr>
          <w:p w14:paraId="21A86CFA" w14:textId="2BB5F3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697C79" w14:textId="7E46F6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D91D00" w14:textId="0379EE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D20E950" w14:textId="77777777" w:rsidTr="00C80210">
        <w:trPr>
          <w:trHeight w:val="54"/>
        </w:trPr>
        <w:tc>
          <w:tcPr>
            <w:tcW w:w="1691" w:type="dxa"/>
          </w:tcPr>
          <w:p w14:paraId="0BF971EF" w14:textId="62A37F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632</w:t>
            </w:r>
          </w:p>
        </w:tc>
        <w:tc>
          <w:tcPr>
            <w:tcW w:w="1558" w:type="dxa"/>
          </w:tcPr>
          <w:p w14:paraId="7B94A0A8" w14:textId="356A97D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724085.37</w:t>
            </w:r>
          </w:p>
        </w:tc>
        <w:tc>
          <w:tcPr>
            <w:tcW w:w="1562" w:type="dxa"/>
          </w:tcPr>
          <w:p w14:paraId="0FE44E23" w14:textId="5550E2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3367338.45</w:t>
            </w:r>
          </w:p>
        </w:tc>
        <w:tc>
          <w:tcPr>
            <w:tcW w:w="2134" w:type="dxa"/>
          </w:tcPr>
          <w:p w14:paraId="449646FE" w14:textId="1B1069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2E538A" w14:textId="5FB226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47CA19" w14:textId="507AE4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4ADB3EF" w14:textId="77777777" w:rsidTr="00C80210">
        <w:trPr>
          <w:trHeight w:val="54"/>
        </w:trPr>
        <w:tc>
          <w:tcPr>
            <w:tcW w:w="1691" w:type="dxa"/>
          </w:tcPr>
          <w:p w14:paraId="5982E23A" w14:textId="06DCB5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633</w:t>
            </w:r>
          </w:p>
        </w:tc>
        <w:tc>
          <w:tcPr>
            <w:tcW w:w="1558" w:type="dxa"/>
          </w:tcPr>
          <w:p w14:paraId="0D2DA656" w14:textId="5C3C710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724083.03</w:t>
            </w:r>
          </w:p>
        </w:tc>
        <w:tc>
          <w:tcPr>
            <w:tcW w:w="1562" w:type="dxa"/>
          </w:tcPr>
          <w:p w14:paraId="2B52EDDC" w14:textId="15CA21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3367340.10</w:t>
            </w:r>
          </w:p>
        </w:tc>
        <w:tc>
          <w:tcPr>
            <w:tcW w:w="2134" w:type="dxa"/>
          </w:tcPr>
          <w:p w14:paraId="277BE8BD" w14:textId="06655F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9C7001" w14:textId="7A0CB4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81ABEF" w14:textId="54762D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F32C40C" w14:textId="77777777" w:rsidTr="00C80210">
        <w:trPr>
          <w:trHeight w:val="54"/>
        </w:trPr>
        <w:tc>
          <w:tcPr>
            <w:tcW w:w="1691" w:type="dxa"/>
          </w:tcPr>
          <w:p w14:paraId="3B12FFEB" w14:textId="7997BB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634</w:t>
            </w:r>
          </w:p>
        </w:tc>
        <w:tc>
          <w:tcPr>
            <w:tcW w:w="1558" w:type="dxa"/>
          </w:tcPr>
          <w:p w14:paraId="62F0BC13" w14:textId="4D05DCF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724081.59</w:t>
            </w:r>
          </w:p>
        </w:tc>
        <w:tc>
          <w:tcPr>
            <w:tcW w:w="1562" w:type="dxa"/>
          </w:tcPr>
          <w:p w14:paraId="486C1FB6" w14:textId="74FAC2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3367341.85</w:t>
            </w:r>
          </w:p>
        </w:tc>
        <w:tc>
          <w:tcPr>
            <w:tcW w:w="2134" w:type="dxa"/>
          </w:tcPr>
          <w:p w14:paraId="770957CA" w14:textId="530583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79D5F2" w14:textId="15A0B8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117E9B" w14:textId="51DDC8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A71FE84" w14:textId="77777777" w:rsidTr="00C80210">
        <w:trPr>
          <w:trHeight w:val="54"/>
        </w:trPr>
        <w:tc>
          <w:tcPr>
            <w:tcW w:w="1691" w:type="dxa"/>
          </w:tcPr>
          <w:p w14:paraId="0CADBF04" w14:textId="623DF6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635</w:t>
            </w:r>
          </w:p>
        </w:tc>
        <w:tc>
          <w:tcPr>
            <w:tcW w:w="1558" w:type="dxa"/>
          </w:tcPr>
          <w:p w14:paraId="0085B986" w14:textId="7E1FCF5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724080.02</w:t>
            </w:r>
          </w:p>
        </w:tc>
        <w:tc>
          <w:tcPr>
            <w:tcW w:w="1562" w:type="dxa"/>
          </w:tcPr>
          <w:p w14:paraId="252AFE95" w14:textId="2561A9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3367344.18</w:t>
            </w:r>
          </w:p>
        </w:tc>
        <w:tc>
          <w:tcPr>
            <w:tcW w:w="2134" w:type="dxa"/>
          </w:tcPr>
          <w:p w14:paraId="7D7556BE" w14:textId="2E9F21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8DC0B5" w14:textId="29E74D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269D6B" w14:textId="29A3BD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C5BF3D4" w14:textId="77777777" w:rsidTr="00C80210">
        <w:trPr>
          <w:trHeight w:val="54"/>
        </w:trPr>
        <w:tc>
          <w:tcPr>
            <w:tcW w:w="1691" w:type="dxa"/>
          </w:tcPr>
          <w:p w14:paraId="31E0E51B" w14:textId="0EA5BB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636</w:t>
            </w:r>
          </w:p>
        </w:tc>
        <w:tc>
          <w:tcPr>
            <w:tcW w:w="1558" w:type="dxa"/>
          </w:tcPr>
          <w:p w14:paraId="1BC1FDA0" w14:textId="07095DF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724072.21</w:t>
            </w:r>
          </w:p>
        </w:tc>
        <w:tc>
          <w:tcPr>
            <w:tcW w:w="1562" w:type="dxa"/>
          </w:tcPr>
          <w:p w14:paraId="7C2B9B2B" w14:textId="0D65EF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3367355.92</w:t>
            </w:r>
          </w:p>
        </w:tc>
        <w:tc>
          <w:tcPr>
            <w:tcW w:w="2134" w:type="dxa"/>
          </w:tcPr>
          <w:p w14:paraId="2FECBBBB" w14:textId="1A943D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EAB932" w14:textId="44008B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CF78D8" w14:textId="63E79C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1664C72" w14:textId="77777777" w:rsidTr="00C80210">
        <w:trPr>
          <w:trHeight w:val="54"/>
        </w:trPr>
        <w:tc>
          <w:tcPr>
            <w:tcW w:w="1691" w:type="dxa"/>
          </w:tcPr>
          <w:p w14:paraId="358713AF" w14:textId="4C8F6F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637</w:t>
            </w:r>
          </w:p>
        </w:tc>
        <w:tc>
          <w:tcPr>
            <w:tcW w:w="1558" w:type="dxa"/>
          </w:tcPr>
          <w:p w14:paraId="1A0B03C8" w14:textId="35C7BD5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724067.76</w:t>
            </w:r>
          </w:p>
        </w:tc>
        <w:tc>
          <w:tcPr>
            <w:tcW w:w="1562" w:type="dxa"/>
          </w:tcPr>
          <w:p w14:paraId="339CD604" w14:textId="4AB85B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3367362.20</w:t>
            </w:r>
          </w:p>
        </w:tc>
        <w:tc>
          <w:tcPr>
            <w:tcW w:w="2134" w:type="dxa"/>
          </w:tcPr>
          <w:p w14:paraId="22CB206F" w14:textId="1D8E7E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A81904" w14:textId="7E8F34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D48E5C" w14:textId="56E669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E2430DB" w14:textId="77777777" w:rsidTr="00C80210">
        <w:trPr>
          <w:trHeight w:val="54"/>
        </w:trPr>
        <w:tc>
          <w:tcPr>
            <w:tcW w:w="1691" w:type="dxa"/>
          </w:tcPr>
          <w:p w14:paraId="51D61820" w14:textId="1D7305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638</w:t>
            </w:r>
          </w:p>
        </w:tc>
        <w:tc>
          <w:tcPr>
            <w:tcW w:w="1558" w:type="dxa"/>
          </w:tcPr>
          <w:p w14:paraId="1D687358" w14:textId="60B8CEB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724065.36</w:t>
            </w:r>
          </w:p>
        </w:tc>
        <w:tc>
          <w:tcPr>
            <w:tcW w:w="1562" w:type="dxa"/>
          </w:tcPr>
          <w:p w14:paraId="4B1DCA24" w14:textId="2CDF11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3367368.13</w:t>
            </w:r>
          </w:p>
        </w:tc>
        <w:tc>
          <w:tcPr>
            <w:tcW w:w="2134" w:type="dxa"/>
          </w:tcPr>
          <w:p w14:paraId="50E09261" w14:textId="04A4DA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5C8222" w14:textId="43631B7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F92599" w14:textId="4C207B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92A95B0" w14:textId="77777777" w:rsidTr="00C80210">
        <w:trPr>
          <w:trHeight w:val="54"/>
        </w:trPr>
        <w:tc>
          <w:tcPr>
            <w:tcW w:w="1691" w:type="dxa"/>
          </w:tcPr>
          <w:p w14:paraId="545499C3" w14:textId="51BD64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639</w:t>
            </w:r>
          </w:p>
        </w:tc>
        <w:tc>
          <w:tcPr>
            <w:tcW w:w="1558" w:type="dxa"/>
          </w:tcPr>
          <w:p w14:paraId="4C9BB59D" w14:textId="69D7446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724058.73</w:t>
            </w:r>
          </w:p>
        </w:tc>
        <w:tc>
          <w:tcPr>
            <w:tcW w:w="1562" w:type="dxa"/>
          </w:tcPr>
          <w:p w14:paraId="0C9337D5" w14:textId="0266FF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3367376.26</w:t>
            </w:r>
          </w:p>
        </w:tc>
        <w:tc>
          <w:tcPr>
            <w:tcW w:w="2134" w:type="dxa"/>
          </w:tcPr>
          <w:p w14:paraId="06D19A28" w14:textId="445B15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13B7B7" w14:textId="7543E65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7BB063" w14:textId="48E8C5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2E5DA02" w14:textId="77777777" w:rsidTr="00C80210">
        <w:trPr>
          <w:trHeight w:val="54"/>
        </w:trPr>
        <w:tc>
          <w:tcPr>
            <w:tcW w:w="1691" w:type="dxa"/>
          </w:tcPr>
          <w:p w14:paraId="00CC4DA3" w14:textId="26E965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640</w:t>
            </w:r>
          </w:p>
        </w:tc>
        <w:tc>
          <w:tcPr>
            <w:tcW w:w="1558" w:type="dxa"/>
          </w:tcPr>
          <w:p w14:paraId="38CB2335" w14:textId="62EBADD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724055.57</w:t>
            </w:r>
          </w:p>
        </w:tc>
        <w:tc>
          <w:tcPr>
            <w:tcW w:w="1562" w:type="dxa"/>
          </w:tcPr>
          <w:p w14:paraId="64127C8C" w14:textId="06791C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3367379.48</w:t>
            </w:r>
          </w:p>
        </w:tc>
        <w:tc>
          <w:tcPr>
            <w:tcW w:w="2134" w:type="dxa"/>
          </w:tcPr>
          <w:p w14:paraId="3440F96D" w14:textId="6F4EC1B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AD9A06" w14:textId="3B6A56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FAA057" w14:textId="797CE9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B5F26C1" w14:textId="77777777" w:rsidTr="00C80210">
        <w:trPr>
          <w:trHeight w:val="54"/>
        </w:trPr>
        <w:tc>
          <w:tcPr>
            <w:tcW w:w="1691" w:type="dxa"/>
          </w:tcPr>
          <w:p w14:paraId="7F9EE387" w14:textId="2C5E7E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641</w:t>
            </w:r>
          </w:p>
        </w:tc>
        <w:tc>
          <w:tcPr>
            <w:tcW w:w="1558" w:type="dxa"/>
          </w:tcPr>
          <w:p w14:paraId="0D8B9D0B" w14:textId="4025CE6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724052.12</w:t>
            </w:r>
          </w:p>
        </w:tc>
        <w:tc>
          <w:tcPr>
            <w:tcW w:w="1562" w:type="dxa"/>
          </w:tcPr>
          <w:p w14:paraId="40147128" w14:textId="056D24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3367382.55</w:t>
            </w:r>
          </w:p>
        </w:tc>
        <w:tc>
          <w:tcPr>
            <w:tcW w:w="2134" w:type="dxa"/>
          </w:tcPr>
          <w:p w14:paraId="6B45F447" w14:textId="472AD5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B94572" w14:textId="5140D2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AA17C7" w14:textId="3EC51B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9E4B176" w14:textId="77777777" w:rsidTr="00C80210">
        <w:trPr>
          <w:trHeight w:val="54"/>
        </w:trPr>
        <w:tc>
          <w:tcPr>
            <w:tcW w:w="1691" w:type="dxa"/>
          </w:tcPr>
          <w:p w14:paraId="060E835A" w14:textId="7578BE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642</w:t>
            </w:r>
          </w:p>
        </w:tc>
        <w:tc>
          <w:tcPr>
            <w:tcW w:w="1558" w:type="dxa"/>
          </w:tcPr>
          <w:p w14:paraId="75D1C479" w14:textId="342A7AC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724049.11</w:t>
            </w:r>
          </w:p>
        </w:tc>
        <w:tc>
          <w:tcPr>
            <w:tcW w:w="1562" w:type="dxa"/>
          </w:tcPr>
          <w:p w14:paraId="0B6B47B0" w14:textId="5CB4EB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3367385.50</w:t>
            </w:r>
          </w:p>
        </w:tc>
        <w:tc>
          <w:tcPr>
            <w:tcW w:w="2134" w:type="dxa"/>
          </w:tcPr>
          <w:p w14:paraId="2DA9E383" w14:textId="23AC10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89D162" w14:textId="1B101F5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3290AA" w14:textId="548F2E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A59B8B6" w14:textId="77777777" w:rsidTr="00C80210">
        <w:trPr>
          <w:trHeight w:val="54"/>
        </w:trPr>
        <w:tc>
          <w:tcPr>
            <w:tcW w:w="1691" w:type="dxa"/>
          </w:tcPr>
          <w:p w14:paraId="7D577D38" w14:textId="0F100D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643</w:t>
            </w:r>
          </w:p>
        </w:tc>
        <w:tc>
          <w:tcPr>
            <w:tcW w:w="1558" w:type="dxa"/>
          </w:tcPr>
          <w:p w14:paraId="206BC5C1" w14:textId="75ECBE0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724046.79</w:t>
            </w:r>
          </w:p>
        </w:tc>
        <w:tc>
          <w:tcPr>
            <w:tcW w:w="1562" w:type="dxa"/>
          </w:tcPr>
          <w:p w14:paraId="618E530E" w14:textId="16437B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3367389.45</w:t>
            </w:r>
          </w:p>
        </w:tc>
        <w:tc>
          <w:tcPr>
            <w:tcW w:w="2134" w:type="dxa"/>
          </w:tcPr>
          <w:p w14:paraId="2C15270A" w14:textId="35E2A6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877423" w14:textId="531621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7F43D2" w14:textId="13007C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837FE60" w14:textId="77777777" w:rsidTr="00C80210">
        <w:trPr>
          <w:trHeight w:val="54"/>
        </w:trPr>
        <w:tc>
          <w:tcPr>
            <w:tcW w:w="1691" w:type="dxa"/>
          </w:tcPr>
          <w:p w14:paraId="2CD74785" w14:textId="37267A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644</w:t>
            </w:r>
          </w:p>
        </w:tc>
        <w:tc>
          <w:tcPr>
            <w:tcW w:w="1558" w:type="dxa"/>
          </w:tcPr>
          <w:p w14:paraId="59DF8046" w14:textId="5A2F86A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724042.02</w:t>
            </w:r>
          </w:p>
        </w:tc>
        <w:tc>
          <w:tcPr>
            <w:tcW w:w="1562" w:type="dxa"/>
          </w:tcPr>
          <w:p w14:paraId="6E48D7CA" w14:textId="6C4CF5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3367397.05</w:t>
            </w:r>
          </w:p>
        </w:tc>
        <w:tc>
          <w:tcPr>
            <w:tcW w:w="2134" w:type="dxa"/>
          </w:tcPr>
          <w:p w14:paraId="7B8B62D4" w14:textId="5F7EAA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5B685C" w14:textId="195E6D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BF6951" w14:textId="56A616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8370126" w14:textId="77777777" w:rsidTr="00C80210">
        <w:trPr>
          <w:trHeight w:val="54"/>
        </w:trPr>
        <w:tc>
          <w:tcPr>
            <w:tcW w:w="1691" w:type="dxa"/>
          </w:tcPr>
          <w:p w14:paraId="5F2191A3" w14:textId="4133C2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645</w:t>
            </w:r>
          </w:p>
        </w:tc>
        <w:tc>
          <w:tcPr>
            <w:tcW w:w="1558" w:type="dxa"/>
          </w:tcPr>
          <w:p w14:paraId="25DD158C" w14:textId="79BF752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724038.26</w:t>
            </w:r>
          </w:p>
        </w:tc>
        <w:tc>
          <w:tcPr>
            <w:tcW w:w="1562" w:type="dxa"/>
          </w:tcPr>
          <w:p w14:paraId="2D9074F3" w14:textId="40FF50D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3367404.39</w:t>
            </w:r>
          </w:p>
        </w:tc>
        <w:tc>
          <w:tcPr>
            <w:tcW w:w="2134" w:type="dxa"/>
          </w:tcPr>
          <w:p w14:paraId="19E366FF" w14:textId="1DCDD8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F2FA83" w14:textId="7CE518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813E11" w14:textId="7BE300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BCD532E" w14:textId="77777777" w:rsidTr="00C80210">
        <w:trPr>
          <w:trHeight w:val="54"/>
        </w:trPr>
        <w:tc>
          <w:tcPr>
            <w:tcW w:w="1691" w:type="dxa"/>
          </w:tcPr>
          <w:p w14:paraId="782F8625" w14:textId="4EFCE0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646</w:t>
            </w:r>
          </w:p>
        </w:tc>
        <w:tc>
          <w:tcPr>
            <w:tcW w:w="1558" w:type="dxa"/>
          </w:tcPr>
          <w:p w14:paraId="523A3718" w14:textId="564CEBE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724033.49</w:t>
            </w:r>
          </w:p>
        </w:tc>
        <w:tc>
          <w:tcPr>
            <w:tcW w:w="1562" w:type="dxa"/>
          </w:tcPr>
          <w:p w14:paraId="1E608516" w14:textId="60033C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3367411.11</w:t>
            </w:r>
          </w:p>
        </w:tc>
        <w:tc>
          <w:tcPr>
            <w:tcW w:w="2134" w:type="dxa"/>
          </w:tcPr>
          <w:p w14:paraId="77DE7002" w14:textId="772F72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7C06D2" w14:textId="725348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1E7723" w14:textId="0021D0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1FF9336" w14:textId="77777777" w:rsidTr="00C80210">
        <w:trPr>
          <w:trHeight w:val="54"/>
        </w:trPr>
        <w:tc>
          <w:tcPr>
            <w:tcW w:w="1691" w:type="dxa"/>
          </w:tcPr>
          <w:p w14:paraId="06E53EF1" w14:textId="44BF3E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647</w:t>
            </w:r>
          </w:p>
        </w:tc>
        <w:tc>
          <w:tcPr>
            <w:tcW w:w="1558" w:type="dxa"/>
          </w:tcPr>
          <w:p w14:paraId="23AC559B" w14:textId="77D75E8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724029.52</w:t>
            </w:r>
          </w:p>
        </w:tc>
        <w:tc>
          <w:tcPr>
            <w:tcW w:w="1562" w:type="dxa"/>
          </w:tcPr>
          <w:p w14:paraId="255CDBAD" w14:textId="1C5298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3367417.97</w:t>
            </w:r>
          </w:p>
        </w:tc>
        <w:tc>
          <w:tcPr>
            <w:tcW w:w="2134" w:type="dxa"/>
          </w:tcPr>
          <w:p w14:paraId="76643072" w14:textId="27A760B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A372E2" w14:textId="5B35E5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7B307B" w14:textId="3DC3B8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63F7144" w14:textId="77777777" w:rsidTr="00C80210">
        <w:trPr>
          <w:trHeight w:val="54"/>
        </w:trPr>
        <w:tc>
          <w:tcPr>
            <w:tcW w:w="1691" w:type="dxa"/>
          </w:tcPr>
          <w:p w14:paraId="7C39051F" w14:textId="7AE93E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648</w:t>
            </w:r>
          </w:p>
        </w:tc>
        <w:tc>
          <w:tcPr>
            <w:tcW w:w="1558" w:type="dxa"/>
          </w:tcPr>
          <w:p w14:paraId="32866AA0" w14:textId="61015E9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724015.46</w:t>
            </w:r>
          </w:p>
        </w:tc>
        <w:tc>
          <w:tcPr>
            <w:tcW w:w="1562" w:type="dxa"/>
          </w:tcPr>
          <w:p w14:paraId="69B55969" w14:textId="0C95AD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3367436.88</w:t>
            </w:r>
          </w:p>
        </w:tc>
        <w:tc>
          <w:tcPr>
            <w:tcW w:w="2134" w:type="dxa"/>
          </w:tcPr>
          <w:p w14:paraId="6D33F073" w14:textId="653881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9C6DC6" w14:textId="43D121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2C4AD4" w14:textId="48EFBD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0F146D9" w14:textId="77777777" w:rsidTr="00C80210">
        <w:trPr>
          <w:trHeight w:val="54"/>
        </w:trPr>
        <w:tc>
          <w:tcPr>
            <w:tcW w:w="1691" w:type="dxa"/>
          </w:tcPr>
          <w:p w14:paraId="385EFBEF" w14:textId="43379F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649</w:t>
            </w:r>
          </w:p>
        </w:tc>
        <w:tc>
          <w:tcPr>
            <w:tcW w:w="1558" w:type="dxa"/>
          </w:tcPr>
          <w:p w14:paraId="2EF3D47F" w14:textId="47E2E2A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724002.33</w:t>
            </w:r>
          </w:p>
        </w:tc>
        <w:tc>
          <w:tcPr>
            <w:tcW w:w="1562" w:type="dxa"/>
          </w:tcPr>
          <w:p w14:paraId="5B2BC95A" w14:textId="661E33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3367455.76</w:t>
            </w:r>
          </w:p>
        </w:tc>
        <w:tc>
          <w:tcPr>
            <w:tcW w:w="2134" w:type="dxa"/>
          </w:tcPr>
          <w:p w14:paraId="39D86AE5" w14:textId="2FB43C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89ADEE" w14:textId="30723B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E25C07" w14:textId="295E0B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3CF2DD7" w14:textId="77777777" w:rsidTr="00C80210">
        <w:trPr>
          <w:trHeight w:val="54"/>
        </w:trPr>
        <w:tc>
          <w:tcPr>
            <w:tcW w:w="1691" w:type="dxa"/>
          </w:tcPr>
          <w:p w14:paraId="5C2610D9" w14:textId="2E1E6C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650</w:t>
            </w:r>
          </w:p>
        </w:tc>
        <w:tc>
          <w:tcPr>
            <w:tcW w:w="1558" w:type="dxa"/>
          </w:tcPr>
          <w:p w14:paraId="3B613C9C" w14:textId="6024B5A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723996.24</w:t>
            </w:r>
          </w:p>
        </w:tc>
        <w:tc>
          <w:tcPr>
            <w:tcW w:w="1562" w:type="dxa"/>
          </w:tcPr>
          <w:p w14:paraId="1C5EF61B" w14:textId="7B5963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3367462.93</w:t>
            </w:r>
          </w:p>
        </w:tc>
        <w:tc>
          <w:tcPr>
            <w:tcW w:w="2134" w:type="dxa"/>
          </w:tcPr>
          <w:p w14:paraId="02141D97" w14:textId="2F4115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BFCAAC" w14:textId="6EDD9A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CF17C1" w14:textId="468B7A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7E736EB" w14:textId="77777777" w:rsidTr="00C80210">
        <w:trPr>
          <w:trHeight w:val="54"/>
        </w:trPr>
        <w:tc>
          <w:tcPr>
            <w:tcW w:w="1691" w:type="dxa"/>
          </w:tcPr>
          <w:p w14:paraId="3493E8DA" w14:textId="1C3291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651</w:t>
            </w:r>
          </w:p>
        </w:tc>
        <w:tc>
          <w:tcPr>
            <w:tcW w:w="1558" w:type="dxa"/>
          </w:tcPr>
          <w:p w14:paraId="2958C6F8" w14:textId="5B091AD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723990.20</w:t>
            </w:r>
          </w:p>
        </w:tc>
        <w:tc>
          <w:tcPr>
            <w:tcW w:w="1562" w:type="dxa"/>
          </w:tcPr>
          <w:p w14:paraId="4DD5CE6B" w14:textId="0758D5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3367469.03</w:t>
            </w:r>
          </w:p>
        </w:tc>
        <w:tc>
          <w:tcPr>
            <w:tcW w:w="2134" w:type="dxa"/>
          </w:tcPr>
          <w:p w14:paraId="1E5CACCD" w14:textId="760795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5DE45A" w14:textId="1C0B4C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0E2D29" w14:textId="7872EE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F8BF7BB" w14:textId="77777777" w:rsidTr="00C80210">
        <w:trPr>
          <w:trHeight w:val="54"/>
        </w:trPr>
        <w:tc>
          <w:tcPr>
            <w:tcW w:w="1691" w:type="dxa"/>
          </w:tcPr>
          <w:p w14:paraId="316C2EE1" w14:textId="57AB7C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652</w:t>
            </w:r>
          </w:p>
        </w:tc>
        <w:tc>
          <w:tcPr>
            <w:tcW w:w="1558" w:type="dxa"/>
          </w:tcPr>
          <w:p w14:paraId="1E4F4302" w14:textId="68CB843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723985.53</w:t>
            </w:r>
          </w:p>
        </w:tc>
        <w:tc>
          <w:tcPr>
            <w:tcW w:w="1562" w:type="dxa"/>
          </w:tcPr>
          <w:p w14:paraId="61CA7253" w14:textId="629CE6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3367475.21</w:t>
            </w:r>
          </w:p>
        </w:tc>
        <w:tc>
          <w:tcPr>
            <w:tcW w:w="2134" w:type="dxa"/>
          </w:tcPr>
          <w:p w14:paraId="2E90C8BF" w14:textId="38506E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722520" w14:textId="00BCED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06F904" w14:textId="6AE347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44AA692" w14:textId="77777777" w:rsidTr="00C80210">
        <w:trPr>
          <w:trHeight w:val="54"/>
        </w:trPr>
        <w:tc>
          <w:tcPr>
            <w:tcW w:w="1691" w:type="dxa"/>
          </w:tcPr>
          <w:p w14:paraId="3559FE84" w14:textId="2EE4EB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653</w:t>
            </w:r>
          </w:p>
        </w:tc>
        <w:tc>
          <w:tcPr>
            <w:tcW w:w="1558" w:type="dxa"/>
          </w:tcPr>
          <w:p w14:paraId="5885D0DD" w14:textId="1F37239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723982.10</w:t>
            </w:r>
          </w:p>
        </w:tc>
        <w:tc>
          <w:tcPr>
            <w:tcW w:w="1562" w:type="dxa"/>
          </w:tcPr>
          <w:p w14:paraId="20AA8FFE" w14:textId="215D24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3367482.18</w:t>
            </w:r>
          </w:p>
        </w:tc>
        <w:tc>
          <w:tcPr>
            <w:tcW w:w="2134" w:type="dxa"/>
          </w:tcPr>
          <w:p w14:paraId="4A62D7B8" w14:textId="0D5FA1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FA7C85" w14:textId="28BCAA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87C984" w14:textId="68DB01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4394F86" w14:textId="77777777" w:rsidTr="00C80210">
        <w:trPr>
          <w:trHeight w:val="54"/>
        </w:trPr>
        <w:tc>
          <w:tcPr>
            <w:tcW w:w="1691" w:type="dxa"/>
          </w:tcPr>
          <w:p w14:paraId="399F87CD" w14:textId="45AC9A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654</w:t>
            </w:r>
          </w:p>
        </w:tc>
        <w:tc>
          <w:tcPr>
            <w:tcW w:w="1558" w:type="dxa"/>
          </w:tcPr>
          <w:p w14:paraId="38299824" w14:textId="09AC294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723979.25</w:t>
            </w:r>
          </w:p>
        </w:tc>
        <w:tc>
          <w:tcPr>
            <w:tcW w:w="1562" w:type="dxa"/>
          </w:tcPr>
          <w:p w14:paraId="2EBE80A9" w14:textId="2CB843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3367487.09</w:t>
            </w:r>
          </w:p>
        </w:tc>
        <w:tc>
          <w:tcPr>
            <w:tcW w:w="2134" w:type="dxa"/>
          </w:tcPr>
          <w:p w14:paraId="5D5A963B" w14:textId="340987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42302B" w14:textId="6CB0C3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3EE08D" w14:textId="543E55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0D4A2F2" w14:textId="77777777" w:rsidTr="00C80210">
        <w:trPr>
          <w:trHeight w:val="54"/>
        </w:trPr>
        <w:tc>
          <w:tcPr>
            <w:tcW w:w="1691" w:type="dxa"/>
          </w:tcPr>
          <w:p w14:paraId="5551ADE6" w14:textId="587C17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655</w:t>
            </w:r>
          </w:p>
        </w:tc>
        <w:tc>
          <w:tcPr>
            <w:tcW w:w="1558" w:type="dxa"/>
          </w:tcPr>
          <w:p w14:paraId="398937A8" w14:textId="2B9C621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723974.54</w:t>
            </w:r>
          </w:p>
        </w:tc>
        <w:tc>
          <w:tcPr>
            <w:tcW w:w="1562" w:type="dxa"/>
          </w:tcPr>
          <w:p w14:paraId="6028FF79" w14:textId="296B88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3367492.56</w:t>
            </w:r>
          </w:p>
        </w:tc>
        <w:tc>
          <w:tcPr>
            <w:tcW w:w="2134" w:type="dxa"/>
          </w:tcPr>
          <w:p w14:paraId="1FDD9DD3" w14:textId="1D5360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FC6B77" w14:textId="229C17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B37677" w14:textId="59389C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44B5208" w14:textId="77777777" w:rsidTr="00C80210">
        <w:trPr>
          <w:trHeight w:val="54"/>
        </w:trPr>
        <w:tc>
          <w:tcPr>
            <w:tcW w:w="1691" w:type="dxa"/>
          </w:tcPr>
          <w:p w14:paraId="0AFDAC02" w14:textId="7896CA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656</w:t>
            </w:r>
          </w:p>
        </w:tc>
        <w:tc>
          <w:tcPr>
            <w:tcW w:w="1558" w:type="dxa"/>
          </w:tcPr>
          <w:p w14:paraId="40BC8C50" w14:textId="4BE4A42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723969.56</w:t>
            </w:r>
          </w:p>
        </w:tc>
        <w:tc>
          <w:tcPr>
            <w:tcW w:w="1562" w:type="dxa"/>
          </w:tcPr>
          <w:p w14:paraId="1C5FACC3" w14:textId="1D79BF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3367498.85</w:t>
            </w:r>
          </w:p>
        </w:tc>
        <w:tc>
          <w:tcPr>
            <w:tcW w:w="2134" w:type="dxa"/>
          </w:tcPr>
          <w:p w14:paraId="1D736432" w14:textId="62BD74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ED7A435" w14:textId="191DC2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1C3817C" w14:textId="25B6BE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5CAF91A" w14:textId="77777777" w:rsidTr="00C80210">
        <w:trPr>
          <w:trHeight w:val="54"/>
        </w:trPr>
        <w:tc>
          <w:tcPr>
            <w:tcW w:w="1691" w:type="dxa"/>
          </w:tcPr>
          <w:p w14:paraId="1BFEDCA7" w14:textId="36C345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657</w:t>
            </w:r>
          </w:p>
        </w:tc>
        <w:tc>
          <w:tcPr>
            <w:tcW w:w="1558" w:type="dxa"/>
          </w:tcPr>
          <w:p w14:paraId="1B63BF19" w14:textId="7C463FD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723964.28</w:t>
            </w:r>
          </w:p>
        </w:tc>
        <w:tc>
          <w:tcPr>
            <w:tcW w:w="1562" w:type="dxa"/>
          </w:tcPr>
          <w:p w14:paraId="5CA6E00C" w14:textId="2E0BDC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3367501.93</w:t>
            </w:r>
          </w:p>
        </w:tc>
        <w:tc>
          <w:tcPr>
            <w:tcW w:w="2134" w:type="dxa"/>
          </w:tcPr>
          <w:p w14:paraId="08EE0E85" w14:textId="181D63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AFB5D8" w14:textId="3A8164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DFFBC9" w14:textId="10ECFC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C12FB91" w14:textId="77777777" w:rsidTr="00C80210">
        <w:trPr>
          <w:trHeight w:val="54"/>
        </w:trPr>
        <w:tc>
          <w:tcPr>
            <w:tcW w:w="1691" w:type="dxa"/>
          </w:tcPr>
          <w:p w14:paraId="143C75F4" w14:textId="6F49B7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658</w:t>
            </w:r>
          </w:p>
        </w:tc>
        <w:tc>
          <w:tcPr>
            <w:tcW w:w="1558" w:type="dxa"/>
          </w:tcPr>
          <w:p w14:paraId="6E85C171" w14:textId="7A23C48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723959.38</w:t>
            </w:r>
          </w:p>
        </w:tc>
        <w:tc>
          <w:tcPr>
            <w:tcW w:w="1562" w:type="dxa"/>
          </w:tcPr>
          <w:p w14:paraId="1C5B07E9" w14:textId="4937D0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3367506.14</w:t>
            </w:r>
          </w:p>
        </w:tc>
        <w:tc>
          <w:tcPr>
            <w:tcW w:w="2134" w:type="dxa"/>
          </w:tcPr>
          <w:p w14:paraId="6B4B32DC" w14:textId="7D40EE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EB0B1F" w14:textId="3EF85A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167F00" w14:textId="58B510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CD29646" w14:textId="77777777" w:rsidTr="00C80210">
        <w:trPr>
          <w:trHeight w:val="54"/>
        </w:trPr>
        <w:tc>
          <w:tcPr>
            <w:tcW w:w="1691" w:type="dxa"/>
          </w:tcPr>
          <w:p w14:paraId="312F1D1D" w14:textId="55DBAE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659</w:t>
            </w:r>
          </w:p>
        </w:tc>
        <w:tc>
          <w:tcPr>
            <w:tcW w:w="1558" w:type="dxa"/>
          </w:tcPr>
          <w:p w14:paraId="777CA8A4" w14:textId="67AF4D8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723954.10</w:t>
            </w:r>
          </w:p>
        </w:tc>
        <w:tc>
          <w:tcPr>
            <w:tcW w:w="1562" w:type="dxa"/>
          </w:tcPr>
          <w:p w14:paraId="045E83E2" w14:textId="4B3D32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3367511.80</w:t>
            </w:r>
          </w:p>
        </w:tc>
        <w:tc>
          <w:tcPr>
            <w:tcW w:w="2134" w:type="dxa"/>
          </w:tcPr>
          <w:p w14:paraId="38F62295" w14:textId="05C123B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9991C8" w14:textId="5D8359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7A95D2" w14:textId="13141E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50E75F7" w14:textId="77777777" w:rsidTr="00C80210">
        <w:trPr>
          <w:trHeight w:val="54"/>
        </w:trPr>
        <w:tc>
          <w:tcPr>
            <w:tcW w:w="1691" w:type="dxa"/>
          </w:tcPr>
          <w:p w14:paraId="42C3CE89" w14:textId="56D04E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660</w:t>
            </w:r>
          </w:p>
        </w:tc>
        <w:tc>
          <w:tcPr>
            <w:tcW w:w="1558" w:type="dxa"/>
          </w:tcPr>
          <w:p w14:paraId="6CD7476A" w14:textId="105914C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723950.63</w:t>
            </w:r>
          </w:p>
        </w:tc>
        <w:tc>
          <w:tcPr>
            <w:tcW w:w="1562" w:type="dxa"/>
          </w:tcPr>
          <w:p w14:paraId="19DBB20F" w14:textId="447ED5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3367517.29</w:t>
            </w:r>
          </w:p>
        </w:tc>
        <w:tc>
          <w:tcPr>
            <w:tcW w:w="2134" w:type="dxa"/>
          </w:tcPr>
          <w:p w14:paraId="1C4AA95E" w14:textId="50C728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502C4C" w14:textId="0367B2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C065CE" w14:textId="3C4403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92CFE6E" w14:textId="77777777" w:rsidTr="00C80210">
        <w:trPr>
          <w:trHeight w:val="54"/>
        </w:trPr>
        <w:tc>
          <w:tcPr>
            <w:tcW w:w="1691" w:type="dxa"/>
          </w:tcPr>
          <w:p w14:paraId="5BD23D93" w14:textId="0E2987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661</w:t>
            </w:r>
          </w:p>
        </w:tc>
        <w:tc>
          <w:tcPr>
            <w:tcW w:w="1558" w:type="dxa"/>
          </w:tcPr>
          <w:p w14:paraId="2B91255E" w14:textId="6A3CFC5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723946.57</w:t>
            </w:r>
          </w:p>
        </w:tc>
        <w:tc>
          <w:tcPr>
            <w:tcW w:w="1562" w:type="dxa"/>
          </w:tcPr>
          <w:p w14:paraId="7A534F60" w14:textId="40A8B7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3367522.00</w:t>
            </w:r>
          </w:p>
        </w:tc>
        <w:tc>
          <w:tcPr>
            <w:tcW w:w="2134" w:type="dxa"/>
          </w:tcPr>
          <w:p w14:paraId="691919F9" w14:textId="2397377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06484B" w14:textId="7B3727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1008C4" w14:textId="0DFAA7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83D3135" w14:textId="77777777" w:rsidTr="00C80210">
        <w:trPr>
          <w:trHeight w:val="54"/>
        </w:trPr>
        <w:tc>
          <w:tcPr>
            <w:tcW w:w="1691" w:type="dxa"/>
          </w:tcPr>
          <w:p w14:paraId="1A640186" w14:textId="5E95A9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662</w:t>
            </w:r>
          </w:p>
        </w:tc>
        <w:tc>
          <w:tcPr>
            <w:tcW w:w="1558" w:type="dxa"/>
          </w:tcPr>
          <w:p w14:paraId="099B4441" w14:textId="2E8AE4C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723929.31</w:t>
            </w:r>
          </w:p>
        </w:tc>
        <w:tc>
          <w:tcPr>
            <w:tcW w:w="1562" w:type="dxa"/>
          </w:tcPr>
          <w:p w14:paraId="24962B89" w14:textId="217768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3367540.65</w:t>
            </w:r>
          </w:p>
        </w:tc>
        <w:tc>
          <w:tcPr>
            <w:tcW w:w="2134" w:type="dxa"/>
          </w:tcPr>
          <w:p w14:paraId="3010E9E8" w14:textId="7CF7B2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EA3988" w14:textId="4587C9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ADDE7D" w14:textId="05553C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56FB368" w14:textId="77777777" w:rsidTr="00C80210">
        <w:trPr>
          <w:trHeight w:val="54"/>
        </w:trPr>
        <w:tc>
          <w:tcPr>
            <w:tcW w:w="1691" w:type="dxa"/>
          </w:tcPr>
          <w:p w14:paraId="79AF4BDB" w14:textId="794260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663</w:t>
            </w:r>
          </w:p>
        </w:tc>
        <w:tc>
          <w:tcPr>
            <w:tcW w:w="1558" w:type="dxa"/>
          </w:tcPr>
          <w:p w14:paraId="54FE11F5" w14:textId="0286293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723913.19</w:t>
            </w:r>
          </w:p>
        </w:tc>
        <w:tc>
          <w:tcPr>
            <w:tcW w:w="1562" w:type="dxa"/>
          </w:tcPr>
          <w:p w14:paraId="3203D885" w14:textId="6FE74A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3367557.87</w:t>
            </w:r>
          </w:p>
        </w:tc>
        <w:tc>
          <w:tcPr>
            <w:tcW w:w="2134" w:type="dxa"/>
          </w:tcPr>
          <w:p w14:paraId="58962B19" w14:textId="172749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00548C" w14:textId="593B8E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B83900" w14:textId="5CDDD1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67A0170" w14:textId="77777777" w:rsidTr="00C80210">
        <w:trPr>
          <w:trHeight w:val="54"/>
        </w:trPr>
        <w:tc>
          <w:tcPr>
            <w:tcW w:w="1691" w:type="dxa"/>
          </w:tcPr>
          <w:p w14:paraId="2E8A185F" w14:textId="0195F5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664</w:t>
            </w:r>
          </w:p>
        </w:tc>
        <w:tc>
          <w:tcPr>
            <w:tcW w:w="1558" w:type="dxa"/>
          </w:tcPr>
          <w:p w14:paraId="02D5CA9C" w14:textId="70FA60E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723901.36</w:t>
            </w:r>
          </w:p>
        </w:tc>
        <w:tc>
          <w:tcPr>
            <w:tcW w:w="1562" w:type="dxa"/>
          </w:tcPr>
          <w:p w14:paraId="5ECA6AD5" w14:textId="5064D5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3367569.34</w:t>
            </w:r>
          </w:p>
        </w:tc>
        <w:tc>
          <w:tcPr>
            <w:tcW w:w="2134" w:type="dxa"/>
          </w:tcPr>
          <w:p w14:paraId="16715503" w14:textId="475C11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D7003A" w14:textId="322404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306406" w14:textId="2ADD99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F7F66CA" w14:textId="77777777" w:rsidTr="00C80210">
        <w:trPr>
          <w:trHeight w:val="54"/>
        </w:trPr>
        <w:tc>
          <w:tcPr>
            <w:tcW w:w="1691" w:type="dxa"/>
          </w:tcPr>
          <w:p w14:paraId="3BDF7FEC" w14:textId="159722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665</w:t>
            </w:r>
          </w:p>
        </w:tc>
        <w:tc>
          <w:tcPr>
            <w:tcW w:w="1558" w:type="dxa"/>
          </w:tcPr>
          <w:p w14:paraId="083B4466" w14:textId="6222073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723889.54</w:t>
            </w:r>
          </w:p>
        </w:tc>
        <w:tc>
          <w:tcPr>
            <w:tcW w:w="1562" w:type="dxa"/>
          </w:tcPr>
          <w:p w14:paraId="64BBB15A" w14:textId="4E7C0E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3367580.81</w:t>
            </w:r>
          </w:p>
        </w:tc>
        <w:tc>
          <w:tcPr>
            <w:tcW w:w="2134" w:type="dxa"/>
          </w:tcPr>
          <w:p w14:paraId="0F8FC1A9" w14:textId="084D69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051C74" w14:textId="1CDE10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21607C" w14:textId="0E249D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94C0225" w14:textId="77777777" w:rsidTr="00C80210">
        <w:trPr>
          <w:trHeight w:val="54"/>
        </w:trPr>
        <w:tc>
          <w:tcPr>
            <w:tcW w:w="1691" w:type="dxa"/>
          </w:tcPr>
          <w:p w14:paraId="346B11D0" w14:textId="33FB15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666</w:t>
            </w:r>
          </w:p>
        </w:tc>
        <w:tc>
          <w:tcPr>
            <w:tcW w:w="1558" w:type="dxa"/>
          </w:tcPr>
          <w:p w14:paraId="0A973AA6" w14:textId="4267D04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723877.79</w:t>
            </w:r>
          </w:p>
        </w:tc>
        <w:tc>
          <w:tcPr>
            <w:tcW w:w="1562" w:type="dxa"/>
          </w:tcPr>
          <w:p w14:paraId="66B19CDD" w14:textId="23AE6D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3367593.44</w:t>
            </w:r>
          </w:p>
        </w:tc>
        <w:tc>
          <w:tcPr>
            <w:tcW w:w="2134" w:type="dxa"/>
          </w:tcPr>
          <w:p w14:paraId="46DBAAB8" w14:textId="759ECC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3125EA" w14:textId="681D3D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887061" w14:textId="44D382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CEF3738" w14:textId="77777777" w:rsidTr="00C80210">
        <w:trPr>
          <w:trHeight w:val="54"/>
        </w:trPr>
        <w:tc>
          <w:tcPr>
            <w:tcW w:w="1691" w:type="dxa"/>
          </w:tcPr>
          <w:p w14:paraId="4A493F42" w14:textId="50261A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667</w:t>
            </w:r>
          </w:p>
        </w:tc>
        <w:tc>
          <w:tcPr>
            <w:tcW w:w="1558" w:type="dxa"/>
          </w:tcPr>
          <w:p w14:paraId="770C9C64" w14:textId="60E345F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723868.21</w:t>
            </w:r>
          </w:p>
        </w:tc>
        <w:tc>
          <w:tcPr>
            <w:tcW w:w="1562" w:type="dxa"/>
          </w:tcPr>
          <w:p w14:paraId="39D8AB3B" w14:textId="0A0109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3367601.41</w:t>
            </w:r>
          </w:p>
        </w:tc>
        <w:tc>
          <w:tcPr>
            <w:tcW w:w="2134" w:type="dxa"/>
          </w:tcPr>
          <w:p w14:paraId="482DB67F" w14:textId="64E77F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BF0B98" w14:textId="201705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2C7772" w14:textId="2E4DD3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A2F39AE" w14:textId="77777777" w:rsidTr="00C80210">
        <w:trPr>
          <w:trHeight w:val="54"/>
        </w:trPr>
        <w:tc>
          <w:tcPr>
            <w:tcW w:w="1691" w:type="dxa"/>
          </w:tcPr>
          <w:p w14:paraId="0B55A7F3" w14:textId="50C477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668</w:t>
            </w:r>
          </w:p>
        </w:tc>
        <w:tc>
          <w:tcPr>
            <w:tcW w:w="1558" w:type="dxa"/>
          </w:tcPr>
          <w:p w14:paraId="7018DA6F" w14:textId="1C2607F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723860.53</w:t>
            </w:r>
          </w:p>
        </w:tc>
        <w:tc>
          <w:tcPr>
            <w:tcW w:w="1562" w:type="dxa"/>
          </w:tcPr>
          <w:p w14:paraId="0480C745" w14:textId="7A0D06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3367606.20</w:t>
            </w:r>
          </w:p>
        </w:tc>
        <w:tc>
          <w:tcPr>
            <w:tcW w:w="2134" w:type="dxa"/>
          </w:tcPr>
          <w:p w14:paraId="5B69479B" w14:textId="60B74A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ECDF38" w14:textId="72B125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3C6659" w14:textId="10F5B1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8CB8B26" w14:textId="77777777" w:rsidTr="00C80210">
        <w:trPr>
          <w:trHeight w:val="54"/>
        </w:trPr>
        <w:tc>
          <w:tcPr>
            <w:tcW w:w="1691" w:type="dxa"/>
          </w:tcPr>
          <w:p w14:paraId="06D3428B" w14:textId="33A619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669</w:t>
            </w:r>
          </w:p>
        </w:tc>
        <w:tc>
          <w:tcPr>
            <w:tcW w:w="1558" w:type="dxa"/>
          </w:tcPr>
          <w:p w14:paraId="71AC7F59" w14:textId="0637D39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723856.44</w:t>
            </w:r>
          </w:p>
        </w:tc>
        <w:tc>
          <w:tcPr>
            <w:tcW w:w="1562" w:type="dxa"/>
          </w:tcPr>
          <w:p w14:paraId="019E63A9" w14:textId="26BC27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3367608.31</w:t>
            </w:r>
          </w:p>
        </w:tc>
        <w:tc>
          <w:tcPr>
            <w:tcW w:w="2134" w:type="dxa"/>
          </w:tcPr>
          <w:p w14:paraId="3461F448" w14:textId="1B390B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E5363D" w14:textId="7681A3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5E9D75" w14:textId="665C9E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B60B792" w14:textId="77777777" w:rsidTr="00C80210">
        <w:trPr>
          <w:trHeight w:val="54"/>
        </w:trPr>
        <w:tc>
          <w:tcPr>
            <w:tcW w:w="1691" w:type="dxa"/>
          </w:tcPr>
          <w:p w14:paraId="1A6F8778" w14:textId="286F44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670</w:t>
            </w:r>
          </w:p>
        </w:tc>
        <w:tc>
          <w:tcPr>
            <w:tcW w:w="1558" w:type="dxa"/>
          </w:tcPr>
          <w:p w14:paraId="43ACD15F" w14:textId="4F9211F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723851.87</w:t>
            </w:r>
          </w:p>
        </w:tc>
        <w:tc>
          <w:tcPr>
            <w:tcW w:w="1562" w:type="dxa"/>
          </w:tcPr>
          <w:p w14:paraId="57E90DFD" w14:textId="31C824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3367610.16</w:t>
            </w:r>
          </w:p>
        </w:tc>
        <w:tc>
          <w:tcPr>
            <w:tcW w:w="2134" w:type="dxa"/>
          </w:tcPr>
          <w:p w14:paraId="22CA9301" w14:textId="663B47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765D03" w14:textId="0B2BD32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DB1926" w14:textId="2B4F77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F12D92D" w14:textId="77777777" w:rsidTr="00C80210">
        <w:trPr>
          <w:trHeight w:val="54"/>
        </w:trPr>
        <w:tc>
          <w:tcPr>
            <w:tcW w:w="1691" w:type="dxa"/>
          </w:tcPr>
          <w:p w14:paraId="0DCF3FE1" w14:textId="01225C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671</w:t>
            </w:r>
          </w:p>
        </w:tc>
        <w:tc>
          <w:tcPr>
            <w:tcW w:w="1558" w:type="dxa"/>
          </w:tcPr>
          <w:p w14:paraId="62D24ED0" w14:textId="1E50F84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723847.66</w:t>
            </w:r>
          </w:p>
        </w:tc>
        <w:tc>
          <w:tcPr>
            <w:tcW w:w="1562" w:type="dxa"/>
          </w:tcPr>
          <w:p w14:paraId="3926649E" w14:textId="23528B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3367611.46</w:t>
            </w:r>
          </w:p>
        </w:tc>
        <w:tc>
          <w:tcPr>
            <w:tcW w:w="2134" w:type="dxa"/>
          </w:tcPr>
          <w:p w14:paraId="10EEE030" w14:textId="30BA9C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1B3C4C" w14:textId="021F98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E5058E" w14:textId="112DCF0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19F9CA9" w14:textId="77777777" w:rsidTr="00C80210">
        <w:trPr>
          <w:trHeight w:val="54"/>
        </w:trPr>
        <w:tc>
          <w:tcPr>
            <w:tcW w:w="1691" w:type="dxa"/>
          </w:tcPr>
          <w:p w14:paraId="06CA53DC" w14:textId="6349B7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672</w:t>
            </w:r>
          </w:p>
        </w:tc>
        <w:tc>
          <w:tcPr>
            <w:tcW w:w="1558" w:type="dxa"/>
          </w:tcPr>
          <w:p w14:paraId="1AFFD3D3" w14:textId="1E03BF5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723844.48</w:t>
            </w:r>
          </w:p>
        </w:tc>
        <w:tc>
          <w:tcPr>
            <w:tcW w:w="1562" w:type="dxa"/>
          </w:tcPr>
          <w:p w14:paraId="636E0244" w14:textId="10CF40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3367611.90</w:t>
            </w:r>
          </w:p>
        </w:tc>
        <w:tc>
          <w:tcPr>
            <w:tcW w:w="2134" w:type="dxa"/>
          </w:tcPr>
          <w:p w14:paraId="0E59E8E3" w14:textId="79DE99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47FB72" w14:textId="6BBC4D0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8619FC" w14:textId="31E526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FD3D3CC" w14:textId="77777777" w:rsidTr="00C80210">
        <w:trPr>
          <w:trHeight w:val="54"/>
        </w:trPr>
        <w:tc>
          <w:tcPr>
            <w:tcW w:w="1691" w:type="dxa"/>
          </w:tcPr>
          <w:p w14:paraId="1ABDF12E" w14:textId="1C70EF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673</w:t>
            </w:r>
          </w:p>
        </w:tc>
        <w:tc>
          <w:tcPr>
            <w:tcW w:w="1558" w:type="dxa"/>
          </w:tcPr>
          <w:p w14:paraId="03DA281D" w14:textId="33B2625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723841.94</w:t>
            </w:r>
          </w:p>
        </w:tc>
        <w:tc>
          <w:tcPr>
            <w:tcW w:w="1562" w:type="dxa"/>
          </w:tcPr>
          <w:p w14:paraId="63418F10" w14:textId="5D73A9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3367612.52</w:t>
            </w:r>
          </w:p>
        </w:tc>
        <w:tc>
          <w:tcPr>
            <w:tcW w:w="2134" w:type="dxa"/>
          </w:tcPr>
          <w:p w14:paraId="651A514C" w14:textId="394323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ADAD72" w14:textId="5FBBAA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E3CA47" w14:textId="3D92E6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7E13249" w14:textId="77777777" w:rsidTr="00C80210">
        <w:trPr>
          <w:trHeight w:val="54"/>
        </w:trPr>
        <w:tc>
          <w:tcPr>
            <w:tcW w:w="1691" w:type="dxa"/>
          </w:tcPr>
          <w:p w14:paraId="4A4F6F39" w14:textId="1553218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674</w:t>
            </w:r>
          </w:p>
        </w:tc>
        <w:tc>
          <w:tcPr>
            <w:tcW w:w="1558" w:type="dxa"/>
          </w:tcPr>
          <w:p w14:paraId="646AC555" w14:textId="313A911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723839.84</w:t>
            </w:r>
          </w:p>
        </w:tc>
        <w:tc>
          <w:tcPr>
            <w:tcW w:w="1562" w:type="dxa"/>
          </w:tcPr>
          <w:p w14:paraId="6F212FBC" w14:textId="2EDDC1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3367613.82</w:t>
            </w:r>
          </w:p>
        </w:tc>
        <w:tc>
          <w:tcPr>
            <w:tcW w:w="2134" w:type="dxa"/>
          </w:tcPr>
          <w:p w14:paraId="673121AD" w14:textId="0C48CB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E5D6B7" w14:textId="5FBA1D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6B27C3" w14:textId="020356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1FCE66" w14:textId="77777777" w:rsidTr="00C80210">
        <w:trPr>
          <w:trHeight w:val="54"/>
        </w:trPr>
        <w:tc>
          <w:tcPr>
            <w:tcW w:w="1691" w:type="dxa"/>
          </w:tcPr>
          <w:p w14:paraId="32058239" w14:textId="4F3DF0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675</w:t>
            </w:r>
          </w:p>
        </w:tc>
        <w:tc>
          <w:tcPr>
            <w:tcW w:w="1558" w:type="dxa"/>
          </w:tcPr>
          <w:p w14:paraId="18618D04" w14:textId="162F0A2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723836.74</w:t>
            </w:r>
          </w:p>
        </w:tc>
        <w:tc>
          <w:tcPr>
            <w:tcW w:w="1562" w:type="dxa"/>
          </w:tcPr>
          <w:p w14:paraId="716B90CA" w14:textId="25A43A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3367614.62</w:t>
            </w:r>
          </w:p>
        </w:tc>
        <w:tc>
          <w:tcPr>
            <w:tcW w:w="2134" w:type="dxa"/>
          </w:tcPr>
          <w:p w14:paraId="469E9A61" w14:textId="286808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9564F6" w14:textId="3A0D5F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4F1684" w14:textId="2E06B6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80AB882" w14:textId="77777777" w:rsidTr="00C80210">
        <w:trPr>
          <w:trHeight w:val="54"/>
        </w:trPr>
        <w:tc>
          <w:tcPr>
            <w:tcW w:w="1691" w:type="dxa"/>
          </w:tcPr>
          <w:p w14:paraId="7F414B16" w14:textId="3E551C0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676</w:t>
            </w:r>
          </w:p>
        </w:tc>
        <w:tc>
          <w:tcPr>
            <w:tcW w:w="1558" w:type="dxa"/>
          </w:tcPr>
          <w:p w14:paraId="06EA9756" w14:textId="6222343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723833.77</w:t>
            </w:r>
          </w:p>
        </w:tc>
        <w:tc>
          <w:tcPr>
            <w:tcW w:w="1562" w:type="dxa"/>
          </w:tcPr>
          <w:p w14:paraId="70BC79F5" w14:textId="553997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3367615.49</w:t>
            </w:r>
          </w:p>
        </w:tc>
        <w:tc>
          <w:tcPr>
            <w:tcW w:w="2134" w:type="dxa"/>
          </w:tcPr>
          <w:p w14:paraId="099FA34B" w14:textId="1D6446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482E51" w14:textId="2B00F7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25AA80" w14:textId="5F2FD5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E57112C" w14:textId="77777777" w:rsidTr="00C80210">
        <w:trPr>
          <w:trHeight w:val="54"/>
        </w:trPr>
        <w:tc>
          <w:tcPr>
            <w:tcW w:w="1691" w:type="dxa"/>
          </w:tcPr>
          <w:p w14:paraId="095D48CA" w14:textId="7D3AA0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677</w:t>
            </w:r>
          </w:p>
        </w:tc>
        <w:tc>
          <w:tcPr>
            <w:tcW w:w="1558" w:type="dxa"/>
          </w:tcPr>
          <w:p w14:paraId="5ABE12D8" w14:textId="4D3972D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723831.05</w:t>
            </w:r>
          </w:p>
        </w:tc>
        <w:tc>
          <w:tcPr>
            <w:tcW w:w="1562" w:type="dxa"/>
          </w:tcPr>
          <w:p w14:paraId="48E5E1C7" w14:textId="2FF732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3367616.42</w:t>
            </w:r>
          </w:p>
        </w:tc>
        <w:tc>
          <w:tcPr>
            <w:tcW w:w="2134" w:type="dxa"/>
          </w:tcPr>
          <w:p w14:paraId="36136C0E" w14:textId="395F83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2529FB" w14:textId="2033FE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C8544F" w14:textId="05C351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61F0055" w14:textId="77777777" w:rsidTr="00C80210">
        <w:trPr>
          <w:trHeight w:val="54"/>
        </w:trPr>
        <w:tc>
          <w:tcPr>
            <w:tcW w:w="1691" w:type="dxa"/>
          </w:tcPr>
          <w:p w14:paraId="4751CF16" w14:textId="2E5C94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678</w:t>
            </w:r>
          </w:p>
        </w:tc>
        <w:tc>
          <w:tcPr>
            <w:tcW w:w="1558" w:type="dxa"/>
          </w:tcPr>
          <w:p w14:paraId="28826B0A" w14:textId="30B8A66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723828.76</w:t>
            </w:r>
          </w:p>
        </w:tc>
        <w:tc>
          <w:tcPr>
            <w:tcW w:w="1562" w:type="dxa"/>
          </w:tcPr>
          <w:p w14:paraId="2E5135A0" w14:textId="36D452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3367616.98</w:t>
            </w:r>
          </w:p>
        </w:tc>
        <w:tc>
          <w:tcPr>
            <w:tcW w:w="2134" w:type="dxa"/>
          </w:tcPr>
          <w:p w14:paraId="7C83108A" w14:textId="0A7287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1E8108" w14:textId="66B625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48F655" w14:textId="74D6C6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802EC5E" w14:textId="77777777" w:rsidTr="00C80210">
        <w:trPr>
          <w:trHeight w:val="54"/>
        </w:trPr>
        <w:tc>
          <w:tcPr>
            <w:tcW w:w="1691" w:type="dxa"/>
          </w:tcPr>
          <w:p w14:paraId="2DE5A70F" w14:textId="133293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679</w:t>
            </w:r>
          </w:p>
        </w:tc>
        <w:tc>
          <w:tcPr>
            <w:tcW w:w="1558" w:type="dxa"/>
          </w:tcPr>
          <w:p w14:paraId="5E46BE7B" w14:textId="1645656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723826.53</w:t>
            </w:r>
          </w:p>
        </w:tc>
        <w:tc>
          <w:tcPr>
            <w:tcW w:w="1562" w:type="dxa"/>
          </w:tcPr>
          <w:p w14:paraId="5B065693" w14:textId="7F4F75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3367617.29</w:t>
            </w:r>
          </w:p>
        </w:tc>
        <w:tc>
          <w:tcPr>
            <w:tcW w:w="2134" w:type="dxa"/>
          </w:tcPr>
          <w:p w14:paraId="1D343E7D" w14:textId="26638C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4E0943" w14:textId="540F0C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C656F5" w14:textId="605358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9469BD2" w14:textId="77777777" w:rsidTr="00C80210">
        <w:trPr>
          <w:trHeight w:val="54"/>
        </w:trPr>
        <w:tc>
          <w:tcPr>
            <w:tcW w:w="1691" w:type="dxa"/>
          </w:tcPr>
          <w:p w14:paraId="7AB86FD6" w14:textId="34D494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680</w:t>
            </w:r>
          </w:p>
        </w:tc>
        <w:tc>
          <w:tcPr>
            <w:tcW w:w="1558" w:type="dxa"/>
          </w:tcPr>
          <w:p w14:paraId="10A76732" w14:textId="5A59162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723822.74</w:t>
            </w:r>
          </w:p>
        </w:tc>
        <w:tc>
          <w:tcPr>
            <w:tcW w:w="1562" w:type="dxa"/>
          </w:tcPr>
          <w:p w14:paraId="012EA5C9" w14:textId="26B2C2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3367619.09</w:t>
            </w:r>
          </w:p>
        </w:tc>
        <w:tc>
          <w:tcPr>
            <w:tcW w:w="2134" w:type="dxa"/>
          </w:tcPr>
          <w:p w14:paraId="759AC178" w14:textId="32ED27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FD144D" w14:textId="4F147A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00AF02" w14:textId="5FA7FA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C8DD40C" w14:textId="77777777" w:rsidTr="00C80210">
        <w:trPr>
          <w:trHeight w:val="54"/>
        </w:trPr>
        <w:tc>
          <w:tcPr>
            <w:tcW w:w="1691" w:type="dxa"/>
          </w:tcPr>
          <w:p w14:paraId="4044A26D" w14:textId="580C94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681</w:t>
            </w:r>
          </w:p>
        </w:tc>
        <w:tc>
          <w:tcPr>
            <w:tcW w:w="1558" w:type="dxa"/>
          </w:tcPr>
          <w:p w14:paraId="2418192C" w14:textId="75AE5D7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723820.02</w:t>
            </w:r>
          </w:p>
        </w:tc>
        <w:tc>
          <w:tcPr>
            <w:tcW w:w="1562" w:type="dxa"/>
          </w:tcPr>
          <w:p w14:paraId="4B8A8433" w14:textId="3D43B5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3367619.40</w:t>
            </w:r>
          </w:p>
        </w:tc>
        <w:tc>
          <w:tcPr>
            <w:tcW w:w="2134" w:type="dxa"/>
          </w:tcPr>
          <w:p w14:paraId="1BFE82DA" w14:textId="69932C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EEB55F" w14:textId="4E165C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B0BEA1" w14:textId="4AF81F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8F57A2" w14:textId="77777777" w:rsidTr="00C80210">
        <w:trPr>
          <w:trHeight w:val="54"/>
        </w:trPr>
        <w:tc>
          <w:tcPr>
            <w:tcW w:w="1691" w:type="dxa"/>
          </w:tcPr>
          <w:p w14:paraId="752426BC" w14:textId="5E21CA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682</w:t>
            </w:r>
          </w:p>
        </w:tc>
        <w:tc>
          <w:tcPr>
            <w:tcW w:w="1558" w:type="dxa"/>
          </w:tcPr>
          <w:p w14:paraId="06EEFEB3" w14:textId="515DADA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723814.11</w:t>
            </w:r>
          </w:p>
        </w:tc>
        <w:tc>
          <w:tcPr>
            <w:tcW w:w="1562" w:type="dxa"/>
          </w:tcPr>
          <w:p w14:paraId="19ADCB02" w14:textId="11DAAA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3367621.02</w:t>
            </w:r>
          </w:p>
        </w:tc>
        <w:tc>
          <w:tcPr>
            <w:tcW w:w="2134" w:type="dxa"/>
          </w:tcPr>
          <w:p w14:paraId="3B51C51F" w14:textId="0CC895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041558" w14:textId="0627A5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B3BE10" w14:textId="3A05ED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C739261" w14:textId="77777777" w:rsidTr="00C80210">
        <w:trPr>
          <w:trHeight w:val="54"/>
        </w:trPr>
        <w:tc>
          <w:tcPr>
            <w:tcW w:w="1691" w:type="dxa"/>
          </w:tcPr>
          <w:p w14:paraId="5058DEF0" w14:textId="38C357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683</w:t>
            </w:r>
          </w:p>
        </w:tc>
        <w:tc>
          <w:tcPr>
            <w:tcW w:w="1558" w:type="dxa"/>
          </w:tcPr>
          <w:p w14:paraId="7C6D6B42" w14:textId="38EF4FF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723809.39</w:t>
            </w:r>
          </w:p>
        </w:tc>
        <w:tc>
          <w:tcPr>
            <w:tcW w:w="1562" w:type="dxa"/>
          </w:tcPr>
          <w:p w14:paraId="0CB8CD86" w14:textId="4FDB59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3367621.97</w:t>
            </w:r>
          </w:p>
        </w:tc>
        <w:tc>
          <w:tcPr>
            <w:tcW w:w="2134" w:type="dxa"/>
          </w:tcPr>
          <w:p w14:paraId="28B13B9D" w14:textId="2D0DE1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48B6C6" w14:textId="088C118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98A15F" w14:textId="0089CA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AD28F7C" w14:textId="77777777" w:rsidTr="00C80210">
        <w:trPr>
          <w:trHeight w:val="54"/>
        </w:trPr>
        <w:tc>
          <w:tcPr>
            <w:tcW w:w="1691" w:type="dxa"/>
          </w:tcPr>
          <w:p w14:paraId="1BEA63AF" w14:textId="5AD763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684</w:t>
            </w:r>
          </w:p>
        </w:tc>
        <w:tc>
          <w:tcPr>
            <w:tcW w:w="1558" w:type="dxa"/>
          </w:tcPr>
          <w:p w14:paraId="09FEE6E7" w14:textId="140C908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723800.86</w:t>
            </w:r>
          </w:p>
        </w:tc>
        <w:tc>
          <w:tcPr>
            <w:tcW w:w="1562" w:type="dxa"/>
          </w:tcPr>
          <w:p w14:paraId="12ECD37C" w14:textId="411244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3367624.59</w:t>
            </w:r>
          </w:p>
        </w:tc>
        <w:tc>
          <w:tcPr>
            <w:tcW w:w="2134" w:type="dxa"/>
          </w:tcPr>
          <w:p w14:paraId="2279EBEE" w14:textId="74EAC1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5CBF8F" w14:textId="6CFE61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2DB056" w14:textId="75EB82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E716B16" w14:textId="77777777" w:rsidTr="00C80210">
        <w:trPr>
          <w:trHeight w:val="54"/>
        </w:trPr>
        <w:tc>
          <w:tcPr>
            <w:tcW w:w="1691" w:type="dxa"/>
          </w:tcPr>
          <w:p w14:paraId="6BFC71E1" w14:textId="7025FB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685</w:t>
            </w:r>
          </w:p>
        </w:tc>
        <w:tc>
          <w:tcPr>
            <w:tcW w:w="1558" w:type="dxa"/>
          </w:tcPr>
          <w:p w14:paraId="4EA9A386" w14:textId="7C3580D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723799.34</w:t>
            </w:r>
          </w:p>
        </w:tc>
        <w:tc>
          <w:tcPr>
            <w:tcW w:w="1562" w:type="dxa"/>
          </w:tcPr>
          <w:p w14:paraId="5CF31CFA" w14:textId="2B9C227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3367625.98</w:t>
            </w:r>
          </w:p>
        </w:tc>
        <w:tc>
          <w:tcPr>
            <w:tcW w:w="2134" w:type="dxa"/>
          </w:tcPr>
          <w:p w14:paraId="75AB7FBA" w14:textId="1FE283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500BC3" w14:textId="4FCC30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E02828" w14:textId="676B61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51E2242" w14:textId="77777777" w:rsidTr="00C80210">
        <w:trPr>
          <w:trHeight w:val="54"/>
        </w:trPr>
        <w:tc>
          <w:tcPr>
            <w:tcW w:w="1691" w:type="dxa"/>
          </w:tcPr>
          <w:p w14:paraId="4D7A506E" w14:textId="001522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686</w:t>
            </w:r>
          </w:p>
        </w:tc>
        <w:tc>
          <w:tcPr>
            <w:tcW w:w="1558" w:type="dxa"/>
          </w:tcPr>
          <w:p w14:paraId="686C723C" w14:textId="45E8EB7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723796.69</w:t>
            </w:r>
          </w:p>
        </w:tc>
        <w:tc>
          <w:tcPr>
            <w:tcW w:w="1562" w:type="dxa"/>
          </w:tcPr>
          <w:p w14:paraId="236765AE" w14:textId="139DC4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3367627.26</w:t>
            </w:r>
          </w:p>
        </w:tc>
        <w:tc>
          <w:tcPr>
            <w:tcW w:w="2134" w:type="dxa"/>
          </w:tcPr>
          <w:p w14:paraId="50B47DAE" w14:textId="269366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466244" w14:textId="7FC982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348D51" w14:textId="709C73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2DEFD4B" w14:textId="77777777" w:rsidTr="00C80210">
        <w:trPr>
          <w:trHeight w:val="54"/>
        </w:trPr>
        <w:tc>
          <w:tcPr>
            <w:tcW w:w="1691" w:type="dxa"/>
          </w:tcPr>
          <w:p w14:paraId="1B48298A" w14:textId="2FA7FF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687</w:t>
            </w:r>
          </w:p>
        </w:tc>
        <w:tc>
          <w:tcPr>
            <w:tcW w:w="1558" w:type="dxa"/>
          </w:tcPr>
          <w:p w14:paraId="3A6E4F87" w14:textId="5B0F7E0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723793.88</w:t>
            </w:r>
          </w:p>
        </w:tc>
        <w:tc>
          <w:tcPr>
            <w:tcW w:w="1562" w:type="dxa"/>
          </w:tcPr>
          <w:p w14:paraId="34EDB0F4" w14:textId="7C639E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3367626.57</w:t>
            </w:r>
          </w:p>
        </w:tc>
        <w:tc>
          <w:tcPr>
            <w:tcW w:w="2134" w:type="dxa"/>
          </w:tcPr>
          <w:p w14:paraId="1DAA6259" w14:textId="14C37B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8BC4C7" w14:textId="2A62B4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08D4F9" w14:textId="27B848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5D78F6A" w14:textId="77777777" w:rsidTr="00C80210">
        <w:trPr>
          <w:trHeight w:val="54"/>
        </w:trPr>
        <w:tc>
          <w:tcPr>
            <w:tcW w:w="1691" w:type="dxa"/>
          </w:tcPr>
          <w:p w14:paraId="4C5A45AC" w14:textId="79A5A7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688</w:t>
            </w:r>
          </w:p>
        </w:tc>
        <w:tc>
          <w:tcPr>
            <w:tcW w:w="1558" w:type="dxa"/>
          </w:tcPr>
          <w:p w14:paraId="3E2FC016" w14:textId="6322681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723793.34</w:t>
            </w:r>
          </w:p>
        </w:tc>
        <w:tc>
          <w:tcPr>
            <w:tcW w:w="1562" w:type="dxa"/>
          </w:tcPr>
          <w:p w14:paraId="48E8D559" w14:textId="39FF27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3367626.25</w:t>
            </w:r>
          </w:p>
        </w:tc>
        <w:tc>
          <w:tcPr>
            <w:tcW w:w="2134" w:type="dxa"/>
          </w:tcPr>
          <w:p w14:paraId="274D8A81" w14:textId="0CA96B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C7422A" w14:textId="5A96B6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423427" w14:textId="62F691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801F70C" w14:textId="77777777" w:rsidTr="00C80210">
        <w:trPr>
          <w:trHeight w:val="54"/>
        </w:trPr>
        <w:tc>
          <w:tcPr>
            <w:tcW w:w="1691" w:type="dxa"/>
          </w:tcPr>
          <w:p w14:paraId="7EEB53D7" w14:textId="0E6F51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689</w:t>
            </w:r>
          </w:p>
        </w:tc>
        <w:tc>
          <w:tcPr>
            <w:tcW w:w="1558" w:type="dxa"/>
          </w:tcPr>
          <w:p w14:paraId="24FC63CE" w14:textId="5F922E7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723789.79</w:t>
            </w:r>
          </w:p>
        </w:tc>
        <w:tc>
          <w:tcPr>
            <w:tcW w:w="1562" w:type="dxa"/>
          </w:tcPr>
          <w:p w14:paraId="018DA3B1" w14:textId="060E3D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3367628.41</w:t>
            </w:r>
          </w:p>
        </w:tc>
        <w:tc>
          <w:tcPr>
            <w:tcW w:w="2134" w:type="dxa"/>
          </w:tcPr>
          <w:p w14:paraId="31CD6636" w14:textId="6B6CDE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D70634" w14:textId="4AACAB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15BD09" w14:textId="5D3B3F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2EF4BAD" w14:textId="77777777" w:rsidTr="00C80210">
        <w:trPr>
          <w:trHeight w:val="54"/>
        </w:trPr>
        <w:tc>
          <w:tcPr>
            <w:tcW w:w="1691" w:type="dxa"/>
          </w:tcPr>
          <w:p w14:paraId="3D6D5E00" w14:textId="713704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690</w:t>
            </w:r>
          </w:p>
        </w:tc>
        <w:tc>
          <w:tcPr>
            <w:tcW w:w="1558" w:type="dxa"/>
          </w:tcPr>
          <w:p w14:paraId="27BBFA72" w14:textId="66BF842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723788.01</w:t>
            </w:r>
          </w:p>
        </w:tc>
        <w:tc>
          <w:tcPr>
            <w:tcW w:w="1562" w:type="dxa"/>
          </w:tcPr>
          <w:p w14:paraId="7183B616" w14:textId="5C3DFD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3367630.57</w:t>
            </w:r>
          </w:p>
        </w:tc>
        <w:tc>
          <w:tcPr>
            <w:tcW w:w="2134" w:type="dxa"/>
          </w:tcPr>
          <w:p w14:paraId="64ED5F8E" w14:textId="512E15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77A447" w14:textId="6FFFAA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E5FB87" w14:textId="3E4E56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3B03A97" w14:textId="77777777" w:rsidTr="00C80210">
        <w:trPr>
          <w:trHeight w:val="54"/>
        </w:trPr>
        <w:tc>
          <w:tcPr>
            <w:tcW w:w="1691" w:type="dxa"/>
          </w:tcPr>
          <w:p w14:paraId="418FACD1" w14:textId="3AC474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691</w:t>
            </w:r>
          </w:p>
        </w:tc>
        <w:tc>
          <w:tcPr>
            <w:tcW w:w="1558" w:type="dxa"/>
          </w:tcPr>
          <w:p w14:paraId="3FE5B793" w14:textId="1DC4437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723785.37</w:t>
            </w:r>
          </w:p>
        </w:tc>
        <w:tc>
          <w:tcPr>
            <w:tcW w:w="1562" w:type="dxa"/>
          </w:tcPr>
          <w:p w14:paraId="6AC06096" w14:textId="0D5CE5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3367631.75</w:t>
            </w:r>
          </w:p>
        </w:tc>
        <w:tc>
          <w:tcPr>
            <w:tcW w:w="2134" w:type="dxa"/>
          </w:tcPr>
          <w:p w14:paraId="714640B1" w14:textId="3FD96A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F2CBD37" w14:textId="12DB42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263A4A5" w14:textId="0099D1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4157BC0" w14:textId="77777777" w:rsidTr="00C80210">
        <w:trPr>
          <w:trHeight w:val="54"/>
        </w:trPr>
        <w:tc>
          <w:tcPr>
            <w:tcW w:w="1691" w:type="dxa"/>
          </w:tcPr>
          <w:p w14:paraId="7FDBAC78" w14:textId="173927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692</w:t>
            </w:r>
          </w:p>
        </w:tc>
        <w:tc>
          <w:tcPr>
            <w:tcW w:w="1558" w:type="dxa"/>
          </w:tcPr>
          <w:p w14:paraId="29746E48" w14:textId="06AF2BE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723781.14</w:t>
            </w:r>
          </w:p>
        </w:tc>
        <w:tc>
          <w:tcPr>
            <w:tcW w:w="1562" w:type="dxa"/>
          </w:tcPr>
          <w:p w14:paraId="72B78F34" w14:textId="09343B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3367633.27</w:t>
            </w:r>
          </w:p>
        </w:tc>
        <w:tc>
          <w:tcPr>
            <w:tcW w:w="2134" w:type="dxa"/>
          </w:tcPr>
          <w:p w14:paraId="06FDAFEF" w14:textId="33D782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5328D5" w14:textId="6DC5E9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525863" w14:textId="5CA470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1E4E0C1" w14:textId="77777777" w:rsidTr="00C80210">
        <w:trPr>
          <w:trHeight w:val="54"/>
        </w:trPr>
        <w:tc>
          <w:tcPr>
            <w:tcW w:w="1691" w:type="dxa"/>
          </w:tcPr>
          <w:p w14:paraId="21F48A91" w14:textId="248F35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693</w:t>
            </w:r>
          </w:p>
        </w:tc>
        <w:tc>
          <w:tcPr>
            <w:tcW w:w="1558" w:type="dxa"/>
          </w:tcPr>
          <w:p w14:paraId="3D74A475" w14:textId="2516F7A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723778.61</w:t>
            </w:r>
          </w:p>
        </w:tc>
        <w:tc>
          <w:tcPr>
            <w:tcW w:w="1562" w:type="dxa"/>
          </w:tcPr>
          <w:p w14:paraId="3ED5F6CB" w14:textId="7D2702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3367635.13</w:t>
            </w:r>
          </w:p>
        </w:tc>
        <w:tc>
          <w:tcPr>
            <w:tcW w:w="2134" w:type="dxa"/>
          </w:tcPr>
          <w:p w14:paraId="31699EDE" w14:textId="5C86A4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006B50" w14:textId="346B7F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21AC88" w14:textId="1B1535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92D3C93" w14:textId="77777777" w:rsidTr="00C80210">
        <w:trPr>
          <w:trHeight w:val="54"/>
        </w:trPr>
        <w:tc>
          <w:tcPr>
            <w:tcW w:w="1691" w:type="dxa"/>
          </w:tcPr>
          <w:p w14:paraId="72E94C86" w14:textId="3779C8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694</w:t>
            </w:r>
          </w:p>
        </w:tc>
        <w:tc>
          <w:tcPr>
            <w:tcW w:w="1558" w:type="dxa"/>
          </w:tcPr>
          <w:p w14:paraId="7B299322" w14:textId="5608866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723777.10</w:t>
            </w:r>
          </w:p>
        </w:tc>
        <w:tc>
          <w:tcPr>
            <w:tcW w:w="1562" w:type="dxa"/>
          </w:tcPr>
          <w:p w14:paraId="04FE731F" w14:textId="201814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3367637.75</w:t>
            </w:r>
          </w:p>
        </w:tc>
        <w:tc>
          <w:tcPr>
            <w:tcW w:w="2134" w:type="dxa"/>
          </w:tcPr>
          <w:p w14:paraId="309311CD" w14:textId="56E977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1EBF64" w14:textId="558F3B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A1119B" w14:textId="72F97B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5EA92BF" w14:textId="77777777" w:rsidTr="00C80210">
        <w:trPr>
          <w:trHeight w:val="54"/>
        </w:trPr>
        <w:tc>
          <w:tcPr>
            <w:tcW w:w="1691" w:type="dxa"/>
          </w:tcPr>
          <w:p w14:paraId="0D6C9F45" w14:textId="530C87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695</w:t>
            </w:r>
          </w:p>
        </w:tc>
        <w:tc>
          <w:tcPr>
            <w:tcW w:w="1558" w:type="dxa"/>
          </w:tcPr>
          <w:p w14:paraId="1B26CBE5" w14:textId="22B4128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723776.69</w:t>
            </w:r>
          </w:p>
        </w:tc>
        <w:tc>
          <w:tcPr>
            <w:tcW w:w="1562" w:type="dxa"/>
          </w:tcPr>
          <w:p w14:paraId="3A68E204" w14:textId="713691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3367641.27</w:t>
            </w:r>
          </w:p>
        </w:tc>
        <w:tc>
          <w:tcPr>
            <w:tcW w:w="2134" w:type="dxa"/>
          </w:tcPr>
          <w:p w14:paraId="64B3746A" w14:textId="5570A7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85F2DA" w14:textId="5DC6E3B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C2880F" w14:textId="321AAC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0EEAA2B" w14:textId="77777777" w:rsidTr="00C80210">
        <w:trPr>
          <w:trHeight w:val="54"/>
        </w:trPr>
        <w:tc>
          <w:tcPr>
            <w:tcW w:w="1691" w:type="dxa"/>
          </w:tcPr>
          <w:p w14:paraId="08C9E74F" w14:textId="1F030C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696</w:t>
            </w:r>
          </w:p>
        </w:tc>
        <w:tc>
          <w:tcPr>
            <w:tcW w:w="1558" w:type="dxa"/>
          </w:tcPr>
          <w:p w14:paraId="44BB7660" w14:textId="52F47BD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723776.81</w:t>
            </w:r>
          </w:p>
        </w:tc>
        <w:tc>
          <w:tcPr>
            <w:tcW w:w="1562" w:type="dxa"/>
          </w:tcPr>
          <w:p w14:paraId="66B90EF3" w14:textId="0840CA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3367644.65</w:t>
            </w:r>
          </w:p>
        </w:tc>
        <w:tc>
          <w:tcPr>
            <w:tcW w:w="2134" w:type="dxa"/>
          </w:tcPr>
          <w:p w14:paraId="647F6474" w14:textId="38A50B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3DB0BA" w14:textId="2EADA1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B18958" w14:textId="56155E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8F40616" w14:textId="77777777" w:rsidTr="00C80210">
        <w:trPr>
          <w:trHeight w:val="54"/>
        </w:trPr>
        <w:tc>
          <w:tcPr>
            <w:tcW w:w="1691" w:type="dxa"/>
          </w:tcPr>
          <w:p w14:paraId="7F7751DB" w14:textId="249A6D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697</w:t>
            </w:r>
          </w:p>
        </w:tc>
        <w:tc>
          <w:tcPr>
            <w:tcW w:w="1558" w:type="dxa"/>
          </w:tcPr>
          <w:p w14:paraId="1F8C48BB" w14:textId="5374572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723778.72</w:t>
            </w:r>
          </w:p>
        </w:tc>
        <w:tc>
          <w:tcPr>
            <w:tcW w:w="1562" w:type="dxa"/>
          </w:tcPr>
          <w:p w14:paraId="63CEDF4F" w14:textId="314128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3367646.40</w:t>
            </w:r>
          </w:p>
        </w:tc>
        <w:tc>
          <w:tcPr>
            <w:tcW w:w="2134" w:type="dxa"/>
          </w:tcPr>
          <w:p w14:paraId="1259CE71" w14:textId="2BAEFD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517861" w14:textId="73315F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83E4F9" w14:textId="482EAD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C46BB29" w14:textId="77777777" w:rsidTr="00C80210">
        <w:trPr>
          <w:trHeight w:val="54"/>
        </w:trPr>
        <w:tc>
          <w:tcPr>
            <w:tcW w:w="1691" w:type="dxa"/>
          </w:tcPr>
          <w:p w14:paraId="21107DC7" w14:textId="1086D6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698</w:t>
            </w:r>
          </w:p>
        </w:tc>
        <w:tc>
          <w:tcPr>
            <w:tcW w:w="1558" w:type="dxa"/>
          </w:tcPr>
          <w:p w14:paraId="10B60493" w14:textId="1FDD1F3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723779.45</w:t>
            </w:r>
          </w:p>
        </w:tc>
        <w:tc>
          <w:tcPr>
            <w:tcW w:w="1562" w:type="dxa"/>
          </w:tcPr>
          <w:p w14:paraId="31DA479B" w14:textId="01025D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3367647.70</w:t>
            </w:r>
          </w:p>
        </w:tc>
        <w:tc>
          <w:tcPr>
            <w:tcW w:w="2134" w:type="dxa"/>
          </w:tcPr>
          <w:p w14:paraId="1DF9D4BC" w14:textId="52C951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62F875" w14:textId="103D65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E250E9" w14:textId="1E68DF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EE24A4F" w14:textId="77777777" w:rsidTr="00C80210">
        <w:trPr>
          <w:trHeight w:val="54"/>
        </w:trPr>
        <w:tc>
          <w:tcPr>
            <w:tcW w:w="1691" w:type="dxa"/>
          </w:tcPr>
          <w:p w14:paraId="2420B871" w14:textId="3A4991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699</w:t>
            </w:r>
          </w:p>
        </w:tc>
        <w:tc>
          <w:tcPr>
            <w:tcW w:w="1558" w:type="dxa"/>
          </w:tcPr>
          <w:p w14:paraId="16508B17" w14:textId="33622B7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723778.78</w:t>
            </w:r>
          </w:p>
        </w:tc>
        <w:tc>
          <w:tcPr>
            <w:tcW w:w="1562" w:type="dxa"/>
          </w:tcPr>
          <w:p w14:paraId="2AF4A223" w14:textId="582B1C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3367648.82</w:t>
            </w:r>
          </w:p>
        </w:tc>
        <w:tc>
          <w:tcPr>
            <w:tcW w:w="2134" w:type="dxa"/>
          </w:tcPr>
          <w:p w14:paraId="05FCD5B6" w14:textId="08F6D5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9F550C" w14:textId="006F87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8E9476" w14:textId="51B090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24D8A1D" w14:textId="77777777" w:rsidTr="00C80210">
        <w:trPr>
          <w:trHeight w:val="54"/>
        </w:trPr>
        <w:tc>
          <w:tcPr>
            <w:tcW w:w="1691" w:type="dxa"/>
          </w:tcPr>
          <w:p w14:paraId="57E3F0D6" w14:textId="63B84F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700</w:t>
            </w:r>
          </w:p>
        </w:tc>
        <w:tc>
          <w:tcPr>
            <w:tcW w:w="1558" w:type="dxa"/>
          </w:tcPr>
          <w:p w14:paraId="5E9B294B" w14:textId="30C3617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723777.03</w:t>
            </w:r>
          </w:p>
        </w:tc>
        <w:tc>
          <w:tcPr>
            <w:tcW w:w="1562" w:type="dxa"/>
          </w:tcPr>
          <w:p w14:paraId="018BFD23" w14:textId="527F21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3367649.78</w:t>
            </w:r>
          </w:p>
        </w:tc>
        <w:tc>
          <w:tcPr>
            <w:tcW w:w="2134" w:type="dxa"/>
          </w:tcPr>
          <w:p w14:paraId="727AE7DA" w14:textId="724043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1D829D" w14:textId="2669C4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28C655" w14:textId="42A889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C53543D" w14:textId="77777777" w:rsidTr="00C80210">
        <w:trPr>
          <w:trHeight w:val="54"/>
        </w:trPr>
        <w:tc>
          <w:tcPr>
            <w:tcW w:w="1691" w:type="dxa"/>
          </w:tcPr>
          <w:p w14:paraId="00477DA1" w14:textId="03D388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701</w:t>
            </w:r>
          </w:p>
        </w:tc>
        <w:tc>
          <w:tcPr>
            <w:tcW w:w="1558" w:type="dxa"/>
          </w:tcPr>
          <w:p w14:paraId="51AB286F" w14:textId="65377FC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723775.96</w:t>
            </w:r>
          </w:p>
        </w:tc>
        <w:tc>
          <w:tcPr>
            <w:tcW w:w="1562" w:type="dxa"/>
          </w:tcPr>
          <w:p w14:paraId="2E3B04D7" w14:textId="1D2DAC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3367650.57</w:t>
            </w:r>
          </w:p>
        </w:tc>
        <w:tc>
          <w:tcPr>
            <w:tcW w:w="2134" w:type="dxa"/>
          </w:tcPr>
          <w:p w14:paraId="29357E27" w14:textId="7C4B98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35740A" w14:textId="7B1CD6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B15D41" w14:textId="1C635A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767C39E" w14:textId="77777777" w:rsidTr="00C80210">
        <w:trPr>
          <w:trHeight w:val="54"/>
        </w:trPr>
        <w:tc>
          <w:tcPr>
            <w:tcW w:w="1691" w:type="dxa"/>
          </w:tcPr>
          <w:p w14:paraId="3E81B60C" w14:textId="42C859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702</w:t>
            </w:r>
          </w:p>
        </w:tc>
        <w:tc>
          <w:tcPr>
            <w:tcW w:w="1558" w:type="dxa"/>
          </w:tcPr>
          <w:p w14:paraId="1131C0AE" w14:textId="1B30433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723774.88</w:t>
            </w:r>
          </w:p>
        </w:tc>
        <w:tc>
          <w:tcPr>
            <w:tcW w:w="1562" w:type="dxa"/>
          </w:tcPr>
          <w:p w14:paraId="3CB99047" w14:textId="258F00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3367651.73</w:t>
            </w:r>
          </w:p>
        </w:tc>
        <w:tc>
          <w:tcPr>
            <w:tcW w:w="2134" w:type="dxa"/>
          </w:tcPr>
          <w:p w14:paraId="35E0CF0E" w14:textId="79FFDF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742F12" w14:textId="6823D5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3E76FD" w14:textId="41C119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E00B042" w14:textId="77777777" w:rsidTr="00C80210">
        <w:trPr>
          <w:trHeight w:val="54"/>
        </w:trPr>
        <w:tc>
          <w:tcPr>
            <w:tcW w:w="1691" w:type="dxa"/>
          </w:tcPr>
          <w:p w14:paraId="5BB1DCE2" w14:textId="3B7697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703</w:t>
            </w:r>
          </w:p>
        </w:tc>
        <w:tc>
          <w:tcPr>
            <w:tcW w:w="1558" w:type="dxa"/>
          </w:tcPr>
          <w:p w14:paraId="5173C176" w14:textId="4FA422E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723772.48</w:t>
            </w:r>
          </w:p>
        </w:tc>
        <w:tc>
          <w:tcPr>
            <w:tcW w:w="1562" w:type="dxa"/>
          </w:tcPr>
          <w:p w14:paraId="60D1B344" w14:textId="66DAE3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3367653.52</w:t>
            </w:r>
          </w:p>
        </w:tc>
        <w:tc>
          <w:tcPr>
            <w:tcW w:w="2134" w:type="dxa"/>
          </w:tcPr>
          <w:p w14:paraId="67D72B04" w14:textId="76502C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9A2732" w14:textId="7CCE48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DE94D5" w14:textId="10B0FF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5C2FBB8" w14:textId="77777777" w:rsidTr="00C80210">
        <w:trPr>
          <w:trHeight w:val="54"/>
        </w:trPr>
        <w:tc>
          <w:tcPr>
            <w:tcW w:w="1691" w:type="dxa"/>
          </w:tcPr>
          <w:p w14:paraId="73FF94F0" w14:textId="743F87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704</w:t>
            </w:r>
          </w:p>
        </w:tc>
        <w:tc>
          <w:tcPr>
            <w:tcW w:w="1558" w:type="dxa"/>
          </w:tcPr>
          <w:p w14:paraId="2F01BD91" w14:textId="4441FCE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723771.08</w:t>
            </w:r>
          </w:p>
        </w:tc>
        <w:tc>
          <w:tcPr>
            <w:tcW w:w="1562" w:type="dxa"/>
          </w:tcPr>
          <w:p w14:paraId="70D227A2" w14:textId="329021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3367655.31</w:t>
            </w:r>
          </w:p>
        </w:tc>
        <w:tc>
          <w:tcPr>
            <w:tcW w:w="2134" w:type="dxa"/>
          </w:tcPr>
          <w:p w14:paraId="49476863" w14:textId="5E6507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7C8571" w14:textId="64E45A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1813F8" w14:textId="27778F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F89DA8D" w14:textId="77777777" w:rsidTr="00C80210">
        <w:trPr>
          <w:trHeight w:val="54"/>
        </w:trPr>
        <w:tc>
          <w:tcPr>
            <w:tcW w:w="1691" w:type="dxa"/>
          </w:tcPr>
          <w:p w14:paraId="284A5BDA" w14:textId="369206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705</w:t>
            </w:r>
          </w:p>
        </w:tc>
        <w:tc>
          <w:tcPr>
            <w:tcW w:w="1558" w:type="dxa"/>
          </w:tcPr>
          <w:p w14:paraId="47B290AA" w14:textId="1B03B39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723769.68</w:t>
            </w:r>
          </w:p>
        </w:tc>
        <w:tc>
          <w:tcPr>
            <w:tcW w:w="1562" w:type="dxa"/>
          </w:tcPr>
          <w:p w14:paraId="286494C3" w14:textId="780E11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3367659.51</w:t>
            </w:r>
          </w:p>
        </w:tc>
        <w:tc>
          <w:tcPr>
            <w:tcW w:w="2134" w:type="dxa"/>
          </w:tcPr>
          <w:p w14:paraId="35ABCFDD" w14:textId="4EB603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520EA7" w14:textId="37B7E8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08ED71" w14:textId="2558A8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588A67D" w14:textId="77777777" w:rsidTr="00C80210">
        <w:trPr>
          <w:trHeight w:val="54"/>
        </w:trPr>
        <w:tc>
          <w:tcPr>
            <w:tcW w:w="1691" w:type="dxa"/>
          </w:tcPr>
          <w:p w14:paraId="01740747" w14:textId="4667EE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706</w:t>
            </w:r>
          </w:p>
        </w:tc>
        <w:tc>
          <w:tcPr>
            <w:tcW w:w="1558" w:type="dxa"/>
          </w:tcPr>
          <w:p w14:paraId="5B47E903" w14:textId="1C3ACC4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723767.56</w:t>
            </w:r>
          </w:p>
        </w:tc>
        <w:tc>
          <w:tcPr>
            <w:tcW w:w="1562" w:type="dxa"/>
          </w:tcPr>
          <w:p w14:paraId="70C2F719" w14:textId="16BB19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3367664.99</w:t>
            </w:r>
          </w:p>
        </w:tc>
        <w:tc>
          <w:tcPr>
            <w:tcW w:w="2134" w:type="dxa"/>
          </w:tcPr>
          <w:p w14:paraId="028E6BAD" w14:textId="22CE4A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C58D69" w14:textId="5F1376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CECC84" w14:textId="08A411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ACF3344" w14:textId="77777777" w:rsidTr="00C80210">
        <w:trPr>
          <w:trHeight w:val="54"/>
        </w:trPr>
        <w:tc>
          <w:tcPr>
            <w:tcW w:w="1691" w:type="dxa"/>
          </w:tcPr>
          <w:p w14:paraId="6FA06BA6" w14:textId="09EE9C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707</w:t>
            </w:r>
          </w:p>
        </w:tc>
        <w:tc>
          <w:tcPr>
            <w:tcW w:w="1558" w:type="dxa"/>
          </w:tcPr>
          <w:p w14:paraId="784EAB20" w14:textId="21F3206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723766.77</w:t>
            </w:r>
          </w:p>
        </w:tc>
        <w:tc>
          <w:tcPr>
            <w:tcW w:w="1562" w:type="dxa"/>
          </w:tcPr>
          <w:p w14:paraId="7D07D326" w14:textId="072F6C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3367667.23</w:t>
            </w:r>
          </w:p>
        </w:tc>
        <w:tc>
          <w:tcPr>
            <w:tcW w:w="2134" w:type="dxa"/>
          </w:tcPr>
          <w:p w14:paraId="303C41A1" w14:textId="415518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AE9BD3" w14:textId="78A20A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9CBB6D" w14:textId="7B80AC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8840A0B" w14:textId="77777777" w:rsidTr="00C80210">
        <w:trPr>
          <w:trHeight w:val="54"/>
        </w:trPr>
        <w:tc>
          <w:tcPr>
            <w:tcW w:w="1691" w:type="dxa"/>
          </w:tcPr>
          <w:p w14:paraId="4A5E05B2" w14:textId="6C820A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708</w:t>
            </w:r>
          </w:p>
        </w:tc>
        <w:tc>
          <w:tcPr>
            <w:tcW w:w="1558" w:type="dxa"/>
          </w:tcPr>
          <w:p w14:paraId="140D6A3D" w14:textId="53D808C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723766.71</w:t>
            </w:r>
          </w:p>
        </w:tc>
        <w:tc>
          <w:tcPr>
            <w:tcW w:w="1562" w:type="dxa"/>
          </w:tcPr>
          <w:p w14:paraId="61B16134" w14:textId="21D50E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3367668.67</w:t>
            </w:r>
          </w:p>
        </w:tc>
        <w:tc>
          <w:tcPr>
            <w:tcW w:w="2134" w:type="dxa"/>
          </w:tcPr>
          <w:p w14:paraId="6CEAE6D3" w14:textId="058755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A60BD1" w14:textId="33E88D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1FF844" w14:textId="7B80E5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DA50FB8" w14:textId="77777777" w:rsidTr="00C80210">
        <w:trPr>
          <w:trHeight w:val="54"/>
        </w:trPr>
        <w:tc>
          <w:tcPr>
            <w:tcW w:w="1691" w:type="dxa"/>
          </w:tcPr>
          <w:p w14:paraId="58ADA696" w14:textId="6058BD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709</w:t>
            </w:r>
          </w:p>
        </w:tc>
        <w:tc>
          <w:tcPr>
            <w:tcW w:w="1558" w:type="dxa"/>
          </w:tcPr>
          <w:p w14:paraId="18DC9CB7" w14:textId="477C887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723766.82</w:t>
            </w:r>
          </w:p>
        </w:tc>
        <w:tc>
          <w:tcPr>
            <w:tcW w:w="1562" w:type="dxa"/>
          </w:tcPr>
          <w:p w14:paraId="6274D240" w14:textId="0F8B3D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3367670.31</w:t>
            </w:r>
          </w:p>
        </w:tc>
        <w:tc>
          <w:tcPr>
            <w:tcW w:w="2134" w:type="dxa"/>
          </w:tcPr>
          <w:p w14:paraId="36B2BCD0" w14:textId="6BC256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02500F" w14:textId="1987C1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C5F06B" w14:textId="0817F2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9D13BA9" w14:textId="77777777" w:rsidTr="00C80210">
        <w:trPr>
          <w:trHeight w:val="54"/>
        </w:trPr>
        <w:tc>
          <w:tcPr>
            <w:tcW w:w="1691" w:type="dxa"/>
          </w:tcPr>
          <w:p w14:paraId="6444DA4E" w14:textId="6AEAA8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710</w:t>
            </w:r>
          </w:p>
        </w:tc>
        <w:tc>
          <w:tcPr>
            <w:tcW w:w="1558" w:type="dxa"/>
          </w:tcPr>
          <w:p w14:paraId="4077D367" w14:textId="474FE65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723765.81</w:t>
            </w:r>
          </w:p>
        </w:tc>
        <w:tc>
          <w:tcPr>
            <w:tcW w:w="1562" w:type="dxa"/>
          </w:tcPr>
          <w:p w14:paraId="4FF5F3EE" w14:textId="5F4439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3367671.71</w:t>
            </w:r>
          </w:p>
        </w:tc>
        <w:tc>
          <w:tcPr>
            <w:tcW w:w="2134" w:type="dxa"/>
          </w:tcPr>
          <w:p w14:paraId="299BBF50" w14:textId="5771D3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072F56" w14:textId="44D6B2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AFD6D3" w14:textId="7B82AC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BC7826B" w14:textId="77777777" w:rsidTr="00C80210">
        <w:trPr>
          <w:trHeight w:val="54"/>
        </w:trPr>
        <w:tc>
          <w:tcPr>
            <w:tcW w:w="1691" w:type="dxa"/>
          </w:tcPr>
          <w:p w14:paraId="390E0308" w14:textId="7FE2EE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711</w:t>
            </w:r>
          </w:p>
        </w:tc>
        <w:tc>
          <w:tcPr>
            <w:tcW w:w="1558" w:type="dxa"/>
          </w:tcPr>
          <w:p w14:paraId="69972012" w14:textId="3FDDF3D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723764.37</w:t>
            </w:r>
          </w:p>
        </w:tc>
        <w:tc>
          <w:tcPr>
            <w:tcW w:w="1562" w:type="dxa"/>
          </w:tcPr>
          <w:p w14:paraId="65B64E65" w14:textId="40E06B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3367673.21</w:t>
            </w:r>
          </w:p>
        </w:tc>
        <w:tc>
          <w:tcPr>
            <w:tcW w:w="2134" w:type="dxa"/>
          </w:tcPr>
          <w:p w14:paraId="1DEA5C33" w14:textId="7C89ED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DFCC65" w14:textId="5269A1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B11D8E" w14:textId="396FBA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43CDB5E" w14:textId="77777777" w:rsidTr="00C80210">
        <w:trPr>
          <w:trHeight w:val="54"/>
        </w:trPr>
        <w:tc>
          <w:tcPr>
            <w:tcW w:w="1691" w:type="dxa"/>
          </w:tcPr>
          <w:p w14:paraId="7F936289" w14:textId="0DB88B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712</w:t>
            </w:r>
          </w:p>
        </w:tc>
        <w:tc>
          <w:tcPr>
            <w:tcW w:w="1558" w:type="dxa"/>
          </w:tcPr>
          <w:p w14:paraId="543830CF" w14:textId="7BBB4CC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723763.47</w:t>
            </w:r>
          </w:p>
        </w:tc>
        <w:tc>
          <w:tcPr>
            <w:tcW w:w="1562" w:type="dxa"/>
          </w:tcPr>
          <w:p w14:paraId="0AB5459A" w14:textId="5B7CA2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3367675.84</w:t>
            </w:r>
          </w:p>
        </w:tc>
        <w:tc>
          <w:tcPr>
            <w:tcW w:w="2134" w:type="dxa"/>
          </w:tcPr>
          <w:p w14:paraId="673BD499" w14:textId="5782CF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57DF80" w14:textId="505338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261D40" w14:textId="23B165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64767CF" w14:textId="77777777" w:rsidTr="00C80210">
        <w:trPr>
          <w:trHeight w:val="54"/>
        </w:trPr>
        <w:tc>
          <w:tcPr>
            <w:tcW w:w="1691" w:type="dxa"/>
          </w:tcPr>
          <w:p w14:paraId="4B688FBE" w14:textId="7C6613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713</w:t>
            </w:r>
          </w:p>
        </w:tc>
        <w:tc>
          <w:tcPr>
            <w:tcW w:w="1558" w:type="dxa"/>
          </w:tcPr>
          <w:p w14:paraId="055F39D7" w14:textId="7306917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723761.52</w:t>
            </w:r>
          </w:p>
        </w:tc>
        <w:tc>
          <w:tcPr>
            <w:tcW w:w="1562" w:type="dxa"/>
          </w:tcPr>
          <w:p w14:paraId="313AA5C1" w14:textId="5E06F0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3367681.44</w:t>
            </w:r>
          </w:p>
        </w:tc>
        <w:tc>
          <w:tcPr>
            <w:tcW w:w="2134" w:type="dxa"/>
          </w:tcPr>
          <w:p w14:paraId="31F59CE1" w14:textId="4B3E6A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902D52" w14:textId="347F32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276480" w14:textId="0EB1FE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9F9046C" w14:textId="77777777" w:rsidTr="00C80210">
        <w:trPr>
          <w:trHeight w:val="54"/>
        </w:trPr>
        <w:tc>
          <w:tcPr>
            <w:tcW w:w="1691" w:type="dxa"/>
          </w:tcPr>
          <w:p w14:paraId="527163C1" w14:textId="512B77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714</w:t>
            </w:r>
          </w:p>
        </w:tc>
        <w:tc>
          <w:tcPr>
            <w:tcW w:w="1558" w:type="dxa"/>
          </w:tcPr>
          <w:p w14:paraId="630CBAED" w14:textId="0BA3BC8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723759.16</w:t>
            </w:r>
          </w:p>
        </w:tc>
        <w:tc>
          <w:tcPr>
            <w:tcW w:w="1562" w:type="dxa"/>
          </w:tcPr>
          <w:p w14:paraId="7A6C11CD" w14:textId="23833D5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3367687.95</w:t>
            </w:r>
          </w:p>
        </w:tc>
        <w:tc>
          <w:tcPr>
            <w:tcW w:w="2134" w:type="dxa"/>
          </w:tcPr>
          <w:p w14:paraId="1EF3E168" w14:textId="7CD4E6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1B16E5" w14:textId="0EAE03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4A06F0" w14:textId="44D2AB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C3A929B" w14:textId="77777777" w:rsidTr="00C80210">
        <w:trPr>
          <w:trHeight w:val="54"/>
        </w:trPr>
        <w:tc>
          <w:tcPr>
            <w:tcW w:w="1691" w:type="dxa"/>
          </w:tcPr>
          <w:p w14:paraId="58A3BAA2" w14:textId="3E16F0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715</w:t>
            </w:r>
          </w:p>
        </w:tc>
        <w:tc>
          <w:tcPr>
            <w:tcW w:w="1558" w:type="dxa"/>
          </w:tcPr>
          <w:p w14:paraId="1C3BC487" w14:textId="110D38A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723758.10</w:t>
            </w:r>
          </w:p>
        </w:tc>
        <w:tc>
          <w:tcPr>
            <w:tcW w:w="1562" w:type="dxa"/>
          </w:tcPr>
          <w:p w14:paraId="3BEF2332" w14:textId="434221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3367690.69</w:t>
            </w:r>
          </w:p>
        </w:tc>
        <w:tc>
          <w:tcPr>
            <w:tcW w:w="2134" w:type="dxa"/>
          </w:tcPr>
          <w:p w14:paraId="6025F8D3" w14:textId="5B10C6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C79151" w14:textId="2D9257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1EA206" w14:textId="6242D3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67D6A28" w14:textId="77777777" w:rsidTr="00C80210">
        <w:trPr>
          <w:trHeight w:val="54"/>
        </w:trPr>
        <w:tc>
          <w:tcPr>
            <w:tcW w:w="1691" w:type="dxa"/>
          </w:tcPr>
          <w:p w14:paraId="4C7CCD4C" w14:textId="245E6E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716</w:t>
            </w:r>
          </w:p>
        </w:tc>
        <w:tc>
          <w:tcPr>
            <w:tcW w:w="1558" w:type="dxa"/>
          </w:tcPr>
          <w:p w14:paraId="6ADCBD44" w14:textId="55D15CB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723757.82</w:t>
            </w:r>
          </w:p>
        </w:tc>
        <w:tc>
          <w:tcPr>
            <w:tcW w:w="1562" w:type="dxa"/>
          </w:tcPr>
          <w:p w14:paraId="3155BFAF" w14:textId="5BDFFA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3367693.21</w:t>
            </w:r>
          </w:p>
        </w:tc>
        <w:tc>
          <w:tcPr>
            <w:tcW w:w="2134" w:type="dxa"/>
          </w:tcPr>
          <w:p w14:paraId="41A7584B" w14:textId="3A9A0F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F3062B" w14:textId="433ED2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40800E" w14:textId="5C18FF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215FEDB" w14:textId="77777777" w:rsidTr="00C80210">
        <w:trPr>
          <w:trHeight w:val="54"/>
        </w:trPr>
        <w:tc>
          <w:tcPr>
            <w:tcW w:w="1691" w:type="dxa"/>
          </w:tcPr>
          <w:p w14:paraId="1F751B5F" w14:textId="10DEF4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717</w:t>
            </w:r>
          </w:p>
        </w:tc>
        <w:tc>
          <w:tcPr>
            <w:tcW w:w="1558" w:type="dxa"/>
          </w:tcPr>
          <w:p w14:paraId="6AA7D8E9" w14:textId="5452A28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723757.09</w:t>
            </w:r>
          </w:p>
        </w:tc>
        <w:tc>
          <w:tcPr>
            <w:tcW w:w="1562" w:type="dxa"/>
          </w:tcPr>
          <w:p w14:paraId="443954D6" w14:textId="0132EF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3367695.78</w:t>
            </w:r>
          </w:p>
        </w:tc>
        <w:tc>
          <w:tcPr>
            <w:tcW w:w="2134" w:type="dxa"/>
          </w:tcPr>
          <w:p w14:paraId="667868B0" w14:textId="1A1E2A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5504B3" w14:textId="125913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A21BEC" w14:textId="7E56D8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1880C40" w14:textId="77777777" w:rsidTr="00C80210">
        <w:trPr>
          <w:trHeight w:val="54"/>
        </w:trPr>
        <w:tc>
          <w:tcPr>
            <w:tcW w:w="1691" w:type="dxa"/>
          </w:tcPr>
          <w:p w14:paraId="4D356AB5" w14:textId="7B4AC2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718</w:t>
            </w:r>
          </w:p>
        </w:tc>
        <w:tc>
          <w:tcPr>
            <w:tcW w:w="1558" w:type="dxa"/>
          </w:tcPr>
          <w:p w14:paraId="154B7B12" w14:textId="7E23CE9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723755.52</w:t>
            </w:r>
          </w:p>
        </w:tc>
        <w:tc>
          <w:tcPr>
            <w:tcW w:w="1562" w:type="dxa"/>
          </w:tcPr>
          <w:p w14:paraId="0BBD28CD" w14:textId="3EBA4D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3367697.85</w:t>
            </w:r>
          </w:p>
        </w:tc>
        <w:tc>
          <w:tcPr>
            <w:tcW w:w="2134" w:type="dxa"/>
          </w:tcPr>
          <w:p w14:paraId="72D2E9FB" w14:textId="0C4799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673427" w14:textId="31DA75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487A49" w14:textId="24CD95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DF3BF0C" w14:textId="77777777" w:rsidTr="00C80210">
        <w:trPr>
          <w:trHeight w:val="54"/>
        </w:trPr>
        <w:tc>
          <w:tcPr>
            <w:tcW w:w="1691" w:type="dxa"/>
          </w:tcPr>
          <w:p w14:paraId="1AB35D11" w14:textId="4AF505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719</w:t>
            </w:r>
          </w:p>
        </w:tc>
        <w:tc>
          <w:tcPr>
            <w:tcW w:w="1558" w:type="dxa"/>
          </w:tcPr>
          <w:p w14:paraId="6E061AA2" w14:textId="34ED610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723754.46</w:t>
            </w:r>
          </w:p>
        </w:tc>
        <w:tc>
          <w:tcPr>
            <w:tcW w:w="1562" w:type="dxa"/>
          </w:tcPr>
          <w:p w14:paraId="7B38A14C" w14:textId="11AFCFD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3367700.43</w:t>
            </w:r>
          </w:p>
        </w:tc>
        <w:tc>
          <w:tcPr>
            <w:tcW w:w="2134" w:type="dxa"/>
          </w:tcPr>
          <w:p w14:paraId="4690E8C1" w14:textId="20C528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3E0F9A" w14:textId="46AE7A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E95878" w14:textId="2EA72A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A8BC216" w14:textId="77777777" w:rsidTr="00C80210">
        <w:trPr>
          <w:trHeight w:val="54"/>
        </w:trPr>
        <w:tc>
          <w:tcPr>
            <w:tcW w:w="1691" w:type="dxa"/>
          </w:tcPr>
          <w:p w14:paraId="23032A30" w14:textId="7EA17A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720</w:t>
            </w:r>
          </w:p>
        </w:tc>
        <w:tc>
          <w:tcPr>
            <w:tcW w:w="1558" w:type="dxa"/>
          </w:tcPr>
          <w:p w14:paraId="4B7629C3" w14:textId="13F73FA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723753.84</w:t>
            </w:r>
          </w:p>
        </w:tc>
        <w:tc>
          <w:tcPr>
            <w:tcW w:w="1562" w:type="dxa"/>
          </w:tcPr>
          <w:p w14:paraId="0F2CEBC5" w14:textId="0F52C9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3367704.34</w:t>
            </w:r>
          </w:p>
        </w:tc>
        <w:tc>
          <w:tcPr>
            <w:tcW w:w="2134" w:type="dxa"/>
          </w:tcPr>
          <w:p w14:paraId="495D9472" w14:textId="76189E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14B5E1" w14:textId="2998950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9231C3" w14:textId="5D9AC3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6C1B4AC" w14:textId="77777777" w:rsidTr="00C80210">
        <w:trPr>
          <w:trHeight w:val="54"/>
        </w:trPr>
        <w:tc>
          <w:tcPr>
            <w:tcW w:w="1691" w:type="dxa"/>
          </w:tcPr>
          <w:p w14:paraId="3EB28B7B" w14:textId="603D00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721</w:t>
            </w:r>
          </w:p>
        </w:tc>
        <w:tc>
          <w:tcPr>
            <w:tcW w:w="1558" w:type="dxa"/>
          </w:tcPr>
          <w:p w14:paraId="629DB636" w14:textId="1F4EDC2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723752.84</w:t>
            </w:r>
          </w:p>
        </w:tc>
        <w:tc>
          <w:tcPr>
            <w:tcW w:w="1562" w:type="dxa"/>
          </w:tcPr>
          <w:p w14:paraId="57642F3A" w14:textId="2F60F4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3367708.76</w:t>
            </w:r>
          </w:p>
        </w:tc>
        <w:tc>
          <w:tcPr>
            <w:tcW w:w="2134" w:type="dxa"/>
          </w:tcPr>
          <w:p w14:paraId="39749658" w14:textId="358CCF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B87261" w14:textId="75F902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08C6DB" w14:textId="6CDD1B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E04C320" w14:textId="77777777" w:rsidTr="00C80210">
        <w:trPr>
          <w:trHeight w:val="54"/>
        </w:trPr>
        <w:tc>
          <w:tcPr>
            <w:tcW w:w="1691" w:type="dxa"/>
          </w:tcPr>
          <w:p w14:paraId="18CFBA2C" w14:textId="27BE72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722</w:t>
            </w:r>
          </w:p>
        </w:tc>
        <w:tc>
          <w:tcPr>
            <w:tcW w:w="1558" w:type="dxa"/>
          </w:tcPr>
          <w:p w14:paraId="7425DE6E" w14:textId="5038843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723749.42</w:t>
            </w:r>
          </w:p>
        </w:tc>
        <w:tc>
          <w:tcPr>
            <w:tcW w:w="1562" w:type="dxa"/>
          </w:tcPr>
          <w:p w14:paraId="6BD327DB" w14:textId="2335B3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3367717.34</w:t>
            </w:r>
          </w:p>
        </w:tc>
        <w:tc>
          <w:tcPr>
            <w:tcW w:w="2134" w:type="dxa"/>
          </w:tcPr>
          <w:p w14:paraId="1EACED2E" w14:textId="5E45A6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13B17C" w14:textId="311B11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8CCF97" w14:textId="76778D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7D9B034" w14:textId="77777777" w:rsidTr="00C80210">
        <w:trPr>
          <w:trHeight w:val="54"/>
        </w:trPr>
        <w:tc>
          <w:tcPr>
            <w:tcW w:w="1691" w:type="dxa"/>
          </w:tcPr>
          <w:p w14:paraId="30CBEEBC" w14:textId="2549B3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723</w:t>
            </w:r>
          </w:p>
        </w:tc>
        <w:tc>
          <w:tcPr>
            <w:tcW w:w="1558" w:type="dxa"/>
          </w:tcPr>
          <w:p w14:paraId="1A926AAE" w14:textId="177EC63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723746.23</w:t>
            </w:r>
          </w:p>
        </w:tc>
        <w:tc>
          <w:tcPr>
            <w:tcW w:w="1562" w:type="dxa"/>
          </w:tcPr>
          <w:p w14:paraId="7E135A84" w14:textId="758637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3367725.12</w:t>
            </w:r>
          </w:p>
        </w:tc>
        <w:tc>
          <w:tcPr>
            <w:tcW w:w="2134" w:type="dxa"/>
          </w:tcPr>
          <w:p w14:paraId="47847AD4" w14:textId="390D9E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69010A" w14:textId="5A996B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59B74D" w14:textId="4ACACA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9CBF46" w14:textId="77777777" w:rsidTr="00C80210">
        <w:trPr>
          <w:trHeight w:val="54"/>
        </w:trPr>
        <w:tc>
          <w:tcPr>
            <w:tcW w:w="1691" w:type="dxa"/>
          </w:tcPr>
          <w:p w14:paraId="5767BFDC" w14:textId="0862A4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724</w:t>
            </w:r>
          </w:p>
        </w:tc>
        <w:tc>
          <w:tcPr>
            <w:tcW w:w="1558" w:type="dxa"/>
          </w:tcPr>
          <w:p w14:paraId="423832BD" w14:textId="4B49608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723743.94</w:t>
            </w:r>
          </w:p>
        </w:tc>
        <w:tc>
          <w:tcPr>
            <w:tcW w:w="1562" w:type="dxa"/>
          </w:tcPr>
          <w:p w14:paraId="00FF5202" w14:textId="5907F5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3367732.12</w:t>
            </w:r>
          </w:p>
        </w:tc>
        <w:tc>
          <w:tcPr>
            <w:tcW w:w="2134" w:type="dxa"/>
          </w:tcPr>
          <w:p w14:paraId="5DF9C5EE" w14:textId="21744B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2B25EF" w14:textId="058A7C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5B2B66" w14:textId="2CCEC2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919EC5E" w14:textId="77777777" w:rsidTr="00C80210">
        <w:trPr>
          <w:trHeight w:val="54"/>
        </w:trPr>
        <w:tc>
          <w:tcPr>
            <w:tcW w:w="1691" w:type="dxa"/>
          </w:tcPr>
          <w:p w14:paraId="659572A3" w14:textId="228DCAB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725</w:t>
            </w:r>
          </w:p>
        </w:tc>
        <w:tc>
          <w:tcPr>
            <w:tcW w:w="1558" w:type="dxa"/>
          </w:tcPr>
          <w:p w14:paraId="315BBCBE" w14:textId="34A6658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723740.51</w:t>
            </w:r>
          </w:p>
        </w:tc>
        <w:tc>
          <w:tcPr>
            <w:tcW w:w="1562" w:type="dxa"/>
          </w:tcPr>
          <w:p w14:paraId="2764A396" w14:textId="6E92F6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3367740.70</w:t>
            </w:r>
          </w:p>
        </w:tc>
        <w:tc>
          <w:tcPr>
            <w:tcW w:w="2134" w:type="dxa"/>
          </w:tcPr>
          <w:p w14:paraId="5AE46DCF" w14:textId="170EB2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558082" w14:textId="29E970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2FBAB1" w14:textId="7B8F21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BC6DF2D" w14:textId="77777777" w:rsidTr="00C80210">
        <w:trPr>
          <w:trHeight w:val="54"/>
        </w:trPr>
        <w:tc>
          <w:tcPr>
            <w:tcW w:w="1691" w:type="dxa"/>
          </w:tcPr>
          <w:p w14:paraId="55CB9A6C" w14:textId="676C8B0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726</w:t>
            </w:r>
          </w:p>
        </w:tc>
        <w:tc>
          <w:tcPr>
            <w:tcW w:w="1558" w:type="dxa"/>
          </w:tcPr>
          <w:p w14:paraId="7EF001D0" w14:textId="4A1D6E0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723738.16</w:t>
            </w:r>
          </w:p>
        </w:tc>
        <w:tc>
          <w:tcPr>
            <w:tcW w:w="1562" w:type="dxa"/>
          </w:tcPr>
          <w:p w14:paraId="58828DEF" w14:textId="66137D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3367748.64</w:t>
            </w:r>
          </w:p>
        </w:tc>
        <w:tc>
          <w:tcPr>
            <w:tcW w:w="2134" w:type="dxa"/>
          </w:tcPr>
          <w:p w14:paraId="238BEFF4" w14:textId="14B617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A812D38" w14:textId="28B999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8B0A56B" w14:textId="73366C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9A680BF" w14:textId="77777777" w:rsidTr="00C80210">
        <w:trPr>
          <w:trHeight w:val="54"/>
        </w:trPr>
        <w:tc>
          <w:tcPr>
            <w:tcW w:w="1691" w:type="dxa"/>
          </w:tcPr>
          <w:p w14:paraId="6E97171E" w14:textId="43A5E8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727</w:t>
            </w:r>
          </w:p>
        </w:tc>
        <w:tc>
          <w:tcPr>
            <w:tcW w:w="1558" w:type="dxa"/>
          </w:tcPr>
          <w:p w14:paraId="355EBE87" w14:textId="4EDE943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723736.15</w:t>
            </w:r>
          </w:p>
        </w:tc>
        <w:tc>
          <w:tcPr>
            <w:tcW w:w="1562" w:type="dxa"/>
          </w:tcPr>
          <w:p w14:paraId="0EC018CA" w14:textId="4BE80D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3367756.70</w:t>
            </w:r>
          </w:p>
        </w:tc>
        <w:tc>
          <w:tcPr>
            <w:tcW w:w="2134" w:type="dxa"/>
          </w:tcPr>
          <w:p w14:paraId="7A83A564" w14:textId="20597D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6CED62" w14:textId="242207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DB8C6A" w14:textId="4894C8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663DC71" w14:textId="77777777" w:rsidTr="00C80210">
        <w:trPr>
          <w:trHeight w:val="54"/>
        </w:trPr>
        <w:tc>
          <w:tcPr>
            <w:tcW w:w="1691" w:type="dxa"/>
          </w:tcPr>
          <w:p w14:paraId="741D26EC" w14:textId="400C97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728</w:t>
            </w:r>
          </w:p>
        </w:tc>
        <w:tc>
          <w:tcPr>
            <w:tcW w:w="1558" w:type="dxa"/>
          </w:tcPr>
          <w:p w14:paraId="1D6B2CD7" w14:textId="3E1AB35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723734.64</w:t>
            </w:r>
          </w:p>
        </w:tc>
        <w:tc>
          <w:tcPr>
            <w:tcW w:w="1562" w:type="dxa"/>
          </w:tcPr>
          <w:p w14:paraId="33A3E662" w14:textId="215E58D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3367762.30</w:t>
            </w:r>
          </w:p>
        </w:tc>
        <w:tc>
          <w:tcPr>
            <w:tcW w:w="2134" w:type="dxa"/>
          </w:tcPr>
          <w:p w14:paraId="31CA12DF" w14:textId="3B83C4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42C39D" w14:textId="491118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572645" w14:textId="2FF225D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28DBBF1" w14:textId="77777777" w:rsidTr="00C80210">
        <w:trPr>
          <w:trHeight w:val="54"/>
        </w:trPr>
        <w:tc>
          <w:tcPr>
            <w:tcW w:w="1691" w:type="dxa"/>
          </w:tcPr>
          <w:p w14:paraId="56B3F607" w14:textId="226FDD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729</w:t>
            </w:r>
          </w:p>
        </w:tc>
        <w:tc>
          <w:tcPr>
            <w:tcW w:w="1558" w:type="dxa"/>
          </w:tcPr>
          <w:p w14:paraId="50F25F5B" w14:textId="3898EB0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723733.88</w:t>
            </w:r>
          </w:p>
        </w:tc>
        <w:tc>
          <w:tcPr>
            <w:tcW w:w="1562" w:type="dxa"/>
          </w:tcPr>
          <w:p w14:paraId="7D4106B6" w14:textId="5D7C4A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3367766.01</w:t>
            </w:r>
          </w:p>
        </w:tc>
        <w:tc>
          <w:tcPr>
            <w:tcW w:w="2134" w:type="dxa"/>
          </w:tcPr>
          <w:p w14:paraId="42AB8075" w14:textId="043284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6BEA96" w14:textId="21000B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134D6A" w14:textId="19C75E7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89A7AD6" w14:textId="77777777" w:rsidTr="00C80210">
        <w:trPr>
          <w:trHeight w:val="54"/>
        </w:trPr>
        <w:tc>
          <w:tcPr>
            <w:tcW w:w="1691" w:type="dxa"/>
          </w:tcPr>
          <w:p w14:paraId="4754A76F" w14:textId="796729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730</w:t>
            </w:r>
          </w:p>
        </w:tc>
        <w:tc>
          <w:tcPr>
            <w:tcW w:w="1558" w:type="dxa"/>
          </w:tcPr>
          <w:p w14:paraId="15A81E66" w14:textId="05A751D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723732.42</w:t>
            </w:r>
          </w:p>
        </w:tc>
        <w:tc>
          <w:tcPr>
            <w:tcW w:w="1562" w:type="dxa"/>
          </w:tcPr>
          <w:p w14:paraId="6DA2F70F" w14:textId="7EFBCF9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3367770.46</w:t>
            </w:r>
          </w:p>
        </w:tc>
        <w:tc>
          <w:tcPr>
            <w:tcW w:w="2134" w:type="dxa"/>
          </w:tcPr>
          <w:p w14:paraId="1FECE9A5" w14:textId="1D56D0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CC27B2" w14:textId="2686F5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1BBFD0" w14:textId="227AE0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25DDA06" w14:textId="77777777" w:rsidTr="00C80210">
        <w:trPr>
          <w:trHeight w:val="54"/>
        </w:trPr>
        <w:tc>
          <w:tcPr>
            <w:tcW w:w="1691" w:type="dxa"/>
          </w:tcPr>
          <w:p w14:paraId="4CCC2CB4" w14:textId="2581ED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731</w:t>
            </w:r>
          </w:p>
        </w:tc>
        <w:tc>
          <w:tcPr>
            <w:tcW w:w="1558" w:type="dxa"/>
          </w:tcPr>
          <w:p w14:paraId="4FDBCBB5" w14:textId="048AA2D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723729.70</w:t>
            </w:r>
          </w:p>
        </w:tc>
        <w:tc>
          <w:tcPr>
            <w:tcW w:w="1562" w:type="dxa"/>
          </w:tcPr>
          <w:p w14:paraId="3E22C22F" w14:textId="5596B0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3367773.84</w:t>
            </w:r>
          </w:p>
        </w:tc>
        <w:tc>
          <w:tcPr>
            <w:tcW w:w="2134" w:type="dxa"/>
          </w:tcPr>
          <w:p w14:paraId="56806056" w14:textId="10EC02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FCA63A" w14:textId="491AF3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81B087" w14:textId="2A05C9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71E404A" w14:textId="77777777" w:rsidTr="00C80210">
        <w:trPr>
          <w:trHeight w:val="54"/>
        </w:trPr>
        <w:tc>
          <w:tcPr>
            <w:tcW w:w="1691" w:type="dxa"/>
          </w:tcPr>
          <w:p w14:paraId="05F71210" w14:textId="1E9520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732</w:t>
            </w:r>
          </w:p>
        </w:tc>
        <w:tc>
          <w:tcPr>
            <w:tcW w:w="1558" w:type="dxa"/>
          </w:tcPr>
          <w:p w14:paraId="727C9AD2" w14:textId="5A08571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723727.86</w:t>
            </w:r>
          </w:p>
        </w:tc>
        <w:tc>
          <w:tcPr>
            <w:tcW w:w="1562" w:type="dxa"/>
          </w:tcPr>
          <w:p w14:paraId="314C4E2B" w14:textId="0D0136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3367775.97</w:t>
            </w:r>
          </w:p>
        </w:tc>
        <w:tc>
          <w:tcPr>
            <w:tcW w:w="2134" w:type="dxa"/>
          </w:tcPr>
          <w:p w14:paraId="575FA667" w14:textId="02A66B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7FB502" w14:textId="45641E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4FBD4E" w14:textId="2CEAF2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C88883A" w14:textId="77777777" w:rsidTr="00C80210">
        <w:trPr>
          <w:trHeight w:val="54"/>
        </w:trPr>
        <w:tc>
          <w:tcPr>
            <w:tcW w:w="1691" w:type="dxa"/>
          </w:tcPr>
          <w:p w14:paraId="76B04551" w14:textId="1CDF13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733</w:t>
            </w:r>
          </w:p>
        </w:tc>
        <w:tc>
          <w:tcPr>
            <w:tcW w:w="1558" w:type="dxa"/>
          </w:tcPr>
          <w:p w14:paraId="636018C1" w14:textId="35078D8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723725.17</w:t>
            </w:r>
          </w:p>
        </w:tc>
        <w:tc>
          <w:tcPr>
            <w:tcW w:w="1562" w:type="dxa"/>
          </w:tcPr>
          <w:p w14:paraId="78A28657" w14:textId="7DCDE0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3367777.31</w:t>
            </w:r>
          </w:p>
        </w:tc>
        <w:tc>
          <w:tcPr>
            <w:tcW w:w="2134" w:type="dxa"/>
          </w:tcPr>
          <w:p w14:paraId="0E08BCD5" w14:textId="5E368B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40E936" w14:textId="6D85B0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3F6813" w14:textId="3CE38E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5B521A2" w14:textId="77777777" w:rsidTr="00C80210">
        <w:trPr>
          <w:trHeight w:val="54"/>
        </w:trPr>
        <w:tc>
          <w:tcPr>
            <w:tcW w:w="1691" w:type="dxa"/>
          </w:tcPr>
          <w:p w14:paraId="3DE81C90" w14:textId="20D81B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734</w:t>
            </w:r>
          </w:p>
        </w:tc>
        <w:tc>
          <w:tcPr>
            <w:tcW w:w="1558" w:type="dxa"/>
          </w:tcPr>
          <w:p w14:paraId="0C9C9CDA" w14:textId="1DB0043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723723.83</w:t>
            </w:r>
          </w:p>
        </w:tc>
        <w:tc>
          <w:tcPr>
            <w:tcW w:w="1562" w:type="dxa"/>
          </w:tcPr>
          <w:p w14:paraId="6F3A172E" w14:textId="049E32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3367778.32</w:t>
            </w:r>
          </w:p>
        </w:tc>
        <w:tc>
          <w:tcPr>
            <w:tcW w:w="2134" w:type="dxa"/>
          </w:tcPr>
          <w:p w14:paraId="22984490" w14:textId="440742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8AFDBC" w14:textId="65A1BA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3502B1" w14:textId="088EE5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B125868" w14:textId="77777777" w:rsidTr="00C80210">
        <w:trPr>
          <w:trHeight w:val="54"/>
        </w:trPr>
        <w:tc>
          <w:tcPr>
            <w:tcW w:w="1691" w:type="dxa"/>
          </w:tcPr>
          <w:p w14:paraId="09D39AE6" w14:textId="19D659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735</w:t>
            </w:r>
          </w:p>
        </w:tc>
        <w:tc>
          <w:tcPr>
            <w:tcW w:w="1558" w:type="dxa"/>
          </w:tcPr>
          <w:p w14:paraId="15EA1AA3" w14:textId="4F24698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723723.33</w:t>
            </w:r>
          </w:p>
        </w:tc>
        <w:tc>
          <w:tcPr>
            <w:tcW w:w="1562" w:type="dxa"/>
          </w:tcPr>
          <w:p w14:paraId="510C91B7" w14:textId="42F10CE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3367779.33</w:t>
            </w:r>
          </w:p>
        </w:tc>
        <w:tc>
          <w:tcPr>
            <w:tcW w:w="2134" w:type="dxa"/>
          </w:tcPr>
          <w:p w14:paraId="6A3F03A7" w14:textId="3489B2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7C0645" w14:textId="218CAA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094E6C" w14:textId="2C85F3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6E50254" w14:textId="77777777" w:rsidTr="00C80210">
        <w:trPr>
          <w:trHeight w:val="54"/>
        </w:trPr>
        <w:tc>
          <w:tcPr>
            <w:tcW w:w="1691" w:type="dxa"/>
          </w:tcPr>
          <w:p w14:paraId="575FD2CB" w14:textId="3A9723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736</w:t>
            </w:r>
          </w:p>
        </w:tc>
        <w:tc>
          <w:tcPr>
            <w:tcW w:w="1558" w:type="dxa"/>
          </w:tcPr>
          <w:p w14:paraId="12268A6B" w14:textId="533282E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723723.66</w:t>
            </w:r>
          </w:p>
        </w:tc>
        <w:tc>
          <w:tcPr>
            <w:tcW w:w="1562" w:type="dxa"/>
          </w:tcPr>
          <w:p w14:paraId="6B98E816" w14:textId="53D41B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3367780.67</w:t>
            </w:r>
          </w:p>
        </w:tc>
        <w:tc>
          <w:tcPr>
            <w:tcW w:w="2134" w:type="dxa"/>
          </w:tcPr>
          <w:p w14:paraId="640C7D31" w14:textId="0B33B4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2B9B8A" w14:textId="59996B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FAD5B2" w14:textId="6DB66E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D1384FE" w14:textId="77777777" w:rsidTr="00C80210">
        <w:trPr>
          <w:trHeight w:val="54"/>
        </w:trPr>
        <w:tc>
          <w:tcPr>
            <w:tcW w:w="1691" w:type="dxa"/>
          </w:tcPr>
          <w:p w14:paraId="473CDC01" w14:textId="50E1F7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737</w:t>
            </w:r>
          </w:p>
        </w:tc>
        <w:tc>
          <w:tcPr>
            <w:tcW w:w="1558" w:type="dxa"/>
          </w:tcPr>
          <w:p w14:paraId="04D0FABE" w14:textId="07D8A4C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723725.06</w:t>
            </w:r>
          </w:p>
        </w:tc>
        <w:tc>
          <w:tcPr>
            <w:tcW w:w="1562" w:type="dxa"/>
          </w:tcPr>
          <w:p w14:paraId="602FFF79" w14:textId="1D3555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3367782.91</w:t>
            </w:r>
          </w:p>
        </w:tc>
        <w:tc>
          <w:tcPr>
            <w:tcW w:w="2134" w:type="dxa"/>
          </w:tcPr>
          <w:p w14:paraId="2C68A47E" w14:textId="222D7E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7B3FF4" w14:textId="4652FB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5146BD" w14:textId="7881B2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24CBD18" w14:textId="77777777" w:rsidTr="00C80210">
        <w:trPr>
          <w:trHeight w:val="54"/>
        </w:trPr>
        <w:tc>
          <w:tcPr>
            <w:tcW w:w="1691" w:type="dxa"/>
          </w:tcPr>
          <w:p w14:paraId="5459487E" w14:textId="54FF03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738</w:t>
            </w:r>
          </w:p>
        </w:tc>
        <w:tc>
          <w:tcPr>
            <w:tcW w:w="1558" w:type="dxa"/>
          </w:tcPr>
          <w:p w14:paraId="003EDFA5" w14:textId="562DB88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723727.47</w:t>
            </w:r>
          </w:p>
        </w:tc>
        <w:tc>
          <w:tcPr>
            <w:tcW w:w="1562" w:type="dxa"/>
          </w:tcPr>
          <w:p w14:paraId="07167691" w14:textId="330CD5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3367786.32</w:t>
            </w:r>
          </w:p>
        </w:tc>
        <w:tc>
          <w:tcPr>
            <w:tcW w:w="2134" w:type="dxa"/>
          </w:tcPr>
          <w:p w14:paraId="03CF3FF2" w14:textId="0E6A73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D4C94C" w14:textId="24F0C0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3B4181" w14:textId="430EFC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539DA6E" w14:textId="77777777" w:rsidTr="00C80210">
        <w:trPr>
          <w:trHeight w:val="54"/>
        </w:trPr>
        <w:tc>
          <w:tcPr>
            <w:tcW w:w="1691" w:type="dxa"/>
          </w:tcPr>
          <w:p w14:paraId="2699D8A0" w14:textId="777D99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739</w:t>
            </w:r>
          </w:p>
        </w:tc>
        <w:tc>
          <w:tcPr>
            <w:tcW w:w="1558" w:type="dxa"/>
          </w:tcPr>
          <w:p w14:paraId="77182C57" w14:textId="2878D67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723730.38</w:t>
            </w:r>
          </w:p>
        </w:tc>
        <w:tc>
          <w:tcPr>
            <w:tcW w:w="1562" w:type="dxa"/>
          </w:tcPr>
          <w:p w14:paraId="756A0AFA" w14:textId="3EC98D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3367789.90</w:t>
            </w:r>
          </w:p>
        </w:tc>
        <w:tc>
          <w:tcPr>
            <w:tcW w:w="2134" w:type="dxa"/>
          </w:tcPr>
          <w:p w14:paraId="0033FEF4" w14:textId="55592A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C879EE" w14:textId="58C174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FA8E81" w14:textId="109B7A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D06AA25" w14:textId="77777777" w:rsidTr="00C80210">
        <w:trPr>
          <w:trHeight w:val="54"/>
        </w:trPr>
        <w:tc>
          <w:tcPr>
            <w:tcW w:w="1691" w:type="dxa"/>
          </w:tcPr>
          <w:p w14:paraId="727CC4E6" w14:textId="43BA21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740</w:t>
            </w:r>
          </w:p>
        </w:tc>
        <w:tc>
          <w:tcPr>
            <w:tcW w:w="1558" w:type="dxa"/>
          </w:tcPr>
          <w:p w14:paraId="379AA46A" w14:textId="56B5B00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723734.23</w:t>
            </w:r>
          </w:p>
        </w:tc>
        <w:tc>
          <w:tcPr>
            <w:tcW w:w="1562" w:type="dxa"/>
          </w:tcPr>
          <w:p w14:paraId="42A24FE6" w14:textId="132E2E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3367793.93</w:t>
            </w:r>
          </w:p>
        </w:tc>
        <w:tc>
          <w:tcPr>
            <w:tcW w:w="2134" w:type="dxa"/>
          </w:tcPr>
          <w:p w14:paraId="67DFF8C7" w14:textId="6DAE01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57DC69" w14:textId="47809D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AF741F" w14:textId="2C1EA4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3A2E744" w14:textId="77777777" w:rsidTr="00C80210">
        <w:trPr>
          <w:trHeight w:val="54"/>
        </w:trPr>
        <w:tc>
          <w:tcPr>
            <w:tcW w:w="1691" w:type="dxa"/>
          </w:tcPr>
          <w:p w14:paraId="433CB43E" w14:textId="7B8F0A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741</w:t>
            </w:r>
          </w:p>
        </w:tc>
        <w:tc>
          <w:tcPr>
            <w:tcW w:w="1558" w:type="dxa"/>
          </w:tcPr>
          <w:p w14:paraId="0ADB9840" w14:textId="398243B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723737.76</w:t>
            </w:r>
          </w:p>
        </w:tc>
        <w:tc>
          <w:tcPr>
            <w:tcW w:w="1562" w:type="dxa"/>
          </w:tcPr>
          <w:p w14:paraId="256C8E0B" w14:textId="556D4C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3367797.06</w:t>
            </w:r>
          </w:p>
        </w:tc>
        <w:tc>
          <w:tcPr>
            <w:tcW w:w="2134" w:type="dxa"/>
          </w:tcPr>
          <w:p w14:paraId="5091F7B7" w14:textId="5D0B76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D8F868" w14:textId="1BDC35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BE67DA" w14:textId="69F4F7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435B8FA" w14:textId="77777777" w:rsidTr="00C80210">
        <w:trPr>
          <w:trHeight w:val="54"/>
        </w:trPr>
        <w:tc>
          <w:tcPr>
            <w:tcW w:w="1691" w:type="dxa"/>
          </w:tcPr>
          <w:p w14:paraId="213FC1FF" w14:textId="1C05F8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742</w:t>
            </w:r>
          </w:p>
        </w:tc>
        <w:tc>
          <w:tcPr>
            <w:tcW w:w="1558" w:type="dxa"/>
          </w:tcPr>
          <w:p w14:paraId="26021D71" w14:textId="2C0C00D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723741.96</w:t>
            </w:r>
          </w:p>
        </w:tc>
        <w:tc>
          <w:tcPr>
            <w:tcW w:w="1562" w:type="dxa"/>
          </w:tcPr>
          <w:p w14:paraId="3A304EAB" w14:textId="638A35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3367800.59</w:t>
            </w:r>
          </w:p>
        </w:tc>
        <w:tc>
          <w:tcPr>
            <w:tcW w:w="2134" w:type="dxa"/>
          </w:tcPr>
          <w:p w14:paraId="6A46CF0F" w14:textId="48300B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826397" w14:textId="763658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337C55" w14:textId="1DF05A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36B18A8" w14:textId="77777777" w:rsidTr="00C80210">
        <w:trPr>
          <w:trHeight w:val="54"/>
        </w:trPr>
        <w:tc>
          <w:tcPr>
            <w:tcW w:w="1691" w:type="dxa"/>
          </w:tcPr>
          <w:p w14:paraId="1F1F2744" w14:textId="4E9DBF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743</w:t>
            </w:r>
          </w:p>
        </w:tc>
        <w:tc>
          <w:tcPr>
            <w:tcW w:w="1558" w:type="dxa"/>
          </w:tcPr>
          <w:p w14:paraId="09321CBF" w14:textId="14CFE14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723746.05</w:t>
            </w:r>
          </w:p>
        </w:tc>
        <w:tc>
          <w:tcPr>
            <w:tcW w:w="1562" w:type="dxa"/>
          </w:tcPr>
          <w:p w14:paraId="628571F9" w14:textId="060199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3367803.11</w:t>
            </w:r>
          </w:p>
        </w:tc>
        <w:tc>
          <w:tcPr>
            <w:tcW w:w="2134" w:type="dxa"/>
          </w:tcPr>
          <w:p w14:paraId="34724C34" w14:textId="0674A0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E22C34" w14:textId="43321C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C67B0A" w14:textId="74884D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49EF084" w14:textId="77777777" w:rsidTr="00C80210">
        <w:trPr>
          <w:trHeight w:val="54"/>
        </w:trPr>
        <w:tc>
          <w:tcPr>
            <w:tcW w:w="1691" w:type="dxa"/>
          </w:tcPr>
          <w:p w14:paraId="4BC1A518" w14:textId="407DE8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744</w:t>
            </w:r>
          </w:p>
        </w:tc>
        <w:tc>
          <w:tcPr>
            <w:tcW w:w="1558" w:type="dxa"/>
          </w:tcPr>
          <w:p w14:paraId="5EE77697" w14:textId="3952E2F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723749.69</w:t>
            </w:r>
          </w:p>
        </w:tc>
        <w:tc>
          <w:tcPr>
            <w:tcW w:w="1562" w:type="dxa"/>
          </w:tcPr>
          <w:p w14:paraId="70BD55C5" w14:textId="3BDA4C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3367805.52</w:t>
            </w:r>
          </w:p>
        </w:tc>
        <w:tc>
          <w:tcPr>
            <w:tcW w:w="2134" w:type="dxa"/>
          </w:tcPr>
          <w:p w14:paraId="2A905B62" w14:textId="40C57A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0E78F8" w14:textId="72F5D9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43AF0A" w14:textId="5CB7F8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E96CD96" w14:textId="77777777" w:rsidTr="00C80210">
        <w:trPr>
          <w:trHeight w:val="54"/>
        </w:trPr>
        <w:tc>
          <w:tcPr>
            <w:tcW w:w="1691" w:type="dxa"/>
          </w:tcPr>
          <w:p w14:paraId="10432DDF" w14:textId="5A59EB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745</w:t>
            </w:r>
          </w:p>
        </w:tc>
        <w:tc>
          <w:tcPr>
            <w:tcW w:w="1558" w:type="dxa"/>
          </w:tcPr>
          <w:p w14:paraId="7C438AD1" w14:textId="46A4D3D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723752.33</w:t>
            </w:r>
          </w:p>
        </w:tc>
        <w:tc>
          <w:tcPr>
            <w:tcW w:w="1562" w:type="dxa"/>
          </w:tcPr>
          <w:p w14:paraId="463166B7" w14:textId="3C5EF9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3367808.27</w:t>
            </w:r>
          </w:p>
        </w:tc>
        <w:tc>
          <w:tcPr>
            <w:tcW w:w="2134" w:type="dxa"/>
          </w:tcPr>
          <w:p w14:paraId="703E5ECF" w14:textId="22A4F7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C80D5B" w14:textId="2DB2A7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B533F3" w14:textId="39D803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30878D7" w14:textId="77777777" w:rsidTr="00C80210">
        <w:trPr>
          <w:trHeight w:val="54"/>
        </w:trPr>
        <w:tc>
          <w:tcPr>
            <w:tcW w:w="1691" w:type="dxa"/>
          </w:tcPr>
          <w:p w14:paraId="50AB466F" w14:textId="6710A6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746</w:t>
            </w:r>
          </w:p>
        </w:tc>
        <w:tc>
          <w:tcPr>
            <w:tcW w:w="1558" w:type="dxa"/>
          </w:tcPr>
          <w:p w14:paraId="55B9E54B" w14:textId="04C4C10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723753.67</w:t>
            </w:r>
          </w:p>
        </w:tc>
        <w:tc>
          <w:tcPr>
            <w:tcW w:w="1562" w:type="dxa"/>
          </w:tcPr>
          <w:p w14:paraId="579E4756" w14:textId="0B2EF7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3367810.46</w:t>
            </w:r>
          </w:p>
        </w:tc>
        <w:tc>
          <w:tcPr>
            <w:tcW w:w="2134" w:type="dxa"/>
          </w:tcPr>
          <w:p w14:paraId="6E2386F4" w14:textId="23D3F3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FD413D" w14:textId="15255A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BCB215" w14:textId="5519F0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32ECF4F" w14:textId="77777777" w:rsidTr="00C80210">
        <w:trPr>
          <w:trHeight w:val="54"/>
        </w:trPr>
        <w:tc>
          <w:tcPr>
            <w:tcW w:w="1691" w:type="dxa"/>
          </w:tcPr>
          <w:p w14:paraId="44FCC007" w14:textId="25D3CB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747</w:t>
            </w:r>
          </w:p>
        </w:tc>
        <w:tc>
          <w:tcPr>
            <w:tcW w:w="1558" w:type="dxa"/>
          </w:tcPr>
          <w:p w14:paraId="2F5FB78B" w14:textId="4926C0D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723755.13</w:t>
            </w:r>
          </w:p>
        </w:tc>
        <w:tc>
          <w:tcPr>
            <w:tcW w:w="1562" w:type="dxa"/>
          </w:tcPr>
          <w:p w14:paraId="061111A9" w14:textId="6EC0A7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3367813.20</w:t>
            </w:r>
          </w:p>
        </w:tc>
        <w:tc>
          <w:tcPr>
            <w:tcW w:w="2134" w:type="dxa"/>
          </w:tcPr>
          <w:p w14:paraId="57DF42C8" w14:textId="6FF0AB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11C9F3" w14:textId="7EEC2D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7D3A34" w14:textId="459AE3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3093AF4" w14:textId="77777777" w:rsidTr="00C80210">
        <w:trPr>
          <w:trHeight w:val="54"/>
        </w:trPr>
        <w:tc>
          <w:tcPr>
            <w:tcW w:w="1691" w:type="dxa"/>
          </w:tcPr>
          <w:p w14:paraId="1F46B184" w14:textId="4427977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748</w:t>
            </w:r>
          </w:p>
        </w:tc>
        <w:tc>
          <w:tcPr>
            <w:tcW w:w="1558" w:type="dxa"/>
          </w:tcPr>
          <w:p w14:paraId="7614CAE6" w14:textId="3DEA1DE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723763.75</w:t>
            </w:r>
          </w:p>
        </w:tc>
        <w:tc>
          <w:tcPr>
            <w:tcW w:w="1562" w:type="dxa"/>
          </w:tcPr>
          <w:p w14:paraId="16B8D15E" w14:textId="5988E0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3367817.86</w:t>
            </w:r>
          </w:p>
        </w:tc>
        <w:tc>
          <w:tcPr>
            <w:tcW w:w="2134" w:type="dxa"/>
          </w:tcPr>
          <w:p w14:paraId="4B44C7B5" w14:textId="732AF4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AE4C50" w14:textId="520199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B25F92" w14:textId="225D74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947CD97" w14:textId="77777777" w:rsidTr="00C80210">
        <w:trPr>
          <w:trHeight w:val="54"/>
        </w:trPr>
        <w:tc>
          <w:tcPr>
            <w:tcW w:w="1691" w:type="dxa"/>
          </w:tcPr>
          <w:p w14:paraId="135C2730" w14:textId="02A70A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749</w:t>
            </w:r>
          </w:p>
        </w:tc>
        <w:tc>
          <w:tcPr>
            <w:tcW w:w="1558" w:type="dxa"/>
          </w:tcPr>
          <w:p w14:paraId="515824AB" w14:textId="5D551D8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723768.59</w:t>
            </w:r>
          </w:p>
        </w:tc>
        <w:tc>
          <w:tcPr>
            <w:tcW w:w="1562" w:type="dxa"/>
          </w:tcPr>
          <w:p w14:paraId="3D8391DB" w14:textId="2559B3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3367823.51</w:t>
            </w:r>
          </w:p>
        </w:tc>
        <w:tc>
          <w:tcPr>
            <w:tcW w:w="2134" w:type="dxa"/>
          </w:tcPr>
          <w:p w14:paraId="7B7F6150" w14:textId="7D59A3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C52356" w14:textId="72E376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E97C07" w14:textId="1B57C4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21ED7A5" w14:textId="77777777" w:rsidTr="00C80210">
        <w:trPr>
          <w:trHeight w:val="54"/>
        </w:trPr>
        <w:tc>
          <w:tcPr>
            <w:tcW w:w="1691" w:type="dxa"/>
          </w:tcPr>
          <w:p w14:paraId="6A531376" w14:textId="74437B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750</w:t>
            </w:r>
          </w:p>
        </w:tc>
        <w:tc>
          <w:tcPr>
            <w:tcW w:w="1558" w:type="dxa"/>
          </w:tcPr>
          <w:p w14:paraId="101E8464" w14:textId="5BF2584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723772.18</w:t>
            </w:r>
          </w:p>
        </w:tc>
        <w:tc>
          <w:tcPr>
            <w:tcW w:w="1562" w:type="dxa"/>
          </w:tcPr>
          <w:p w14:paraId="7DC9A0BA" w14:textId="7B3141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3367828.08</w:t>
            </w:r>
          </w:p>
        </w:tc>
        <w:tc>
          <w:tcPr>
            <w:tcW w:w="2134" w:type="dxa"/>
          </w:tcPr>
          <w:p w14:paraId="3B280CD0" w14:textId="2B9E74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804A2D" w14:textId="78D6F7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AA662E" w14:textId="69E5C9D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CC4AF80" w14:textId="77777777" w:rsidTr="00C80210">
        <w:trPr>
          <w:trHeight w:val="54"/>
        </w:trPr>
        <w:tc>
          <w:tcPr>
            <w:tcW w:w="1691" w:type="dxa"/>
          </w:tcPr>
          <w:p w14:paraId="4C5DEFFB" w14:textId="208DAF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751</w:t>
            </w:r>
          </w:p>
        </w:tc>
        <w:tc>
          <w:tcPr>
            <w:tcW w:w="1558" w:type="dxa"/>
          </w:tcPr>
          <w:p w14:paraId="4ACC5FC0" w14:textId="7692677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723776.75</w:t>
            </w:r>
          </w:p>
        </w:tc>
        <w:tc>
          <w:tcPr>
            <w:tcW w:w="1562" w:type="dxa"/>
          </w:tcPr>
          <w:p w14:paraId="1D823459" w14:textId="699903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3367833.19</w:t>
            </w:r>
          </w:p>
        </w:tc>
        <w:tc>
          <w:tcPr>
            <w:tcW w:w="2134" w:type="dxa"/>
          </w:tcPr>
          <w:p w14:paraId="271F0DE1" w14:textId="2E3282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643884" w14:textId="62D26F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D9209B" w14:textId="3E1EF6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58CF529" w14:textId="77777777" w:rsidTr="00C80210">
        <w:trPr>
          <w:trHeight w:val="54"/>
        </w:trPr>
        <w:tc>
          <w:tcPr>
            <w:tcW w:w="1691" w:type="dxa"/>
          </w:tcPr>
          <w:p w14:paraId="000E7C61" w14:textId="0BA5D2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752</w:t>
            </w:r>
          </w:p>
        </w:tc>
        <w:tc>
          <w:tcPr>
            <w:tcW w:w="1558" w:type="dxa"/>
          </w:tcPr>
          <w:p w14:paraId="46C64A83" w14:textId="7396CE6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723779.65</w:t>
            </w:r>
          </w:p>
        </w:tc>
        <w:tc>
          <w:tcPr>
            <w:tcW w:w="1562" w:type="dxa"/>
          </w:tcPr>
          <w:p w14:paraId="4025630D" w14:textId="7B7A5E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3367836.43</w:t>
            </w:r>
          </w:p>
        </w:tc>
        <w:tc>
          <w:tcPr>
            <w:tcW w:w="2134" w:type="dxa"/>
          </w:tcPr>
          <w:p w14:paraId="7555BA91" w14:textId="209A70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E34C80" w14:textId="5FE6CD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FAC60E" w14:textId="345C18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6872F33" w14:textId="77777777" w:rsidTr="00C80210">
        <w:trPr>
          <w:trHeight w:val="54"/>
        </w:trPr>
        <w:tc>
          <w:tcPr>
            <w:tcW w:w="1691" w:type="dxa"/>
          </w:tcPr>
          <w:p w14:paraId="37D8AE35" w14:textId="1B2A99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753</w:t>
            </w:r>
          </w:p>
        </w:tc>
        <w:tc>
          <w:tcPr>
            <w:tcW w:w="1558" w:type="dxa"/>
          </w:tcPr>
          <w:p w14:paraId="0EA00B96" w14:textId="4C3FB5E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723786.25</w:t>
            </w:r>
          </w:p>
        </w:tc>
        <w:tc>
          <w:tcPr>
            <w:tcW w:w="1562" w:type="dxa"/>
          </w:tcPr>
          <w:p w14:paraId="2CE93549" w14:textId="433197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3367842.81</w:t>
            </w:r>
          </w:p>
        </w:tc>
        <w:tc>
          <w:tcPr>
            <w:tcW w:w="2134" w:type="dxa"/>
          </w:tcPr>
          <w:p w14:paraId="09AE096A" w14:textId="609132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ABDD74" w14:textId="3D449C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5BA2F5" w14:textId="0C3003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06D3FCF" w14:textId="77777777" w:rsidTr="00C80210">
        <w:trPr>
          <w:trHeight w:val="54"/>
        </w:trPr>
        <w:tc>
          <w:tcPr>
            <w:tcW w:w="1691" w:type="dxa"/>
          </w:tcPr>
          <w:p w14:paraId="07224617" w14:textId="5A35D93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754</w:t>
            </w:r>
          </w:p>
        </w:tc>
        <w:tc>
          <w:tcPr>
            <w:tcW w:w="1558" w:type="dxa"/>
          </w:tcPr>
          <w:p w14:paraId="48E79C26" w14:textId="5EDA035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723794.99</w:t>
            </w:r>
          </w:p>
        </w:tc>
        <w:tc>
          <w:tcPr>
            <w:tcW w:w="1562" w:type="dxa"/>
          </w:tcPr>
          <w:p w14:paraId="785E35B1" w14:textId="6CBF18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3367849.67</w:t>
            </w:r>
          </w:p>
        </w:tc>
        <w:tc>
          <w:tcPr>
            <w:tcW w:w="2134" w:type="dxa"/>
          </w:tcPr>
          <w:p w14:paraId="513EC9FA" w14:textId="7A2CA4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D74D44" w14:textId="1DADB3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BC148E" w14:textId="2BDD92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0F9FEEB" w14:textId="77777777" w:rsidTr="00C80210">
        <w:trPr>
          <w:trHeight w:val="54"/>
        </w:trPr>
        <w:tc>
          <w:tcPr>
            <w:tcW w:w="1691" w:type="dxa"/>
          </w:tcPr>
          <w:p w14:paraId="6B83219D" w14:textId="21B54B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755</w:t>
            </w:r>
          </w:p>
        </w:tc>
        <w:tc>
          <w:tcPr>
            <w:tcW w:w="1558" w:type="dxa"/>
          </w:tcPr>
          <w:p w14:paraId="20AD8763" w14:textId="4321F85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723803.14</w:t>
            </w:r>
          </w:p>
        </w:tc>
        <w:tc>
          <w:tcPr>
            <w:tcW w:w="1562" w:type="dxa"/>
          </w:tcPr>
          <w:p w14:paraId="3C2FA47A" w14:textId="0940C7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3367857.59</w:t>
            </w:r>
          </w:p>
        </w:tc>
        <w:tc>
          <w:tcPr>
            <w:tcW w:w="2134" w:type="dxa"/>
          </w:tcPr>
          <w:p w14:paraId="0AC5A90D" w14:textId="152790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F30B32" w14:textId="29D4D5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017534" w14:textId="6512D7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681B3E1" w14:textId="77777777" w:rsidTr="00C80210">
        <w:trPr>
          <w:trHeight w:val="54"/>
        </w:trPr>
        <w:tc>
          <w:tcPr>
            <w:tcW w:w="1691" w:type="dxa"/>
          </w:tcPr>
          <w:p w14:paraId="65DA4D63" w14:textId="68DEB7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756</w:t>
            </w:r>
          </w:p>
        </w:tc>
        <w:tc>
          <w:tcPr>
            <w:tcW w:w="1558" w:type="dxa"/>
          </w:tcPr>
          <w:p w14:paraId="02D7BAA4" w14:textId="432DA24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723807.08</w:t>
            </w:r>
          </w:p>
        </w:tc>
        <w:tc>
          <w:tcPr>
            <w:tcW w:w="1562" w:type="dxa"/>
          </w:tcPr>
          <w:p w14:paraId="291FD9BB" w14:textId="48B79E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3367863.69</w:t>
            </w:r>
          </w:p>
        </w:tc>
        <w:tc>
          <w:tcPr>
            <w:tcW w:w="2134" w:type="dxa"/>
          </w:tcPr>
          <w:p w14:paraId="45F09E99" w14:textId="473A99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011EE3" w14:textId="2E2C30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0AB2FF" w14:textId="704150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95076A0" w14:textId="77777777" w:rsidTr="00C80210">
        <w:trPr>
          <w:trHeight w:val="54"/>
        </w:trPr>
        <w:tc>
          <w:tcPr>
            <w:tcW w:w="1691" w:type="dxa"/>
          </w:tcPr>
          <w:p w14:paraId="25F32D23" w14:textId="3EE389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757</w:t>
            </w:r>
          </w:p>
        </w:tc>
        <w:tc>
          <w:tcPr>
            <w:tcW w:w="1558" w:type="dxa"/>
          </w:tcPr>
          <w:p w14:paraId="7D176B2E" w14:textId="3A19287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723809.86</w:t>
            </w:r>
          </w:p>
        </w:tc>
        <w:tc>
          <w:tcPr>
            <w:tcW w:w="1562" w:type="dxa"/>
          </w:tcPr>
          <w:p w14:paraId="0677D141" w14:textId="723372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3367867.10</w:t>
            </w:r>
          </w:p>
        </w:tc>
        <w:tc>
          <w:tcPr>
            <w:tcW w:w="2134" w:type="dxa"/>
          </w:tcPr>
          <w:p w14:paraId="3DA362BC" w14:textId="3AABDF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0FA202" w14:textId="6EAB005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C70D28" w14:textId="313973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B79F82C" w14:textId="77777777" w:rsidTr="00C80210">
        <w:trPr>
          <w:trHeight w:val="54"/>
        </w:trPr>
        <w:tc>
          <w:tcPr>
            <w:tcW w:w="1691" w:type="dxa"/>
          </w:tcPr>
          <w:p w14:paraId="2D6B9D0A" w14:textId="4132B2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758</w:t>
            </w:r>
          </w:p>
        </w:tc>
        <w:tc>
          <w:tcPr>
            <w:tcW w:w="1558" w:type="dxa"/>
          </w:tcPr>
          <w:p w14:paraId="147460C0" w14:textId="50F9EF0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723809.86</w:t>
            </w:r>
          </w:p>
        </w:tc>
        <w:tc>
          <w:tcPr>
            <w:tcW w:w="1562" w:type="dxa"/>
          </w:tcPr>
          <w:p w14:paraId="4FB0709A" w14:textId="1F546E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3367871.05</w:t>
            </w:r>
          </w:p>
        </w:tc>
        <w:tc>
          <w:tcPr>
            <w:tcW w:w="2134" w:type="dxa"/>
          </w:tcPr>
          <w:p w14:paraId="3EDCAF65" w14:textId="05309C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417B4D" w14:textId="3500B1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2408FE" w14:textId="76B585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C88B6DF" w14:textId="77777777" w:rsidTr="00C80210">
        <w:trPr>
          <w:trHeight w:val="54"/>
        </w:trPr>
        <w:tc>
          <w:tcPr>
            <w:tcW w:w="1691" w:type="dxa"/>
          </w:tcPr>
          <w:p w14:paraId="5621C7E9" w14:textId="23DC86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759</w:t>
            </w:r>
          </w:p>
        </w:tc>
        <w:tc>
          <w:tcPr>
            <w:tcW w:w="1558" w:type="dxa"/>
          </w:tcPr>
          <w:p w14:paraId="68FF2C41" w14:textId="5E27191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723807.99</w:t>
            </w:r>
          </w:p>
        </w:tc>
        <w:tc>
          <w:tcPr>
            <w:tcW w:w="1562" w:type="dxa"/>
          </w:tcPr>
          <w:p w14:paraId="2051A80F" w14:textId="1CFBB3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3367875.21</w:t>
            </w:r>
          </w:p>
        </w:tc>
        <w:tc>
          <w:tcPr>
            <w:tcW w:w="2134" w:type="dxa"/>
          </w:tcPr>
          <w:p w14:paraId="77A9173F" w14:textId="7F27A4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EDB6E3" w14:textId="2EE52B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8DE4A1" w14:textId="28B955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13B7A70" w14:textId="77777777" w:rsidTr="00C80210">
        <w:trPr>
          <w:trHeight w:val="54"/>
        </w:trPr>
        <w:tc>
          <w:tcPr>
            <w:tcW w:w="1691" w:type="dxa"/>
          </w:tcPr>
          <w:p w14:paraId="788F80F9" w14:textId="21D4FF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760</w:t>
            </w:r>
          </w:p>
        </w:tc>
        <w:tc>
          <w:tcPr>
            <w:tcW w:w="1558" w:type="dxa"/>
          </w:tcPr>
          <w:p w14:paraId="3453D3E2" w14:textId="03595DD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723813.68</w:t>
            </w:r>
          </w:p>
        </w:tc>
        <w:tc>
          <w:tcPr>
            <w:tcW w:w="1562" w:type="dxa"/>
          </w:tcPr>
          <w:p w14:paraId="0EF44F82" w14:textId="167199E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3367877.09</w:t>
            </w:r>
          </w:p>
        </w:tc>
        <w:tc>
          <w:tcPr>
            <w:tcW w:w="2134" w:type="dxa"/>
          </w:tcPr>
          <w:p w14:paraId="4D9AEFDD" w14:textId="1F2A37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F0CF9F" w14:textId="31AD15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59D489" w14:textId="5829A2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FD02A9" w14:textId="77777777" w:rsidTr="00C80210">
        <w:trPr>
          <w:trHeight w:val="54"/>
        </w:trPr>
        <w:tc>
          <w:tcPr>
            <w:tcW w:w="1691" w:type="dxa"/>
          </w:tcPr>
          <w:p w14:paraId="37C004C4" w14:textId="755BDA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761</w:t>
            </w:r>
          </w:p>
        </w:tc>
        <w:tc>
          <w:tcPr>
            <w:tcW w:w="1558" w:type="dxa"/>
          </w:tcPr>
          <w:p w14:paraId="5C8396F0" w14:textId="5FDFD03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723828.15</w:t>
            </w:r>
          </w:p>
        </w:tc>
        <w:tc>
          <w:tcPr>
            <w:tcW w:w="1562" w:type="dxa"/>
          </w:tcPr>
          <w:p w14:paraId="3F4256D2" w14:textId="2842E9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3367885.11</w:t>
            </w:r>
          </w:p>
        </w:tc>
        <w:tc>
          <w:tcPr>
            <w:tcW w:w="2134" w:type="dxa"/>
          </w:tcPr>
          <w:p w14:paraId="6F0983C3" w14:textId="29FEFD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5B10C8FF" w14:textId="3657E4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DFBD3E7" w14:textId="64ED2F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75E4552" w14:textId="77777777" w:rsidTr="00C80210">
        <w:trPr>
          <w:trHeight w:val="54"/>
        </w:trPr>
        <w:tc>
          <w:tcPr>
            <w:tcW w:w="1691" w:type="dxa"/>
          </w:tcPr>
          <w:p w14:paraId="1B81A85C" w14:textId="569646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762</w:t>
            </w:r>
          </w:p>
        </w:tc>
        <w:tc>
          <w:tcPr>
            <w:tcW w:w="1558" w:type="dxa"/>
          </w:tcPr>
          <w:p w14:paraId="58249634" w14:textId="5E17178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723851.22</w:t>
            </w:r>
          </w:p>
        </w:tc>
        <w:tc>
          <w:tcPr>
            <w:tcW w:w="1562" w:type="dxa"/>
          </w:tcPr>
          <w:p w14:paraId="0EA33F5B" w14:textId="36EDC4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3367898.72</w:t>
            </w:r>
          </w:p>
        </w:tc>
        <w:tc>
          <w:tcPr>
            <w:tcW w:w="2134" w:type="dxa"/>
          </w:tcPr>
          <w:p w14:paraId="27C24034" w14:textId="5A934A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25E2EE" w14:textId="5FA96F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7FAEB5" w14:textId="022ADA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0503C72" w14:textId="77777777" w:rsidTr="00C80210">
        <w:trPr>
          <w:trHeight w:val="54"/>
        </w:trPr>
        <w:tc>
          <w:tcPr>
            <w:tcW w:w="1691" w:type="dxa"/>
          </w:tcPr>
          <w:p w14:paraId="259903A1" w14:textId="312BBC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763</w:t>
            </w:r>
          </w:p>
        </w:tc>
        <w:tc>
          <w:tcPr>
            <w:tcW w:w="1558" w:type="dxa"/>
          </w:tcPr>
          <w:p w14:paraId="7A2CF3F4" w14:textId="75FABB7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723859.86</w:t>
            </w:r>
          </w:p>
        </w:tc>
        <w:tc>
          <w:tcPr>
            <w:tcW w:w="1562" w:type="dxa"/>
          </w:tcPr>
          <w:p w14:paraId="2997C7E3" w14:textId="2EF5A9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3367881.76</w:t>
            </w:r>
          </w:p>
        </w:tc>
        <w:tc>
          <w:tcPr>
            <w:tcW w:w="2134" w:type="dxa"/>
          </w:tcPr>
          <w:p w14:paraId="3EDC06B0" w14:textId="217490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F962C2" w14:textId="0FD4B7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4E77A2" w14:textId="6E9A36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3EA5632" w14:textId="77777777" w:rsidTr="00C80210">
        <w:trPr>
          <w:trHeight w:val="54"/>
        </w:trPr>
        <w:tc>
          <w:tcPr>
            <w:tcW w:w="1691" w:type="dxa"/>
          </w:tcPr>
          <w:p w14:paraId="45B22EA6" w14:textId="0FF98A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764</w:t>
            </w:r>
          </w:p>
        </w:tc>
        <w:tc>
          <w:tcPr>
            <w:tcW w:w="1558" w:type="dxa"/>
          </w:tcPr>
          <w:p w14:paraId="5FB46F65" w14:textId="733C0A3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723859.86</w:t>
            </w:r>
          </w:p>
        </w:tc>
        <w:tc>
          <w:tcPr>
            <w:tcW w:w="1562" w:type="dxa"/>
          </w:tcPr>
          <w:p w14:paraId="28224E69" w14:textId="616089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3367849.30</w:t>
            </w:r>
          </w:p>
        </w:tc>
        <w:tc>
          <w:tcPr>
            <w:tcW w:w="2134" w:type="dxa"/>
          </w:tcPr>
          <w:p w14:paraId="4726C805" w14:textId="4F9012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D4324C" w14:textId="6511CE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9A5637" w14:textId="773834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2E9F6D6" w14:textId="77777777" w:rsidTr="00C80210">
        <w:trPr>
          <w:trHeight w:val="54"/>
        </w:trPr>
        <w:tc>
          <w:tcPr>
            <w:tcW w:w="1691" w:type="dxa"/>
          </w:tcPr>
          <w:p w14:paraId="65786E81" w14:textId="14AF62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765</w:t>
            </w:r>
          </w:p>
        </w:tc>
        <w:tc>
          <w:tcPr>
            <w:tcW w:w="1558" w:type="dxa"/>
          </w:tcPr>
          <w:p w14:paraId="583426F3" w14:textId="2760FFF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723847.57</w:t>
            </w:r>
          </w:p>
        </w:tc>
        <w:tc>
          <w:tcPr>
            <w:tcW w:w="1562" w:type="dxa"/>
          </w:tcPr>
          <w:p w14:paraId="63C71B2E" w14:textId="4F4787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3367834.23</w:t>
            </w:r>
          </w:p>
        </w:tc>
        <w:tc>
          <w:tcPr>
            <w:tcW w:w="2134" w:type="dxa"/>
          </w:tcPr>
          <w:p w14:paraId="686AAAEB" w14:textId="062380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2BF932" w14:textId="1B0DF3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03EEB9" w14:textId="01321C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805A8BF" w14:textId="77777777" w:rsidTr="00C80210">
        <w:trPr>
          <w:trHeight w:val="54"/>
        </w:trPr>
        <w:tc>
          <w:tcPr>
            <w:tcW w:w="1691" w:type="dxa"/>
          </w:tcPr>
          <w:p w14:paraId="38532AA0" w14:textId="2C2763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766</w:t>
            </w:r>
          </w:p>
        </w:tc>
        <w:tc>
          <w:tcPr>
            <w:tcW w:w="1558" w:type="dxa"/>
          </w:tcPr>
          <w:p w14:paraId="6997191C" w14:textId="7E2E926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723842.05</w:t>
            </w:r>
          </w:p>
        </w:tc>
        <w:tc>
          <w:tcPr>
            <w:tcW w:w="1562" w:type="dxa"/>
          </w:tcPr>
          <w:p w14:paraId="64AB30F8" w14:textId="5BB4B0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3367825.69</w:t>
            </w:r>
          </w:p>
        </w:tc>
        <w:tc>
          <w:tcPr>
            <w:tcW w:w="2134" w:type="dxa"/>
          </w:tcPr>
          <w:p w14:paraId="16828638" w14:textId="3DDB42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63C9F1" w14:textId="1F8C3C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46F3DA" w14:textId="61F126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E4CB94F" w14:textId="77777777" w:rsidTr="00C80210">
        <w:trPr>
          <w:trHeight w:val="54"/>
        </w:trPr>
        <w:tc>
          <w:tcPr>
            <w:tcW w:w="1691" w:type="dxa"/>
          </w:tcPr>
          <w:p w14:paraId="3D2E395C" w14:textId="206DD1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767</w:t>
            </w:r>
          </w:p>
        </w:tc>
        <w:tc>
          <w:tcPr>
            <w:tcW w:w="1558" w:type="dxa"/>
          </w:tcPr>
          <w:p w14:paraId="315B55A4" w14:textId="3006739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723827.94</w:t>
            </w:r>
          </w:p>
        </w:tc>
        <w:tc>
          <w:tcPr>
            <w:tcW w:w="1562" w:type="dxa"/>
          </w:tcPr>
          <w:p w14:paraId="17F1388A" w14:textId="028D63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3367811.97</w:t>
            </w:r>
          </w:p>
        </w:tc>
        <w:tc>
          <w:tcPr>
            <w:tcW w:w="2134" w:type="dxa"/>
          </w:tcPr>
          <w:p w14:paraId="1C12D64F" w14:textId="053440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B455D1" w14:textId="40A4EC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4CE07C" w14:textId="120296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617EC3A" w14:textId="77777777" w:rsidTr="00C80210">
        <w:trPr>
          <w:trHeight w:val="54"/>
        </w:trPr>
        <w:tc>
          <w:tcPr>
            <w:tcW w:w="1691" w:type="dxa"/>
          </w:tcPr>
          <w:p w14:paraId="6B83332E" w14:textId="6ECE4A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768</w:t>
            </w:r>
          </w:p>
        </w:tc>
        <w:tc>
          <w:tcPr>
            <w:tcW w:w="1558" w:type="dxa"/>
          </w:tcPr>
          <w:p w14:paraId="234F6206" w14:textId="7B0D241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723819.15</w:t>
            </w:r>
          </w:p>
        </w:tc>
        <w:tc>
          <w:tcPr>
            <w:tcW w:w="1562" w:type="dxa"/>
          </w:tcPr>
          <w:p w14:paraId="377052D4" w14:textId="422F19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3367805.07</w:t>
            </w:r>
          </w:p>
        </w:tc>
        <w:tc>
          <w:tcPr>
            <w:tcW w:w="2134" w:type="dxa"/>
          </w:tcPr>
          <w:p w14:paraId="6B264FE7" w14:textId="23F4AF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D4364C" w14:textId="7D0F33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33D24E" w14:textId="4B37AC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F77472D" w14:textId="77777777" w:rsidTr="00C80210">
        <w:trPr>
          <w:trHeight w:val="54"/>
        </w:trPr>
        <w:tc>
          <w:tcPr>
            <w:tcW w:w="1691" w:type="dxa"/>
          </w:tcPr>
          <w:p w14:paraId="5B1F3B72" w14:textId="2DF262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769</w:t>
            </w:r>
          </w:p>
        </w:tc>
        <w:tc>
          <w:tcPr>
            <w:tcW w:w="1558" w:type="dxa"/>
          </w:tcPr>
          <w:p w14:paraId="583868AB" w14:textId="46ABBBE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723815.70</w:t>
            </w:r>
          </w:p>
        </w:tc>
        <w:tc>
          <w:tcPr>
            <w:tcW w:w="1562" w:type="dxa"/>
          </w:tcPr>
          <w:p w14:paraId="07144350" w14:textId="455513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3367801.73</w:t>
            </w:r>
          </w:p>
        </w:tc>
        <w:tc>
          <w:tcPr>
            <w:tcW w:w="2134" w:type="dxa"/>
          </w:tcPr>
          <w:p w14:paraId="2F6709B6" w14:textId="6BCA48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EC670E" w14:textId="4A53D1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3A590D" w14:textId="0CA15F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00B6302" w14:textId="77777777" w:rsidTr="00C80210">
        <w:trPr>
          <w:trHeight w:val="54"/>
        </w:trPr>
        <w:tc>
          <w:tcPr>
            <w:tcW w:w="1691" w:type="dxa"/>
          </w:tcPr>
          <w:p w14:paraId="175EED75" w14:textId="1FE1FA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770</w:t>
            </w:r>
          </w:p>
        </w:tc>
        <w:tc>
          <w:tcPr>
            <w:tcW w:w="1558" w:type="dxa"/>
          </w:tcPr>
          <w:p w14:paraId="2FC86EE8" w14:textId="3B48526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723814.00</w:t>
            </w:r>
          </w:p>
        </w:tc>
        <w:tc>
          <w:tcPr>
            <w:tcW w:w="1562" w:type="dxa"/>
          </w:tcPr>
          <w:p w14:paraId="3753861C" w14:textId="608D94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3367799.84</w:t>
            </w:r>
          </w:p>
        </w:tc>
        <w:tc>
          <w:tcPr>
            <w:tcW w:w="2134" w:type="dxa"/>
          </w:tcPr>
          <w:p w14:paraId="1A4CB31F" w14:textId="328037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8062AA" w14:textId="7BE6B2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55C24A" w14:textId="5C6A74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8963E38" w14:textId="77777777" w:rsidTr="00C80210">
        <w:trPr>
          <w:trHeight w:val="54"/>
        </w:trPr>
        <w:tc>
          <w:tcPr>
            <w:tcW w:w="1691" w:type="dxa"/>
          </w:tcPr>
          <w:p w14:paraId="0A99DE82" w14:textId="36DDF0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771</w:t>
            </w:r>
          </w:p>
        </w:tc>
        <w:tc>
          <w:tcPr>
            <w:tcW w:w="1558" w:type="dxa"/>
          </w:tcPr>
          <w:p w14:paraId="4BF9D5E7" w14:textId="7B5364D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723810.53</w:t>
            </w:r>
          </w:p>
        </w:tc>
        <w:tc>
          <w:tcPr>
            <w:tcW w:w="1562" w:type="dxa"/>
          </w:tcPr>
          <w:p w14:paraId="4A8FCCFE" w14:textId="495016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3367795.96</w:t>
            </w:r>
          </w:p>
        </w:tc>
        <w:tc>
          <w:tcPr>
            <w:tcW w:w="2134" w:type="dxa"/>
          </w:tcPr>
          <w:p w14:paraId="09B81075" w14:textId="207FAF8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5C065B" w14:textId="5D7E37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6CD78E" w14:textId="4E2A82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AB6FEFD" w14:textId="77777777" w:rsidTr="00C80210">
        <w:trPr>
          <w:trHeight w:val="54"/>
        </w:trPr>
        <w:tc>
          <w:tcPr>
            <w:tcW w:w="1691" w:type="dxa"/>
          </w:tcPr>
          <w:p w14:paraId="1BA89F98" w14:textId="596138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772</w:t>
            </w:r>
          </w:p>
        </w:tc>
        <w:tc>
          <w:tcPr>
            <w:tcW w:w="1558" w:type="dxa"/>
          </w:tcPr>
          <w:p w14:paraId="2EFF4257" w14:textId="01B60C5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723807.27</w:t>
            </w:r>
          </w:p>
        </w:tc>
        <w:tc>
          <w:tcPr>
            <w:tcW w:w="1562" w:type="dxa"/>
          </w:tcPr>
          <w:p w14:paraId="11A0DF52" w14:textId="400348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3367791.80</w:t>
            </w:r>
          </w:p>
        </w:tc>
        <w:tc>
          <w:tcPr>
            <w:tcW w:w="2134" w:type="dxa"/>
          </w:tcPr>
          <w:p w14:paraId="63A40CDA" w14:textId="590913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8DECA6" w14:textId="4C4F84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BC73E6" w14:textId="219855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A361CD3" w14:textId="77777777" w:rsidTr="00C80210">
        <w:trPr>
          <w:trHeight w:val="54"/>
        </w:trPr>
        <w:tc>
          <w:tcPr>
            <w:tcW w:w="1691" w:type="dxa"/>
          </w:tcPr>
          <w:p w14:paraId="4B7E8181" w14:textId="18FC97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773</w:t>
            </w:r>
          </w:p>
        </w:tc>
        <w:tc>
          <w:tcPr>
            <w:tcW w:w="1558" w:type="dxa"/>
          </w:tcPr>
          <w:p w14:paraId="4F3B2062" w14:textId="2D4B1DF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723795.67</w:t>
            </w:r>
          </w:p>
        </w:tc>
        <w:tc>
          <w:tcPr>
            <w:tcW w:w="1562" w:type="dxa"/>
          </w:tcPr>
          <w:p w14:paraId="2A56265F" w14:textId="35C8C0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3367778.27</w:t>
            </w:r>
          </w:p>
        </w:tc>
        <w:tc>
          <w:tcPr>
            <w:tcW w:w="2134" w:type="dxa"/>
          </w:tcPr>
          <w:p w14:paraId="460ACB06" w14:textId="719A5E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1B8E15" w14:textId="4A32E9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267A7E" w14:textId="1E2F4C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9521B52" w14:textId="77777777" w:rsidTr="00C80210">
        <w:trPr>
          <w:trHeight w:val="54"/>
        </w:trPr>
        <w:tc>
          <w:tcPr>
            <w:tcW w:w="1691" w:type="dxa"/>
          </w:tcPr>
          <w:p w14:paraId="70AD8E0E" w14:textId="1DEEE4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774</w:t>
            </w:r>
          </w:p>
        </w:tc>
        <w:tc>
          <w:tcPr>
            <w:tcW w:w="1558" w:type="dxa"/>
          </w:tcPr>
          <w:p w14:paraId="4D2FA074" w14:textId="70B4151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723789.78</w:t>
            </w:r>
          </w:p>
        </w:tc>
        <w:tc>
          <w:tcPr>
            <w:tcW w:w="1562" w:type="dxa"/>
          </w:tcPr>
          <w:p w14:paraId="372B6C2A" w14:textId="479B15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3367775.08</w:t>
            </w:r>
          </w:p>
        </w:tc>
        <w:tc>
          <w:tcPr>
            <w:tcW w:w="2134" w:type="dxa"/>
          </w:tcPr>
          <w:p w14:paraId="17E161EC" w14:textId="239049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766C55" w14:textId="7164CC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26CB4D" w14:textId="43165F1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B72472F" w14:textId="77777777" w:rsidTr="00C80210">
        <w:trPr>
          <w:trHeight w:val="54"/>
        </w:trPr>
        <w:tc>
          <w:tcPr>
            <w:tcW w:w="1691" w:type="dxa"/>
          </w:tcPr>
          <w:p w14:paraId="35922BC7" w14:textId="5A219D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775</w:t>
            </w:r>
          </w:p>
        </w:tc>
        <w:tc>
          <w:tcPr>
            <w:tcW w:w="1558" w:type="dxa"/>
          </w:tcPr>
          <w:p w14:paraId="43A645AA" w14:textId="5697D60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723784.47</w:t>
            </w:r>
          </w:p>
        </w:tc>
        <w:tc>
          <w:tcPr>
            <w:tcW w:w="1562" w:type="dxa"/>
          </w:tcPr>
          <w:p w14:paraId="5CCB5276" w14:textId="19FA04F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3367769.55</w:t>
            </w:r>
          </w:p>
        </w:tc>
        <w:tc>
          <w:tcPr>
            <w:tcW w:w="2134" w:type="dxa"/>
          </w:tcPr>
          <w:p w14:paraId="7F27728C" w14:textId="279C28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626477" w14:textId="2CC9C07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B4E999" w14:textId="52EA52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262493A" w14:textId="77777777" w:rsidTr="00C80210">
        <w:trPr>
          <w:trHeight w:val="54"/>
        </w:trPr>
        <w:tc>
          <w:tcPr>
            <w:tcW w:w="1691" w:type="dxa"/>
          </w:tcPr>
          <w:p w14:paraId="305A0E37" w14:textId="6FA031C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776</w:t>
            </w:r>
          </w:p>
        </w:tc>
        <w:tc>
          <w:tcPr>
            <w:tcW w:w="1558" w:type="dxa"/>
          </w:tcPr>
          <w:p w14:paraId="09E00EA7" w14:textId="6FA274D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723784.54</w:t>
            </w:r>
          </w:p>
        </w:tc>
        <w:tc>
          <w:tcPr>
            <w:tcW w:w="1562" w:type="dxa"/>
          </w:tcPr>
          <w:p w14:paraId="739ED8C2" w14:textId="466A06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3367769.28</w:t>
            </w:r>
          </w:p>
        </w:tc>
        <w:tc>
          <w:tcPr>
            <w:tcW w:w="2134" w:type="dxa"/>
          </w:tcPr>
          <w:p w14:paraId="2FEE7E3E" w14:textId="6C842E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6DDC6C" w14:textId="26072D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AE1B82" w14:textId="7C6C57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F217CA4" w14:textId="77777777" w:rsidTr="00C80210">
        <w:trPr>
          <w:trHeight w:val="54"/>
        </w:trPr>
        <w:tc>
          <w:tcPr>
            <w:tcW w:w="1691" w:type="dxa"/>
          </w:tcPr>
          <w:p w14:paraId="458C43A9" w14:textId="72B797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777</w:t>
            </w:r>
          </w:p>
        </w:tc>
        <w:tc>
          <w:tcPr>
            <w:tcW w:w="1558" w:type="dxa"/>
          </w:tcPr>
          <w:p w14:paraId="310C7759" w14:textId="083D5BA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723786.41</w:t>
            </w:r>
          </w:p>
        </w:tc>
        <w:tc>
          <w:tcPr>
            <w:tcW w:w="1562" w:type="dxa"/>
          </w:tcPr>
          <w:p w14:paraId="464B59B6" w14:textId="34F108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3367761.80</w:t>
            </w:r>
          </w:p>
        </w:tc>
        <w:tc>
          <w:tcPr>
            <w:tcW w:w="2134" w:type="dxa"/>
          </w:tcPr>
          <w:p w14:paraId="53BD86CA" w14:textId="1DEE6D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E8CDE6" w14:textId="5EFD68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2FB438" w14:textId="3A9E29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F790709" w14:textId="77777777" w:rsidTr="00C80210">
        <w:trPr>
          <w:trHeight w:val="54"/>
        </w:trPr>
        <w:tc>
          <w:tcPr>
            <w:tcW w:w="1691" w:type="dxa"/>
          </w:tcPr>
          <w:p w14:paraId="0A09A434" w14:textId="610FE2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778</w:t>
            </w:r>
          </w:p>
        </w:tc>
        <w:tc>
          <w:tcPr>
            <w:tcW w:w="1558" w:type="dxa"/>
          </w:tcPr>
          <w:p w14:paraId="2EED0A5A" w14:textId="39806A5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723787.80</w:t>
            </w:r>
          </w:p>
        </w:tc>
        <w:tc>
          <w:tcPr>
            <w:tcW w:w="1562" w:type="dxa"/>
          </w:tcPr>
          <w:p w14:paraId="56B2DFA8" w14:textId="0E7C95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3367757.10</w:t>
            </w:r>
          </w:p>
        </w:tc>
        <w:tc>
          <w:tcPr>
            <w:tcW w:w="2134" w:type="dxa"/>
          </w:tcPr>
          <w:p w14:paraId="273B1C61" w14:textId="5C73A5B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BC81BE" w14:textId="5BA8D9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CA1AF5" w14:textId="77B5D7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53E4DB3" w14:textId="77777777" w:rsidTr="00C80210">
        <w:trPr>
          <w:trHeight w:val="54"/>
        </w:trPr>
        <w:tc>
          <w:tcPr>
            <w:tcW w:w="1691" w:type="dxa"/>
          </w:tcPr>
          <w:p w14:paraId="14AEFF66" w14:textId="023793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779</w:t>
            </w:r>
          </w:p>
        </w:tc>
        <w:tc>
          <w:tcPr>
            <w:tcW w:w="1558" w:type="dxa"/>
          </w:tcPr>
          <w:p w14:paraId="1888BA22" w14:textId="291D074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723790.96</w:t>
            </w:r>
          </w:p>
        </w:tc>
        <w:tc>
          <w:tcPr>
            <w:tcW w:w="1562" w:type="dxa"/>
          </w:tcPr>
          <w:p w14:paraId="5059682B" w14:textId="59AC83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3367749.20</w:t>
            </w:r>
          </w:p>
        </w:tc>
        <w:tc>
          <w:tcPr>
            <w:tcW w:w="2134" w:type="dxa"/>
          </w:tcPr>
          <w:p w14:paraId="10FE0DD8" w14:textId="4A319D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65D13C" w14:textId="6C81B7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18ECB9" w14:textId="4759FA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49DD735" w14:textId="77777777" w:rsidTr="00C80210">
        <w:trPr>
          <w:trHeight w:val="54"/>
        </w:trPr>
        <w:tc>
          <w:tcPr>
            <w:tcW w:w="1691" w:type="dxa"/>
          </w:tcPr>
          <w:p w14:paraId="1A59994C" w14:textId="4655ED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780</w:t>
            </w:r>
          </w:p>
        </w:tc>
        <w:tc>
          <w:tcPr>
            <w:tcW w:w="1558" w:type="dxa"/>
          </w:tcPr>
          <w:p w14:paraId="7A5ABB98" w14:textId="698E2B3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723793.18</w:t>
            </w:r>
          </w:p>
        </w:tc>
        <w:tc>
          <w:tcPr>
            <w:tcW w:w="1562" w:type="dxa"/>
          </w:tcPr>
          <w:p w14:paraId="05DB9EE6" w14:textId="0E1C1E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3367742.42</w:t>
            </w:r>
          </w:p>
        </w:tc>
        <w:tc>
          <w:tcPr>
            <w:tcW w:w="2134" w:type="dxa"/>
          </w:tcPr>
          <w:p w14:paraId="556B8797" w14:textId="67CD6E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3D81E0" w14:textId="4F1E9F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AC35EE" w14:textId="64EA41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C940469" w14:textId="77777777" w:rsidTr="00C80210">
        <w:trPr>
          <w:trHeight w:val="54"/>
        </w:trPr>
        <w:tc>
          <w:tcPr>
            <w:tcW w:w="1691" w:type="dxa"/>
          </w:tcPr>
          <w:p w14:paraId="6E5D70B1" w14:textId="057A27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781</w:t>
            </w:r>
          </w:p>
        </w:tc>
        <w:tc>
          <w:tcPr>
            <w:tcW w:w="1558" w:type="dxa"/>
          </w:tcPr>
          <w:p w14:paraId="11B91863" w14:textId="3A5BA69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723795.78</w:t>
            </w:r>
          </w:p>
        </w:tc>
        <w:tc>
          <w:tcPr>
            <w:tcW w:w="1562" w:type="dxa"/>
          </w:tcPr>
          <w:p w14:paraId="04E9389A" w14:textId="6911C3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3367736.08</w:t>
            </w:r>
          </w:p>
        </w:tc>
        <w:tc>
          <w:tcPr>
            <w:tcW w:w="2134" w:type="dxa"/>
          </w:tcPr>
          <w:p w14:paraId="022D2CFD" w14:textId="699408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238C80" w14:textId="6F17AD3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D1D2E2" w14:textId="7A5DA5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CF0E264" w14:textId="77777777" w:rsidTr="00C80210">
        <w:trPr>
          <w:trHeight w:val="54"/>
        </w:trPr>
        <w:tc>
          <w:tcPr>
            <w:tcW w:w="1691" w:type="dxa"/>
          </w:tcPr>
          <w:p w14:paraId="726F25E4" w14:textId="202A10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782</w:t>
            </w:r>
          </w:p>
        </w:tc>
        <w:tc>
          <w:tcPr>
            <w:tcW w:w="1558" w:type="dxa"/>
          </w:tcPr>
          <w:p w14:paraId="2D0DA1A7" w14:textId="08CC1B4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723800.73</w:t>
            </w:r>
          </w:p>
        </w:tc>
        <w:tc>
          <w:tcPr>
            <w:tcW w:w="1562" w:type="dxa"/>
          </w:tcPr>
          <w:p w14:paraId="7EFF46E0" w14:textId="193FF8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3367723.66</w:t>
            </w:r>
          </w:p>
        </w:tc>
        <w:tc>
          <w:tcPr>
            <w:tcW w:w="2134" w:type="dxa"/>
          </w:tcPr>
          <w:p w14:paraId="224EFCF5" w14:textId="46252C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4B06F7" w14:textId="1B1EF5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5701E8" w14:textId="0DC00B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5E01F02" w14:textId="77777777" w:rsidTr="00C80210">
        <w:trPr>
          <w:trHeight w:val="54"/>
        </w:trPr>
        <w:tc>
          <w:tcPr>
            <w:tcW w:w="1691" w:type="dxa"/>
          </w:tcPr>
          <w:p w14:paraId="5A56521D" w14:textId="621278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783</w:t>
            </w:r>
          </w:p>
        </w:tc>
        <w:tc>
          <w:tcPr>
            <w:tcW w:w="1558" w:type="dxa"/>
          </w:tcPr>
          <w:p w14:paraId="3C990C2F" w14:textId="7996584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723801.60</w:t>
            </w:r>
          </w:p>
        </w:tc>
        <w:tc>
          <w:tcPr>
            <w:tcW w:w="1562" w:type="dxa"/>
          </w:tcPr>
          <w:p w14:paraId="56754542" w14:textId="17C4BB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3367719.82</w:t>
            </w:r>
          </w:p>
        </w:tc>
        <w:tc>
          <w:tcPr>
            <w:tcW w:w="2134" w:type="dxa"/>
          </w:tcPr>
          <w:p w14:paraId="6BEEDB2D" w14:textId="715A5AD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5B4442" w14:textId="325BEA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567C01" w14:textId="0B4149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0CDBF43" w14:textId="77777777" w:rsidTr="00C80210">
        <w:trPr>
          <w:trHeight w:val="54"/>
        </w:trPr>
        <w:tc>
          <w:tcPr>
            <w:tcW w:w="1691" w:type="dxa"/>
          </w:tcPr>
          <w:p w14:paraId="77197980" w14:textId="002F54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784</w:t>
            </w:r>
          </w:p>
        </w:tc>
        <w:tc>
          <w:tcPr>
            <w:tcW w:w="1558" w:type="dxa"/>
          </w:tcPr>
          <w:p w14:paraId="27570AAE" w14:textId="32BBCB0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723802.65</w:t>
            </w:r>
          </w:p>
        </w:tc>
        <w:tc>
          <w:tcPr>
            <w:tcW w:w="1562" w:type="dxa"/>
          </w:tcPr>
          <w:p w14:paraId="51416D55" w14:textId="6967F5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3367718.44</w:t>
            </w:r>
          </w:p>
        </w:tc>
        <w:tc>
          <w:tcPr>
            <w:tcW w:w="2134" w:type="dxa"/>
          </w:tcPr>
          <w:p w14:paraId="560C3197" w14:textId="5431D0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D75449" w14:textId="162A5F4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C9339C" w14:textId="729544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C0B8448" w14:textId="77777777" w:rsidTr="00C80210">
        <w:trPr>
          <w:trHeight w:val="54"/>
        </w:trPr>
        <w:tc>
          <w:tcPr>
            <w:tcW w:w="1691" w:type="dxa"/>
          </w:tcPr>
          <w:p w14:paraId="439F69DC" w14:textId="50DE90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785</w:t>
            </w:r>
          </w:p>
        </w:tc>
        <w:tc>
          <w:tcPr>
            <w:tcW w:w="1558" w:type="dxa"/>
          </w:tcPr>
          <w:p w14:paraId="55ACF629" w14:textId="0549310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723807.05</w:t>
            </w:r>
          </w:p>
        </w:tc>
        <w:tc>
          <w:tcPr>
            <w:tcW w:w="1562" w:type="dxa"/>
          </w:tcPr>
          <w:p w14:paraId="676C698B" w14:textId="63EA4E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3367702.83</w:t>
            </w:r>
          </w:p>
        </w:tc>
        <w:tc>
          <w:tcPr>
            <w:tcW w:w="2134" w:type="dxa"/>
          </w:tcPr>
          <w:p w14:paraId="4519F3DB" w14:textId="2ED936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ACE3CA" w14:textId="5DFCD1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AB7DF1" w14:textId="47083B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70F9DBD" w14:textId="77777777" w:rsidTr="00C80210">
        <w:trPr>
          <w:trHeight w:val="54"/>
        </w:trPr>
        <w:tc>
          <w:tcPr>
            <w:tcW w:w="1691" w:type="dxa"/>
          </w:tcPr>
          <w:p w14:paraId="6615EBFA" w14:textId="3D2349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786</w:t>
            </w:r>
          </w:p>
        </w:tc>
        <w:tc>
          <w:tcPr>
            <w:tcW w:w="1558" w:type="dxa"/>
          </w:tcPr>
          <w:p w14:paraId="720AD379" w14:textId="0DCA9E8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723807.10</w:t>
            </w:r>
          </w:p>
        </w:tc>
        <w:tc>
          <w:tcPr>
            <w:tcW w:w="1562" w:type="dxa"/>
          </w:tcPr>
          <w:p w14:paraId="245FBA40" w14:textId="312FE9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3367702.40</w:t>
            </w:r>
          </w:p>
        </w:tc>
        <w:tc>
          <w:tcPr>
            <w:tcW w:w="2134" w:type="dxa"/>
          </w:tcPr>
          <w:p w14:paraId="0778F54E" w14:textId="160D3D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6772D3" w14:textId="14FAF3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ACD90E" w14:textId="7A4C87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ACDE5D7" w14:textId="77777777" w:rsidTr="00C80210">
        <w:trPr>
          <w:trHeight w:val="54"/>
        </w:trPr>
        <w:tc>
          <w:tcPr>
            <w:tcW w:w="1691" w:type="dxa"/>
          </w:tcPr>
          <w:p w14:paraId="5E6DE47C" w14:textId="67F72D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787</w:t>
            </w:r>
          </w:p>
        </w:tc>
        <w:tc>
          <w:tcPr>
            <w:tcW w:w="1558" w:type="dxa"/>
          </w:tcPr>
          <w:p w14:paraId="38E358C4" w14:textId="1099F49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723808.62</w:t>
            </w:r>
          </w:p>
        </w:tc>
        <w:tc>
          <w:tcPr>
            <w:tcW w:w="1562" w:type="dxa"/>
          </w:tcPr>
          <w:p w14:paraId="04D12A61" w14:textId="7D487A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3367698.21</w:t>
            </w:r>
          </w:p>
        </w:tc>
        <w:tc>
          <w:tcPr>
            <w:tcW w:w="2134" w:type="dxa"/>
          </w:tcPr>
          <w:p w14:paraId="6753702D" w14:textId="608300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035D3F" w14:textId="1CB0B8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1CE6C5" w14:textId="42ABE7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E85C923" w14:textId="77777777" w:rsidTr="00C80210">
        <w:trPr>
          <w:trHeight w:val="54"/>
        </w:trPr>
        <w:tc>
          <w:tcPr>
            <w:tcW w:w="1691" w:type="dxa"/>
          </w:tcPr>
          <w:p w14:paraId="5AFC565B" w14:textId="5D820C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788</w:t>
            </w:r>
          </w:p>
        </w:tc>
        <w:tc>
          <w:tcPr>
            <w:tcW w:w="1558" w:type="dxa"/>
          </w:tcPr>
          <w:p w14:paraId="1D89CC5C" w14:textId="612DDF5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723808.88</w:t>
            </w:r>
          </w:p>
        </w:tc>
        <w:tc>
          <w:tcPr>
            <w:tcW w:w="1562" w:type="dxa"/>
          </w:tcPr>
          <w:p w14:paraId="4A719D18" w14:textId="37DE85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3367697.46</w:t>
            </w:r>
          </w:p>
        </w:tc>
        <w:tc>
          <w:tcPr>
            <w:tcW w:w="2134" w:type="dxa"/>
          </w:tcPr>
          <w:p w14:paraId="03A479FD" w14:textId="6EC641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E89156" w14:textId="46D547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1C7373" w14:textId="7F28CB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980B69D" w14:textId="77777777" w:rsidTr="00C80210">
        <w:trPr>
          <w:trHeight w:val="54"/>
        </w:trPr>
        <w:tc>
          <w:tcPr>
            <w:tcW w:w="1691" w:type="dxa"/>
          </w:tcPr>
          <w:p w14:paraId="3C1C3BAC" w14:textId="29EA50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789</w:t>
            </w:r>
          </w:p>
        </w:tc>
        <w:tc>
          <w:tcPr>
            <w:tcW w:w="1558" w:type="dxa"/>
          </w:tcPr>
          <w:p w14:paraId="2229FC4B" w14:textId="1D1079C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723817.95</w:t>
            </w:r>
          </w:p>
        </w:tc>
        <w:tc>
          <w:tcPr>
            <w:tcW w:w="1562" w:type="dxa"/>
          </w:tcPr>
          <w:p w14:paraId="3FC095AC" w14:textId="1C1B6E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3367684.87</w:t>
            </w:r>
          </w:p>
        </w:tc>
        <w:tc>
          <w:tcPr>
            <w:tcW w:w="2134" w:type="dxa"/>
          </w:tcPr>
          <w:p w14:paraId="5A3ACBD0" w14:textId="637D37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A9CCB9" w14:textId="55C50D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1F86BC" w14:textId="039CD4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7DE4B1A" w14:textId="77777777" w:rsidTr="00C80210">
        <w:trPr>
          <w:trHeight w:val="54"/>
        </w:trPr>
        <w:tc>
          <w:tcPr>
            <w:tcW w:w="1691" w:type="dxa"/>
          </w:tcPr>
          <w:p w14:paraId="34549BB9" w14:textId="55F421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790</w:t>
            </w:r>
          </w:p>
        </w:tc>
        <w:tc>
          <w:tcPr>
            <w:tcW w:w="1558" w:type="dxa"/>
          </w:tcPr>
          <w:p w14:paraId="2CE6C606" w14:textId="11BBCB2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723817.69</w:t>
            </w:r>
          </w:p>
        </w:tc>
        <w:tc>
          <w:tcPr>
            <w:tcW w:w="1562" w:type="dxa"/>
          </w:tcPr>
          <w:p w14:paraId="2C47A867" w14:textId="6C6D55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3367681.15</w:t>
            </w:r>
          </w:p>
        </w:tc>
        <w:tc>
          <w:tcPr>
            <w:tcW w:w="2134" w:type="dxa"/>
          </w:tcPr>
          <w:p w14:paraId="54143130" w14:textId="39791A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AFDA00" w14:textId="76035D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4B0A7D" w14:textId="7A2556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809854D" w14:textId="77777777" w:rsidTr="00C80210">
        <w:trPr>
          <w:trHeight w:val="54"/>
        </w:trPr>
        <w:tc>
          <w:tcPr>
            <w:tcW w:w="1691" w:type="dxa"/>
          </w:tcPr>
          <w:p w14:paraId="7BF88D50" w14:textId="004BC4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791</w:t>
            </w:r>
          </w:p>
        </w:tc>
        <w:tc>
          <w:tcPr>
            <w:tcW w:w="1558" w:type="dxa"/>
          </w:tcPr>
          <w:p w14:paraId="09522CAD" w14:textId="75ABE6F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723824.41</w:t>
            </w:r>
          </w:p>
        </w:tc>
        <w:tc>
          <w:tcPr>
            <w:tcW w:w="1562" w:type="dxa"/>
          </w:tcPr>
          <w:p w14:paraId="3088B101" w14:textId="5EC90B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3367669.95</w:t>
            </w:r>
          </w:p>
        </w:tc>
        <w:tc>
          <w:tcPr>
            <w:tcW w:w="2134" w:type="dxa"/>
          </w:tcPr>
          <w:p w14:paraId="06FB4A22" w14:textId="61DDEB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57BADD" w14:textId="19954B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A8992F" w14:textId="0F8192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E91E0C6" w14:textId="77777777" w:rsidTr="00C80210">
        <w:trPr>
          <w:trHeight w:val="54"/>
        </w:trPr>
        <w:tc>
          <w:tcPr>
            <w:tcW w:w="1691" w:type="dxa"/>
          </w:tcPr>
          <w:p w14:paraId="7ED8E4B7" w14:textId="0D68D5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792</w:t>
            </w:r>
          </w:p>
        </w:tc>
        <w:tc>
          <w:tcPr>
            <w:tcW w:w="1558" w:type="dxa"/>
          </w:tcPr>
          <w:p w14:paraId="61CB452D" w14:textId="09D3C44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723825.69</w:t>
            </w:r>
          </w:p>
        </w:tc>
        <w:tc>
          <w:tcPr>
            <w:tcW w:w="1562" w:type="dxa"/>
          </w:tcPr>
          <w:p w14:paraId="4E29C390" w14:textId="1C1EA3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3367669.69</w:t>
            </w:r>
          </w:p>
        </w:tc>
        <w:tc>
          <w:tcPr>
            <w:tcW w:w="2134" w:type="dxa"/>
          </w:tcPr>
          <w:p w14:paraId="33403A96" w14:textId="5E6AA4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146D13" w14:textId="3C3398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A950EA" w14:textId="226CA1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493B221" w14:textId="77777777" w:rsidTr="00C80210">
        <w:trPr>
          <w:trHeight w:val="54"/>
        </w:trPr>
        <w:tc>
          <w:tcPr>
            <w:tcW w:w="1691" w:type="dxa"/>
          </w:tcPr>
          <w:p w14:paraId="1EC09AFB" w14:textId="3125537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793</w:t>
            </w:r>
          </w:p>
        </w:tc>
        <w:tc>
          <w:tcPr>
            <w:tcW w:w="1558" w:type="dxa"/>
          </w:tcPr>
          <w:p w14:paraId="5E065E28" w14:textId="7FFEB30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723829.52</w:t>
            </w:r>
          </w:p>
        </w:tc>
        <w:tc>
          <w:tcPr>
            <w:tcW w:w="1562" w:type="dxa"/>
          </w:tcPr>
          <w:p w14:paraId="35570F9B" w14:textId="6927B8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3367668.64</w:t>
            </w:r>
          </w:p>
        </w:tc>
        <w:tc>
          <w:tcPr>
            <w:tcW w:w="2134" w:type="dxa"/>
          </w:tcPr>
          <w:p w14:paraId="67FE7670" w14:textId="33DE5B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128B51" w14:textId="746FA6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777A17" w14:textId="7A4FC4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3F19A4E" w14:textId="77777777" w:rsidTr="00C80210">
        <w:trPr>
          <w:trHeight w:val="54"/>
        </w:trPr>
        <w:tc>
          <w:tcPr>
            <w:tcW w:w="1691" w:type="dxa"/>
          </w:tcPr>
          <w:p w14:paraId="555D40BE" w14:textId="56B97B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794</w:t>
            </w:r>
          </w:p>
        </w:tc>
        <w:tc>
          <w:tcPr>
            <w:tcW w:w="1558" w:type="dxa"/>
          </w:tcPr>
          <w:p w14:paraId="758998B4" w14:textId="24D21C8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723836.67</w:t>
            </w:r>
          </w:p>
        </w:tc>
        <w:tc>
          <w:tcPr>
            <w:tcW w:w="1562" w:type="dxa"/>
          </w:tcPr>
          <w:p w14:paraId="3AB42FDF" w14:textId="2B9D9D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3367667.82</w:t>
            </w:r>
          </w:p>
        </w:tc>
        <w:tc>
          <w:tcPr>
            <w:tcW w:w="2134" w:type="dxa"/>
          </w:tcPr>
          <w:p w14:paraId="2D9D48DE" w14:textId="58B58F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0131BC" w14:textId="48556CF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DDBEE7" w14:textId="1041EB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08DDEE6" w14:textId="77777777" w:rsidTr="00C80210">
        <w:trPr>
          <w:trHeight w:val="54"/>
        </w:trPr>
        <w:tc>
          <w:tcPr>
            <w:tcW w:w="1691" w:type="dxa"/>
          </w:tcPr>
          <w:p w14:paraId="2B39DB23" w14:textId="1DACE6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795</w:t>
            </w:r>
          </w:p>
        </w:tc>
        <w:tc>
          <w:tcPr>
            <w:tcW w:w="1558" w:type="dxa"/>
          </w:tcPr>
          <w:p w14:paraId="659898CB" w14:textId="0D1D8C1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723842.34</w:t>
            </w:r>
          </w:p>
        </w:tc>
        <w:tc>
          <w:tcPr>
            <w:tcW w:w="1562" w:type="dxa"/>
          </w:tcPr>
          <w:p w14:paraId="2A2A7DBD" w14:textId="419388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3367665.13</w:t>
            </w:r>
          </w:p>
        </w:tc>
        <w:tc>
          <w:tcPr>
            <w:tcW w:w="2134" w:type="dxa"/>
          </w:tcPr>
          <w:p w14:paraId="3B2674E8" w14:textId="53E66B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5FB96E" w14:textId="49B927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597FEF" w14:textId="5F2324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B84F4B2" w14:textId="77777777" w:rsidTr="00C80210">
        <w:trPr>
          <w:trHeight w:val="54"/>
        </w:trPr>
        <w:tc>
          <w:tcPr>
            <w:tcW w:w="1691" w:type="dxa"/>
          </w:tcPr>
          <w:p w14:paraId="0BEA4C75" w14:textId="66AC48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796</w:t>
            </w:r>
          </w:p>
        </w:tc>
        <w:tc>
          <w:tcPr>
            <w:tcW w:w="1558" w:type="dxa"/>
          </w:tcPr>
          <w:p w14:paraId="3683D788" w14:textId="7A76741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723845.06</w:t>
            </w:r>
          </w:p>
        </w:tc>
        <w:tc>
          <w:tcPr>
            <w:tcW w:w="1562" w:type="dxa"/>
          </w:tcPr>
          <w:p w14:paraId="7AF04AA1" w14:textId="2D50F8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3367664.47</w:t>
            </w:r>
          </w:p>
        </w:tc>
        <w:tc>
          <w:tcPr>
            <w:tcW w:w="2134" w:type="dxa"/>
          </w:tcPr>
          <w:p w14:paraId="6F6BF49A" w14:textId="165F74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B93AA5D" w14:textId="66FEC9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AFB735A" w14:textId="5772FD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C3C935F" w14:textId="77777777" w:rsidTr="00C80210">
        <w:trPr>
          <w:trHeight w:val="54"/>
        </w:trPr>
        <w:tc>
          <w:tcPr>
            <w:tcW w:w="1691" w:type="dxa"/>
          </w:tcPr>
          <w:p w14:paraId="07B49CC6" w14:textId="7AEE85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797</w:t>
            </w:r>
          </w:p>
        </w:tc>
        <w:tc>
          <w:tcPr>
            <w:tcW w:w="1558" w:type="dxa"/>
          </w:tcPr>
          <w:p w14:paraId="36EEFC1F" w14:textId="2B9368A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723848.85</w:t>
            </w:r>
          </w:p>
        </w:tc>
        <w:tc>
          <w:tcPr>
            <w:tcW w:w="1562" w:type="dxa"/>
          </w:tcPr>
          <w:p w14:paraId="094B00D7" w14:textId="512192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3367663.17</w:t>
            </w:r>
          </w:p>
        </w:tc>
        <w:tc>
          <w:tcPr>
            <w:tcW w:w="2134" w:type="dxa"/>
          </w:tcPr>
          <w:p w14:paraId="1D6BE7D6" w14:textId="0FEDB5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A9CB44" w14:textId="2D57C3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E7D754" w14:textId="1AE9E4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D7C2058" w14:textId="77777777" w:rsidTr="00C80210">
        <w:trPr>
          <w:trHeight w:val="54"/>
        </w:trPr>
        <w:tc>
          <w:tcPr>
            <w:tcW w:w="1691" w:type="dxa"/>
          </w:tcPr>
          <w:p w14:paraId="7FA5D355" w14:textId="6DF182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798</w:t>
            </w:r>
          </w:p>
        </w:tc>
        <w:tc>
          <w:tcPr>
            <w:tcW w:w="1558" w:type="dxa"/>
          </w:tcPr>
          <w:p w14:paraId="17A95540" w14:textId="652CEB0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723850.04</w:t>
            </w:r>
          </w:p>
        </w:tc>
        <w:tc>
          <w:tcPr>
            <w:tcW w:w="1562" w:type="dxa"/>
          </w:tcPr>
          <w:p w14:paraId="563824FB" w14:textId="07409A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3367662.83</w:t>
            </w:r>
          </w:p>
        </w:tc>
        <w:tc>
          <w:tcPr>
            <w:tcW w:w="2134" w:type="dxa"/>
          </w:tcPr>
          <w:p w14:paraId="42EF9BE2" w14:textId="547B78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3BF9C0" w14:textId="1FD91D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E933FD" w14:textId="675C78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E084B8B" w14:textId="77777777" w:rsidTr="00C80210">
        <w:trPr>
          <w:trHeight w:val="54"/>
        </w:trPr>
        <w:tc>
          <w:tcPr>
            <w:tcW w:w="1691" w:type="dxa"/>
          </w:tcPr>
          <w:p w14:paraId="388AC20B" w14:textId="0F46D2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799</w:t>
            </w:r>
          </w:p>
        </w:tc>
        <w:tc>
          <w:tcPr>
            <w:tcW w:w="1558" w:type="dxa"/>
          </w:tcPr>
          <w:p w14:paraId="3E42E7C7" w14:textId="2B123BB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723859.71</w:t>
            </w:r>
          </w:p>
        </w:tc>
        <w:tc>
          <w:tcPr>
            <w:tcW w:w="1562" w:type="dxa"/>
          </w:tcPr>
          <w:p w14:paraId="27C29795" w14:textId="7588F6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3367660.31</w:t>
            </w:r>
          </w:p>
        </w:tc>
        <w:tc>
          <w:tcPr>
            <w:tcW w:w="2134" w:type="dxa"/>
          </w:tcPr>
          <w:p w14:paraId="6F3E043F" w14:textId="2256268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35CBEA" w14:textId="5E0FDB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DCA08E" w14:textId="215C50B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35D43EC" w14:textId="77777777" w:rsidTr="00C80210">
        <w:trPr>
          <w:trHeight w:val="54"/>
        </w:trPr>
        <w:tc>
          <w:tcPr>
            <w:tcW w:w="1691" w:type="dxa"/>
          </w:tcPr>
          <w:p w14:paraId="480C37CC" w14:textId="1C037A5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800</w:t>
            </w:r>
          </w:p>
        </w:tc>
        <w:tc>
          <w:tcPr>
            <w:tcW w:w="1558" w:type="dxa"/>
          </w:tcPr>
          <w:p w14:paraId="17C55C89" w14:textId="4C7951F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723860.49</w:t>
            </w:r>
          </w:p>
        </w:tc>
        <w:tc>
          <w:tcPr>
            <w:tcW w:w="1562" w:type="dxa"/>
          </w:tcPr>
          <w:p w14:paraId="097BBBEE" w14:textId="654B56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3367659.83</w:t>
            </w:r>
          </w:p>
        </w:tc>
        <w:tc>
          <w:tcPr>
            <w:tcW w:w="2134" w:type="dxa"/>
          </w:tcPr>
          <w:p w14:paraId="6AE549DD" w14:textId="164E45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4F8A29" w14:textId="53D5B4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742FDE" w14:textId="486A56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44DAD5D" w14:textId="77777777" w:rsidTr="00C80210">
        <w:trPr>
          <w:trHeight w:val="54"/>
        </w:trPr>
        <w:tc>
          <w:tcPr>
            <w:tcW w:w="1691" w:type="dxa"/>
          </w:tcPr>
          <w:p w14:paraId="43A80894" w14:textId="1300AA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801</w:t>
            </w:r>
          </w:p>
        </w:tc>
        <w:tc>
          <w:tcPr>
            <w:tcW w:w="1558" w:type="dxa"/>
          </w:tcPr>
          <w:p w14:paraId="205DE62A" w14:textId="1BA4F7B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723868.67</w:t>
            </w:r>
          </w:p>
        </w:tc>
        <w:tc>
          <w:tcPr>
            <w:tcW w:w="1562" w:type="dxa"/>
          </w:tcPr>
          <w:p w14:paraId="4D53AF46" w14:textId="22BF72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3367657.30</w:t>
            </w:r>
          </w:p>
        </w:tc>
        <w:tc>
          <w:tcPr>
            <w:tcW w:w="2134" w:type="dxa"/>
          </w:tcPr>
          <w:p w14:paraId="1E77FE5A" w14:textId="259B8E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658813" w14:textId="5BC3268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2248BF" w14:textId="68AA7F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9417A16" w14:textId="77777777" w:rsidTr="00C80210">
        <w:trPr>
          <w:trHeight w:val="54"/>
        </w:trPr>
        <w:tc>
          <w:tcPr>
            <w:tcW w:w="1691" w:type="dxa"/>
          </w:tcPr>
          <w:p w14:paraId="3614AC65" w14:textId="7FF568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802</w:t>
            </w:r>
          </w:p>
        </w:tc>
        <w:tc>
          <w:tcPr>
            <w:tcW w:w="1558" w:type="dxa"/>
          </w:tcPr>
          <w:p w14:paraId="522666C6" w14:textId="04C6F1C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723877.34</w:t>
            </w:r>
          </w:p>
        </w:tc>
        <w:tc>
          <w:tcPr>
            <w:tcW w:w="1562" w:type="dxa"/>
          </w:tcPr>
          <w:p w14:paraId="264189BB" w14:textId="5F3693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3367653.79</w:t>
            </w:r>
          </w:p>
        </w:tc>
        <w:tc>
          <w:tcPr>
            <w:tcW w:w="2134" w:type="dxa"/>
          </w:tcPr>
          <w:p w14:paraId="3B4D8F92" w14:textId="4BD682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899634" w14:textId="7F50D6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540B48" w14:textId="5B309F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EFA539F" w14:textId="77777777" w:rsidTr="00C80210">
        <w:trPr>
          <w:trHeight w:val="54"/>
        </w:trPr>
        <w:tc>
          <w:tcPr>
            <w:tcW w:w="1691" w:type="dxa"/>
          </w:tcPr>
          <w:p w14:paraId="3365633A" w14:textId="1466EF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803</w:t>
            </w:r>
          </w:p>
        </w:tc>
        <w:tc>
          <w:tcPr>
            <w:tcW w:w="1558" w:type="dxa"/>
          </w:tcPr>
          <w:p w14:paraId="539C77CC" w14:textId="4BFBFB6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723885.26</w:t>
            </w:r>
          </w:p>
        </w:tc>
        <w:tc>
          <w:tcPr>
            <w:tcW w:w="1562" w:type="dxa"/>
          </w:tcPr>
          <w:p w14:paraId="34ACA1C8" w14:textId="1CE820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3367649.71</w:t>
            </w:r>
          </w:p>
        </w:tc>
        <w:tc>
          <w:tcPr>
            <w:tcW w:w="2134" w:type="dxa"/>
          </w:tcPr>
          <w:p w14:paraId="5DC732DF" w14:textId="103445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F77E36" w14:textId="404B54B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B1B85B" w14:textId="24FE477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B080E68" w14:textId="77777777" w:rsidTr="00C80210">
        <w:trPr>
          <w:trHeight w:val="54"/>
        </w:trPr>
        <w:tc>
          <w:tcPr>
            <w:tcW w:w="1691" w:type="dxa"/>
          </w:tcPr>
          <w:p w14:paraId="15B98B9C" w14:textId="0F1D89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804</w:t>
            </w:r>
          </w:p>
        </w:tc>
        <w:tc>
          <w:tcPr>
            <w:tcW w:w="1558" w:type="dxa"/>
          </w:tcPr>
          <w:p w14:paraId="0A2D9493" w14:textId="7B3FCF0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723897.56</w:t>
            </w:r>
          </w:p>
        </w:tc>
        <w:tc>
          <w:tcPr>
            <w:tcW w:w="1562" w:type="dxa"/>
          </w:tcPr>
          <w:p w14:paraId="11A98806" w14:textId="59F76D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3367642.03</w:t>
            </w:r>
          </w:p>
        </w:tc>
        <w:tc>
          <w:tcPr>
            <w:tcW w:w="2134" w:type="dxa"/>
          </w:tcPr>
          <w:p w14:paraId="2FD3FFA2" w14:textId="042FEB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02BF31" w14:textId="3D6152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6DB6BB" w14:textId="59A852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0EB79FD" w14:textId="77777777" w:rsidTr="00C80210">
        <w:trPr>
          <w:trHeight w:val="54"/>
        </w:trPr>
        <w:tc>
          <w:tcPr>
            <w:tcW w:w="1691" w:type="dxa"/>
          </w:tcPr>
          <w:p w14:paraId="769022AB" w14:textId="64B38A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805</w:t>
            </w:r>
          </w:p>
        </w:tc>
        <w:tc>
          <w:tcPr>
            <w:tcW w:w="1558" w:type="dxa"/>
          </w:tcPr>
          <w:p w14:paraId="128EE9B1" w14:textId="56E71E7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723912.22</w:t>
            </w:r>
          </w:p>
        </w:tc>
        <w:tc>
          <w:tcPr>
            <w:tcW w:w="1562" w:type="dxa"/>
          </w:tcPr>
          <w:p w14:paraId="0FA7F09D" w14:textId="7B87ABE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3367629.84</w:t>
            </w:r>
          </w:p>
        </w:tc>
        <w:tc>
          <w:tcPr>
            <w:tcW w:w="2134" w:type="dxa"/>
          </w:tcPr>
          <w:p w14:paraId="38C66B30" w14:textId="1EDA37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0AD419" w14:textId="3496A6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779DBF" w14:textId="12753D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DFEB43E" w14:textId="77777777" w:rsidTr="00C80210">
        <w:trPr>
          <w:trHeight w:val="54"/>
        </w:trPr>
        <w:tc>
          <w:tcPr>
            <w:tcW w:w="1691" w:type="dxa"/>
          </w:tcPr>
          <w:p w14:paraId="05A68A1C" w14:textId="6F557B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806</w:t>
            </w:r>
          </w:p>
        </w:tc>
        <w:tc>
          <w:tcPr>
            <w:tcW w:w="1558" w:type="dxa"/>
          </w:tcPr>
          <w:p w14:paraId="610D119D" w14:textId="3D82DEC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723925.27</w:t>
            </w:r>
          </w:p>
        </w:tc>
        <w:tc>
          <w:tcPr>
            <w:tcW w:w="1562" w:type="dxa"/>
          </w:tcPr>
          <w:p w14:paraId="4D698BC7" w14:textId="60AA07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3367615.81</w:t>
            </w:r>
          </w:p>
        </w:tc>
        <w:tc>
          <w:tcPr>
            <w:tcW w:w="2134" w:type="dxa"/>
          </w:tcPr>
          <w:p w14:paraId="65241FAB" w14:textId="75DBBB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DFBCD0" w14:textId="09C1A7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5B3B4C" w14:textId="6548AFD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03B5373" w14:textId="77777777" w:rsidTr="00C80210">
        <w:trPr>
          <w:trHeight w:val="54"/>
        </w:trPr>
        <w:tc>
          <w:tcPr>
            <w:tcW w:w="1691" w:type="dxa"/>
          </w:tcPr>
          <w:p w14:paraId="3E7D3A88" w14:textId="6EFD34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807</w:t>
            </w:r>
          </w:p>
        </w:tc>
        <w:tc>
          <w:tcPr>
            <w:tcW w:w="1558" w:type="dxa"/>
          </w:tcPr>
          <w:p w14:paraId="653B49F2" w14:textId="02E3386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723936.17</w:t>
            </w:r>
          </w:p>
        </w:tc>
        <w:tc>
          <w:tcPr>
            <w:tcW w:w="1562" w:type="dxa"/>
          </w:tcPr>
          <w:p w14:paraId="2E90C140" w14:textId="61F7304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3367605.24</w:t>
            </w:r>
          </w:p>
        </w:tc>
        <w:tc>
          <w:tcPr>
            <w:tcW w:w="2134" w:type="dxa"/>
          </w:tcPr>
          <w:p w14:paraId="02528327" w14:textId="630375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7E2CE9" w14:textId="16C637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8DB3E6" w14:textId="4D4EF8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C207084" w14:textId="77777777" w:rsidTr="00C80210">
        <w:trPr>
          <w:trHeight w:val="54"/>
        </w:trPr>
        <w:tc>
          <w:tcPr>
            <w:tcW w:w="1691" w:type="dxa"/>
          </w:tcPr>
          <w:p w14:paraId="53655B94" w14:textId="238937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808</w:t>
            </w:r>
          </w:p>
        </w:tc>
        <w:tc>
          <w:tcPr>
            <w:tcW w:w="1558" w:type="dxa"/>
          </w:tcPr>
          <w:p w14:paraId="72771B66" w14:textId="621A183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723948.87</w:t>
            </w:r>
          </w:p>
        </w:tc>
        <w:tc>
          <w:tcPr>
            <w:tcW w:w="1562" w:type="dxa"/>
          </w:tcPr>
          <w:p w14:paraId="5E6301B4" w14:textId="1E1F36F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3367592.92</w:t>
            </w:r>
          </w:p>
        </w:tc>
        <w:tc>
          <w:tcPr>
            <w:tcW w:w="2134" w:type="dxa"/>
          </w:tcPr>
          <w:p w14:paraId="17453494" w14:textId="2E8C84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FED19B" w14:textId="5FCEF1C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BBF7DB" w14:textId="211F3D0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ECCFD16" w14:textId="77777777" w:rsidTr="00C80210">
        <w:trPr>
          <w:trHeight w:val="54"/>
        </w:trPr>
        <w:tc>
          <w:tcPr>
            <w:tcW w:w="1691" w:type="dxa"/>
          </w:tcPr>
          <w:p w14:paraId="0B769972" w14:textId="49161E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809</w:t>
            </w:r>
          </w:p>
        </w:tc>
        <w:tc>
          <w:tcPr>
            <w:tcW w:w="1558" w:type="dxa"/>
          </w:tcPr>
          <w:p w14:paraId="5FE95379" w14:textId="708B58C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723965.91</w:t>
            </w:r>
          </w:p>
        </w:tc>
        <w:tc>
          <w:tcPr>
            <w:tcW w:w="1562" w:type="dxa"/>
          </w:tcPr>
          <w:p w14:paraId="1534377B" w14:textId="2CDA6A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3367574.72</w:t>
            </w:r>
          </w:p>
        </w:tc>
        <w:tc>
          <w:tcPr>
            <w:tcW w:w="2134" w:type="dxa"/>
          </w:tcPr>
          <w:p w14:paraId="0F411A17" w14:textId="524486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92A4DE" w14:textId="29F8E5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CBC18C" w14:textId="4C892A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3023391" w14:textId="77777777" w:rsidTr="00C80210">
        <w:trPr>
          <w:trHeight w:val="54"/>
        </w:trPr>
        <w:tc>
          <w:tcPr>
            <w:tcW w:w="1691" w:type="dxa"/>
          </w:tcPr>
          <w:p w14:paraId="5A054826" w14:textId="668138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810</w:t>
            </w:r>
          </w:p>
        </w:tc>
        <w:tc>
          <w:tcPr>
            <w:tcW w:w="1558" w:type="dxa"/>
          </w:tcPr>
          <w:p w14:paraId="17ADC8DA" w14:textId="065936F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723983.90</w:t>
            </w:r>
          </w:p>
        </w:tc>
        <w:tc>
          <w:tcPr>
            <w:tcW w:w="1562" w:type="dxa"/>
          </w:tcPr>
          <w:p w14:paraId="00FF0E05" w14:textId="279E71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3367555.29</w:t>
            </w:r>
          </w:p>
        </w:tc>
        <w:tc>
          <w:tcPr>
            <w:tcW w:w="2134" w:type="dxa"/>
          </w:tcPr>
          <w:p w14:paraId="53C9797B" w14:textId="047633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464F34" w14:textId="4590EF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597C4B" w14:textId="6433BA4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9AF5A0D" w14:textId="77777777" w:rsidTr="00C80210">
        <w:trPr>
          <w:trHeight w:val="54"/>
        </w:trPr>
        <w:tc>
          <w:tcPr>
            <w:tcW w:w="1691" w:type="dxa"/>
          </w:tcPr>
          <w:p w14:paraId="43BEF8E5" w14:textId="471E78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811</w:t>
            </w:r>
          </w:p>
        </w:tc>
        <w:tc>
          <w:tcPr>
            <w:tcW w:w="1558" w:type="dxa"/>
          </w:tcPr>
          <w:p w14:paraId="105F54F1" w14:textId="771295A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723990.93</w:t>
            </w:r>
          </w:p>
        </w:tc>
        <w:tc>
          <w:tcPr>
            <w:tcW w:w="1562" w:type="dxa"/>
          </w:tcPr>
          <w:p w14:paraId="344A5CAC" w14:textId="1F0536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3367547.10</w:t>
            </w:r>
          </w:p>
        </w:tc>
        <w:tc>
          <w:tcPr>
            <w:tcW w:w="2134" w:type="dxa"/>
          </w:tcPr>
          <w:p w14:paraId="23D1F207" w14:textId="25FAB5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3EAB38" w14:textId="1E0679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3B516C" w14:textId="797346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41F87C6" w14:textId="77777777" w:rsidTr="00C80210">
        <w:trPr>
          <w:trHeight w:val="54"/>
        </w:trPr>
        <w:tc>
          <w:tcPr>
            <w:tcW w:w="1691" w:type="dxa"/>
          </w:tcPr>
          <w:p w14:paraId="71136774" w14:textId="08A8A2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812</w:t>
            </w:r>
          </w:p>
        </w:tc>
        <w:tc>
          <w:tcPr>
            <w:tcW w:w="1558" w:type="dxa"/>
          </w:tcPr>
          <w:p w14:paraId="1074B2F9" w14:textId="486A28D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723993.77</w:t>
            </w:r>
          </w:p>
        </w:tc>
        <w:tc>
          <w:tcPr>
            <w:tcW w:w="1562" w:type="dxa"/>
          </w:tcPr>
          <w:p w14:paraId="6802A83C" w14:textId="2BADDC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3367542.61</w:t>
            </w:r>
          </w:p>
        </w:tc>
        <w:tc>
          <w:tcPr>
            <w:tcW w:w="2134" w:type="dxa"/>
          </w:tcPr>
          <w:p w14:paraId="48FD0553" w14:textId="47FE971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C220D6" w14:textId="0CF776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7289DD" w14:textId="0C8012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CC2EBB6" w14:textId="77777777" w:rsidTr="00C80210">
        <w:trPr>
          <w:trHeight w:val="54"/>
        </w:trPr>
        <w:tc>
          <w:tcPr>
            <w:tcW w:w="1691" w:type="dxa"/>
          </w:tcPr>
          <w:p w14:paraId="33C59F94" w14:textId="2CD94F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813</w:t>
            </w:r>
          </w:p>
        </w:tc>
        <w:tc>
          <w:tcPr>
            <w:tcW w:w="1558" w:type="dxa"/>
          </w:tcPr>
          <w:p w14:paraId="3F87D1A6" w14:textId="27DB1FE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724002.91</w:t>
            </w:r>
          </w:p>
        </w:tc>
        <w:tc>
          <w:tcPr>
            <w:tcW w:w="1562" w:type="dxa"/>
          </w:tcPr>
          <w:p w14:paraId="5882A1D3" w14:textId="1C6358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3367537.28</w:t>
            </w:r>
          </w:p>
        </w:tc>
        <w:tc>
          <w:tcPr>
            <w:tcW w:w="2134" w:type="dxa"/>
          </w:tcPr>
          <w:p w14:paraId="2686F14C" w14:textId="2A565F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E3BBB1" w14:textId="4E8933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A428ED" w14:textId="009C48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10CEBA2" w14:textId="77777777" w:rsidTr="00C80210">
        <w:trPr>
          <w:trHeight w:val="54"/>
        </w:trPr>
        <w:tc>
          <w:tcPr>
            <w:tcW w:w="1691" w:type="dxa"/>
          </w:tcPr>
          <w:p w14:paraId="7C27237F" w14:textId="47B890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814</w:t>
            </w:r>
          </w:p>
        </w:tc>
        <w:tc>
          <w:tcPr>
            <w:tcW w:w="1558" w:type="dxa"/>
          </w:tcPr>
          <w:p w14:paraId="0489B2C1" w14:textId="0E93FD9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724013.10</w:t>
            </w:r>
          </w:p>
        </w:tc>
        <w:tc>
          <w:tcPr>
            <w:tcW w:w="1562" w:type="dxa"/>
          </w:tcPr>
          <w:p w14:paraId="319B5415" w14:textId="5E7561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3367524.41</w:t>
            </w:r>
          </w:p>
        </w:tc>
        <w:tc>
          <w:tcPr>
            <w:tcW w:w="2134" w:type="dxa"/>
          </w:tcPr>
          <w:p w14:paraId="2EF5656C" w14:textId="581820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40B821" w14:textId="3093BD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E47FF0" w14:textId="2EEB7B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E94297E" w14:textId="77777777" w:rsidTr="00C80210">
        <w:trPr>
          <w:trHeight w:val="54"/>
        </w:trPr>
        <w:tc>
          <w:tcPr>
            <w:tcW w:w="1691" w:type="dxa"/>
          </w:tcPr>
          <w:p w14:paraId="3DD8A69D" w14:textId="4508BA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815</w:t>
            </w:r>
          </w:p>
        </w:tc>
        <w:tc>
          <w:tcPr>
            <w:tcW w:w="1558" w:type="dxa"/>
          </w:tcPr>
          <w:p w14:paraId="3B7C9EC4" w14:textId="7AF76B4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724020.15</w:t>
            </w:r>
          </w:p>
        </w:tc>
        <w:tc>
          <w:tcPr>
            <w:tcW w:w="1562" w:type="dxa"/>
          </w:tcPr>
          <w:p w14:paraId="36E394DA" w14:textId="00DCC0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3367516.22</w:t>
            </w:r>
          </w:p>
        </w:tc>
        <w:tc>
          <w:tcPr>
            <w:tcW w:w="2134" w:type="dxa"/>
          </w:tcPr>
          <w:p w14:paraId="53D24C41" w14:textId="2FDBFDD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C44A61" w14:textId="25A5E4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66533E" w14:textId="6837BA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47385BC" w14:textId="77777777" w:rsidTr="00C80210">
        <w:trPr>
          <w:trHeight w:val="54"/>
        </w:trPr>
        <w:tc>
          <w:tcPr>
            <w:tcW w:w="1691" w:type="dxa"/>
          </w:tcPr>
          <w:p w14:paraId="742AE69F" w14:textId="6EDE5E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816</w:t>
            </w:r>
          </w:p>
        </w:tc>
        <w:tc>
          <w:tcPr>
            <w:tcW w:w="1558" w:type="dxa"/>
          </w:tcPr>
          <w:p w14:paraId="2CDE4BC9" w14:textId="63E11E7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724026.20</w:t>
            </w:r>
          </w:p>
        </w:tc>
        <w:tc>
          <w:tcPr>
            <w:tcW w:w="1562" w:type="dxa"/>
          </w:tcPr>
          <w:p w14:paraId="670E38C1" w14:textId="4E5A2B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3367505.81</w:t>
            </w:r>
          </w:p>
        </w:tc>
        <w:tc>
          <w:tcPr>
            <w:tcW w:w="2134" w:type="dxa"/>
          </w:tcPr>
          <w:p w14:paraId="27A4430B" w14:textId="74409B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ACCB4B" w14:textId="6D9CA8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FFF554" w14:textId="2DEC77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9DADFE0" w14:textId="77777777" w:rsidTr="00C80210">
        <w:trPr>
          <w:trHeight w:val="54"/>
        </w:trPr>
        <w:tc>
          <w:tcPr>
            <w:tcW w:w="1691" w:type="dxa"/>
          </w:tcPr>
          <w:p w14:paraId="3C9B07D7" w14:textId="2CCB37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817</w:t>
            </w:r>
          </w:p>
        </w:tc>
        <w:tc>
          <w:tcPr>
            <w:tcW w:w="1558" w:type="dxa"/>
          </w:tcPr>
          <w:p w14:paraId="22889DB2" w14:textId="0B1DA41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724028.23</w:t>
            </w:r>
          </w:p>
        </w:tc>
        <w:tc>
          <w:tcPr>
            <w:tcW w:w="1562" w:type="dxa"/>
          </w:tcPr>
          <w:p w14:paraId="6E16804A" w14:textId="0B2BBC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3367501.68</w:t>
            </w:r>
          </w:p>
        </w:tc>
        <w:tc>
          <w:tcPr>
            <w:tcW w:w="2134" w:type="dxa"/>
          </w:tcPr>
          <w:p w14:paraId="704493C9" w14:textId="27F9A6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E67E6F" w14:textId="2F7B47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8D17E7" w14:textId="276898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BC0B3F7" w14:textId="77777777" w:rsidTr="00C80210">
        <w:trPr>
          <w:trHeight w:val="54"/>
        </w:trPr>
        <w:tc>
          <w:tcPr>
            <w:tcW w:w="1691" w:type="dxa"/>
          </w:tcPr>
          <w:p w14:paraId="0AB2ED78" w14:textId="5AC500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818</w:t>
            </w:r>
          </w:p>
        </w:tc>
        <w:tc>
          <w:tcPr>
            <w:tcW w:w="1558" w:type="dxa"/>
          </w:tcPr>
          <w:p w14:paraId="0D4CCF0B" w14:textId="52ABF6B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724033.10</w:t>
            </w:r>
          </w:p>
        </w:tc>
        <w:tc>
          <w:tcPr>
            <w:tcW w:w="1562" w:type="dxa"/>
          </w:tcPr>
          <w:p w14:paraId="56AF802F" w14:textId="2A2542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3367496.76</w:t>
            </w:r>
          </w:p>
        </w:tc>
        <w:tc>
          <w:tcPr>
            <w:tcW w:w="2134" w:type="dxa"/>
          </w:tcPr>
          <w:p w14:paraId="25D564D7" w14:textId="7285FD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8A56D0" w14:textId="1961C5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3120B7" w14:textId="56EDBE7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C8AD751" w14:textId="77777777" w:rsidTr="00C80210">
        <w:trPr>
          <w:trHeight w:val="54"/>
        </w:trPr>
        <w:tc>
          <w:tcPr>
            <w:tcW w:w="1691" w:type="dxa"/>
          </w:tcPr>
          <w:p w14:paraId="6DCCE618" w14:textId="057315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819</w:t>
            </w:r>
          </w:p>
        </w:tc>
        <w:tc>
          <w:tcPr>
            <w:tcW w:w="1558" w:type="dxa"/>
          </w:tcPr>
          <w:p w14:paraId="68A407D3" w14:textId="2B00DFA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724042.00</w:t>
            </w:r>
          </w:p>
        </w:tc>
        <w:tc>
          <w:tcPr>
            <w:tcW w:w="1562" w:type="dxa"/>
          </w:tcPr>
          <w:p w14:paraId="77CD1313" w14:textId="5B91D8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3367486.30</w:t>
            </w:r>
          </w:p>
        </w:tc>
        <w:tc>
          <w:tcPr>
            <w:tcW w:w="2134" w:type="dxa"/>
          </w:tcPr>
          <w:p w14:paraId="1161AF8C" w14:textId="0534FC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985A0F" w14:textId="5CCBFC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C3E73C" w14:textId="1892A4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211B713" w14:textId="77777777" w:rsidTr="00C80210">
        <w:trPr>
          <w:trHeight w:val="54"/>
        </w:trPr>
        <w:tc>
          <w:tcPr>
            <w:tcW w:w="1691" w:type="dxa"/>
          </w:tcPr>
          <w:p w14:paraId="25B1F643" w14:textId="3CA91D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820</w:t>
            </w:r>
          </w:p>
        </w:tc>
        <w:tc>
          <w:tcPr>
            <w:tcW w:w="1558" w:type="dxa"/>
          </w:tcPr>
          <w:p w14:paraId="3741228F" w14:textId="3EDFBFA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724056.06</w:t>
            </w:r>
          </w:p>
        </w:tc>
        <w:tc>
          <w:tcPr>
            <w:tcW w:w="1562" w:type="dxa"/>
          </w:tcPr>
          <w:p w14:paraId="58D7A6F5" w14:textId="28C764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3367466.08</w:t>
            </w:r>
          </w:p>
        </w:tc>
        <w:tc>
          <w:tcPr>
            <w:tcW w:w="2134" w:type="dxa"/>
          </w:tcPr>
          <w:p w14:paraId="642CEB21" w14:textId="046DE4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4540EF" w14:textId="06E461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D8D289" w14:textId="026E62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D098774" w14:textId="77777777" w:rsidTr="00C80210">
        <w:trPr>
          <w:trHeight w:val="54"/>
        </w:trPr>
        <w:tc>
          <w:tcPr>
            <w:tcW w:w="1691" w:type="dxa"/>
          </w:tcPr>
          <w:p w14:paraId="5DA2255A" w14:textId="219E64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821</w:t>
            </w:r>
          </w:p>
        </w:tc>
        <w:tc>
          <w:tcPr>
            <w:tcW w:w="1558" w:type="dxa"/>
          </w:tcPr>
          <w:p w14:paraId="307FD10D" w14:textId="547CAA3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724071.36</w:t>
            </w:r>
          </w:p>
        </w:tc>
        <w:tc>
          <w:tcPr>
            <w:tcW w:w="1562" w:type="dxa"/>
          </w:tcPr>
          <w:p w14:paraId="3283B405" w14:textId="4D9B9B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3367445.50</w:t>
            </w:r>
          </w:p>
        </w:tc>
        <w:tc>
          <w:tcPr>
            <w:tcW w:w="2134" w:type="dxa"/>
          </w:tcPr>
          <w:p w14:paraId="019DE48F" w14:textId="65BAEF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55F308" w14:textId="4F9157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592C68" w14:textId="15D54A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4CEB65C" w14:textId="77777777" w:rsidTr="00C80210">
        <w:trPr>
          <w:trHeight w:val="54"/>
        </w:trPr>
        <w:tc>
          <w:tcPr>
            <w:tcW w:w="1691" w:type="dxa"/>
          </w:tcPr>
          <w:p w14:paraId="614ACEE1" w14:textId="0936AC2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822</w:t>
            </w:r>
          </w:p>
        </w:tc>
        <w:tc>
          <w:tcPr>
            <w:tcW w:w="1558" w:type="dxa"/>
          </w:tcPr>
          <w:p w14:paraId="0DEF89BF" w14:textId="11765D7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724075.61</w:t>
            </w:r>
          </w:p>
        </w:tc>
        <w:tc>
          <w:tcPr>
            <w:tcW w:w="1562" w:type="dxa"/>
          </w:tcPr>
          <w:p w14:paraId="39842F77" w14:textId="04ED1C5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3367438.15</w:t>
            </w:r>
          </w:p>
        </w:tc>
        <w:tc>
          <w:tcPr>
            <w:tcW w:w="2134" w:type="dxa"/>
          </w:tcPr>
          <w:p w14:paraId="1F1DC239" w14:textId="176400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B0BDF4" w14:textId="727CCD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740ACA" w14:textId="38DE60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D86E760" w14:textId="77777777" w:rsidTr="00C80210">
        <w:trPr>
          <w:trHeight w:val="54"/>
        </w:trPr>
        <w:tc>
          <w:tcPr>
            <w:tcW w:w="1691" w:type="dxa"/>
          </w:tcPr>
          <w:p w14:paraId="27F3BDAF" w14:textId="7B672B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823</w:t>
            </w:r>
          </w:p>
        </w:tc>
        <w:tc>
          <w:tcPr>
            <w:tcW w:w="1558" w:type="dxa"/>
          </w:tcPr>
          <w:p w14:paraId="4CC0AB67" w14:textId="3FFE028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724081.11</w:t>
            </w:r>
          </w:p>
        </w:tc>
        <w:tc>
          <w:tcPr>
            <w:tcW w:w="1562" w:type="dxa"/>
          </w:tcPr>
          <w:p w14:paraId="167C7D8A" w14:textId="0EB4EF0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3367430.40</w:t>
            </w:r>
          </w:p>
        </w:tc>
        <w:tc>
          <w:tcPr>
            <w:tcW w:w="2134" w:type="dxa"/>
          </w:tcPr>
          <w:p w14:paraId="40E8D8EC" w14:textId="4E43D4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D69BA5" w14:textId="1B37AD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1DCE7A" w14:textId="4213C1D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280A6D5" w14:textId="77777777" w:rsidTr="00C80210">
        <w:trPr>
          <w:trHeight w:val="54"/>
        </w:trPr>
        <w:tc>
          <w:tcPr>
            <w:tcW w:w="1691" w:type="dxa"/>
          </w:tcPr>
          <w:p w14:paraId="635ED927" w14:textId="2C8D1E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824</w:t>
            </w:r>
          </w:p>
        </w:tc>
        <w:tc>
          <w:tcPr>
            <w:tcW w:w="1558" w:type="dxa"/>
          </w:tcPr>
          <w:p w14:paraId="48BD8A3B" w14:textId="3CCACA2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724085.53</w:t>
            </w:r>
          </w:p>
        </w:tc>
        <w:tc>
          <w:tcPr>
            <w:tcW w:w="1562" w:type="dxa"/>
          </w:tcPr>
          <w:p w14:paraId="2A6CC3D7" w14:textId="4AB95F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3367421.79</w:t>
            </w:r>
          </w:p>
        </w:tc>
        <w:tc>
          <w:tcPr>
            <w:tcW w:w="2134" w:type="dxa"/>
          </w:tcPr>
          <w:p w14:paraId="29A1D0BF" w14:textId="44A019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D1E75C" w14:textId="4CF75B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A58232" w14:textId="4876083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57EA07D" w14:textId="77777777" w:rsidTr="00C80210">
        <w:trPr>
          <w:trHeight w:val="54"/>
        </w:trPr>
        <w:tc>
          <w:tcPr>
            <w:tcW w:w="1691" w:type="dxa"/>
          </w:tcPr>
          <w:p w14:paraId="583FE318" w14:textId="55DFA1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825</w:t>
            </w:r>
          </w:p>
        </w:tc>
        <w:tc>
          <w:tcPr>
            <w:tcW w:w="1558" w:type="dxa"/>
          </w:tcPr>
          <w:p w14:paraId="25F7F64C" w14:textId="7F424C0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724088.43</w:t>
            </w:r>
          </w:p>
        </w:tc>
        <w:tc>
          <w:tcPr>
            <w:tcW w:w="1562" w:type="dxa"/>
          </w:tcPr>
          <w:p w14:paraId="34B08EA3" w14:textId="2D6CE8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3367417.17</w:t>
            </w:r>
          </w:p>
        </w:tc>
        <w:tc>
          <w:tcPr>
            <w:tcW w:w="2134" w:type="dxa"/>
          </w:tcPr>
          <w:p w14:paraId="745CD290" w14:textId="463310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06C5DD" w14:textId="3008CE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E18A2D" w14:textId="5CE32B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B054F15" w14:textId="77777777" w:rsidTr="00C80210">
        <w:trPr>
          <w:trHeight w:val="54"/>
        </w:trPr>
        <w:tc>
          <w:tcPr>
            <w:tcW w:w="1691" w:type="dxa"/>
          </w:tcPr>
          <w:p w14:paraId="048096E8" w14:textId="05B791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826</w:t>
            </w:r>
          </w:p>
        </w:tc>
        <w:tc>
          <w:tcPr>
            <w:tcW w:w="1558" w:type="dxa"/>
          </w:tcPr>
          <w:p w14:paraId="5429EAF7" w14:textId="6E66EF6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724090.11</w:t>
            </w:r>
          </w:p>
        </w:tc>
        <w:tc>
          <w:tcPr>
            <w:tcW w:w="1562" w:type="dxa"/>
          </w:tcPr>
          <w:p w14:paraId="6727F7C5" w14:textId="7DFAC08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3367415.67</w:t>
            </w:r>
          </w:p>
        </w:tc>
        <w:tc>
          <w:tcPr>
            <w:tcW w:w="2134" w:type="dxa"/>
          </w:tcPr>
          <w:p w14:paraId="03592BF1" w14:textId="17B980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F77B32" w14:textId="42710C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3DDAF2" w14:textId="05F82A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D000195" w14:textId="77777777" w:rsidTr="00C80210">
        <w:trPr>
          <w:trHeight w:val="54"/>
        </w:trPr>
        <w:tc>
          <w:tcPr>
            <w:tcW w:w="1691" w:type="dxa"/>
          </w:tcPr>
          <w:p w14:paraId="285BAAAA" w14:textId="644998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827</w:t>
            </w:r>
          </w:p>
        </w:tc>
        <w:tc>
          <w:tcPr>
            <w:tcW w:w="1558" w:type="dxa"/>
          </w:tcPr>
          <w:p w14:paraId="5FAF0809" w14:textId="7661E6D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724096.03</w:t>
            </w:r>
          </w:p>
        </w:tc>
        <w:tc>
          <w:tcPr>
            <w:tcW w:w="1562" w:type="dxa"/>
          </w:tcPr>
          <w:p w14:paraId="58D417A9" w14:textId="24E2F8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3367409.63</w:t>
            </w:r>
          </w:p>
        </w:tc>
        <w:tc>
          <w:tcPr>
            <w:tcW w:w="2134" w:type="dxa"/>
          </w:tcPr>
          <w:p w14:paraId="5B9C98CB" w14:textId="325A26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9E7AE4" w14:textId="477D73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DD39D2" w14:textId="32C3FF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A5B17A8" w14:textId="77777777" w:rsidTr="00C80210">
        <w:trPr>
          <w:trHeight w:val="54"/>
        </w:trPr>
        <w:tc>
          <w:tcPr>
            <w:tcW w:w="1691" w:type="dxa"/>
          </w:tcPr>
          <w:p w14:paraId="3C573251" w14:textId="63A735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828</w:t>
            </w:r>
          </w:p>
        </w:tc>
        <w:tc>
          <w:tcPr>
            <w:tcW w:w="1558" w:type="dxa"/>
          </w:tcPr>
          <w:p w14:paraId="78321C2C" w14:textId="20AB870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724108.87</w:t>
            </w:r>
          </w:p>
        </w:tc>
        <w:tc>
          <w:tcPr>
            <w:tcW w:w="1562" w:type="dxa"/>
          </w:tcPr>
          <w:p w14:paraId="356FCEE7" w14:textId="6F67AD5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3367393.90</w:t>
            </w:r>
          </w:p>
        </w:tc>
        <w:tc>
          <w:tcPr>
            <w:tcW w:w="2134" w:type="dxa"/>
          </w:tcPr>
          <w:p w14:paraId="1D61449E" w14:textId="777203B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922CED" w14:textId="6C04D8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D25D88" w14:textId="10E30A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0692630" w14:textId="77777777" w:rsidTr="00C80210">
        <w:trPr>
          <w:trHeight w:val="54"/>
        </w:trPr>
        <w:tc>
          <w:tcPr>
            <w:tcW w:w="1691" w:type="dxa"/>
          </w:tcPr>
          <w:p w14:paraId="57E65DBC" w14:textId="1CEACA2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829</w:t>
            </w:r>
          </w:p>
        </w:tc>
        <w:tc>
          <w:tcPr>
            <w:tcW w:w="1558" w:type="dxa"/>
          </w:tcPr>
          <w:p w14:paraId="3BA6DA87" w14:textId="7659A49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724111.92</w:t>
            </w:r>
          </w:p>
        </w:tc>
        <w:tc>
          <w:tcPr>
            <w:tcW w:w="1562" w:type="dxa"/>
          </w:tcPr>
          <w:p w14:paraId="0B1A2FBC" w14:textId="680C02B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3367386.37</w:t>
            </w:r>
          </w:p>
        </w:tc>
        <w:tc>
          <w:tcPr>
            <w:tcW w:w="2134" w:type="dxa"/>
          </w:tcPr>
          <w:p w14:paraId="06A5E5BD" w14:textId="2FD0A91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6B3E1B" w14:textId="72F431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3A5F5D" w14:textId="1D2EDE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189E3BD" w14:textId="77777777" w:rsidTr="00C80210">
        <w:trPr>
          <w:trHeight w:val="54"/>
        </w:trPr>
        <w:tc>
          <w:tcPr>
            <w:tcW w:w="1691" w:type="dxa"/>
          </w:tcPr>
          <w:p w14:paraId="7A267CC3" w14:textId="51F2C4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830</w:t>
            </w:r>
          </w:p>
        </w:tc>
        <w:tc>
          <w:tcPr>
            <w:tcW w:w="1558" w:type="dxa"/>
          </w:tcPr>
          <w:p w14:paraId="318D2B45" w14:textId="69599EE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724113.43</w:t>
            </w:r>
          </w:p>
        </w:tc>
        <w:tc>
          <w:tcPr>
            <w:tcW w:w="1562" w:type="dxa"/>
          </w:tcPr>
          <w:p w14:paraId="0FC1B53C" w14:textId="2E325A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3367384.23</w:t>
            </w:r>
          </w:p>
        </w:tc>
        <w:tc>
          <w:tcPr>
            <w:tcW w:w="2134" w:type="dxa"/>
          </w:tcPr>
          <w:p w14:paraId="155276FF" w14:textId="5CD2B5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ABD0F5" w14:textId="1A823F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7C02F3" w14:textId="11D302C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143CCB6" w14:textId="77777777" w:rsidTr="00C80210">
        <w:trPr>
          <w:trHeight w:val="54"/>
        </w:trPr>
        <w:tc>
          <w:tcPr>
            <w:tcW w:w="1691" w:type="dxa"/>
          </w:tcPr>
          <w:p w14:paraId="7DD0168B" w14:textId="511161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831</w:t>
            </w:r>
          </w:p>
        </w:tc>
        <w:tc>
          <w:tcPr>
            <w:tcW w:w="1558" w:type="dxa"/>
          </w:tcPr>
          <w:p w14:paraId="32FDDD1D" w14:textId="22CD775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724119.28</w:t>
            </w:r>
          </w:p>
        </w:tc>
        <w:tc>
          <w:tcPr>
            <w:tcW w:w="1562" w:type="dxa"/>
          </w:tcPr>
          <w:p w14:paraId="50187CB9" w14:textId="3F685E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3367375.43</w:t>
            </w:r>
          </w:p>
        </w:tc>
        <w:tc>
          <w:tcPr>
            <w:tcW w:w="2134" w:type="dxa"/>
          </w:tcPr>
          <w:p w14:paraId="5675A138" w14:textId="22043E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9B6BD47" w14:textId="17D51A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288481F" w14:textId="656D619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38AFEEC" w14:textId="77777777" w:rsidTr="00C80210">
        <w:trPr>
          <w:trHeight w:val="54"/>
        </w:trPr>
        <w:tc>
          <w:tcPr>
            <w:tcW w:w="1691" w:type="dxa"/>
          </w:tcPr>
          <w:p w14:paraId="7FD2F3DB" w14:textId="666285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832</w:t>
            </w:r>
          </w:p>
        </w:tc>
        <w:tc>
          <w:tcPr>
            <w:tcW w:w="1558" w:type="dxa"/>
          </w:tcPr>
          <w:p w14:paraId="5AE208BA" w14:textId="6C9A950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724121.59</w:t>
            </w:r>
          </w:p>
        </w:tc>
        <w:tc>
          <w:tcPr>
            <w:tcW w:w="1562" w:type="dxa"/>
          </w:tcPr>
          <w:p w14:paraId="2C759E44" w14:textId="015373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3367373.64</w:t>
            </w:r>
          </w:p>
        </w:tc>
        <w:tc>
          <w:tcPr>
            <w:tcW w:w="2134" w:type="dxa"/>
          </w:tcPr>
          <w:p w14:paraId="37455040" w14:textId="79792B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246DE7" w14:textId="3897F0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994223" w14:textId="38049B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4F66546" w14:textId="77777777" w:rsidTr="00C80210">
        <w:trPr>
          <w:trHeight w:val="54"/>
        </w:trPr>
        <w:tc>
          <w:tcPr>
            <w:tcW w:w="1691" w:type="dxa"/>
          </w:tcPr>
          <w:p w14:paraId="75766AF0" w14:textId="0B97FF0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833</w:t>
            </w:r>
          </w:p>
        </w:tc>
        <w:tc>
          <w:tcPr>
            <w:tcW w:w="1558" w:type="dxa"/>
          </w:tcPr>
          <w:p w14:paraId="5AF166D7" w14:textId="612080A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724131.70</w:t>
            </w:r>
          </w:p>
        </w:tc>
        <w:tc>
          <w:tcPr>
            <w:tcW w:w="1562" w:type="dxa"/>
          </w:tcPr>
          <w:p w14:paraId="7A033BF7" w14:textId="36F41B8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3367363.75</w:t>
            </w:r>
          </w:p>
        </w:tc>
        <w:tc>
          <w:tcPr>
            <w:tcW w:w="2134" w:type="dxa"/>
          </w:tcPr>
          <w:p w14:paraId="69206837" w14:textId="4DCFC4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4AFEFE" w14:textId="369F57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25172A" w14:textId="19F223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42DED10" w14:textId="77777777" w:rsidTr="00C80210">
        <w:trPr>
          <w:trHeight w:val="54"/>
        </w:trPr>
        <w:tc>
          <w:tcPr>
            <w:tcW w:w="1691" w:type="dxa"/>
          </w:tcPr>
          <w:p w14:paraId="188FE6DF" w14:textId="30EC5C7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834</w:t>
            </w:r>
          </w:p>
        </w:tc>
        <w:tc>
          <w:tcPr>
            <w:tcW w:w="1558" w:type="dxa"/>
          </w:tcPr>
          <w:p w14:paraId="6398C1D7" w14:textId="76A469B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724139.94</w:t>
            </w:r>
          </w:p>
        </w:tc>
        <w:tc>
          <w:tcPr>
            <w:tcW w:w="1562" w:type="dxa"/>
          </w:tcPr>
          <w:p w14:paraId="76514439" w14:textId="1C798B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3367349.13</w:t>
            </w:r>
          </w:p>
        </w:tc>
        <w:tc>
          <w:tcPr>
            <w:tcW w:w="2134" w:type="dxa"/>
          </w:tcPr>
          <w:p w14:paraId="26B326DC" w14:textId="7DE6693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E68BD5" w14:textId="0B5EC7D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8F2FEA" w14:textId="4E25FFD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161F557" w14:textId="77777777" w:rsidTr="00C80210">
        <w:trPr>
          <w:trHeight w:val="54"/>
        </w:trPr>
        <w:tc>
          <w:tcPr>
            <w:tcW w:w="1691" w:type="dxa"/>
          </w:tcPr>
          <w:p w14:paraId="78404464" w14:textId="160DD5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835</w:t>
            </w:r>
          </w:p>
        </w:tc>
        <w:tc>
          <w:tcPr>
            <w:tcW w:w="1558" w:type="dxa"/>
          </w:tcPr>
          <w:p w14:paraId="548CA8E8" w14:textId="2BB4759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724142.14</w:t>
            </w:r>
          </w:p>
        </w:tc>
        <w:tc>
          <w:tcPr>
            <w:tcW w:w="1562" w:type="dxa"/>
          </w:tcPr>
          <w:p w14:paraId="3338A838" w14:textId="451048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3367347.11</w:t>
            </w:r>
          </w:p>
        </w:tc>
        <w:tc>
          <w:tcPr>
            <w:tcW w:w="2134" w:type="dxa"/>
          </w:tcPr>
          <w:p w14:paraId="1F9A4151" w14:textId="1CC5884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C87326" w14:textId="610937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F677E2" w14:textId="399496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D6D7A97" w14:textId="77777777" w:rsidTr="00C80210">
        <w:trPr>
          <w:trHeight w:val="54"/>
        </w:trPr>
        <w:tc>
          <w:tcPr>
            <w:tcW w:w="1691" w:type="dxa"/>
          </w:tcPr>
          <w:p w14:paraId="1D30402B" w14:textId="3C04B8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836</w:t>
            </w:r>
          </w:p>
        </w:tc>
        <w:tc>
          <w:tcPr>
            <w:tcW w:w="1558" w:type="dxa"/>
          </w:tcPr>
          <w:p w14:paraId="5F1A658B" w14:textId="1C2B3CFF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724150.74</w:t>
            </w:r>
          </w:p>
        </w:tc>
        <w:tc>
          <w:tcPr>
            <w:tcW w:w="1562" w:type="dxa"/>
          </w:tcPr>
          <w:p w14:paraId="12B680FB" w14:textId="41CFD3E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3367318.73</w:t>
            </w:r>
          </w:p>
        </w:tc>
        <w:tc>
          <w:tcPr>
            <w:tcW w:w="2134" w:type="dxa"/>
          </w:tcPr>
          <w:p w14:paraId="7E7EDDD8" w14:textId="5D0254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119E4E" w14:textId="3D7993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F2F353" w14:textId="7C0E22D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35461F8" w14:textId="77777777" w:rsidTr="00C80210">
        <w:trPr>
          <w:trHeight w:val="54"/>
        </w:trPr>
        <w:tc>
          <w:tcPr>
            <w:tcW w:w="1691" w:type="dxa"/>
          </w:tcPr>
          <w:p w14:paraId="096B90FA" w14:textId="673F4E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837</w:t>
            </w:r>
          </w:p>
        </w:tc>
        <w:tc>
          <w:tcPr>
            <w:tcW w:w="1558" w:type="dxa"/>
          </w:tcPr>
          <w:p w14:paraId="7EA5792B" w14:textId="02BBCAB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724150.48</w:t>
            </w:r>
          </w:p>
        </w:tc>
        <w:tc>
          <w:tcPr>
            <w:tcW w:w="1562" w:type="dxa"/>
          </w:tcPr>
          <w:p w14:paraId="2D266939" w14:textId="795C17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3367317.70</w:t>
            </w:r>
          </w:p>
        </w:tc>
        <w:tc>
          <w:tcPr>
            <w:tcW w:w="2134" w:type="dxa"/>
          </w:tcPr>
          <w:p w14:paraId="359F7A43" w14:textId="5CFADD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222BEA" w14:textId="1F135D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FB861A" w14:textId="44FC457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5DB7D0D" w14:textId="77777777" w:rsidTr="00C80210">
        <w:trPr>
          <w:trHeight w:val="54"/>
        </w:trPr>
        <w:tc>
          <w:tcPr>
            <w:tcW w:w="1691" w:type="dxa"/>
          </w:tcPr>
          <w:p w14:paraId="2286BF02" w14:textId="005957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838</w:t>
            </w:r>
          </w:p>
        </w:tc>
        <w:tc>
          <w:tcPr>
            <w:tcW w:w="1558" w:type="dxa"/>
          </w:tcPr>
          <w:p w14:paraId="265A6A66" w14:textId="7E790CA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724155.12</w:t>
            </w:r>
          </w:p>
        </w:tc>
        <w:tc>
          <w:tcPr>
            <w:tcW w:w="1562" w:type="dxa"/>
          </w:tcPr>
          <w:p w14:paraId="75B08725" w14:textId="04E777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3367308.44</w:t>
            </w:r>
          </w:p>
        </w:tc>
        <w:tc>
          <w:tcPr>
            <w:tcW w:w="2134" w:type="dxa"/>
          </w:tcPr>
          <w:p w14:paraId="103D8A35" w14:textId="3EE5213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EBDF29" w14:textId="77394B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DCDB72" w14:textId="6C1F95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65F3720" w14:textId="77777777" w:rsidTr="00C80210">
        <w:trPr>
          <w:trHeight w:val="54"/>
        </w:trPr>
        <w:tc>
          <w:tcPr>
            <w:tcW w:w="1691" w:type="dxa"/>
          </w:tcPr>
          <w:p w14:paraId="32B03258" w14:textId="2DD27AA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839</w:t>
            </w:r>
          </w:p>
        </w:tc>
        <w:tc>
          <w:tcPr>
            <w:tcW w:w="1558" w:type="dxa"/>
          </w:tcPr>
          <w:p w14:paraId="2C8825B9" w14:textId="7EB7283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724157.11</w:t>
            </w:r>
          </w:p>
        </w:tc>
        <w:tc>
          <w:tcPr>
            <w:tcW w:w="1562" w:type="dxa"/>
          </w:tcPr>
          <w:p w14:paraId="7E1BF62E" w14:textId="538E82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3367298.62</w:t>
            </w:r>
          </w:p>
        </w:tc>
        <w:tc>
          <w:tcPr>
            <w:tcW w:w="2134" w:type="dxa"/>
          </w:tcPr>
          <w:p w14:paraId="11C049F6" w14:textId="1D321F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E2109A" w14:textId="26F0578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A39A32" w14:textId="6D59EB6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46F7433" w14:textId="77777777" w:rsidTr="00C80210">
        <w:trPr>
          <w:trHeight w:val="54"/>
        </w:trPr>
        <w:tc>
          <w:tcPr>
            <w:tcW w:w="1691" w:type="dxa"/>
          </w:tcPr>
          <w:p w14:paraId="271A3C92" w14:textId="32C9A4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840</w:t>
            </w:r>
          </w:p>
        </w:tc>
        <w:tc>
          <w:tcPr>
            <w:tcW w:w="1558" w:type="dxa"/>
          </w:tcPr>
          <w:p w14:paraId="34926FA7" w14:textId="7CBA1E1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724157.26</w:t>
            </w:r>
          </w:p>
        </w:tc>
        <w:tc>
          <w:tcPr>
            <w:tcW w:w="1562" w:type="dxa"/>
          </w:tcPr>
          <w:p w14:paraId="70D21F80" w14:textId="0B206D8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3367298.09</w:t>
            </w:r>
          </w:p>
        </w:tc>
        <w:tc>
          <w:tcPr>
            <w:tcW w:w="2134" w:type="dxa"/>
          </w:tcPr>
          <w:p w14:paraId="480F566E" w14:textId="7615ED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738737" w14:textId="423E152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1706DF" w14:textId="62BDE2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90EDCB2" w14:textId="77777777" w:rsidTr="00C80210">
        <w:trPr>
          <w:trHeight w:val="54"/>
        </w:trPr>
        <w:tc>
          <w:tcPr>
            <w:tcW w:w="1691" w:type="dxa"/>
          </w:tcPr>
          <w:p w14:paraId="0612AE3A" w14:textId="2A3576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841</w:t>
            </w:r>
          </w:p>
        </w:tc>
        <w:tc>
          <w:tcPr>
            <w:tcW w:w="1558" w:type="dxa"/>
          </w:tcPr>
          <w:p w14:paraId="15B298C0" w14:textId="60036A3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724162.33</w:t>
            </w:r>
          </w:p>
        </w:tc>
        <w:tc>
          <w:tcPr>
            <w:tcW w:w="1562" w:type="dxa"/>
          </w:tcPr>
          <w:p w14:paraId="7F9AC1A2" w14:textId="7E0DF5C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3367291.56</w:t>
            </w:r>
          </w:p>
        </w:tc>
        <w:tc>
          <w:tcPr>
            <w:tcW w:w="2134" w:type="dxa"/>
          </w:tcPr>
          <w:p w14:paraId="6F03536B" w14:textId="789B9A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A41B8A" w14:textId="0471EA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C17E16" w14:textId="213160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7AFC34F" w14:textId="77777777" w:rsidTr="00C80210">
        <w:trPr>
          <w:trHeight w:val="54"/>
        </w:trPr>
        <w:tc>
          <w:tcPr>
            <w:tcW w:w="1691" w:type="dxa"/>
          </w:tcPr>
          <w:p w14:paraId="17500F9E" w14:textId="0CE4909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842</w:t>
            </w:r>
          </w:p>
        </w:tc>
        <w:tc>
          <w:tcPr>
            <w:tcW w:w="1558" w:type="dxa"/>
          </w:tcPr>
          <w:p w14:paraId="7573E661" w14:textId="378C5B2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724162.80</w:t>
            </w:r>
          </w:p>
        </w:tc>
        <w:tc>
          <w:tcPr>
            <w:tcW w:w="1562" w:type="dxa"/>
          </w:tcPr>
          <w:p w14:paraId="7A5A0A1A" w14:textId="1E91E6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3367288.46</w:t>
            </w:r>
          </w:p>
        </w:tc>
        <w:tc>
          <w:tcPr>
            <w:tcW w:w="2134" w:type="dxa"/>
          </w:tcPr>
          <w:p w14:paraId="6B4272D1" w14:textId="5E5799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3BA100" w14:textId="61B548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9C7E8D" w14:textId="029867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8B1B354" w14:textId="77777777" w:rsidTr="00C80210">
        <w:trPr>
          <w:trHeight w:val="54"/>
        </w:trPr>
        <w:tc>
          <w:tcPr>
            <w:tcW w:w="1691" w:type="dxa"/>
          </w:tcPr>
          <w:p w14:paraId="5D63E70D" w14:textId="743954A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843</w:t>
            </w:r>
          </w:p>
        </w:tc>
        <w:tc>
          <w:tcPr>
            <w:tcW w:w="1558" w:type="dxa"/>
          </w:tcPr>
          <w:p w14:paraId="5CA3C6C5" w14:textId="5671CB9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724169.97</w:t>
            </w:r>
          </w:p>
        </w:tc>
        <w:tc>
          <w:tcPr>
            <w:tcW w:w="1562" w:type="dxa"/>
          </w:tcPr>
          <w:p w14:paraId="120D66BC" w14:textId="669CEF0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3367277.91</w:t>
            </w:r>
          </w:p>
        </w:tc>
        <w:tc>
          <w:tcPr>
            <w:tcW w:w="2134" w:type="dxa"/>
          </w:tcPr>
          <w:p w14:paraId="272AF4BE" w14:textId="2D8A7A5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FBEA93" w14:textId="348543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62E32B" w14:textId="776996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20C5728" w14:textId="77777777" w:rsidTr="00C80210">
        <w:trPr>
          <w:trHeight w:val="54"/>
        </w:trPr>
        <w:tc>
          <w:tcPr>
            <w:tcW w:w="1691" w:type="dxa"/>
          </w:tcPr>
          <w:p w14:paraId="053CFA82" w14:textId="7E7861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844</w:t>
            </w:r>
          </w:p>
        </w:tc>
        <w:tc>
          <w:tcPr>
            <w:tcW w:w="1558" w:type="dxa"/>
          </w:tcPr>
          <w:p w14:paraId="0F63044D" w14:textId="6B37347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724175.64</w:t>
            </w:r>
          </w:p>
        </w:tc>
        <w:tc>
          <w:tcPr>
            <w:tcW w:w="1562" w:type="dxa"/>
          </w:tcPr>
          <w:p w14:paraId="64A8C4DA" w14:textId="3FE52B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3367262.68</w:t>
            </w:r>
          </w:p>
        </w:tc>
        <w:tc>
          <w:tcPr>
            <w:tcW w:w="2134" w:type="dxa"/>
          </w:tcPr>
          <w:p w14:paraId="3994D8F4" w14:textId="55D2E3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53E8DA" w14:textId="166D00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18AF5E" w14:textId="6EC5B2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D580120" w14:textId="77777777" w:rsidTr="00C80210">
        <w:trPr>
          <w:trHeight w:val="54"/>
        </w:trPr>
        <w:tc>
          <w:tcPr>
            <w:tcW w:w="1691" w:type="dxa"/>
          </w:tcPr>
          <w:p w14:paraId="2CFD2E1E" w14:textId="743010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845</w:t>
            </w:r>
          </w:p>
        </w:tc>
        <w:tc>
          <w:tcPr>
            <w:tcW w:w="1558" w:type="dxa"/>
          </w:tcPr>
          <w:p w14:paraId="07DEF364" w14:textId="72EF28F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724178.40</w:t>
            </w:r>
          </w:p>
        </w:tc>
        <w:tc>
          <w:tcPr>
            <w:tcW w:w="1562" w:type="dxa"/>
          </w:tcPr>
          <w:p w14:paraId="0F2C098A" w14:textId="5C03DD2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3367250.64</w:t>
            </w:r>
          </w:p>
        </w:tc>
        <w:tc>
          <w:tcPr>
            <w:tcW w:w="2134" w:type="dxa"/>
          </w:tcPr>
          <w:p w14:paraId="2776AE2E" w14:textId="1B48156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04D349" w14:textId="37691F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2A5051" w14:textId="56F8B4F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17F2DC8" w14:textId="77777777" w:rsidTr="00C80210">
        <w:trPr>
          <w:trHeight w:val="54"/>
        </w:trPr>
        <w:tc>
          <w:tcPr>
            <w:tcW w:w="1691" w:type="dxa"/>
          </w:tcPr>
          <w:p w14:paraId="081C3C00" w14:textId="170C2A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846</w:t>
            </w:r>
          </w:p>
        </w:tc>
        <w:tc>
          <w:tcPr>
            <w:tcW w:w="1558" w:type="dxa"/>
          </w:tcPr>
          <w:p w14:paraId="3E3686D2" w14:textId="48BF7AE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724183.35</w:t>
            </w:r>
          </w:p>
        </w:tc>
        <w:tc>
          <w:tcPr>
            <w:tcW w:w="1562" w:type="dxa"/>
          </w:tcPr>
          <w:p w14:paraId="4CDEF051" w14:textId="74D9D8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3367237.09</w:t>
            </w:r>
          </w:p>
        </w:tc>
        <w:tc>
          <w:tcPr>
            <w:tcW w:w="2134" w:type="dxa"/>
          </w:tcPr>
          <w:p w14:paraId="1FB63EF3" w14:textId="644D49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99BCDB" w14:textId="041674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EEE975" w14:textId="6C7F4F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7334604" w14:textId="77777777" w:rsidTr="00C80210">
        <w:trPr>
          <w:trHeight w:val="54"/>
        </w:trPr>
        <w:tc>
          <w:tcPr>
            <w:tcW w:w="1691" w:type="dxa"/>
          </w:tcPr>
          <w:p w14:paraId="5FD811E4" w14:textId="3511FA9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847</w:t>
            </w:r>
          </w:p>
        </w:tc>
        <w:tc>
          <w:tcPr>
            <w:tcW w:w="1558" w:type="dxa"/>
          </w:tcPr>
          <w:p w14:paraId="7F335135" w14:textId="0DC8603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724185.31</w:t>
            </w:r>
          </w:p>
        </w:tc>
        <w:tc>
          <w:tcPr>
            <w:tcW w:w="1562" w:type="dxa"/>
          </w:tcPr>
          <w:p w14:paraId="6EBF6858" w14:textId="5B1F9E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3367222.10</w:t>
            </w:r>
          </w:p>
        </w:tc>
        <w:tc>
          <w:tcPr>
            <w:tcW w:w="2134" w:type="dxa"/>
          </w:tcPr>
          <w:p w14:paraId="4012EF2E" w14:textId="671C1E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6E9140" w14:textId="3CCEC4A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C72069" w14:textId="635AF1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11C3B79" w14:textId="77777777" w:rsidTr="00C80210">
        <w:trPr>
          <w:trHeight w:val="54"/>
        </w:trPr>
        <w:tc>
          <w:tcPr>
            <w:tcW w:w="1691" w:type="dxa"/>
          </w:tcPr>
          <w:p w14:paraId="5EF5F4C4" w14:textId="032259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848</w:t>
            </w:r>
          </w:p>
        </w:tc>
        <w:tc>
          <w:tcPr>
            <w:tcW w:w="1558" w:type="dxa"/>
          </w:tcPr>
          <w:p w14:paraId="1CBBE570" w14:textId="57D8834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724185.66</w:t>
            </w:r>
          </w:p>
        </w:tc>
        <w:tc>
          <w:tcPr>
            <w:tcW w:w="1562" w:type="dxa"/>
          </w:tcPr>
          <w:p w14:paraId="6F5DB22E" w14:textId="2830B3F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3367206.57</w:t>
            </w:r>
          </w:p>
        </w:tc>
        <w:tc>
          <w:tcPr>
            <w:tcW w:w="2134" w:type="dxa"/>
          </w:tcPr>
          <w:p w14:paraId="78898D43" w14:textId="6F755A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FD3B99" w14:textId="04183B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E44AF4" w14:textId="30AC09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FE9169C" w14:textId="77777777" w:rsidTr="00C80210">
        <w:trPr>
          <w:trHeight w:val="54"/>
        </w:trPr>
        <w:tc>
          <w:tcPr>
            <w:tcW w:w="1691" w:type="dxa"/>
          </w:tcPr>
          <w:p w14:paraId="75623B4F" w14:textId="7C151E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849</w:t>
            </w:r>
          </w:p>
        </w:tc>
        <w:tc>
          <w:tcPr>
            <w:tcW w:w="1558" w:type="dxa"/>
          </w:tcPr>
          <w:p w14:paraId="548A2E60" w14:textId="5134EFA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724184.63</w:t>
            </w:r>
          </w:p>
        </w:tc>
        <w:tc>
          <w:tcPr>
            <w:tcW w:w="1562" w:type="dxa"/>
          </w:tcPr>
          <w:p w14:paraId="5421E946" w14:textId="76DAEB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3367200.02</w:t>
            </w:r>
          </w:p>
        </w:tc>
        <w:tc>
          <w:tcPr>
            <w:tcW w:w="2134" w:type="dxa"/>
          </w:tcPr>
          <w:p w14:paraId="33FEF873" w14:textId="4785B36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8E1B55" w14:textId="6F410A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BB77A1" w14:textId="2D38046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8F5BF97" w14:textId="77777777" w:rsidTr="00C80210">
        <w:trPr>
          <w:trHeight w:val="54"/>
        </w:trPr>
        <w:tc>
          <w:tcPr>
            <w:tcW w:w="1691" w:type="dxa"/>
          </w:tcPr>
          <w:p w14:paraId="3628CB9F" w14:textId="16C3E6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850</w:t>
            </w:r>
          </w:p>
        </w:tc>
        <w:tc>
          <w:tcPr>
            <w:tcW w:w="1558" w:type="dxa"/>
          </w:tcPr>
          <w:p w14:paraId="56186721" w14:textId="746198B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724184.21</w:t>
            </w:r>
          </w:p>
        </w:tc>
        <w:tc>
          <w:tcPr>
            <w:tcW w:w="1562" w:type="dxa"/>
          </w:tcPr>
          <w:p w14:paraId="01394B10" w14:textId="5F2CC54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3367191.38</w:t>
            </w:r>
          </w:p>
        </w:tc>
        <w:tc>
          <w:tcPr>
            <w:tcW w:w="2134" w:type="dxa"/>
          </w:tcPr>
          <w:p w14:paraId="0E0151C6" w14:textId="539906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AACBCE" w14:textId="30ADFBB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598FFE" w14:textId="1D9E73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5932510" w14:textId="77777777" w:rsidTr="00C80210">
        <w:trPr>
          <w:trHeight w:val="54"/>
        </w:trPr>
        <w:tc>
          <w:tcPr>
            <w:tcW w:w="1691" w:type="dxa"/>
          </w:tcPr>
          <w:p w14:paraId="436D3149" w14:textId="790197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851</w:t>
            </w:r>
          </w:p>
        </w:tc>
        <w:tc>
          <w:tcPr>
            <w:tcW w:w="1558" w:type="dxa"/>
          </w:tcPr>
          <w:p w14:paraId="4F089AA8" w14:textId="4D0BB49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724183.03</w:t>
            </w:r>
          </w:p>
        </w:tc>
        <w:tc>
          <w:tcPr>
            <w:tcW w:w="1562" w:type="dxa"/>
          </w:tcPr>
          <w:p w14:paraId="1821F068" w14:textId="551B146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3367182.99</w:t>
            </w:r>
          </w:p>
        </w:tc>
        <w:tc>
          <w:tcPr>
            <w:tcW w:w="2134" w:type="dxa"/>
          </w:tcPr>
          <w:p w14:paraId="6910834C" w14:textId="0AEA01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89D952" w14:textId="4E48FFD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62E90A" w14:textId="618BC19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70C2035" w14:textId="77777777" w:rsidTr="00C80210">
        <w:trPr>
          <w:trHeight w:val="54"/>
        </w:trPr>
        <w:tc>
          <w:tcPr>
            <w:tcW w:w="1691" w:type="dxa"/>
          </w:tcPr>
          <w:p w14:paraId="3F95DB43" w14:textId="473C41B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852</w:t>
            </w:r>
          </w:p>
        </w:tc>
        <w:tc>
          <w:tcPr>
            <w:tcW w:w="1558" w:type="dxa"/>
          </w:tcPr>
          <w:p w14:paraId="73097473" w14:textId="6DB290C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724181.96</w:t>
            </w:r>
          </w:p>
        </w:tc>
        <w:tc>
          <w:tcPr>
            <w:tcW w:w="1562" w:type="dxa"/>
          </w:tcPr>
          <w:p w14:paraId="4CC55B2F" w14:textId="766907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3367178.08</w:t>
            </w:r>
          </w:p>
        </w:tc>
        <w:tc>
          <w:tcPr>
            <w:tcW w:w="2134" w:type="dxa"/>
          </w:tcPr>
          <w:p w14:paraId="4A47FA35" w14:textId="3641233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569ED1" w14:textId="7BF0E18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17906C" w14:textId="6309BF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6D6C876" w14:textId="77777777" w:rsidTr="00C80210">
        <w:trPr>
          <w:trHeight w:val="54"/>
        </w:trPr>
        <w:tc>
          <w:tcPr>
            <w:tcW w:w="1691" w:type="dxa"/>
          </w:tcPr>
          <w:p w14:paraId="3204C03B" w14:textId="78D4FA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853</w:t>
            </w:r>
          </w:p>
        </w:tc>
        <w:tc>
          <w:tcPr>
            <w:tcW w:w="1558" w:type="dxa"/>
          </w:tcPr>
          <w:p w14:paraId="7B4F674E" w14:textId="1DAA7E4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724181.11</w:t>
            </w:r>
          </w:p>
        </w:tc>
        <w:tc>
          <w:tcPr>
            <w:tcW w:w="1562" w:type="dxa"/>
          </w:tcPr>
          <w:p w14:paraId="303B0D4E" w14:textId="30BB6E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3367172.85</w:t>
            </w:r>
          </w:p>
        </w:tc>
        <w:tc>
          <w:tcPr>
            <w:tcW w:w="2134" w:type="dxa"/>
          </w:tcPr>
          <w:p w14:paraId="647A2773" w14:textId="218AA5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4856DF" w14:textId="5EFDDA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3978AA" w14:textId="4BB551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BEEC47C" w14:textId="77777777" w:rsidTr="00C80210">
        <w:trPr>
          <w:trHeight w:val="54"/>
        </w:trPr>
        <w:tc>
          <w:tcPr>
            <w:tcW w:w="1691" w:type="dxa"/>
          </w:tcPr>
          <w:p w14:paraId="278FADCC" w14:textId="71F4A26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854</w:t>
            </w:r>
          </w:p>
        </w:tc>
        <w:tc>
          <w:tcPr>
            <w:tcW w:w="1558" w:type="dxa"/>
          </w:tcPr>
          <w:p w14:paraId="4E0B3151" w14:textId="510870E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724178.57</w:t>
            </w:r>
          </w:p>
        </w:tc>
        <w:tc>
          <w:tcPr>
            <w:tcW w:w="1562" w:type="dxa"/>
          </w:tcPr>
          <w:p w14:paraId="1E6FD1D6" w14:textId="4BE08C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3367160.34</w:t>
            </w:r>
          </w:p>
        </w:tc>
        <w:tc>
          <w:tcPr>
            <w:tcW w:w="2134" w:type="dxa"/>
          </w:tcPr>
          <w:p w14:paraId="42D1B750" w14:textId="0084E0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72573A" w14:textId="04B192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88F368" w14:textId="2B59E3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6107759" w14:textId="77777777" w:rsidTr="00C80210">
        <w:trPr>
          <w:trHeight w:val="54"/>
        </w:trPr>
        <w:tc>
          <w:tcPr>
            <w:tcW w:w="1691" w:type="dxa"/>
          </w:tcPr>
          <w:p w14:paraId="0378CB80" w14:textId="40BF45C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855</w:t>
            </w:r>
          </w:p>
        </w:tc>
        <w:tc>
          <w:tcPr>
            <w:tcW w:w="1558" w:type="dxa"/>
          </w:tcPr>
          <w:p w14:paraId="4C23A386" w14:textId="04E4E932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724176.97</w:t>
            </w:r>
          </w:p>
        </w:tc>
        <w:tc>
          <w:tcPr>
            <w:tcW w:w="1562" w:type="dxa"/>
          </w:tcPr>
          <w:p w14:paraId="0E452419" w14:textId="5CD2C6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3367157.13</w:t>
            </w:r>
          </w:p>
        </w:tc>
        <w:tc>
          <w:tcPr>
            <w:tcW w:w="2134" w:type="dxa"/>
          </w:tcPr>
          <w:p w14:paraId="0D869373" w14:textId="1D285E4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D35760" w14:textId="30B5B4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CBEB59" w14:textId="45DA12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344E443" w14:textId="77777777" w:rsidTr="00C80210">
        <w:trPr>
          <w:trHeight w:val="54"/>
        </w:trPr>
        <w:tc>
          <w:tcPr>
            <w:tcW w:w="1691" w:type="dxa"/>
          </w:tcPr>
          <w:p w14:paraId="3D4F55D2" w14:textId="44F5B2A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856</w:t>
            </w:r>
          </w:p>
        </w:tc>
        <w:tc>
          <w:tcPr>
            <w:tcW w:w="1558" w:type="dxa"/>
          </w:tcPr>
          <w:p w14:paraId="279C21BF" w14:textId="20D2D7F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724177.11</w:t>
            </w:r>
          </w:p>
        </w:tc>
        <w:tc>
          <w:tcPr>
            <w:tcW w:w="1562" w:type="dxa"/>
          </w:tcPr>
          <w:p w14:paraId="2BC768AA" w14:textId="53B383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3367156.01</w:t>
            </w:r>
          </w:p>
        </w:tc>
        <w:tc>
          <w:tcPr>
            <w:tcW w:w="2134" w:type="dxa"/>
          </w:tcPr>
          <w:p w14:paraId="1C071827" w14:textId="28B8957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365434" w14:textId="4C4BEC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492608" w14:textId="17CDE8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6CC18EE" w14:textId="77777777" w:rsidTr="00C80210">
        <w:trPr>
          <w:trHeight w:val="54"/>
        </w:trPr>
        <w:tc>
          <w:tcPr>
            <w:tcW w:w="1691" w:type="dxa"/>
          </w:tcPr>
          <w:p w14:paraId="6095AB16" w14:textId="1EE53D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857</w:t>
            </w:r>
          </w:p>
        </w:tc>
        <w:tc>
          <w:tcPr>
            <w:tcW w:w="1558" w:type="dxa"/>
          </w:tcPr>
          <w:p w14:paraId="68D164F9" w14:textId="5B69A61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724172.59</w:t>
            </w:r>
          </w:p>
        </w:tc>
        <w:tc>
          <w:tcPr>
            <w:tcW w:w="1562" w:type="dxa"/>
          </w:tcPr>
          <w:p w14:paraId="441B9992" w14:textId="7F15B5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3367134.65</w:t>
            </w:r>
          </w:p>
        </w:tc>
        <w:tc>
          <w:tcPr>
            <w:tcW w:w="2134" w:type="dxa"/>
          </w:tcPr>
          <w:p w14:paraId="71DF4C34" w14:textId="7ECE538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7B62C0" w14:textId="4C679C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881CF7" w14:textId="3DFE773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7FCB893" w14:textId="77777777" w:rsidTr="00C80210">
        <w:trPr>
          <w:trHeight w:val="54"/>
        </w:trPr>
        <w:tc>
          <w:tcPr>
            <w:tcW w:w="1691" w:type="dxa"/>
          </w:tcPr>
          <w:p w14:paraId="666B2477" w14:textId="3541CF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858</w:t>
            </w:r>
          </w:p>
        </w:tc>
        <w:tc>
          <w:tcPr>
            <w:tcW w:w="1558" w:type="dxa"/>
          </w:tcPr>
          <w:p w14:paraId="3762CFF5" w14:textId="38C4EAB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724174.80</w:t>
            </w:r>
          </w:p>
        </w:tc>
        <w:tc>
          <w:tcPr>
            <w:tcW w:w="1562" w:type="dxa"/>
          </w:tcPr>
          <w:p w14:paraId="64D0C4F7" w14:textId="756DE7D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3367116.05</w:t>
            </w:r>
          </w:p>
        </w:tc>
        <w:tc>
          <w:tcPr>
            <w:tcW w:w="2134" w:type="dxa"/>
          </w:tcPr>
          <w:p w14:paraId="38212534" w14:textId="146410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9CFDD3" w14:textId="5DCB808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C281DD" w14:textId="630F94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701C1E4" w14:textId="77777777" w:rsidTr="00C80210">
        <w:trPr>
          <w:trHeight w:val="54"/>
        </w:trPr>
        <w:tc>
          <w:tcPr>
            <w:tcW w:w="1691" w:type="dxa"/>
          </w:tcPr>
          <w:p w14:paraId="5CC2A06F" w14:textId="59781D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859</w:t>
            </w:r>
          </w:p>
        </w:tc>
        <w:tc>
          <w:tcPr>
            <w:tcW w:w="1558" w:type="dxa"/>
          </w:tcPr>
          <w:p w14:paraId="3191B5CA" w14:textId="7003F68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724172.27</w:t>
            </w:r>
          </w:p>
        </w:tc>
        <w:tc>
          <w:tcPr>
            <w:tcW w:w="1562" w:type="dxa"/>
          </w:tcPr>
          <w:p w14:paraId="3DF7DCB3" w14:textId="631669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3367112.34</w:t>
            </w:r>
          </w:p>
        </w:tc>
        <w:tc>
          <w:tcPr>
            <w:tcW w:w="2134" w:type="dxa"/>
          </w:tcPr>
          <w:p w14:paraId="68DAA274" w14:textId="6DE1AFD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973DC5" w14:textId="0623FE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296B30" w14:textId="2DD56F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AD0AAE0" w14:textId="77777777" w:rsidTr="00C80210">
        <w:trPr>
          <w:trHeight w:val="54"/>
        </w:trPr>
        <w:tc>
          <w:tcPr>
            <w:tcW w:w="1691" w:type="dxa"/>
          </w:tcPr>
          <w:p w14:paraId="31DBD59C" w14:textId="4238358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860</w:t>
            </w:r>
          </w:p>
        </w:tc>
        <w:tc>
          <w:tcPr>
            <w:tcW w:w="1558" w:type="dxa"/>
          </w:tcPr>
          <w:p w14:paraId="599E8302" w14:textId="016A7A4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724172.26</w:t>
            </w:r>
          </w:p>
        </w:tc>
        <w:tc>
          <w:tcPr>
            <w:tcW w:w="1562" w:type="dxa"/>
          </w:tcPr>
          <w:p w14:paraId="3114CC8D" w14:textId="6CE291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3367108.38</w:t>
            </w:r>
          </w:p>
        </w:tc>
        <w:tc>
          <w:tcPr>
            <w:tcW w:w="2134" w:type="dxa"/>
          </w:tcPr>
          <w:p w14:paraId="05F81B7C" w14:textId="4B04DC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432ADB" w14:textId="147FC70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CFDFFD" w14:textId="050303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04AF843" w14:textId="77777777" w:rsidTr="00C80210">
        <w:trPr>
          <w:trHeight w:val="54"/>
        </w:trPr>
        <w:tc>
          <w:tcPr>
            <w:tcW w:w="1691" w:type="dxa"/>
          </w:tcPr>
          <w:p w14:paraId="12261A47" w14:textId="07231E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861</w:t>
            </w:r>
          </w:p>
        </w:tc>
        <w:tc>
          <w:tcPr>
            <w:tcW w:w="1558" w:type="dxa"/>
          </w:tcPr>
          <w:p w14:paraId="5ACAD82E" w14:textId="695E66C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724164.14</w:t>
            </w:r>
          </w:p>
        </w:tc>
        <w:tc>
          <w:tcPr>
            <w:tcW w:w="1562" w:type="dxa"/>
          </w:tcPr>
          <w:p w14:paraId="32D43401" w14:textId="659932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3367096.03</w:t>
            </w:r>
          </w:p>
        </w:tc>
        <w:tc>
          <w:tcPr>
            <w:tcW w:w="2134" w:type="dxa"/>
          </w:tcPr>
          <w:p w14:paraId="11DBD54B" w14:textId="413685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926A4D" w14:textId="63BE875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04CD76" w14:textId="1F5BAF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968B596" w14:textId="77777777" w:rsidTr="00C80210">
        <w:trPr>
          <w:trHeight w:val="54"/>
        </w:trPr>
        <w:tc>
          <w:tcPr>
            <w:tcW w:w="1691" w:type="dxa"/>
          </w:tcPr>
          <w:p w14:paraId="44B6F4AC" w14:textId="010B1E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862</w:t>
            </w:r>
          </w:p>
        </w:tc>
        <w:tc>
          <w:tcPr>
            <w:tcW w:w="1558" w:type="dxa"/>
          </w:tcPr>
          <w:p w14:paraId="39D54154" w14:textId="2291604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724162.35</w:t>
            </w:r>
          </w:p>
        </w:tc>
        <w:tc>
          <w:tcPr>
            <w:tcW w:w="1562" w:type="dxa"/>
          </w:tcPr>
          <w:p w14:paraId="4537FAFF" w14:textId="3E27DCB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3367088.89</w:t>
            </w:r>
          </w:p>
        </w:tc>
        <w:tc>
          <w:tcPr>
            <w:tcW w:w="2134" w:type="dxa"/>
          </w:tcPr>
          <w:p w14:paraId="0FA4ED6B" w14:textId="1A4B11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34E11C" w14:textId="4CF26DD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ACD4B4" w14:textId="0B6BE5D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3D321A3" w14:textId="77777777" w:rsidTr="00C80210">
        <w:trPr>
          <w:trHeight w:val="54"/>
        </w:trPr>
        <w:tc>
          <w:tcPr>
            <w:tcW w:w="1691" w:type="dxa"/>
          </w:tcPr>
          <w:p w14:paraId="22CD00C7" w14:textId="55BE1E1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863</w:t>
            </w:r>
          </w:p>
        </w:tc>
        <w:tc>
          <w:tcPr>
            <w:tcW w:w="1558" w:type="dxa"/>
          </w:tcPr>
          <w:p w14:paraId="2DA397E7" w14:textId="7994405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724157.12</w:t>
            </w:r>
          </w:p>
        </w:tc>
        <w:tc>
          <w:tcPr>
            <w:tcW w:w="1562" w:type="dxa"/>
          </w:tcPr>
          <w:p w14:paraId="780748F0" w14:textId="47749B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3367084.31</w:t>
            </w:r>
          </w:p>
        </w:tc>
        <w:tc>
          <w:tcPr>
            <w:tcW w:w="2134" w:type="dxa"/>
          </w:tcPr>
          <w:p w14:paraId="4A861F17" w14:textId="5F76A9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639198" w14:textId="6640F8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D53EB4" w14:textId="6578BC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99E4338" w14:textId="77777777" w:rsidTr="00C80210">
        <w:trPr>
          <w:trHeight w:val="54"/>
        </w:trPr>
        <w:tc>
          <w:tcPr>
            <w:tcW w:w="1691" w:type="dxa"/>
          </w:tcPr>
          <w:p w14:paraId="18D7B854" w14:textId="5785960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864</w:t>
            </w:r>
          </w:p>
        </w:tc>
        <w:tc>
          <w:tcPr>
            <w:tcW w:w="1558" w:type="dxa"/>
          </w:tcPr>
          <w:p w14:paraId="26C72F8E" w14:textId="3AD89C5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724159.56</w:t>
            </w:r>
          </w:p>
        </w:tc>
        <w:tc>
          <w:tcPr>
            <w:tcW w:w="1562" w:type="dxa"/>
          </w:tcPr>
          <w:p w14:paraId="4278278A" w14:textId="22F1EE9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3367066.43</w:t>
            </w:r>
          </w:p>
        </w:tc>
        <w:tc>
          <w:tcPr>
            <w:tcW w:w="2134" w:type="dxa"/>
          </w:tcPr>
          <w:p w14:paraId="1691A184" w14:textId="365A4FC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EE0A42" w14:textId="41B244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0C86DB" w14:textId="6EEC75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5ECC10D" w14:textId="77777777" w:rsidTr="00C80210">
        <w:trPr>
          <w:trHeight w:val="54"/>
        </w:trPr>
        <w:tc>
          <w:tcPr>
            <w:tcW w:w="1691" w:type="dxa"/>
          </w:tcPr>
          <w:p w14:paraId="4A508BC3" w14:textId="56B6DA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865</w:t>
            </w:r>
          </w:p>
        </w:tc>
        <w:tc>
          <w:tcPr>
            <w:tcW w:w="1558" w:type="dxa"/>
          </w:tcPr>
          <w:p w14:paraId="0F0E8DB6" w14:textId="3FD805C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724132.48</w:t>
            </w:r>
          </w:p>
        </w:tc>
        <w:tc>
          <w:tcPr>
            <w:tcW w:w="1562" w:type="dxa"/>
          </w:tcPr>
          <w:p w14:paraId="3C5F38BD" w14:textId="5D619F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3367050.50</w:t>
            </w:r>
          </w:p>
        </w:tc>
        <w:tc>
          <w:tcPr>
            <w:tcW w:w="2134" w:type="dxa"/>
          </w:tcPr>
          <w:p w14:paraId="2C10784A" w14:textId="053371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E36941" w14:textId="2193C7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49A932" w14:textId="3D67D5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5A9369A" w14:textId="77777777" w:rsidTr="00C80210">
        <w:trPr>
          <w:trHeight w:val="54"/>
        </w:trPr>
        <w:tc>
          <w:tcPr>
            <w:tcW w:w="1691" w:type="dxa"/>
          </w:tcPr>
          <w:p w14:paraId="74E4CCB1" w14:textId="67A082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866</w:t>
            </w:r>
          </w:p>
        </w:tc>
        <w:tc>
          <w:tcPr>
            <w:tcW w:w="1558" w:type="dxa"/>
          </w:tcPr>
          <w:p w14:paraId="088DA7FA" w14:textId="13ACA06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724126.02</w:t>
            </w:r>
          </w:p>
        </w:tc>
        <w:tc>
          <w:tcPr>
            <w:tcW w:w="1562" w:type="dxa"/>
          </w:tcPr>
          <w:p w14:paraId="3D71D718" w14:textId="609156C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3367044.18</w:t>
            </w:r>
          </w:p>
        </w:tc>
        <w:tc>
          <w:tcPr>
            <w:tcW w:w="2134" w:type="dxa"/>
          </w:tcPr>
          <w:p w14:paraId="5355932D" w14:textId="42BB945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4FC0EED" w14:textId="3137C63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4D54AF4" w14:textId="43BB43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FF614EF" w14:textId="77777777" w:rsidTr="00C80210">
        <w:trPr>
          <w:trHeight w:val="54"/>
        </w:trPr>
        <w:tc>
          <w:tcPr>
            <w:tcW w:w="1691" w:type="dxa"/>
          </w:tcPr>
          <w:p w14:paraId="2C97BDA9" w14:textId="6E8DCA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867</w:t>
            </w:r>
          </w:p>
        </w:tc>
        <w:tc>
          <w:tcPr>
            <w:tcW w:w="1558" w:type="dxa"/>
          </w:tcPr>
          <w:p w14:paraId="5453CD04" w14:textId="50B17EF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724122.88</w:t>
            </w:r>
          </w:p>
        </w:tc>
        <w:tc>
          <w:tcPr>
            <w:tcW w:w="1562" w:type="dxa"/>
          </w:tcPr>
          <w:p w14:paraId="2DECFD61" w14:textId="44618E6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3367042.20</w:t>
            </w:r>
          </w:p>
        </w:tc>
        <w:tc>
          <w:tcPr>
            <w:tcW w:w="2134" w:type="dxa"/>
          </w:tcPr>
          <w:p w14:paraId="77C12D6E" w14:textId="6DA0946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F8C1D5" w14:textId="446A19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30DF60" w14:textId="356E58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42C2CBA" w14:textId="77777777" w:rsidTr="00C80210">
        <w:trPr>
          <w:trHeight w:val="54"/>
        </w:trPr>
        <w:tc>
          <w:tcPr>
            <w:tcW w:w="1691" w:type="dxa"/>
          </w:tcPr>
          <w:p w14:paraId="402BAFC8" w14:textId="5DBCDE1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868</w:t>
            </w:r>
          </w:p>
        </w:tc>
        <w:tc>
          <w:tcPr>
            <w:tcW w:w="1558" w:type="dxa"/>
          </w:tcPr>
          <w:p w14:paraId="670363C5" w14:textId="31A1289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724122.55</w:t>
            </w:r>
          </w:p>
        </w:tc>
        <w:tc>
          <w:tcPr>
            <w:tcW w:w="1562" w:type="dxa"/>
          </w:tcPr>
          <w:p w14:paraId="08176DC9" w14:textId="0E9F1BF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3367041.72</w:t>
            </w:r>
          </w:p>
        </w:tc>
        <w:tc>
          <w:tcPr>
            <w:tcW w:w="2134" w:type="dxa"/>
          </w:tcPr>
          <w:p w14:paraId="05DB7D1B" w14:textId="08FFEC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5B3A6B" w14:textId="5D2A79C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DCEAE5" w14:textId="418EED6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E7D3BD9" w14:textId="77777777" w:rsidTr="00C80210">
        <w:trPr>
          <w:trHeight w:val="54"/>
        </w:trPr>
        <w:tc>
          <w:tcPr>
            <w:tcW w:w="1691" w:type="dxa"/>
          </w:tcPr>
          <w:p w14:paraId="7C238358" w14:textId="556DD3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869</w:t>
            </w:r>
          </w:p>
        </w:tc>
        <w:tc>
          <w:tcPr>
            <w:tcW w:w="1558" w:type="dxa"/>
          </w:tcPr>
          <w:p w14:paraId="7972C73E" w14:textId="714707E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724118.85</w:t>
            </w:r>
          </w:p>
        </w:tc>
        <w:tc>
          <w:tcPr>
            <w:tcW w:w="1562" w:type="dxa"/>
          </w:tcPr>
          <w:p w14:paraId="43529487" w14:textId="4D07AC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3367037.21</w:t>
            </w:r>
          </w:p>
        </w:tc>
        <w:tc>
          <w:tcPr>
            <w:tcW w:w="2134" w:type="dxa"/>
          </w:tcPr>
          <w:p w14:paraId="5218D463" w14:textId="3A8198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98AF89" w14:textId="18C24E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92DEE2" w14:textId="715955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F66F029" w14:textId="77777777" w:rsidTr="00C80210">
        <w:trPr>
          <w:trHeight w:val="54"/>
        </w:trPr>
        <w:tc>
          <w:tcPr>
            <w:tcW w:w="1691" w:type="dxa"/>
          </w:tcPr>
          <w:p w14:paraId="2DD4275B" w14:textId="0B183B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870</w:t>
            </w:r>
          </w:p>
        </w:tc>
        <w:tc>
          <w:tcPr>
            <w:tcW w:w="1558" w:type="dxa"/>
          </w:tcPr>
          <w:p w14:paraId="3EF69EE8" w14:textId="3BA2DE8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724118.25</w:t>
            </w:r>
          </w:p>
        </w:tc>
        <w:tc>
          <w:tcPr>
            <w:tcW w:w="1562" w:type="dxa"/>
          </w:tcPr>
          <w:p w14:paraId="163B03C0" w14:textId="723EB4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3367036.18</w:t>
            </w:r>
          </w:p>
        </w:tc>
        <w:tc>
          <w:tcPr>
            <w:tcW w:w="2134" w:type="dxa"/>
          </w:tcPr>
          <w:p w14:paraId="710B8B94" w14:textId="6A9906E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F69AC2" w14:textId="0BABC17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9BF732" w14:textId="5728AB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B8E09B3" w14:textId="77777777" w:rsidTr="00C80210">
        <w:trPr>
          <w:trHeight w:val="54"/>
        </w:trPr>
        <w:tc>
          <w:tcPr>
            <w:tcW w:w="1691" w:type="dxa"/>
          </w:tcPr>
          <w:p w14:paraId="2C893203" w14:textId="1317065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871</w:t>
            </w:r>
          </w:p>
        </w:tc>
        <w:tc>
          <w:tcPr>
            <w:tcW w:w="1558" w:type="dxa"/>
          </w:tcPr>
          <w:p w14:paraId="2650744F" w14:textId="755A600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724116.59</w:t>
            </w:r>
          </w:p>
        </w:tc>
        <w:tc>
          <w:tcPr>
            <w:tcW w:w="1562" w:type="dxa"/>
          </w:tcPr>
          <w:p w14:paraId="778ACA28" w14:textId="272246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3367032.60</w:t>
            </w:r>
          </w:p>
        </w:tc>
        <w:tc>
          <w:tcPr>
            <w:tcW w:w="2134" w:type="dxa"/>
          </w:tcPr>
          <w:p w14:paraId="227A65B8" w14:textId="68F0EC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9D0568" w14:textId="7DA5C2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E53E26" w14:textId="5B2A40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B8AAC02" w14:textId="77777777" w:rsidTr="00C80210">
        <w:trPr>
          <w:trHeight w:val="54"/>
        </w:trPr>
        <w:tc>
          <w:tcPr>
            <w:tcW w:w="1691" w:type="dxa"/>
          </w:tcPr>
          <w:p w14:paraId="0DB13FB2" w14:textId="51F58E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872</w:t>
            </w:r>
          </w:p>
        </w:tc>
        <w:tc>
          <w:tcPr>
            <w:tcW w:w="1558" w:type="dxa"/>
          </w:tcPr>
          <w:p w14:paraId="63E5374D" w14:textId="546AE8E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724112.82</w:t>
            </w:r>
          </w:p>
        </w:tc>
        <w:tc>
          <w:tcPr>
            <w:tcW w:w="1562" w:type="dxa"/>
          </w:tcPr>
          <w:p w14:paraId="6B87622E" w14:textId="2474CCE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3367024.11</w:t>
            </w:r>
          </w:p>
        </w:tc>
        <w:tc>
          <w:tcPr>
            <w:tcW w:w="2134" w:type="dxa"/>
          </w:tcPr>
          <w:p w14:paraId="43CE7D6A" w14:textId="2FE60A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AE2B57" w14:textId="2725BE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C18EA9" w14:textId="6E0C29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E3D4EBF" w14:textId="77777777" w:rsidTr="00C80210">
        <w:trPr>
          <w:trHeight w:val="54"/>
        </w:trPr>
        <w:tc>
          <w:tcPr>
            <w:tcW w:w="1691" w:type="dxa"/>
          </w:tcPr>
          <w:p w14:paraId="56124293" w14:textId="3102C2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873</w:t>
            </w:r>
          </w:p>
        </w:tc>
        <w:tc>
          <w:tcPr>
            <w:tcW w:w="1558" w:type="dxa"/>
          </w:tcPr>
          <w:p w14:paraId="1590F2FF" w14:textId="51E36C1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724107.46</w:t>
            </w:r>
          </w:p>
        </w:tc>
        <w:tc>
          <w:tcPr>
            <w:tcW w:w="1562" w:type="dxa"/>
          </w:tcPr>
          <w:p w14:paraId="74C6E232" w14:textId="1CB784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3367016.97</w:t>
            </w:r>
          </w:p>
        </w:tc>
        <w:tc>
          <w:tcPr>
            <w:tcW w:w="2134" w:type="dxa"/>
          </w:tcPr>
          <w:p w14:paraId="0CE095E6" w14:textId="475C64A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E34417" w14:textId="3E8E483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B7EE4A" w14:textId="73752EE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9ADBFC5" w14:textId="77777777" w:rsidTr="00C80210">
        <w:trPr>
          <w:trHeight w:val="54"/>
        </w:trPr>
        <w:tc>
          <w:tcPr>
            <w:tcW w:w="1691" w:type="dxa"/>
          </w:tcPr>
          <w:p w14:paraId="4F0A6661" w14:textId="59A2A9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874</w:t>
            </w:r>
          </w:p>
        </w:tc>
        <w:tc>
          <w:tcPr>
            <w:tcW w:w="1558" w:type="dxa"/>
          </w:tcPr>
          <w:p w14:paraId="5D067C17" w14:textId="505CEBB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724108.75</w:t>
            </w:r>
          </w:p>
        </w:tc>
        <w:tc>
          <w:tcPr>
            <w:tcW w:w="1562" w:type="dxa"/>
          </w:tcPr>
          <w:p w14:paraId="5CD36AED" w14:textId="17CCB64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3367010.72</w:t>
            </w:r>
          </w:p>
        </w:tc>
        <w:tc>
          <w:tcPr>
            <w:tcW w:w="2134" w:type="dxa"/>
          </w:tcPr>
          <w:p w14:paraId="35B9E781" w14:textId="2379D55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F31ECC" w14:textId="13F9C3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F15746" w14:textId="6FDED8E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428E241" w14:textId="77777777" w:rsidTr="00C80210">
        <w:trPr>
          <w:trHeight w:val="54"/>
        </w:trPr>
        <w:tc>
          <w:tcPr>
            <w:tcW w:w="1691" w:type="dxa"/>
          </w:tcPr>
          <w:p w14:paraId="0B7A88D9" w14:textId="5F7CD9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875</w:t>
            </w:r>
          </w:p>
        </w:tc>
        <w:tc>
          <w:tcPr>
            <w:tcW w:w="1558" w:type="dxa"/>
          </w:tcPr>
          <w:p w14:paraId="76E09D02" w14:textId="53A3FC5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724104.27</w:t>
            </w:r>
          </w:p>
        </w:tc>
        <w:tc>
          <w:tcPr>
            <w:tcW w:w="1562" w:type="dxa"/>
          </w:tcPr>
          <w:p w14:paraId="21F44E10" w14:textId="55149E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3366994.01</w:t>
            </w:r>
          </w:p>
        </w:tc>
        <w:tc>
          <w:tcPr>
            <w:tcW w:w="2134" w:type="dxa"/>
          </w:tcPr>
          <w:p w14:paraId="34638AB7" w14:textId="131FC83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CD4C38" w14:textId="45510C2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F1F3F6" w14:textId="514CC92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5D25F50" w14:textId="77777777" w:rsidTr="00C80210">
        <w:trPr>
          <w:trHeight w:val="54"/>
        </w:trPr>
        <w:tc>
          <w:tcPr>
            <w:tcW w:w="1691" w:type="dxa"/>
          </w:tcPr>
          <w:p w14:paraId="3F754B8F" w14:textId="029F70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876</w:t>
            </w:r>
          </w:p>
        </w:tc>
        <w:tc>
          <w:tcPr>
            <w:tcW w:w="1558" w:type="dxa"/>
          </w:tcPr>
          <w:p w14:paraId="11E07688" w14:textId="39A9FDA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724103.91</w:t>
            </w:r>
          </w:p>
        </w:tc>
        <w:tc>
          <w:tcPr>
            <w:tcW w:w="1562" w:type="dxa"/>
          </w:tcPr>
          <w:p w14:paraId="6B30011E" w14:textId="49752F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3366993.11</w:t>
            </w:r>
          </w:p>
        </w:tc>
        <w:tc>
          <w:tcPr>
            <w:tcW w:w="2134" w:type="dxa"/>
          </w:tcPr>
          <w:p w14:paraId="2BA7C134" w14:textId="2FA5D92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ABB18B" w14:textId="088857A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C7108B" w14:textId="71977B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2072771" w14:textId="77777777" w:rsidTr="00C80210">
        <w:trPr>
          <w:trHeight w:val="54"/>
        </w:trPr>
        <w:tc>
          <w:tcPr>
            <w:tcW w:w="1691" w:type="dxa"/>
          </w:tcPr>
          <w:p w14:paraId="4E924F5C" w14:textId="278101D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877</w:t>
            </w:r>
          </w:p>
        </w:tc>
        <w:tc>
          <w:tcPr>
            <w:tcW w:w="1558" w:type="dxa"/>
          </w:tcPr>
          <w:p w14:paraId="5DFB6459" w14:textId="1B2FEB7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724101.81</w:t>
            </w:r>
          </w:p>
        </w:tc>
        <w:tc>
          <w:tcPr>
            <w:tcW w:w="1562" w:type="dxa"/>
          </w:tcPr>
          <w:p w14:paraId="104581B4" w14:textId="18684E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3366975.98</w:t>
            </w:r>
          </w:p>
        </w:tc>
        <w:tc>
          <w:tcPr>
            <w:tcW w:w="2134" w:type="dxa"/>
          </w:tcPr>
          <w:p w14:paraId="558D81EC" w14:textId="749A64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BE2908" w14:textId="6218A2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38D9C6" w14:textId="661DCBC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4817ADD" w14:textId="77777777" w:rsidTr="00C80210">
        <w:trPr>
          <w:trHeight w:val="54"/>
        </w:trPr>
        <w:tc>
          <w:tcPr>
            <w:tcW w:w="1691" w:type="dxa"/>
          </w:tcPr>
          <w:p w14:paraId="37282772" w14:textId="1653255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878</w:t>
            </w:r>
          </w:p>
        </w:tc>
        <w:tc>
          <w:tcPr>
            <w:tcW w:w="1558" w:type="dxa"/>
          </w:tcPr>
          <w:p w14:paraId="1A7E10D1" w14:textId="0ECC1EC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724098.61</w:t>
            </w:r>
          </w:p>
        </w:tc>
        <w:tc>
          <w:tcPr>
            <w:tcW w:w="1562" w:type="dxa"/>
          </w:tcPr>
          <w:p w14:paraId="7157D194" w14:textId="47C647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3366968.67</w:t>
            </w:r>
          </w:p>
        </w:tc>
        <w:tc>
          <w:tcPr>
            <w:tcW w:w="2134" w:type="dxa"/>
          </w:tcPr>
          <w:p w14:paraId="511008AF" w14:textId="1CB8DAA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2A0D65" w14:textId="7AA9A0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50C424" w14:textId="5884C1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9C85884" w14:textId="77777777" w:rsidTr="00C80210">
        <w:trPr>
          <w:trHeight w:val="54"/>
        </w:trPr>
        <w:tc>
          <w:tcPr>
            <w:tcW w:w="1691" w:type="dxa"/>
          </w:tcPr>
          <w:p w14:paraId="6AA6AED1" w14:textId="75F8AB6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879</w:t>
            </w:r>
          </w:p>
        </w:tc>
        <w:tc>
          <w:tcPr>
            <w:tcW w:w="1558" w:type="dxa"/>
          </w:tcPr>
          <w:p w14:paraId="178D6CEF" w14:textId="5FD45406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724099.21</w:t>
            </w:r>
          </w:p>
        </w:tc>
        <w:tc>
          <w:tcPr>
            <w:tcW w:w="1562" w:type="dxa"/>
          </w:tcPr>
          <w:p w14:paraId="2798BA9B" w14:textId="6FA860A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3366968.06</w:t>
            </w:r>
          </w:p>
        </w:tc>
        <w:tc>
          <w:tcPr>
            <w:tcW w:w="2134" w:type="dxa"/>
          </w:tcPr>
          <w:p w14:paraId="293BA57A" w14:textId="2990541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47F2A3" w14:textId="20F6A80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3455B2" w14:textId="3199252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38F19B3" w14:textId="77777777" w:rsidTr="00C80210">
        <w:trPr>
          <w:trHeight w:val="54"/>
        </w:trPr>
        <w:tc>
          <w:tcPr>
            <w:tcW w:w="1691" w:type="dxa"/>
          </w:tcPr>
          <w:p w14:paraId="55CEC03C" w14:textId="43D99B6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880</w:t>
            </w:r>
          </w:p>
        </w:tc>
        <w:tc>
          <w:tcPr>
            <w:tcW w:w="1558" w:type="dxa"/>
          </w:tcPr>
          <w:p w14:paraId="77B18E44" w14:textId="0E2C95A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724108.17</w:t>
            </w:r>
          </w:p>
        </w:tc>
        <w:tc>
          <w:tcPr>
            <w:tcW w:w="1562" w:type="dxa"/>
          </w:tcPr>
          <w:p w14:paraId="71ABCA0D" w14:textId="5F76784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3366941.60</w:t>
            </w:r>
          </w:p>
        </w:tc>
        <w:tc>
          <w:tcPr>
            <w:tcW w:w="2134" w:type="dxa"/>
          </w:tcPr>
          <w:p w14:paraId="66733E98" w14:textId="5EF0BCE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354062" w14:textId="548C52A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F3D06A" w14:textId="264B648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36CBF138" w14:textId="77777777" w:rsidTr="00C80210">
        <w:trPr>
          <w:trHeight w:val="54"/>
        </w:trPr>
        <w:tc>
          <w:tcPr>
            <w:tcW w:w="1691" w:type="dxa"/>
          </w:tcPr>
          <w:p w14:paraId="0F9261E5" w14:textId="48F1D0F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881</w:t>
            </w:r>
          </w:p>
        </w:tc>
        <w:tc>
          <w:tcPr>
            <w:tcW w:w="1558" w:type="dxa"/>
          </w:tcPr>
          <w:p w14:paraId="7DC24902" w14:textId="7FE9F1C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724107.37</w:t>
            </w:r>
          </w:p>
        </w:tc>
        <w:tc>
          <w:tcPr>
            <w:tcW w:w="1562" w:type="dxa"/>
          </w:tcPr>
          <w:p w14:paraId="2177C21F" w14:textId="4CEDA1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3366938.24</w:t>
            </w:r>
          </w:p>
        </w:tc>
        <w:tc>
          <w:tcPr>
            <w:tcW w:w="2134" w:type="dxa"/>
          </w:tcPr>
          <w:p w14:paraId="0A5EE46D" w14:textId="53540B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6DCFCF" w14:textId="5A3BE0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CA2A78" w14:textId="461FB35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86669B8" w14:textId="77777777" w:rsidTr="00C80210">
        <w:trPr>
          <w:trHeight w:val="54"/>
        </w:trPr>
        <w:tc>
          <w:tcPr>
            <w:tcW w:w="1691" w:type="dxa"/>
          </w:tcPr>
          <w:p w14:paraId="3FA20937" w14:textId="1BF2871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882</w:t>
            </w:r>
          </w:p>
        </w:tc>
        <w:tc>
          <w:tcPr>
            <w:tcW w:w="1558" w:type="dxa"/>
          </w:tcPr>
          <w:p w14:paraId="464863CA" w14:textId="42366A7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724107.77</w:t>
            </w:r>
          </w:p>
        </w:tc>
        <w:tc>
          <w:tcPr>
            <w:tcW w:w="1562" w:type="dxa"/>
          </w:tcPr>
          <w:p w14:paraId="622909EF" w14:textId="3C9FCFB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3366938.07</w:t>
            </w:r>
          </w:p>
        </w:tc>
        <w:tc>
          <w:tcPr>
            <w:tcW w:w="2134" w:type="dxa"/>
          </w:tcPr>
          <w:p w14:paraId="5B6EEF96" w14:textId="59EF9F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EA3E8F" w14:textId="58C4088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6ED176" w14:textId="73887E3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8C6FF45" w14:textId="77777777" w:rsidTr="00C80210">
        <w:trPr>
          <w:trHeight w:val="54"/>
        </w:trPr>
        <w:tc>
          <w:tcPr>
            <w:tcW w:w="1691" w:type="dxa"/>
          </w:tcPr>
          <w:p w14:paraId="01D18B3A" w14:textId="553BAA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883</w:t>
            </w:r>
          </w:p>
        </w:tc>
        <w:tc>
          <w:tcPr>
            <w:tcW w:w="1558" w:type="dxa"/>
          </w:tcPr>
          <w:p w14:paraId="5ED6D59C" w14:textId="6D07A47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724119.66</w:t>
            </w:r>
          </w:p>
        </w:tc>
        <w:tc>
          <w:tcPr>
            <w:tcW w:w="1562" w:type="dxa"/>
          </w:tcPr>
          <w:p w14:paraId="72CD9B96" w14:textId="593D78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3366936.45</w:t>
            </w:r>
          </w:p>
        </w:tc>
        <w:tc>
          <w:tcPr>
            <w:tcW w:w="2134" w:type="dxa"/>
          </w:tcPr>
          <w:p w14:paraId="54D6B922" w14:textId="26445F0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893FEB" w14:textId="27FD6C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65E9CB" w14:textId="4026FB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F9EC8F0" w14:textId="77777777" w:rsidTr="00C80210">
        <w:trPr>
          <w:trHeight w:val="54"/>
        </w:trPr>
        <w:tc>
          <w:tcPr>
            <w:tcW w:w="1691" w:type="dxa"/>
          </w:tcPr>
          <w:p w14:paraId="7C20C898" w14:textId="698F7A9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884</w:t>
            </w:r>
          </w:p>
        </w:tc>
        <w:tc>
          <w:tcPr>
            <w:tcW w:w="1558" w:type="dxa"/>
          </w:tcPr>
          <w:p w14:paraId="10BC762B" w14:textId="405F308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724123.68</w:t>
            </w:r>
          </w:p>
        </w:tc>
        <w:tc>
          <w:tcPr>
            <w:tcW w:w="1562" w:type="dxa"/>
          </w:tcPr>
          <w:p w14:paraId="290E0858" w14:textId="1ED46E1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3366931.41</w:t>
            </w:r>
          </w:p>
        </w:tc>
        <w:tc>
          <w:tcPr>
            <w:tcW w:w="2134" w:type="dxa"/>
          </w:tcPr>
          <w:p w14:paraId="1A62DEB4" w14:textId="568FA4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0664D9" w14:textId="5FB999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57C148" w14:textId="6E35A18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AB97626" w14:textId="77777777" w:rsidTr="00C80210">
        <w:trPr>
          <w:trHeight w:val="54"/>
        </w:trPr>
        <w:tc>
          <w:tcPr>
            <w:tcW w:w="1691" w:type="dxa"/>
          </w:tcPr>
          <w:p w14:paraId="5A3099C1" w14:textId="17F684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885</w:t>
            </w:r>
          </w:p>
        </w:tc>
        <w:tc>
          <w:tcPr>
            <w:tcW w:w="1558" w:type="dxa"/>
          </w:tcPr>
          <w:p w14:paraId="15875868" w14:textId="674D6D6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724132.89</w:t>
            </w:r>
          </w:p>
        </w:tc>
        <w:tc>
          <w:tcPr>
            <w:tcW w:w="1562" w:type="dxa"/>
          </w:tcPr>
          <w:p w14:paraId="045758B7" w14:textId="206A6F2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3366929.52</w:t>
            </w:r>
          </w:p>
        </w:tc>
        <w:tc>
          <w:tcPr>
            <w:tcW w:w="2134" w:type="dxa"/>
          </w:tcPr>
          <w:p w14:paraId="25F30A2C" w14:textId="2E3796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D9FB78" w14:textId="258D94A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91215C" w14:textId="438BFF7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D4FAEF0" w14:textId="77777777" w:rsidTr="00C80210">
        <w:trPr>
          <w:trHeight w:val="54"/>
        </w:trPr>
        <w:tc>
          <w:tcPr>
            <w:tcW w:w="1691" w:type="dxa"/>
          </w:tcPr>
          <w:p w14:paraId="6E58B479" w14:textId="14F6F2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886</w:t>
            </w:r>
          </w:p>
        </w:tc>
        <w:tc>
          <w:tcPr>
            <w:tcW w:w="1558" w:type="dxa"/>
          </w:tcPr>
          <w:p w14:paraId="5C1065A4" w14:textId="60B36D4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724154.38</w:t>
            </w:r>
          </w:p>
        </w:tc>
        <w:tc>
          <w:tcPr>
            <w:tcW w:w="1562" w:type="dxa"/>
          </w:tcPr>
          <w:p w14:paraId="7C181CC4" w14:textId="5E74D4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3366919.88</w:t>
            </w:r>
          </w:p>
        </w:tc>
        <w:tc>
          <w:tcPr>
            <w:tcW w:w="2134" w:type="dxa"/>
          </w:tcPr>
          <w:p w14:paraId="44148363" w14:textId="43176E2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01544A" w14:textId="74EA247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0B873A" w14:textId="5585AF9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552BC53" w14:textId="77777777" w:rsidTr="00C80210">
        <w:trPr>
          <w:trHeight w:val="54"/>
        </w:trPr>
        <w:tc>
          <w:tcPr>
            <w:tcW w:w="1691" w:type="dxa"/>
          </w:tcPr>
          <w:p w14:paraId="4F44DC08" w14:textId="720F92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887</w:t>
            </w:r>
          </w:p>
        </w:tc>
        <w:tc>
          <w:tcPr>
            <w:tcW w:w="1558" w:type="dxa"/>
          </w:tcPr>
          <w:p w14:paraId="1FB9EC3C" w14:textId="5A87081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724171.33</w:t>
            </w:r>
          </w:p>
        </w:tc>
        <w:tc>
          <w:tcPr>
            <w:tcW w:w="1562" w:type="dxa"/>
          </w:tcPr>
          <w:p w14:paraId="3AA87EA8" w14:textId="094F4BA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3366906.62</w:t>
            </w:r>
          </w:p>
        </w:tc>
        <w:tc>
          <w:tcPr>
            <w:tcW w:w="2134" w:type="dxa"/>
          </w:tcPr>
          <w:p w14:paraId="6D0FCA18" w14:textId="4217117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C8FD79" w14:textId="0A054E4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B0BD15" w14:textId="0899E4E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C3B1D57" w14:textId="77777777" w:rsidTr="00C80210">
        <w:trPr>
          <w:trHeight w:val="54"/>
        </w:trPr>
        <w:tc>
          <w:tcPr>
            <w:tcW w:w="1691" w:type="dxa"/>
          </w:tcPr>
          <w:p w14:paraId="52655288" w14:textId="62E16AD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888</w:t>
            </w:r>
          </w:p>
        </w:tc>
        <w:tc>
          <w:tcPr>
            <w:tcW w:w="1558" w:type="dxa"/>
          </w:tcPr>
          <w:p w14:paraId="141BFD3B" w14:textId="7CCDC5C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724179.72</w:t>
            </w:r>
          </w:p>
        </w:tc>
        <w:tc>
          <w:tcPr>
            <w:tcW w:w="1562" w:type="dxa"/>
          </w:tcPr>
          <w:p w14:paraId="10CE8166" w14:textId="7D2A2C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3366897.50</w:t>
            </w:r>
          </w:p>
        </w:tc>
        <w:tc>
          <w:tcPr>
            <w:tcW w:w="2134" w:type="dxa"/>
          </w:tcPr>
          <w:p w14:paraId="5D46EC09" w14:textId="5600D59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DA0823" w14:textId="790E0B1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76EBA6" w14:textId="2ACC756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FB4859D" w14:textId="77777777" w:rsidTr="00C80210">
        <w:trPr>
          <w:trHeight w:val="54"/>
        </w:trPr>
        <w:tc>
          <w:tcPr>
            <w:tcW w:w="1691" w:type="dxa"/>
          </w:tcPr>
          <w:p w14:paraId="0EFC013E" w14:textId="4B76E1F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889</w:t>
            </w:r>
          </w:p>
        </w:tc>
        <w:tc>
          <w:tcPr>
            <w:tcW w:w="1558" w:type="dxa"/>
          </w:tcPr>
          <w:p w14:paraId="74C85680" w14:textId="2AC81D1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724191.56</w:t>
            </w:r>
          </w:p>
        </w:tc>
        <w:tc>
          <w:tcPr>
            <w:tcW w:w="1562" w:type="dxa"/>
          </w:tcPr>
          <w:p w14:paraId="44AB686E" w14:textId="5A11036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3366887.63</w:t>
            </w:r>
          </w:p>
        </w:tc>
        <w:tc>
          <w:tcPr>
            <w:tcW w:w="2134" w:type="dxa"/>
          </w:tcPr>
          <w:p w14:paraId="7ED22E6E" w14:textId="59BD41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4C366F" w14:textId="4C7511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D11F8E" w14:textId="4233C2A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06AEA08" w14:textId="77777777" w:rsidTr="00C80210">
        <w:trPr>
          <w:trHeight w:val="54"/>
        </w:trPr>
        <w:tc>
          <w:tcPr>
            <w:tcW w:w="1691" w:type="dxa"/>
          </w:tcPr>
          <w:p w14:paraId="165AB723" w14:textId="40A0F4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890</w:t>
            </w:r>
          </w:p>
        </w:tc>
        <w:tc>
          <w:tcPr>
            <w:tcW w:w="1558" w:type="dxa"/>
          </w:tcPr>
          <w:p w14:paraId="31307655" w14:textId="79DA13E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724204.54</w:t>
            </w:r>
          </w:p>
        </w:tc>
        <w:tc>
          <w:tcPr>
            <w:tcW w:w="1562" w:type="dxa"/>
          </w:tcPr>
          <w:p w14:paraId="2B3872B2" w14:textId="3E3B9B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3366873.11</w:t>
            </w:r>
          </w:p>
        </w:tc>
        <w:tc>
          <w:tcPr>
            <w:tcW w:w="2134" w:type="dxa"/>
          </w:tcPr>
          <w:p w14:paraId="2F94EC02" w14:textId="0FD406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2EDE4B" w14:textId="541C449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12CDB8" w14:textId="5B802F4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2E3BAA5B" w14:textId="77777777" w:rsidTr="00C80210">
        <w:trPr>
          <w:trHeight w:val="54"/>
        </w:trPr>
        <w:tc>
          <w:tcPr>
            <w:tcW w:w="1691" w:type="dxa"/>
          </w:tcPr>
          <w:p w14:paraId="1D5A5765" w14:textId="4203259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891</w:t>
            </w:r>
          </w:p>
        </w:tc>
        <w:tc>
          <w:tcPr>
            <w:tcW w:w="1558" w:type="dxa"/>
          </w:tcPr>
          <w:p w14:paraId="2DD780C1" w14:textId="0DC53AF1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724207.52</w:t>
            </w:r>
          </w:p>
        </w:tc>
        <w:tc>
          <w:tcPr>
            <w:tcW w:w="1562" w:type="dxa"/>
          </w:tcPr>
          <w:p w14:paraId="3F733565" w14:textId="6272EE6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3366865.42</w:t>
            </w:r>
          </w:p>
        </w:tc>
        <w:tc>
          <w:tcPr>
            <w:tcW w:w="2134" w:type="dxa"/>
          </w:tcPr>
          <w:p w14:paraId="41D42FE5" w14:textId="6E3141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3E339F" w14:textId="72ACD7B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4EFC8D" w14:textId="6BDDC1A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9982C0A" w14:textId="77777777" w:rsidTr="00C80210">
        <w:trPr>
          <w:trHeight w:val="54"/>
        </w:trPr>
        <w:tc>
          <w:tcPr>
            <w:tcW w:w="1691" w:type="dxa"/>
          </w:tcPr>
          <w:p w14:paraId="6D71969F" w14:textId="0DDE694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892</w:t>
            </w:r>
          </w:p>
        </w:tc>
        <w:tc>
          <w:tcPr>
            <w:tcW w:w="1558" w:type="dxa"/>
          </w:tcPr>
          <w:p w14:paraId="39AC5377" w14:textId="2878B27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724211.89</w:t>
            </w:r>
          </w:p>
        </w:tc>
        <w:tc>
          <w:tcPr>
            <w:tcW w:w="1562" w:type="dxa"/>
          </w:tcPr>
          <w:p w14:paraId="230ABFE5" w14:textId="3964310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3366861.01</w:t>
            </w:r>
          </w:p>
        </w:tc>
        <w:tc>
          <w:tcPr>
            <w:tcW w:w="2134" w:type="dxa"/>
          </w:tcPr>
          <w:p w14:paraId="6E70687D" w14:textId="53B9247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657B5E" w14:textId="00B9DE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3ABE01" w14:textId="75A8F15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CF03E55" w14:textId="77777777" w:rsidTr="00C80210">
        <w:trPr>
          <w:trHeight w:val="54"/>
        </w:trPr>
        <w:tc>
          <w:tcPr>
            <w:tcW w:w="1691" w:type="dxa"/>
          </w:tcPr>
          <w:p w14:paraId="106DC0FA" w14:textId="579445C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893</w:t>
            </w:r>
          </w:p>
        </w:tc>
        <w:tc>
          <w:tcPr>
            <w:tcW w:w="1558" w:type="dxa"/>
          </w:tcPr>
          <w:p w14:paraId="5D90F7EE" w14:textId="6E45C9B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724218.27</w:t>
            </w:r>
          </w:p>
        </w:tc>
        <w:tc>
          <w:tcPr>
            <w:tcW w:w="1562" w:type="dxa"/>
          </w:tcPr>
          <w:p w14:paraId="1D845FBF" w14:textId="06587D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3366841.89</w:t>
            </w:r>
          </w:p>
        </w:tc>
        <w:tc>
          <w:tcPr>
            <w:tcW w:w="2134" w:type="dxa"/>
          </w:tcPr>
          <w:p w14:paraId="7A59E6A5" w14:textId="0BCBA43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F233FC" w14:textId="1E671F5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C147E8" w14:textId="7529BB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5FB1ECD" w14:textId="77777777" w:rsidTr="00C80210">
        <w:trPr>
          <w:trHeight w:val="54"/>
        </w:trPr>
        <w:tc>
          <w:tcPr>
            <w:tcW w:w="1691" w:type="dxa"/>
          </w:tcPr>
          <w:p w14:paraId="3FD1EC92" w14:textId="5DD9602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894</w:t>
            </w:r>
          </w:p>
        </w:tc>
        <w:tc>
          <w:tcPr>
            <w:tcW w:w="1558" w:type="dxa"/>
          </w:tcPr>
          <w:p w14:paraId="736D61D2" w14:textId="774BD060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724218.71</w:t>
            </w:r>
          </w:p>
        </w:tc>
        <w:tc>
          <w:tcPr>
            <w:tcW w:w="1562" w:type="dxa"/>
          </w:tcPr>
          <w:p w14:paraId="464EABC0" w14:textId="3285E2E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3366838.79</w:t>
            </w:r>
          </w:p>
        </w:tc>
        <w:tc>
          <w:tcPr>
            <w:tcW w:w="2134" w:type="dxa"/>
          </w:tcPr>
          <w:p w14:paraId="531FC555" w14:textId="555E33F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E22CE4" w14:textId="19FBB3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E0E697" w14:textId="6811591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6E9206E" w14:textId="77777777" w:rsidTr="00C80210">
        <w:trPr>
          <w:trHeight w:val="54"/>
        </w:trPr>
        <w:tc>
          <w:tcPr>
            <w:tcW w:w="1691" w:type="dxa"/>
          </w:tcPr>
          <w:p w14:paraId="7259848E" w14:textId="188E026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895</w:t>
            </w:r>
          </w:p>
        </w:tc>
        <w:tc>
          <w:tcPr>
            <w:tcW w:w="1558" w:type="dxa"/>
          </w:tcPr>
          <w:p w14:paraId="6F3F30B2" w14:textId="1AFE756C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724221.81</w:t>
            </w:r>
          </w:p>
        </w:tc>
        <w:tc>
          <w:tcPr>
            <w:tcW w:w="1562" w:type="dxa"/>
          </w:tcPr>
          <w:p w14:paraId="663C1945" w14:textId="2EEB61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3366834.14</w:t>
            </w:r>
          </w:p>
        </w:tc>
        <w:tc>
          <w:tcPr>
            <w:tcW w:w="2134" w:type="dxa"/>
          </w:tcPr>
          <w:p w14:paraId="2AA2489B" w14:textId="1706D2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C8224C" w14:textId="7BCCCC0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D89C18" w14:textId="7ABCF81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768F219" w14:textId="77777777" w:rsidTr="00C80210">
        <w:trPr>
          <w:trHeight w:val="54"/>
        </w:trPr>
        <w:tc>
          <w:tcPr>
            <w:tcW w:w="1691" w:type="dxa"/>
          </w:tcPr>
          <w:p w14:paraId="779010F7" w14:textId="301C5F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896</w:t>
            </w:r>
          </w:p>
        </w:tc>
        <w:tc>
          <w:tcPr>
            <w:tcW w:w="1558" w:type="dxa"/>
          </w:tcPr>
          <w:p w14:paraId="6CE7D162" w14:textId="4B87C694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724229.95</w:t>
            </w:r>
          </w:p>
        </w:tc>
        <w:tc>
          <w:tcPr>
            <w:tcW w:w="1562" w:type="dxa"/>
          </w:tcPr>
          <w:p w14:paraId="14588DF9" w14:textId="32D9EDE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3366812.41</w:t>
            </w:r>
          </w:p>
        </w:tc>
        <w:tc>
          <w:tcPr>
            <w:tcW w:w="2134" w:type="dxa"/>
          </w:tcPr>
          <w:p w14:paraId="244B3631" w14:textId="6D87FA4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6ABA22" w14:textId="149A37D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739D5E" w14:textId="7B5CDAB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485D6BEF" w14:textId="77777777" w:rsidTr="00C80210">
        <w:trPr>
          <w:trHeight w:val="54"/>
        </w:trPr>
        <w:tc>
          <w:tcPr>
            <w:tcW w:w="1691" w:type="dxa"/>
          </w:tcPr>
          <w:p w14:paraId="778A58C6" w14:textId="430282D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897</w:t>
            </w:r>
          </w:p>
        </w:tc>
        <w:tc>
          <w:tcPr>
            <w:tcW w:w="1558" w:type="dxa"/>
          </w:tcPr>
          <w:p w14:paraId="117CAC14" w14:textId="52627C33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724233.61</w:t>
            </w:r>
          </w:p>
        </w:tc>
        <w:tc>
          <w:tcPr>
            <w:tcW w:w="1562" w:type="dxa"/>
          </w:tcPr>
          <w:p w14:paraId="76E23063" w14:textId="2743814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3366797.53</w:t>
            </w:r>
          </w:p>
        </w:tc>
        <w:tc>
          <w:tcPr>
            <w:tcW w:w="2134" w:type="dxa"/>
          </w:tcPr>
          <w:p w14:paraId="5E673DD9" w14:textId="63C4397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BC9FA6" w14:textId="79DD89E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4579C6" w14:textId="430076E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67CAEB1" w14:textId="77777777" w:rsidTr="00C80210">
        <w:trPr>
          <w:trHeight w:val="54"/>
        </w:trPr>
        <w:tc>
          <w:tcPr>
            <w:tcW w:w="1691" w:type="dxa"/>
          </w:tcPr>
          <w:p w14:paraId="31788659" w14:textId="784664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898</w:t>
            </w:r>
          </w:p>
        </w:tc>
        <w:tc>
          <w:tcPr>
            <w:tcW w:w="1558" w:type="dxa"/>
          </w:tcPr>
          <w:p w14:paraId="77C6C897" w14:textId="3F9D099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724234.56</w:t>
            </w:r>
          </w:p>
        </w:tc>
        <w:tc>
          <w:tcPr>
            <w:tcW w:w="1562" w:type="dxa"/>
          </w:tcPr>
          <w:p w14:paraId="200A34E8" w14:textId="0685AA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3366795.00</w:t>
            </w:r>
          </w:p>
        </w:tc>
        <w:tc>
          <w:tcPr>
            <w:tcW w:w="2134" w:type="dxa"/>
          </w:tcPr>
          <w:p w14:paraId="429C58E9" w14:textId="50F8C54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0BB811" w14:textId="72B57C0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A11A59" w14:textId="3763F1B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6968084" w14:textId="77777777" w:rsidTr="00C80210">
        <w:trPr>
          <w:trHeight w:val="54"/>
        </w:trPr>
        <w:tc>
          <w:tcPr>
            <w:tcW w:w="1691" w:type="dxa"/>
          </w:tcPr>
          <w:p w14:paraId="7FAE94D6" w14:textId="36CD355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899</w:t>
            </w:r>
          </w:p>
        </w:tc>
        <w:tc>
          <w:tcPr>
            <w:tcW w:w="1558" w:type="dxa"/>
          </w:tcPr>
          <w:p w14:paraId="6790E36E" w14:textId="798478A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724240.23</w:t>
            </w:r>
          </w:p>
        </w:tc>
        <w:tc>
          <w:tcPr>
            <w:tcW w:w="1562" w:type="dxa"/>
          </w:tcPr>
          <w:p w14:paraId="3C71DF62" w14:textId="6A15E9B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3366778.25</w:t>
            </w:r>
          </w:p>
        </w:tc>
        <w:tc>
          <w:tcPr>
            <w:tcW w:w="2134" w:type="dxa"/>
          </w:tcPr>
          <w:p w14:paraId="77938612" w14:textId="65B441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8B47B6" w14:textId="4F4125B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4B15F8" w14:textId="1151888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1D51867A" w14:textId="77777777" w:rsidTr="00C80210">
        <w:trPr>
          <w:trHeight w:val="54"/>
        </w:trPr>
        <w:tc>
          <w:tcPr>
            <w:tcW w:w="1691" w:type="dxa"/>
          </w:tcPr>
          <w:p w14:paraId="22B84DCF" w14:textId="5BA0CA7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900</w:t>
            </w:r>
          </w:p>
        </w:tc>
        <w:tc>
          <w:tcPr>
            <w:tcW w:w="1558" w:type="dxa"/>
          </w:tcPr>
          <w:p w14:paraId="138DBD71" w14:textId="4284106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724242.24</w:t>
            </w:r>
          </w:p>
        </w:tc>
        <w:tc>
          <w:tcPr>
            <w:tcW w:w="1562" w:type="dxa"/>
          </w:tcPr>
          <w:p w14:paraId="3FA95737" w14:textId="5F75D2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3366766.25</w:t>
            </w:r>
          </w:p>
        </w:tc>
        <w:tc>
          <w:tcPr>
            <w:tcW w:w="2134" w:type="dxa"/>
          </w:tcPr>
          <w:p w14:paraId="5E83B78A" w14:textId="461484F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250BCF" w14:textId="1C3ECF2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430CDE" w14:textId="309CEA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4FCBBFC" w14:textId="77777777" w:rsidTr="00C80210">
        <w:trPr>
          <w:trHeight w:val="54"/>
        </w:trPr>
        <w:tc>
          <w:tcPr>
            <w:tcW w:w="1691" w:type="dxa"/>
          </w:tcPr>
          <w:p w14:paraId="6F8144F7" w14:textId="6EC4583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901</w:t>
            </w:r>
          </w:p>
        </w:tc>
        <w:tc>
          <w:tcPr>
            <w:tcW w:w="1558" w:type="dxa"/>
          </w:tcPr>
          <w:p w14:paraId="4D3FABA5" w14:textId="7D79DDA5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724244.61</w:t>
            </w:r>
          </w:p>
        </w:tc>
        <w:tc>
          <w:tcPr>
            <w:tcW w:w="1562" w:type="dxa"/>
          </w:tcPr>
          <w:p w14:paraId="1EA8B2C8" w14:textId="4738F9B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3366750.39</w:t>
            </w:r>
          </w:p>
        </w:tc>
        <w:tc>
          <w:tcPr>
            <w:tcW w:w="2134" w:type="dxa"/>
          </w:tcPr>
          <w:p w14:paraId="48DF7454" w14:textId="6FD044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F7E93E8" w14:textId="23E0179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5FCF981" w14:textId="66F523A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CBC1BE6" w14:textId="77777777" w:rsidTr="00C80210">
        <w:trPr>
          <w:trHeight w:val="54"/>
        </w:trPr>
        <w:tc>
          <w:tcPr>
            <w:tcW w:w="1691" w:type="dxa"/>
          </w:tcPr>
          <w:p w14:paraId="5A8FB1B6" w14:textId="2786F77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902</w:t>
            </w:r>
          </w:p>
        </w:tc>
        <w:tc>
          <w:tcPr>
            <w:tcW w:w="1558" w:type="dxa"/>
          </w:tcPr>
          <w:p w14:paraId="55A189BA" w14:textId="7FD11AF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724244.23</w:t>
            </w:r>
          </w:p>
        </w:tc>
        <w:tc>
          <w:tcPr>
            <w:tcW w:w="1562" w:type="dxa"/>
          </w:tcPr>
          <w:p w14:paraId="312D9304" w14:textId="1404B4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3366745.63</w:t>
            </w:r>
          </w:p>
        </w:tc>
        <w:tc>
          <w:tcPr>
            <w:tcW w:w="2134" w:type="dxa"/>
          </w:tcPr>
          <w:p w14:paraId="3C6DD041" w14:textId="139BB6F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DB123F" w14:textId="57C5EC8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57E369" w14:textId="5F10D57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A9DA0D8" w14:textId="77777777" w:rsidTr="00C80210">
        <w:trPr>
          <w:trHeight w:val="54"/>
        </w:trPr>
        <w:tc>
          <w:tcPr>
            <w:tcW w:w="1691" w:type="dxa"/>
          </w:tcPr>
          <w:p w14:paraId="71A96092" w14:textId="3C3072C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903</w:t>
            </w:r>
          </w:p>
        </w:tc>
        <w:tc>
          <w:tcPr>
            <w:tcW w:w="1558" w:type="dxa"/>
          </w:tcPr>
          <w:p w14:paraId="09EAB748" w14:textId="29AF52B9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724246.07</w:t>
            </w:r>
          </w:p>
        </w:tc>
        <w:tc>
          <w:tcPr>
            <w:tcW w:w="1562" w:type="dxa"/>
          </w:tcPr>
          <w:p w14:paraId="0C85EA66" w14:textId="4605394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3366719.33</w:t>
            </w:r>
          </w:p>
        </w:tc>
        <w:tc>
          <w:tcPr>
            <w:tcW w:w="2134" w:type="dxa"/>
          </w:tcPr>
          <w:p w14:paraId="087E0919" w14:textId="517444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2FC6D7" w14:textId="747D297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EC203D" w14:textId="00ABFC1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23059DF" w14:textId="77777777" w:rsidTr="00C80210">
        <w:trPr>
          <w:trHeight w:val="54"/>
        </w:trPr>
        <w:tc>
          <w:tcPr>
            <w:tcW w:w="1691" w:type="dxa"/>
          </w:tcPr>
          <w:p w14:paraId="65D17870" w14:textId="13F46A9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904</w:t>
            </w:r>
          </w:p>
        </w:tc>
        <w:tc>
          <w:tcPr>
            <w:tcW w:w="1558" w:type="dxa"/>
          </w:tcPr>
          <w:p w14:paraId="30064F5C" w14:textId="22A9437A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724244.76</w:t>
            </w:r>
          </w:p>
        </w:tc>
        <w:tc>
          <w:tcPr>
            <w:tcW w:w="1562" w:type="dxa"/>
          </w:tcPr>
          <w:p w14:paraId="7D1F3AC2" w14:textId="528E610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3366717.41</w:t>
            </w:r>
          </w:p>
        </w:tc>
        <w:tc>
          <w:tcPr>
            <w:tcW w:w="2134" w:type="dxa"/>
          </w:tcPr>
          <w:p w14:paraId="321E297A" w14:textId="3B2D5536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29F0AE" w14:textId="552AC24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03285D" w14:textId="646BC01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517C7979" w14:textId="77777777" w:rsidTr="00C80210">
        <w:trPr>
          <w:trHeight w:val="54"/>
        </w:trPr>
        <w:tc>
          <w:tcPr>
            <w:tcW w:w="1691" w:type="dxa"/>
          </w:tcPr>
          <w:p w14:paraId="66D6F3AD" w14:textId="2F4CEE4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905</w:t>
            </w:r>
          </w:p>
        </w:tc>
        <w:tc>
          <w:tcPr>
            <w:tcW w:w="1558" w:type="dxa"/>
          </w:tcPr>
          <w:p w14:paraId="5F4F149E" w14:textId="355CD82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724244.98</w:t>
            </w:r>
          </w:p>
        </w:tc>
        <w:tc>
          <w:tcPr>
            <w:tcW w:w="1562" w:type="dxa"/>
          </w:tcPr>
          <w:p w14:paraId="77D6CEAE" w14:textId="45DE28C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3366716.07</w:t>
            </w:r>
          </w:p>
        </w:tc>
        <w:tc>
          <w:tcPr>
            <w:tcW w:w="2134" w:type="dxa"/>
          </w:tcPr>
          <w:p w14:paraId="06C3EEE3" w14:textId="76CEA8B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B02FBE" w14:textId="712A5E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24451E" w14:textId="017FCF2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9E4EFE4" w14:textId="77777777" w:rsidTr="00C80210">
        <w:trPr>
          <w:trHeight w:val="54"/>
        </w:trPr>
        <w:tc>
          <w:tcPr>
            <w:tcW w:w="1691" w:type="dxa"/>
          </w:tcPr>
          <w:p w14:paraId="3B42E03F" w14:textId="5ED4011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906</w:t>
            </w:r>
          </w:p>
        </w:tc>
        <w:tc>
          <w:tcPr>
            <w:tcW w:w="1558" w:type="dxa"/>
          </w:tcPr>
          <w:p w14:paraId="0FA1A15D" w14:textId="063B254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724246.90</w:t>
            </w:r>
          </w:p>
        </w:tc>
        <w:tc>
          <w:tcPr>
            <w:tcW w:w="1562" w:type="dxa"/>
          </w:tcPr>
          <w:p w14:paraId="46B82368" w14:textId="2611DEA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3366707.05</w:t>
            </w:r>
          </w:p>
        </w:tc>
        <w:tc>
          <w:tcPr>
            <w:tcW w:w="2134" w:type="dxa"/>
          </w:tcPr>
          <w:p w14:paraId="21333695" w14:textId="16984A1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C1B7E3" w14:textId="6B5E695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B85D6D" w14:textId="1FFCB99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33D57E8" w14:textId="77777777" w:rsidTr="00C80210">
        <w:trPr>
          <w:trHeight w:val="54"/>
        </w:trPr>
        <w:tc>
          <w:tcPr>
            <w:tcW w:w="1691" w:type="dxa"/>
          </w:tcPr>
          <w:p w14:paraId="5B0DA320" w14:textId="43623F0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907</w:t>
            </w:r>
          </w:p>
        </w:tc>
        <w:tc>
          <w:tcPr>
            <w:tcW w:w="1558" w:type="dxa"/>
          </w:tcPr>
          <w:p w14:paraId="3537FB1C" w14:textId="2B1941B8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724246.93</w:t>
            </w:r>
          </w:p>
        </w:tc>
        <w:tc>
          <w:tcPr>
            <w:tcW w:w="1562" w:type="dxa"/>
          </w:tcPr>
          <w:p w14:paraId="3FA93E02" w14:textId="02FAF69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3366706.51</w:t>
            </w:r>
          </w:p>
        </w:tc>
        <w:tc>
          <w:tcPr>
            <w:tcW w:w="2134" w:type="dxa"/>
          </w:tcPr>
          <w:p w14:paraId="5ABCAE96" w14:textId="70D2513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82A4DC" w14:textId="4F82E02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FB42C6" w14:textId="6ADE573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3081B9E" w14:textId="77777777" w:rsidTr="00C80210">
        <w:trPr>
          <w:trHeight w:val="54"/>
        </w:trPr>
        <w:tc>
          <w:tcPr>
            <w:tcW w:w="1691" w:type="dxa"/>
          </w:tcPr>
          <w:p w14:paraId="6BEB41E2" w14:textId="69182B9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908</w:t>
            </w:r>
          </w:p>
        </w:tc>
        <w:tc>
          <w:tcPr>
            <w:tcW w:w="1558" w:type="dxa"/>
          </w:tcPr>
          <w:p w14:paraId="3B4B77C8" w14:textId="5F4D9D6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724247.17</w:t>
            </w:r>
          </w:p>
        </w:tc>
        <w:tc>
          <w:tcPr>
            <w:tcW w:w="1562" w:type="dxa"/>
          </w:tcPr>
          <w:p w14:paraId="593F1716" w14:textId="3F9D06F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3366705.90</w:t>
            </w:r>
          </w:p>
        </w:tc>
        <w:tc>
          <w:tcPr>
            <w:tcW w:w="2134" w:type="dxa"/>
          </w:tcPr>
          <w:p w14:paraId="64658241" w14:textId="0621C7B8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42DA98" w14:textId="58F78CF9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C8D10A" w14:textId="2BE80FF7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A3354C6" w14:textId="77777777" w:rsidTr="00C80210">
        <w:trPr>
          <w:trHeight w:val="54"/>
        </w:trPr>
        <w:tc>
          <w:tcPr>
            <w:tcW w:w="1691" w:type="dxa"/>
          </w:tcPr>
          <w:p w14:paraId="2B6C37D2" w14:textId="4E4823C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909</w:t>
            </w:r>
          </w:p>
        </w:tc>
        <w:tc>
          <w:tcPr>
            <w:tcW w:w="1558" w:type="dxa"/>
          </w:tcPr>
          <w:p w14:paraId="71A63D77" w14:textId="40910F5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724256.05</w:t>
            </w:r>
          </w:p>
        </w:tc>
        <w:tc>
          <w:tcPr>
            <w:tcW w:w="1562" w:type="dxa"/>
          </w:tcPr>
          <w:p w14:paraId="1190F7B1" w14:textId="1807319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3366690.23</w:t>
            </w:r>
          </w:p>
        </w:tc>
        <w:tc>
          <w:tcPr>
            <w:tcW w:w="2134" w:type="dxa"/>
          </w:tcPr>
          <w:p w14:paraId="017B05B7" w14:textId="67070AC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96EABC" w14:textId="14367893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B8236A" w14:textId="08BC5CE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68C64F12" w14:textId="77777777" w:rsidTr="00C80210">
        <w:trPr>
          <w:trHeight w:val="54"/>
        </w:trPr>
        <w:tc>
          <w:tcPr>
            <w:tcW w:w="1691" w:type="dxa"/>
          </w:tcPr>
          <w:p w14:paraId="72AAEC8E" w14:textId="1AD44C0B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910</w:t>
            </w:r>
          </w:p>
        </w:tc>
        <w:tc>
          <w:tcPr>
            <w:tcW w:w="1558" w:type="dxa"/>
          </w:tcPr>
          <w:p w14:paraId="224204D7" w14:textId="5D76080D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724255.23</w:t>
            </w:r>
          </w:p>
        </w:tc>
        <w:tc>
          <w:tcPr>
            <w:tcW w:w="1562" w:type="dxa"/>
          </w:tcPr>
          <w:p w14:paraId="59C06C51" w14:textId="141FD4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3366684.63</w:t>
            </w:r>
          </w:p>
        </w:tc>
        <w:tc>
          <w:tcPr>
            <w:tcW w:w="2134" w:type="dxa"/>
          </w:tcPr>
          <w:p w14:paraId="460852D1" w14:textId="242A32C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5DEB46" w14:textId="01EA414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17C3FB" w14:textId="12D608F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7B2E411C" w14:textId="77777777" w:rsidTr="00C80210">
        <w:trPr>
          <w:trHeight w:val="54"/>
        </w:trPr>
        <w:tc>
          <w:tcPr>
            <w:tcW w:w="1691" w:type="dxa"/>
          </w:tcPr>
          <w:p w14:paraId="10D0BBCD" w14:textId="3884C15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911</w:t>
            </w:r>
          </w:p>
        </w:tc>
        <w:tc>
          <w:tcPr>
            <w:tcW w:w="1558" w:type="dxa"/>
          </w:tcPr>
          <w:p w14:paraId="32C16E0E" w14:textId="57FADFBB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724256.06</w:t>
            </w:r>
          </w:p>
        </w:tc>
        <w:tc>
          <w:tcPr>
            <w:tcW w:w="1562" w:type="dxa"/>
          </w:tcPr>
          <w:p w14:paraId="41A7ECF9" w14:textId="4E65E5B2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3366682.43</w:t>
            </w:r>
          </w:p>
        </w:tc>
        <w:tc>
          <w:tcPr>
            <w:tcW w:w="2134" w:type="dxa"/>
          </w:tcPr>
          <w:p w14:paraId="623AD6C9" w14:textId="3629B28F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4EBE0E" w14:textId="78B3EA11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DDDB2E" w14:textId="2927916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164857D" w14:textId="77777777" w:rsidTr="00C80210">
        <w:trPr>
          <w:trHeight w:val="54"/>
        </w:trPr>
        <w:tc>
          <w:tcPr>
            <w:tcW w:w="1691" w:type="dxa"/>
          </w:tcPr>
          <w:p w14:paraId="5E268F71" w14:textId="0861CC2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912</w:t>
            </w:r>
          </w:p>
        </w:tc>
        <w:tc>
          <w:tcPr>
            <w:tcW w:w="1558" w:type="dxa"/>
          </w:tcPr>
          <w:p w14:paraId="0859BC45" w14:textId="2AE2A3EE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724259.04</w:t>
            </w:r>
          </w:p>
        </w:tc>
        <w:tc>
          <w:tcPr>
            <w:tcW w:w="1562" w:type="dxa"/>
          </w:tcPr>
          <w:p w14:paraId="75984ADA" w14:textId="53B7AEAC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3366676.77</w:t>
            </w:r>
          </w:p>
        </w:tc>
        <w:tc>
          <w:tcPr>
            <w:tcW w:w="2134" w:type="dxa"/>
          </w:tcPr>
          <w:p w14:paraId="6E7C7857" w14:textId="48B4F07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219811" w14:textId="6078C2CA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D3A4C1" w14:textId="13D5B1E0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C6EFE" w:rsidRPr="002E6E74" w14:paraId="0C258406" w14:textId="77777777" w:rsidTr="00C80210">
        <w:trPr>
          <w:trHeight w:val="54"/>
        </w:trPr>
        <w:tc>
          <w:tcPr>
            <w:tcW w:w="1691" w:type="dxa"/>
          </w:tcPr>
          <w:p w14:paraId="196391C9" w14:textId="164686FD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</w:tcPr>
          <w:p w14:paraId="1BDC8CC3" w14:textId="2AB56337" w:rsidR="007C6EFE" w:rsidRPr="002E6E74" w:rsidRDefault="007C6EFE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724259.04</w:t>
            </w:r>
          </w:p>
        </w:tc>
        <w:tc>
          <w:tcPr>
            <w:tcW w:w="1562" w:type="dxa"/>
          </w:tcPr>
          <w:p w14:paraId="7710C5EA" w14:textId="0BABFD8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3366670.84</w:t>
            </w:r>
          </w:p>
        </w:tc>
        <w:tc>
          <w:tcPr>
            <w:tcW w:w="2134" w:type="dxa"/>
          </w:tcPr>
          <w:p w14:paraId="5985A13C" w14:textId="60295DD5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8764F8" w14:textId="2E01AD04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3966B2" w14:textId="115736DE" w:rsidR="007C6EFE" w:rsidRPr="002E6E74" w:rsidRDefault="007C6EFE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7B0C6B89" w14:textId="77777777" w:rsidR="006A7852" w:rsidRDefault="006A7852"/>
    <w:p w14:paraId="2686501F" w14:textId="77777777" w:rsidR="006A7852" w:rsidRDefault="006A7852"/>
    <w:tbl>
      <w:tblPr>
        <w:tblStyle w:val="a6"/>
        <w:tblW w:w="508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973"/>
        <w:gridCol w:w="1627"/>
        <w:gridCol w:w="1606"/>
        <w:gridCol w:w="1701"/>
        <w:gridCol w:w="1982"/>
        <w:gridCol w:w="1744"/>
      </w:tblGrid>
      <w:tr w:rsidR="00AA0A82" w14:paraId="5CFF19FE" w14:textId="77777777" w:rsidTr="003D568B">
        <w:trPr>
          <w:divId w:val="1496217629"/>
          <w:trHeight w:val="581"/>
        </w:trPr>
        <w:tc>
          <w:tcPr>
            <w:tcW w:w="5000" w:type="pct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3D568B">
        <w:trPr>
          <w:divId w:val="1496217629"/>
        </w:trPr>
        <w:tc>
          <w:tcPr>
            <w:tcW w:w="928" w:type="pct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1519" w:type="pct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800" w:type="pct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932" w:type="pct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820" w:type="pct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3D568B">
        <w:trPr>
          <w:divId w:val="1496217629"/>
        </w:trPr>
        <w:tc>
          <w:tcPr>
            <w:tcW w:w="928" w:type="pct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765" w:type="pct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755" w:type="pct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800" w:type="pct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932" w:type="pct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820" w:type="pct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65" w:type="pct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55" w:type="pct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800" w:type="pct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932" w:type="pct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820" w:type="pct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65" w:type="pct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55" w:type="pct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00" w:type="pct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932" w:type="pct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20" w:type="pct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371"/>
      </w:tblGrid>
      <w:tr w:rsidR="00AA0A82" w:rsidRPr="00AA0A82" w14:paraId="24408B1C" w14:textId="77777777" w:rsidTr="003D568B">
        <w:trPr>
          <w:divId w:val="1496217629"/>
          <w:trHeight w:val="584"/>
        </w:trPr>
        <w:tc>
          <w:tcPr>
            <w:tcW w:w="10603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3D568B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3D568B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371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3D568B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371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CA66DC" w14:paraId="567E35AD" w14:textId="77777777" w:rsidTr="003D568B">
        <w:trPr>
          <w:divId w:val="1496217629"/>
        </w:trPr>
        <w:tc>
          <w:tcPr>
            <w:tcW w:w="1673" w:type="dxa"/>
          </w:tcPr>
          <w:p w14:paraId="25343B06" w14:textId="44C18DAC" w:rsidR="00CA66DC" w:rsidRPr="002E6E74" w:rsidRDefault="00CA66DC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</w:t>
            </w:r>
            <w:r>
              <w:rPr>
                <w:sz w:val="18"/>
                <w:szCs w:val="20"/>
              </w:rPr>
              <w:t>1</w:t>
            </w:r>
            <w:r w:rsidRPr="002E6E74">
              <w:rPr>
                <w:sz w:val="18"/>
                <w:szCs w:val="20"/>
              </w:rPr>
              <w:t>)</w:t>
            </w:r>
          </w:p>
        </w:tc>
        <w:tc>
          <w:tcPr>
            <w:tcW w:w="1559" w:type="dxa"/>
          </w:tcPr>
          <w:p w14:paraId="5FC9171D" w14:textId="5064D919" w:rsidR="00CA66DC" w:rsidRPr="002E6E74" w:rsidRDefault="00CA66DC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4088ADBE" w14:textId="47E97736" w:rsidR="00CA66DC" w:rsidRPr="002E6E74" w:rsidRDefault="00CA66DC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A66DC" w14:paraId="7EABC08A" w14:textId="77777777" w:rsidTr="003D568B">
        <w:trPr>
          <w:divId w:val="1496217629"/>
        </w:trPr>
        <w:tc>
          <w:tcPr>
            <w:tcW w:w="1673" w:type="dxa"/>
          </w:tcPr>
          <w:p w14:paraId="3576EE20" w14:textId="2273B380" w:rsidR="00CA66DC" w:rsidRPr="002E6E74" w:rsidRDefault="00CA66DC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2E99FFE4" w14:textId="4BB9F1BE" w:rsidR="00CA66DC" w:rsidRPr="002E6E74" w:rsidRDefault="00CA66DC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306</w:t>
            </w:r>
          </w:p>
        </w:tc>
        <w:tc>
          <w:tcPr>
            <w:tcW w:w="7371" w:type="dxa"/>
          </w:tcPr>
          <w:p w14:paraId="64FAA57E" w14:textId="377BE15D" w:rsidR="00CA66DC" w:rsidRPr="00D74C57" w:rsidRDefault="00CA66DC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Без названия</w:t>
            </w:r>
            <w:r>
              <w:rPr>
                <w:sz w:val="18"/>
                <w:szCs w:val="20"/>
              </w:rPr>
              <w:t xml:space="preserve"> (№3 по ТЗ)</w:t>
            </w:r>
          </w:p>
        </w:tc>
      </w:tr>
      <w:tr w:rsidR="00CA66DC" w14:paraId="2C3A3509" w14:textId="77777777" w:rsidTr="003D568B">
        <w:trPr>
          <w:divId w:val="1496217629"/>
        </w:trPr>
        <w:tc>
          <w:tcPr>
            <w:tcW w:w="1673" w:type="dxa"/>
          </w:tcPr>
          <w:p w14:paraId="70896BAD" w14:textId="2681705F" w:rsidR="00CA66DC" w:rsidRPr="002E6E74" w:rsidRDefault="00CA66DC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306</w:t>
            </w:r>
          </w:p>
        </w:tc>
        <w:tc>
          <w:tcPr>
            <w:tcW w:w="1559" w:type="dxa"/>
          </w:tcPr>
          <w:p w14:paraId="62F4B81E" w14:textId="4EC0C035" w:rsidR="00CA66DC" w:rsidRPr="002E6E74" w:rsidRDefault="00CA66DC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311</w:t>
            </w:r>
          </w:p>
        </w:tc>
        <w:tc>
          <w:tcPr>
            <w:tcW w:w="7371" w:type="dxa"/>
          </w:tcPr>
          <w:p w14:paraId="614842DE" w14:textId="539A86F9" w:rsidR="00CA66DC" w:rsidRPr="002E6E74" w:rsidRDefault="00CA66DC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р. </w:t>
            </w:r>
            <w:proofErr w:type="spellStart"/>
            <w:r w:rsidRPr="002E6E74">
              <w:rPr>
                <w:sz w:val="18"/>
                <w:szCs w:val="20"/>
              </w:rPr>
              <w:t>Омчикчан</w:t>
            </w:r>
            <w:proofErr w:type="spellEnd"/>
          </w:p>
        </w:tc>
      </w:tr>
      <w:tr w:rsidR="00CA66DC" w14:paraId="68FA4BD0" w14:textId="77777777" w:rsidTr="003D568B">
        <w:trPr>
          <w:divId w:val="1496217629"/>
        </w:trPr>
        <w:tc>
          <w:tcPr>
            <w:tcW w:w="1673" w:type="dxa"/>
          </w:tcPr>
          <w:p w14:paraId="6219FE3B" w14:textId="6A38D080" w:rsidR="00CA66DC" w:rsidRPr="002E6E74" w:rsidRDefault="00CA66DC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311</w:t>
            </w:r>
          </w:p>
        </w:tc>
        <w:tc>
          <w:tcPr>
            <w:tcW w:w="1559" w:type="dxa"/>
          </w:tcPr>
          <w:p w14:paraId="1A3B0DE7" w14:textId="20A3BABC" w:rsidR="00CA66DC" w:rsidRDefault="00CA66DC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332</w:t>
            </w:r>
          </w:p>
        </w:tc>
        <w:tc>
          <w:tcPr>
            <w:tcW w:w="7371" w:type="dxa"/>
          </w:tcPr>
          <w:p w14:paraId="6691230B" w14:textId="443F77EB" w:rsidR="00CA66DC" w:rsidRPr="002E6E74" w:rsidRDefault="00CA66DC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лесному массиву, пересекая автодорогу</w:t>
            </w:r>
          </w:p>
        </w:tc>
      </w:tr>
      <w:tr w:rsidR="00CA66DC" w14:paraId="568D2433" w14:textId="77777777" w:rsidTr="003D568B">
        <w:trPr>
          <w:divId w:val="1496217629"/>
        </w:trPr>
        <w:tc>
          <w:tcPr>
            <w:tcW w:w="1673" w:type="dxa"/>
          </w:tcPr>
          <w:p w14:paraId="7787D96D" w14:textId="51E83FFF" w:rsidR="00CA66DC" w:rsidRDefault="00CA66DC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332</w:t>
            </w:r>
          </w:p>
        </w:tc>
        <w:tc>
          <w:tcPr>
            <w:tcW w:w="1559" w:type="dxa"/>
          </w:tcPr>
          <w:p w14:paraId="31AD2867" w14:textId="55EBFA5E" w:rsidR="00CA66DC" w:rsidRDefault="00CA66DC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394</w:t>
            </w:r>
          </w:p>
        </w:tc>
        <w:tc>
          <w:tcPr>
            <w:tcW w:w="7371" w:type="dxa"/>
          </w:tcPr>
          <w:p w14:paraId="5AF3D05B" w14:textId="58F0D518" w:rsidR="00CA66DC" w:rsidRPr="002E6E74" w:rsidRDefault="00CA66DC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проходит по территории под </w:t>
            </w:r>
            <w:proofErr w:type="spellStart"/>
            <w:r>
              <w:rPr>
                <w:sz w:val="18"/>
                <w:szCs w:val="20"/>
              </w:rPr>
              <w:t>хвостохранилище</w:t>
            </w:r>
            <w:proofErr w:type="spellEnd"/>
            <w:r>
              <w:rPr>
                <w:sz w:val="18"/>
                <w:szCs w:val="20"/>
              </w:rPr>
              <w:t xml:space="preserve"> №2 (кадастровый номер </w:t>
            </w:r>
            <w:r w:rsidRPr="002E6E74">
              <w:rPr>
                <w:sz w:val="18"/>
                <w:szCs w:val="20"/>
              </w:rPr>
              <w:t>49:02:030701:47</w:t>
            </w:r>
            <w:r>
              <w:rPr>
                <w:sz w:val="18"/>
                <w:szCs w:val="20"/>
              </w:rPr>
              <w:t xml:space="preserve">)  </w:t>
            </w:r>
            <w:r w:rsidRPr="002E6E74">
              <w:rPr>
                <w:sz w:val="18"/>
                <w:szCs w:val="20"/>
              </w:rPr>
              <w:t xml:space="preserve"> </w:t>
            </w:r>
          </w:p>
        </w:tc>
      </w:tr>
      <w:tr w:rsidR="00CA66DC" w14:paraId="3CF6B9C1" w14:textId="77777777" w:rsidTr="003D568B">
        <w:trPr>
          <w:divId w:val="1496217629"/>
        </w:trPr>
        <w:tc>
          <w:tcPr>
            <w:tcW w:w="1673" w:type="dxa"/>
          </w:tcPr>
          <w:p w14:paraId="2B46006B" w14:textId="6040FA5A" w:rsidR="00CA66DC" w:rsidRPr="002E6E74" w:rsidRDefault="00CA66DC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394</w:t>
            </w:r>
          </w:p>
        </w:tc>
        <w:tc>
          <w:tcPr>
            <w:tcW w:w="1559" w:type="dxa"/>
          </w:tcPr>
          <w:p w14:paraId="378ADD3E" w14:textId="37D13559" w:rsidR="00CA66DC" w:rsidRDefault="00CA66DC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</w:p>
        </w:tc>
        <w:tc>
          <w:tcPr>
            <w:tcW w:w="7371" w:type="dxa"/>
          </w:tcPr>
          <w:p w14:paraId="65565B3A" w14:textId="6FF86B53" w:rsidR="00CA66DC" w:rsidRDefault="00CA66DC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проходит по территории карьера «Возвратный» (кадастровый номер </w:t>
            </w:r>
            <w:r w:rsidRPr="002E6E74">
              <w:rPr>
                <w:sz w:val="18"/>
                <w:szCs w:val="20"/>
              </w:rPr>
              <w:t>49:02:030701:4</w:t>
            </w:r>
            <w:r>
              <w:rPr>
                <w:sz w:val="18"/>
                <w:szCs w:val="20"/>
              </w:rPr>
              <w:t>8)</w:t>
            </w:r>
          </w:p>
        </w:tc>
      </w:tr>
      <w:tr w:rsidR="00CA66DC" w14:paraId="65BDC3E7" w14:textId="77777777" w:rsidTr="003D568B">
        <w:trPr>
          <w:divId w:val="1496217629"/>
        </w:trPr>
        <w:tc>
          <w:tcPr>
            <w:tcW w:w="1673" w:type="dxa"/>
          </w:tcPr>
          <w:p w14:paraId="562FC8D6" w14:textId="20ABC094" w:rsidR="00CA66DC" w:rsidRDefault="00CA66DC" w:rsidP="00CA66DC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</w:t>
            </w:r>
            <w:r>
              <w:rPr>
                <w:sz w:val="18"/>
                <w:szCs w:val="20"/>
              </w:rPr>
              <w:t>2</w:t>
            </w:r>
            <w:r w:rsidRPr="002E6E74">
              <w:rPr>
                <w:sz w:val="18"/>
                <w:szCs w:val="20"/>
              </w:rPr>
              <w:t>)</w:t>
            </w:r>
          </w:p>
        </w:tc>
        <w:tc>
          <w:tcPr>
            <w:tcW w:w="1559" w:type="dxa"/>
          </w:tcPr>
          <w:p w14:paraId="0238A81E" w14:textId="34A354C7" w:rsidR="00CA66DC" w:rsidRDefault="00CA66DC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5296295D" w14:textId="63B78165" w:rsidR="00CA66DC" w:rsidRDefault="00CA66DC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A66DC" w14:paraId="3AABE5BB" w14:textId="77777777" w:rsidTr="003D568B">
        <w:trPr>
          <w:divId w:val="1496217629"/>
        </w:trPr>
        <w:tc>
          <w:tcPr>
            <w:tcW w:w="1673" w:type="dxa"/>
          </w:tcPr>
          <w:p w14:paraId="0AAC060F" w14:textId="6F98FDBD" w:rsidR="00CA66DC" w:rsidRPr="002E6E74" w:rsidRDefault="00CA66DC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439</w:t>
            </w:r>
          </w:p>
        </w:tc>
        <w:tc>
          <w:tcPr>
            <w:tcW w:w="1559" w:type="dxa"/>
          </w:tcPr>
          <w:p w14:paraId="04712ECA" w14:textId="5B4B2E73" w:rsidR="00CA66DC" w:rsidRPr="002E6E74" w:rsidRDefault="00CA66DC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</w:t>
            </w:r>
          </w:p>
        </w:tc>
        <w:tc>
          <w:tcPr>
            <w:tcW w:w="7371" w:type="dxa"/>
          </w:tcPr>
          <w:p w14:paraId="051CBDD9" w14:textId="6E41D61B" w:rsidR="00CA66DC" w:rsidRPr="002E6E74" w:rsidRDefault="00CA66DC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карьеру</w:t>
            </w:r>
            <w:r>
              <w:rPr>
                <w:sz w:val="18"/>
                <w:szCs w:val="20"/>
              </w:rPr>
              <w:t xml:space="preserve"> «Возвратный»</w:t>
            </w:r>
          </w:p>
        </w:tc>
      </w:tr>
      <w:tr w:rsidR="00CA66DC" w14:paraId="635F0BF8" w14:textId="77777777" w:rsidTr="003D568B">
        <w:trPr>
          <w:divId w:val="1496217629"/>
        </w:trPr>
        <w:tc>
          <w:tcPr>
            <w:tcW w:w="1673" w:type="dxa"/>
          </w:tcPr>
          <w:p w14:paraId="4FB0C438" w14:textId="505B1165" w:rsidR="00CA66DC" w:rsidRPr="002E6E74" w:rsidRDefault="00CA66DC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</w:t>
            </w:r>
          </w:p>
        </w:tc>
        <w:tc>
          <w:tcPr>
            <w:tcW w:w="1559" w:type="dxa"/>
          </w:tcPr>
          <w:p w14:paraId="4B647F12" w14:textId="50B72389" w:rsidR="00CA66DC" w:rsidRPr="002E6E74" w:rsidRDefault="00CA66DC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759</w:t>
            </w:r>
          </w:p>
        </w:tc>
        <w:tc>
          <w:tcPr>
            <w:tcW w:w="7371" w:type="dxa"/>
          </w:tcPr>
          <w:p w14:paraId="696BB080" w14:textId="1CDB226D" w:rsidR="00CA66DC" w:rsidRPr="002E6E74" w:rsidRDefault="00CA66DC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Без названия</w:t>
            </w:r>
            <w:r>
              <w:rPr>
                <w:sz w:val="18"/>
                <w:szCs w:val="20"/>
              </w:rPr>
              <w:t xml:space="preserve"> (№3 по ТЗ)</w:t>
            </w:r>
          </w:p>
        </w:tc>
      </w:tr>
      <w:tr w:rsidR="00CA66DC" w14:paraId="0786D322" w14:textId="77777777" w:rsidTr="003D568B">
        <w:trPr>
          <w:divId w:val="1496217629"/>
        </w:trPr>
        <w:tc>
          <w:tcPr>
            <w:tcW w:w="1673" w:type="dxa"/>
          </w:tcPr>
          <w:p w14:paraId="3BE85F65" w14:textId="5A5E760C" w:rsidR="00CA66DC" w:rsidRPr="002E6E74" w:rsidRDefault="00CA66DC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759</w:t>
            </w:r>
          </w:p>
        </w:tc>
        <w:tc>
          <w:tcPr>
            <w:tcW w:w="1559" w:type="dxa"/>
          </w:tcPr>
          <w:p w14:paraId="5CA08A2B" w14:textId="74E39B20" w:rsidR="00CA66DC" w:rsidRPr="002E6E74" w:rsidRDefault="00CA66DC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762</w:t>
            </w:r>
          </w:p>
        </w:tc>
        <w:tc>
          <w:tcPr>
            <w:tcW w:w="7371" w:type="dxa"/>
          </w:tcPr>
          <w:p w14:paraId="15E183B7" w14:textId="5AC302A0" w:rsidR="00CA66DC" w:rsidRPr="002E6E74" w:rsidRDefault="00CA66DC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р. </w:t>
            </w:r>
            <w:proofErr w:type="spellStart"/>
            <w:r w:rsidRPr="002E6E74">
              <w:rPr>
                <w:sz w:val="18"/>
                <w:szCs w:val="20"/>
              </w:rPr>
              <w:t>Омчикчан</w:t>
            </w:r>
            <w:proofErr w:type="spellEnd"/>
          </w:p>
        </w:tc>
      </w:tr>
      <w:tr w:rsidR="00CA66DC" w14:paraId="2A71AA1A" w14:textId="77777777" w:rsidTr="003D568B">
        <w:trPr>
          <w:divId w:val="1496217629"/>
        </w:trPr>
        <w:tc>
          <w:tcPr>
            <w:tcW w:w="1673" w:type="dxa"/>
          </w:tcPr>
          <w:p w14:paraId="00F8C598" w14:textId="65975F44" w:rsidR="00CA66DC" w:rsidRPr="002E6E74" w:rsidRDefault="00CA66DC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762</w:t>
            </w:r>
          </w:p>
        </w:tc>
        <w:tc>
          <w:tcPr>
            <w:tcW w:w="1559" w:type="dxa"/>
          </w:tcPr>
          <w:p w14:paraId="62C1107D" w14:textId="7B2E99E7" w:rsidR="00CA66DC" w:rsidRPr="002E6E74" w:rsidRDefault="00CA66DC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792</w:t>
            </w:r>
          </w:p>
        </w:tc>
        <w:tc>
          <w:tcPr>
            <w:tcW w:w="7371" w:type="dxa"/>
          </w:tcPr>
          <w:p w14:paraId="23A27510" w14:textId="45D329D4" w:rsidR="00CA66DC" w:rsidRPr="002E6E74" w:rsidRDefault="00CA66DC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лесному массиву, пересекая автодорогу</w:t>
            </w:r>
          </w:p>
        </w:tc>
      </w:tr>
      <w:tr w:rsidR="00CA66DC" w14:paraId="6706EDA3" w14:textId="77777777" w:rsidTr="003D568B">
        <w:trPr>
          <w:divId w:val="1496217629"/>
        </w:trPr>
        <w:tc>
          <w:tcPr>
            <w:tcW w:w="1673" w:type="dxa"/>
          </w:tcPr>
          <w:p w14:paraId="44168274" w14:textId="0FD770EA" w:rsidR="00CA66DC" w:rsidRPr="002E6E74" w:rsidRDefault="00CA66DC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792</w:t>
            </w:r>
          </w:p>
        </w:tc>
        <w:tc>
          <w:tcPr>
            <w:tcW w:w="1559" w:type="dxa"/>
          </w:tcPr>
          <w:p w14:paraId="2E977BAD" w14:textId="57138DA9" w:rsidR="00CA66DC" w:rsidRDefault="00CA66DC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863</w:t>
            </w:r>
          </w:p>
        </w:tc>
        <w:tc>
          <w:tcPr>
            <w:tcW w:w="7371" w:type="dxa"/>
          </w:tcPr>
          <w:p w14:paraId="04706608" w14:textId="242E5F44" w:rsidR="00CA66DC" w:rsidRDefault="00CA66DC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проходит по территории под </w:t>
            </w:r>
            <w:proofErr w:type="spellStart"/>
            <w:r>
              <w:rPr>
                <w:sz w:val="18"/>
                <w:szCs w:val="20"/>
              </w:rPr>
              <w:t>хвостохранилище</w:t>
            </w:r>
            <w:proofErr w:type="spellEnd"/>
            <w:r>
              <w:rPr>
                <w:sz w:val="18"/>
                <w:szCs w:val="20"/>
              </w:rPr>
              <w:t xml:space="preserve"> №2 (кадастровый номер </w:t>
            </w:r>
            <w:r w:rsidRPr="002E6E74">
              <w:rPr>
                <w:sz w:val="18"/>
                <w:szCs w:val="20"/>
              </w:rPr>
              <w:t>49:02:030701:47</w:t>
            </w:r>
            <w:r>
              <w:rPr>
                <w:sz w:val="18"/>
                <w:szCs w:val="20"/>
              </w:rPr>
              <w:t xml:space="preserve">) и под </w:t>
            </w:r>
            <w:proofErr w:type="spellStart"/>
            <w:r>
              <w:rPr>
                <w:sz w:val="18"/>
                <w:szCs w:val="20"/>
              </w:rPr>
              <w:t>хвостохранилище</w:t>
            </w:r>
            <w:proofErr w:type="spellEnd"/>
            <w:r>
              <w:rPr>
                <w:sz w:val="18"/>
                <w:szCs w:val="20"/>
              </w:rPr>
              <w:t xml:space="preserve"> №3 </w:t>
            </w:r>
            <w:r w:rsidRPr="002E6E74">
              <w:rPr>
                <w:sz w:val="18"/>
                <w:szCs w:val="20"/>
              </w:rPr>
              <w:t xml:space="preserve"> </w:t>
            </w:r>
          </w:p>
        </w:tc>
      </w:tr>
      <w:tr w:rsidR="00CA66DC" w14:paraId="189C225A" w14:textId="77777777" w:rsidTr="003D568B">
        <w:trPr>
          <w:divId w:val="1496217629"/>
        </w:trPr>
        <w:tc>
          <w:tcPr>
            <w:tcW w:w="1673" w:type="dxa"/>
          </w:tcPr>
          <w:p w14:paraId="7269AC5D" w14:textId="38DE9EDA" w:rsidR="00CA66DC" w:rsidRDefault="00CA66DC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863</w:t>
            </w:r>
          </w:p>
        </w:tc>
        <w:tc>
          <w:tcPr>
            <w:tcW w:w="1559" w:type="dxa"/>
          </w:tcPr>
          <w:p w14:paraId="5B065C40" w14:textId="4F80E7F6" w:rsidR="00CA66DC" w:rsidRDefault="00CA66DC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</w:t>
            </w:r>
          </w:p>
        </w:tc>
        <w:tc>
          <w:tcPr>
            <w:tcW w:w="7371" w:type="dxa"/>
          </w:tcPr>
          <w:p w14:paraId="1E0DF5D1" w14:textId="1F4FAF3F" w:rsidR="00CA66DC" w:rsidRDefault="00CA66DC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проходит по территории карьера «Возвратный» (кадастровый номер </w:t>
            </w:r>
            <w:r w:rsidRPr="002E6E74">
              <w:rPr>
                <w:sz w:val="18"/>
                <w:szCs w:val="20"/>
              </w:rPr>
              <w:t>49:02:030701:4</w:t>
            </w:r>
            <w:r>
              <w:rPr>
                <w:sz w:val="18"/>
                <w:szCs w:val="20"/>
              </w:rPr>
              <w:t>8)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331C8C09" w:rsidR="00F54131" w:rsidRPr="000C0D36" w:rsidRDefault="007C6EFE" w:rsidP="004536CC">
            <w:pPr>
              <w:pStyle w:val="af0"/>
              <w:rPr>
                <w:b w:val="0"/>
                <w:sz w:val="20"/>
                <w:szCs w:val="20"/>
              </w:rPr>
            </w:pPr>
            <w:r w:rsidRPr="004E49A5">
              <w:rPr>
                <w:color w:val="000000"/>
                <w:sz w:val="24"/>
                <w:szCs w:val="24"/>
              </w:rPr>
              <w:t xml:space="preserve">Границ </w:t>
            </w:r>
            <w:r w:rsidR="004536CC">
              <w:rPr>
                <w:sz w:val="24"/>
              </w:rPr>
              <w:t>прибрежной защитной полосы</w:t>
            </w:r>
            <w:r w:rsidRPr="008D7E3E">
              <w:rPr>
                <w:sz w:val="24"/>
              </w:rPr>
              <w:t xml:space="preserve"> водного объекта</w:t>
            </w:r>
            <w:r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6A7852">
              <w:rPr>
                <w:sz w:val="24"/>
                <w:szCs w:val="24"/>
              </w:rPr>
              <w:t>Без названия (№</w:t>
            </w:r>
            <w:r w:rsidR="003A014A">
              <w:rPr>
                <w:sz w:val="24"/>
                <w:szCs w:val="24"/>
              </w:rPr>
              <w:t>3</w:t>
            </w:r>
            <w:r w:rsidR="006A7852">
              <w:rPr>
                <w:sz w:val="24"/>
                <w:szCs w:val="24"/>
              </w:rPr>
              <w:t xml:space="preserve"> по ТЗ)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BC43F3" w:rsidRPr="004E49A5">
              <w:rPr>
                <w:sz w:val="24"/>
                <w:szCs w:val="24"/>
              </w:rPr>
              <w:t>О</w:t>
            </w:r>
            <w:r w:rsidR="00BC43F3">
              <w:rPr>
                <w:sz w:val="24"/>
                <w:szCs w:val="24"/>
              </w:rPr>
              <w:t>мсукчан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211E76EA" w14:textId="2F50B116" w:rsidR="003D568B" w:rsidRDefault="003D568B" w:rsidP="00342828">
            <w:pPr>
              <w:jc w:val="center"/>
              <w:rPr>
                <w:b/>
                <w:noProof/>
                <w:szCs w:val="22"/>
              </w:rPr>
            </w:pPr>
          </w:p>
          <w:p w14:paraId="05F12B60" w14:textId="77777777" w:rsidR="00406C92" w:rsidRDefault="00406C92" w:rsidP="00342828">
            <w:pPr>
              <w:jc w:val="center"/>
              <w:rPr>
                <w:b/>
                <w:noProof/>
                <w:szCs w:val="22"/>
              </w:rPr>
            </w:pPr>
          </w:p>
          <w:p w14:paraId="19EAFE8A" w14:textId="77777777" w:rsidR="007C6EFE" w:rsidRDefault="007C6EFE" w:rsidP="00342828">
            <w:pPr>
              <w:jc w:val="center"/>
              <w:rPr>
                <w:b/>
                <w:noProof/>
                <w:szCs w:val="22"/>
              </w:rPr>
            </w:pPr>
          </w:p>
          <w:p w14:paraId="6733BA90" w14:textId="77777777" w:rsidR="007C6EFE" w:rsidRDefault="007C6EFE" w:rsidP="00342828">
            <w:pPr>
              <w:jc w:val="center"/>
              <w:rPr>
                <w:b/>
                <w:noProof/>
                <w:szCs w:val="22"/>
              </w:rPr>
            </w:pPr>
          </w:p>
          <w:p w14:paraId="46891CA0" w14:textId="77777777" w:rsidR="007C6EFE" w:rsidRDefault="007C6EFE" w:rsidP="00342828">
            <w:pPr>
              <w:jc w:val="center"/>
              <w:rPr>
                <w:b/>
                <w:noProof/>
                <w:szCs w:val="22"/>
              </w:rPr>
            </w:pPr>
          </w:p>
          <w:p w14:paraId="2293A909" w14:textId="5A19BB65" w:rsidR="00CB7BB0" w:rsidRDefault="007C6EFE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2836F952" wp14:editId="60077A48">
                  <wp:extent cx="11162805" cy="6472052"/>
                  <wp:effectExtent l="0" t="0" r="635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1 аз 50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8" t="14586" r="9119" b="18047"/>
                          <a:stretch/>
                        </pic:blipFill>
                        <pic:spPr bwMode="auto">
                          <a:xfrm>
                            <a:off x="0" y="0"/>
                            <a:ext cx="11169186" cy="6475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C88BD3" w14:textId="77777777" w:rsidR="00CB7BB0" w:rsidRDefault="00CB7BB0" w:rsidP="00342828">
            <w:pPr>
              <w:jc w:val="center"/>
              <w:rPr>
                <w:b/>
                <w:noProof/>
                <w:szCs w:val="22"/>
              </w:rPr>
            </w:pPr>
          </w:p>
          <w:p w14:paraId="1019A2D9" w14:textId="4F02C66C" w:rsidR="00406C92" w:rsidRDefault="00406C92" w:rsidP="00342828">
            <w:pPr>
              <w:jc w:val="center"/>
              <w:rPr>
                <w:b/>
                <w:noProof/>
                <w:szCs w:val="22"/>
              </w:rPr>
            </w:pPr>
          </w:p>
          <w:p w14:paraId="3EE8B446" w14:textId="77777777" w:rsidR="00406C92" w:rsidRDefault="00406C92" w:rsidP="003A014A">
            <w:pPr>
              <w:jc w:val="center"/>
              <w:rPr>
                <w:b/>
              </w:rPr>
            </w:pPr>
          </w:p>
          <w:p w14:paraId="151BF8B3" w14:textId="77777777" w:rsidR="007C6EFE" w:rsidRDefault="007C6EFE" w:rsidP="003A014A">
            <w:pPr>
              <w:jc w:val="center"/>
              <w:rPr>
                <w:b/>
              </w:rPr>
            </w:pPr>
          </w:p>
          <w:p w14:paraId="6D20A4F2" w14:textId="77777777" w:rsidR="007C6EFE" w:rsidRDefault="007C6EFE" w:rsidP="003A014A">
            <w:pPr>
              <w:jc w:val="center"/>
              <w:rPr>
                <w:b/>
              </w:rPr>
            </w:pPr>
          </w:p>
          <w:p w14:paraId="1864C16A" w14:textId="77777777" w:rsidR="007C6EFE" w:rsidRDefault="007C6EFE" w:rsidP="003A014A">
            <w:pPr>
              <w:jc w:val="center"/>
              <w:rPr>
                <w:b/>
              </w:rPr>
            </w:pPr>
          </w:p>
          <w:p w14:paraId="46168DE1" w14:textId="0CA5EF63" w:rsidR="00406C92" w:rsidRPr="001C2598" w:rsidRDefault="00406C92" w:rsidP="00BC650E">
            <w:pPr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26E94B72" w:rsidR="00B6189A" w:rsidRPr="00B6189A" w:rsidRDefault="00B6189A" w:rsidP="006A7852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6A7852"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3081775B" w14:textId="77777777" w:rsidR="003D568B" w:rsidRDefault="003D568B" w:rsidP="00B6189A">
      <w:pPr>
        <w:sectPr w:rsidR="003D568B" w:rsidSect="003D568B">
          <w:headerReference w:type="default" r:id="rId10"/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5F000A96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21829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219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120" w:type="dxa"/>
                      <w:right w:w="12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0"/>
                    <w:gridCol w:w="18924"/>
                  </w:tblGrid>
                  <w:tr w:rsidR="007C6EFE" w14:paraId="61EFDED7" w14:textId="77777777" w:rsidTr="007C7368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630EB8FA" w14:textId="77777777" w:rsidR="007C6EFE" w:rsidRDefault="007C6EFE" w:rsidP="007C7368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3FA16970" wp14:editId="2E56C5BB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23" name="Прямая соединительная линия 2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" strokecolor="red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46DB30E7" w14:textId="77777777" w:rsidR="007C6EFE" w:rsidRPr="00894D05" w:rsidRDefault="007C6EFE" w:rsidP="007C7368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вновь образованная </w:t>
                        </w:r>
                        <w:r>
                          <w:rPr>
                            <w:spacing w:val="-4"/>
                            <w:sz w:val="20"/>
                          </w:rPr>
                          <w:t>граница, сведения о которой достаточны для определения её местоположения</w:t>
                        </w:r>
                      </w:p>
                    </w:tc>
                  </w:tr>
                  <w:tr w:rsidR="007C6EFE" w14:paraId="41590A43" w14:textId="77777777" w:rsidTr="007C7368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4A44BE8A" w14:textId="77777777" w:rsidR="007C6EFE" w:rsidRDefault="007C6EFE" w:rsidP="007C7368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 wp14:anchorId="51EC5AD1" wp14:editId="7364F37E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1" name="Прямая соединительная линия 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" strokecolor="#00b050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4A4E8534" w14:textId="77777777" w:rsidR="007C6EFE" w:rsidRPr="00894D05" w:rsidRDefault="007C6EFE" w:rsidP="007C7368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>
                          <w:rPr>
                            <w:spacing w:val="-4"/>
                            <w:sz w:val="20"/>
                          </w:rPr>
                          <w:t>береговая линия (граница водного объекта)</w:t>
                        </w:r>
                      </w:p>
                    </w:tc>
                  </w:tr>
                  <w:tr w:rsidR="007C6EFE" w14:paraId="71B2F7CF" w14:textId="77777777" w:rsidTr="007C7368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0FEB752C" w14:textId="77777777" w:rsidR="007C6EFE" w:rsidRDefault="007C6EFE" w:rsidP="007C7368">
                        <w:pPr>
                          <w:pStyle w:val="aa"/>
                          <w:spacing w:before="120"/>
                          <w:ind w:left="-125"/>
                          <w:jc w:val="center"/>
                          <w:rPr>
                            <w:noProof/>
                            <w:snapToGrid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02DE1460" wp14:editId="1CC0540F">
                                  <wp:simplePos x="0" y="0"/>
                                  <wp:positionH relativeFrom="column">
                                    <wp:posOffset>255270</wp:posOffset>
                                  </wp:positionH>
                                  <wp:positionV relativeFrom="paragraph">
                                    <wp:posOffset>116205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6" name="Прямая соединительная линия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DF21D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9.15pt" to="76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" strokecolor="#df21d1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56FAE1BD" w14:textId="77777777" w:rsidR="007C6EFE" w:rsidRPr="00A72227" w:rsidRDefault="007C6EFE" w:rsidP="007C7368">
                        <w:pPr>
                          <w:pStyle w:val="1"/>
                          <w:spacing w:before="120"/>
                          <w:rPr>
                            <w:sz w:val="20"/>
                          </w:rPr>
                        </w:pPr>
                        <w:r w:rsidRPr="00A72227">
                          <w:rPr>
                            <w:sz w:val="20"/>
                          </w:rPr>
                          <w:t>– граница кадастрового квартала</w:t>
                        </w:r>
                      </w:p>
                    </w:tc>
                  </w:tr>
                  <w:tr w:rsidR="007C6EFE" w14:paraId="3F8A81C6" w14:textId="77777777" w:rsidTr="007C7368">
                    <w:trPr>
                      <w:cantSplit/>
                      <w:trHeight w:val="474"/>
                    </w:trPr>
                    <w:tc>
                      <w:tcPr>
                        <w:tcW w:w="698" w:type="pct"/>
                        <w:vAlign w:val="center"/>
                      </w:tcPr>
                      <w:p w14:paraId="79D9AC78" w14:textId="77777777" w:rsidR="007C6EFE" w:rsidRDefault="007C6EFE" w:rsidP="007C7368">
                        <w:pPr>
                          <w:pStyle w:val="aa"/>
                          <w:spacing w:before="12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9658B3C" wp14:editId="679B47B9">
                              <wp:extent cx="58420" cy="73025"/>
                              <wp:effectExtent l="0" t="0" r="0" b="3175"/>
                              <wp:docPr id="26" name="Рисунок 26" descr="Заштрихованный круг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Заштрихованный круг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7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5</w: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2EBA6391" w14:textId="77777777" w:rsidR="007C6EFE" w:rsidRPr="006A5F68" w:rsidRDefault="007C6EFE" w:rsidP="007C7368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 w:rsidRPr="0082034E">
                          <w:rPr>
                            <w:b/>
                            <w:sz w:val="20"/>
                          </w:rPr>
                          <w:t>–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 характерная точка границы</w:t>
                        </w:r>
                        <w:r>
                          <w:rPr>
                            <w:spacing w:val="-4"/>
                            <w:sz w:val="20"/>
                          </w:rPr>
                          <w:t>, сведения о которой позволяют однозначно определить ее положение на местности</w:t>
                        </w:r>
                      </w:p>
                    </w:tc>
                  </w:tr>
                </w:tbl>
                <w:p w14:paraId="4B1B769F" w14:textId="77777777" w:rsidR="007C6EFE" w:rsidRDefault="007C6EFE" w:rsidP="003B6E5B">
                  <w:pPr>
                    <w:snapToGrid w:val="0"/>
                    <w:spacing w:before="120" w:after="120"/>
                  </w:pPr>
                </w:p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3D568B">
      <w:pgSz w:w="23814" w:h="16840" w:orient="landscape" w:code="8"/>
      <w:pgMar w:top="709" w:right="567" w:bottom="567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70439"/>
    <w:rsid w:val="000C0D36"/>
    <w:rsid w:val="001033AA"/>
    <w:rsid w:val="00141E8C"/>
    <w:rsid w:val="001424EC"/>
    <w:rsid w:val="001821F0"/>
    <w:rsid w:val="001A5F4E"/>
    <w:rsid w:val="001C2598"/>
    <w:rsid w:val="00295641"/>
    <w:rsid w:val="002B4613"/>
    <w:rsid w:val="002C2882"/>
    <w:rsid w:val="003023F5"/>
    <w:rsid w:val="003219DD"/>
    <w:rsid w:val="00342828"/>
    <w:rsid w:val="003A014A"/>
    <w:rsid w:val="003B6E5B"/>
    <w:rsid w:val="003B733E"/>
    <w:rsid w:val="003D568B"/>
    <w:rsid w:val="003E761D"/>
    <w:rsid w:val="00406C92"/>
    <w:rsid w:val="004536CC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62713"/>
    <w:rsid w:val="006A7852"/>
    <w:rsid w:val="006C796B"/>
    <w:rsid w:val="006D56D1"/>
    <w:rsid w:val="006D7297"/>
    <w:rsid w:val="006F48FD"/>
    <w:rsid w:val="006F7754"/>
    <w:rsid w:val="00764F6F"/>
    <w:rsid w:val="00793373"/>
    <w:rsid w:val="007C6EFE"/>
    <w:rsid w:val="00815B76"/>
    <w:rsid w:val="008F367F"/>
    <w:rsid w:val="00956E68"/>
    <w:rsid w:val="00974C57"/>
    <w:rsid w:val="00997B96"/>
    <w:rsid w:val="009F10A8"/>
    <w:rsid w:val="009F20B3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BC43F3"/>
    <w:rsid w:val="00BC650E"/>
    <w:rsid w:val="00C02D9C"/>
    <w:rsid w:val="00C50A64"/>
    <w:rsid w:val="00C53F9A"/>
    <w:rsid w:val="00C85B1E"/>
    <w:rsid w:val="00CA66DC"/>
    <w:rsid w:val="00CB7BB0"/>
    <w:rsid w:val="00CC628F"/>
    <w:rsid w:val="00CE2F9C"/>
    <w:rsid w:val="00D60257"/>
    <w:rsid w:val="00D74C57"/>
    <w:rsid w:val="00DA6BD8"/>
    <w:rsid w:val="00E570C7"/>
    <w:rsid w:val="00E90009"/>
    <w:rsid w:val="00F54131"/>
    <w:rsid w:val="00F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EF90E-BA9E-463E-9A33-DACDED1C7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3</TotalTime>
  <Pages>31</Pages>
  <Words>8366</Words>
  <Characters>47689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55944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5</cp:revision>
  <cp:lastPrinted>2021-01-22T06:48:00Z</cp:lastPrinted>
  <dcterms:created xsi:type="dcterms:W3CDTF">2021-01-29T01:49:00Z</dcterms:created>
  <dcterms:modified xsi:type="dcterms:W3CDTF">2021-03-16T06:16:00Z</dcterms:modified>
</cp:coreProperties>
</file>