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0B8AC2F" w14:textId="77777777" w:rsidR="00815B76" w:rsidRPr="009E44DF" w:rsidRDefault="00815B76" w:rsidP="00815B76">
      <w:pPr>
        <w:jc w:val="center"/>
        <w:rPr>
          <w:b/>
          <w:caps/>
        </w:rPr>
      </w:pPr>
      <w:r>
        <w:rPr>
          <w:b/>
          <w:caps/>
        </w:rPr>
        <w:t>ОПИСАНИЕ МЕСТОПОЛОЖЕНИЯ ГРАНИЦ</w:t>
      </w:r>
    </w:p>
    <w:p w14:paraId="77B28674" w14:textId="0A3713F2" w:rsidR="00641C44" w:rsidRDefault="008E0A5B" w:rsidP="00641C44">
      <w:pPr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Прибрежной защитной полосы</w:t>
      </w:r>
      <w:r w:rsidR="00E41BD8" w:rsidRPr="00974FD4">
        <w:rPr>
          <w:b/>
          <w:bCs/>
          <w:color w:val="000000"/>
        </w:rPr>
        <w:t xml:space="preserve"> водного объекта</w:t>
      </w:r>
    </w:p>
    <w:p w14:paraId="2D700E14" w14:textId="7C515CE2" w:rsidR="009F10A8" w:rsidRDefault="00295641" w:rsidP="000C0D36">
      <w:pPr>
        <w:jc w:val="center"/>
        <w:rPr>
          <w:b/>
          <w:bCs/>
          <w:color w:val="000000"/>
        </w:rPr>
      </w:pPr>
      <w:r w:rsidRPr="00295641">
        <w:rPr>
          <w:b/>
          <w:bCs/>
          <w:color w:val="000000"/>
        </w:rPr>
        <w:t>"</w:t>
      </w:r>
      <w:proofErr w:type="spellStart"/>
      <w:r w:rsidRPr="00295641">
        <w:rPr>
          <w:b/>
          <w:bCs/>
          <w:color w:val="000000"/>
        </w:rPr>
        <w:t>р</w:t>
      </w:r>
      <w:r w:rsidR="00764F6F">
        <w:rPr>
          <w:b/>
          <w:bCs/>
          <w:color w:val="000000"/>
        </w:rPr>
        <w:t>уч</w:t>
      </w:r>
      <w:proofErr w:type="spellEnd"/>
      <w:r w:rsidRPr="00295641">
        <w:rPr>
          <w:b/>
          <w:bCs/>
          <w:color w:val="000000"/>
        </w:rPr>
        <w:t xml:space="preserve">. </w:t>
      </w:r>
      <w:r w:rsidR="009F10A8">
        <w:rPr>
          <w:b/>
          <w:bCs/>
          <w:color w:val="000000"/>
        </w:rPr>
        <w:t>Я</w:t>
      </w:r>
      <w:r w:rsidR="00764F6F">
        <w:rPr>
          <w:b/>
          <w:bCs/>
          <w:color w:val="000000"/>
        </w:rPr>
        <w:t>гельный</w:t>
      </w:r>
      <w:r w:rsidRPr="00295641">
        <w:rPr>
          <w:b/>
          <w:bCs/>
          <w:color w:val="000000"/>
        </w:rPr>
        <w:t xml:space="preserve">" </w:t>
      </w:r>
      <w:r w:rsidR="00815B76">
        <w:rPr>
          <w:b/>
          <w:bCs/>
          <w:color w:val="000000"/>
        </w:rPr>
        <w:t xml:space="preserve">в границах территории </w:t>
      </w:r>
      <w:proofErr w:type="spellStart"/>
      <w:r w:rsidR="000C0D36">
        <w:rPr>
          <w:b/>
          <w:bCs/>
          <w:color w:val="000000"/>
        </w:rPr>
        <w:t>п</w:t>
      </w:r>
      <w:r w:rsidR="00764F6F">
        <w:rPr>
          <w:b/>
          <w:bCs/>
          <w:color w:val="000000"/>
        </w:rPr>
        <w:t>гт</w:t>
      </w:r>
      <w:proofErr w:type="spellEnd"/>
      <w:r w:rsidR="009F10A8" w:rsidRPr="009F10A8">
        <w:rPr>
          <w:b/>
          <w:bCs/>
          <w:color w:val="000000"/>
        </w:rPr>
        <w:t>.</w:t>
      </w:r>
      <w:r w:rsidR="00764F6F">
        <w:rPr>
          <w:b/>
          <w:bCs/>
          <w:color w:val="000000"/>
        </w:rPr>
        <w:t xml:space="preserve"> Дукат</w:t>
      </w:r>
      <w:r w:rsidR="009F10A8" w:rsidRPr="009F10A8">
        <w:rPr>
          <w:b/>
          <w:bCs/>
          <w:color w:val="000000"/>
        </w:rPr>
        <w:t xml:space="preserve"> муниципального образования </w:t>
      </w:r>
    </w:p>
    <w:p w14:paraId="7F0FF7F1" w14:textId="467AF200" w:rsidR="00815B76" w:rsidRDefault="009F10A8" w:rsidP="009F10A8">
      <w:pPr>
        <w:jc w:val="center"/>
      </w:pPr>
      <w:r w:rsidRPr="009F10A8">
        <w:rPr>
          <w:b/>
          <w:bCs/>
          <w:color w:val="000000"/>
        </w:rPr>
        <w:t>«</w:t>
      </w:r>
      <w:proofErr w:type="spellStart"/>
      <w:r w:rsidRPr="009F10A8">
        <w:rPr>
          <w:b/>
          <w:bCs/>
          <w:color w:val="000000"/>
        </w:rPr>
        <w:t>О</w:t>
      </w:r>
      <w:r w:rsidR="00764F6F">
        <w:rPr>
          <w:b/>
          <w:bCs/>
          <w:color w:val="000000"/>
        </w:rPr>
        <w:t>мсукчанский</w:t>
      </w:r>
      <w:proofErr w:type="spellEnd"/>
      <w:r w:rsidRPr="009F10A8">
        <w:rPr>
          <w:b/>
          <w:bCs/>
          <w:color w:val="000000"/>
        </w:rPr>
        <w:t xml:space="preserve"> городской округ»</w:t>
      </w:r>
    </w:p>
    <w:tbl>
      <w:tblPr>
        <w:tblW w:w="10349" w:type="dxa"/>
        <w:tblInd w:w="-3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04"/>
        <w:gridCol w:w="6345"/>
      </w:tblGrid>
      <w:tr w:rsidR="00070439" w:rsidRPr="005B4876" w14:paraId="1DD41A1D" w14:textId="77777777" w:rsidTr="00C02D9C">
        <w:trPr>
          <w:trHeight w:val="657"/>
          <w:tblHeader/>
        </w:trPr>
        <w:tc>
          <w:tcPr>
            <w:tcW w:w="10349" w:type="dxa"/>
            <w:gridSpan w:val="2"/>
            <w:vAlign w:val="center"/>
          </w:tcPr>
          <w:p w14:paraId="22A7E39F" w14:textId="77777777" w:rsidR="00070439" w:rsidRDefault="00070439" w:rsidP="00F54131">
            <w:pPr>
              <w:pStyle w:val="1"/>
              <w:numPr>
                <w:ilvl w:val="0"/>
                <w:numId w:val="4"/>
              </w:numPr>
              <w:jc w:val="center"/>
              <w:rPr>
                <w:sz w:val="20"/>
              </w:rPr>
            </w:pPr>
            <w:r w:rsidRPr="00DD6C04">
              <w:rPr>
                <w:b/>
                <w:szCs w:val="24"/>
              </w:rPr>
              <w:t>Сведения о</w:t>
            </w:r>
            <w:r>
              <w:rPr>
                <w:b/>
                <w:szCs w:val="24"/>
              </w:rPr>
              <w:t xml:space="preserve"> заказчике работ</w:t>
            </w:r>
          </w:p>
        </w:tc>
      </w:tr>
      <w:tr w:rsidR="00070439" w:rsidRPr="005B4876" w14:paraId="3D1C664C" w14:textId="77777777" w:rsidTr="00C02D9C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6CFA8BB8" w14:textId="77777777" w:rsidR="00070439" w:rsidRPr="00B13CC8" w:rsidRDefault="00070439" w:rsidP="00B13CC8">
            <w:pPr>
              <w:pStyle w:val="1"/>
              <w:rPr>
                <w:b/>
                <w:szCs w:val="24"/>
              </w:rPr>
            </w:pPr>
            <w:r w:rsidRPr="00B13CC8">
              <w:rPr>
                <w:b/>
                <w:szCs w:val="24"/>
              </w:rPr>
              <w:t>Полное наименование</w:t>
            </w:r>
          </w:p>
        </w:tc>
        <w:tc>
          <w:tcPr>
            <w:tcW w:w="6345" w:type="dxa"/>
          </w:tcPr>
          <w:p w14:paraId="62CF1318" w14:textId="77777777" w:rsidR="00070439" w:rsidRPr="00411DC6" w:rsidRDefault="00070439" w:rsidP="00B13CC8">
            <w:pPr>
              <w:pStyle w:val="1"/>
              <w:jc w:val="both"/>
              <w:rPr>
                <w:szCs w:val="24"/>
              </w:rPr>
            </w:pPr>
            <w:r>
              <w:rPr>
                <w:szCs w:val="24"/>
              </w:rPr>
              <w:t>Министерство природных ресурсов и экологии Магаданской области</w:t>
            </w:r>
          </w:p>
        </w:tc>
      </w:tr>
      <w:tr w:rsidR="00070439" w:rsidRPr="00070439" w14:paraId="633CF5DD" w14:textId="77777777" w:rsidTr="00C02D9C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058D3EA4" w14:textId="77777777" w:rsidR="00070439" w:rsidRPr="00B13CC8" w:rsidRDefault="00070439" w:rsidP="00B13CC8">
            <w:pPr>
              <w:pStyle w:val="1"/>
              <w:rPr>
                <w:b/>
                <w:szCs w:val="24"/>
              </w:rPr>
            </w:pPr>
            <w:r w:rsidRPr="00B13CC8">
              <w:rPr>
                <w:b/>
                <w:szCs w:val="24"/>
              </w:rPr>
              <w:t>Фамилия и инициалы уполномоченного представителя, его должность</w:t>
            </w:r>
          </w:p>
        </w:tc>
        <w:tc>
          <w:tcPr>
            <w:tcW w:w="6345" w:type="dxa"/>
            <w:vAlign w:val="center"/>
          </w:tcPr>
          <w:p w14:paraId="16A8C291" w14:textId="6572860E" w:rsidR="00070439" w:rsidRPr="00070439" w:rsidRDefault="005D12CC" w:rsidP="00B13CC8">
            <w:pPr>
              <w:jc w:val="both"/>
            </w:pPr>
            <w:r w:rsidRPr="005D12CC">
              <w:t xml:space="preserve">Н.К. </w:t>
            </w:r>
            <w:proofErr w:type="spellStart"/>
            <w:r w:rsidRPr="005D12CC">
              <w:t>Махамбетов</w:t>
            </w:r>
            <w:proofErr w:type="spellEnd"/>
            <w:r w:rsidRPr="005D12CC">
              <w:t xml:space="preserve"> – </w:t>
            </w:r>
            <w:r w:rsidR="00EB3ECB">
              <w:t>первый заместитель министра природных ресурсов и экологии Магаданской области</w:t>
            </w:r>
            <w:bookmarkStart w:id="0" w:name="_GoBack"/>
            <w:bookmarkEnd w:id="0"/>
          </w:p>
        </w:tc>
      </w:tr>
      <w:tr w:rsidR="00070439" w:rsidRPr="00070439" w14:paraId="636E9177" w14:textId="77777777" w:rsidTr="00C02D9C">
        <w:tblPrEx>
          <w:tblLook w:val="0000" w:firstRow="0" w:lastRow="0" w:firstColumn="0" w:lastColumn="0" w:noHBand="0" w:noVBand="0"/>
        </w:tblPrEx>
        <w:trPr>
          <w:trHeight w:val="558"/>
        </w:trPr>
        <w:tc>
          <w:tcPr>
            <w:tcW w:w="4004" w:type="dxa"/>
            <w:vAlign w:val="bottom"/>
          </w:tcPr>
          <w:p w14:paraId="34B0FA2D" w14:textId="77777777" w:rsidR="00070439" w:rsidRPr="00070439" w:rsidRDefault="00C02D9C" w:rsidP="00C02D9C">
            <w:pPr>
              <w:pStyle w:val="1"/>
              <w:rPr>
                <w:szCs w:val="24"/>
              </w:rPr>
            </w:pPr>
            <w:r>
              <w:rPr>
                <w:szCs w:val="24"/>
              </w:rPr>
              <w:t>Дата «_____» __________ 20___ г.</w:t>
            </w:r>
          </w:p>
        </w:tc>
        <w:tc>
          <w:tcPr>
            <w:tcW w:w="6345" w:type="dxa"/>
            <w:vAlign w:val="bottom"/>
          </w:tcPr>
          <w:p w14:paraId="047A507E" w14:textId="1683730C" w:rsidR="00070439" w:rsidRPr="00070439" w:rsidRDefault="00C02D9C" w:rsidP="00C02D9C">
            <w:r>
              <w:t xml:space="preserve">Подпись ___________________ </w:t>
            </w:r>
            <w:r w:rsidR="005D12CC" w:rsidRPr="005D12CC">
              <w:t xml:space="preserve">Н.К. </w:t>
            </w:r>
            <w:proofErr w:type="spellStart"/>
            <w:r w:rsidR="005D12CC" w:rsidRPr="005D12CC">
              <w:t>Махамбетов</w:t>
            </w:r>
            <w:proofErr w:type="spellEnd"/>
          </w:p>
        </w:tc>
      </w:tr>
      <w:tr w:rsidR="00070439" w:rsidRPr="00070439" w14:paraId="057DC053" w14:textId="77777777" w:rsidTr="00C02D9C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23CF7C11" w14:textId="77777777" w:rsidR="00070439" w:rsidRPr="00070439" w:rsidRDefault="00070439" w:rsidP="00070439">
            <w:pPr>
              <w:pStyle w:val="1"/>
              <w:rPr>
                <w:szCs w:val="24"/>
              </w:rPr>
            </w:pPr>
          </w:p>
        </w:tc>
        <w:tc>
          <w:tcPr>
            <w:tcW w:w="6345" w:type="dxa"/>
          </w:tcPr>
          <w:p w14:paraId="69D758FD" w14:textId="77777777" w:rsidR="00070439" w:rsidRPr="00C02D9C" w:rsidRDefault="00C02D9C" w:rsidP="00C02D9C">
            <w:pPr>
              <w:pStyle w:val="1"/>
              <w:jc w:val="center"/>
              <w:rPr>
                <w:szCs w:val="24"/>
              </w:rPr>
            </w:pPr>
            <w:r>
              <w:rPr>
                <w:szCs w:val="24"/>
              </w:rPr>
              <w:t>М.П.</w:t>
            </w:r>
          </w:p>
        </w:tc>
      </w:tr>
    </w:tbl>
    <w:p w14:paraId="4447DE88" w14:textId="77777777" w:rsidR="003219DD" w:rsidRDefault="003219DD"/>
    <w:p w14:paraId="1430F1F5" w14:textId="77777777" w:rsidR="00C02D9C" w:rsidRDefault="00C02D9C"/>
    <w:tbl>
      <w:tblPr>
        <w:tblW w:w="10349" w:type="dxa"/>
        <w:tblInd w:w="-3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04"/>
        <w:gridCol w:w="6345"/>
      </w:tblGrid>
      <w:tr w:rsidR="00C02D9C" w:rsidRPr="005B4876" w14:paraId="1ED827F5" w14:textId="77777777" w:rsidTr="00295641">
        <w:trPr>
          <w:trHeight w:val="657"/>
          <w:tblHeader/>
        </w:trPr>
        <w:tc>
          <w:tcPr>
            <w:tcW w:w="10349" w:type="dxa"/>
            <w:gridSpan w:val="2"/>
            <w:vAlign w:val="center"/>
          </w:tcPr>
          <w:p w14:paraId="34BF02B8" w14:textId="77777777" w:rsidR="00C02D9C" w:rsidRDefault="00C02D9C" w:rsidP="00F54131">
            <w:pPr>
              <w:pStyle w:val="1"/>
              <w:numPr>
                <w:ilvl w:val="0"/>
                <w:numId w:val="4"/>
              </w:numPr>
              <w:jc w:val="center"/>
              <w:rPr>
                <w:sz w:val="20"/>
              </w:rPr>
            </w:pPr>
            <w:r w:rsidRPr="00DD6C04">
              <w:rPr>
                <w:b/>
                <w:szCs w:val="24"/>
              </w:rPr>
              <w:t>Сведения о</w:t>
            </w:r>
            <w:r>
              <w:rPr>
                <w:b/>
                <w:szCs w:val="24"/>
              </w:rPr>
              <w:t>б исполнителе работ</w:t>
            </w:r>
          </w:p>
        </w:tc>
      </w:tr>
      <w:tr w:rsidR="00295641" w:rsidRPr="005B4876" w14:paraId="1CED0878" w14:textId="77777777" w:rsidTr="00295641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6581B70C" w14:textId="77777777" w:rsidR="00295641" w:rsidRPr="00B13CC8" w:rsidRDefault="00295641" w:rsidP="00295641">
            <w:pPr>
              <w:pStyle w:val="1"/>
              <w:rPr>
                <w:b/>
                <w:szCs w:val="24"/>
              </w:rPr>
            </w:pPr>
            <w:r w:rsidRPr="00B13CC8">
              <w:rPr>
                <w:b/>
                <w:szCs w:val="24"/>
              </w:rPr>
              <w:t>Полное наименование</w:t>
            </w:r>
          </w:p>
        </w:tc>
        <w:tc>
          <w:tcPr>
            <w:tcW w:w="6345" w:type="dxa"/>
          </w:tcPr>
          <w:p w14:paraId="3C58276B" w14:textId="77777777" w:rsidR="00295641" w:rsidRPr="00411DC6" w:rsidRDefault="00295641" w:rsidP="00295641">
            <w:pPr>
              <w:pStyle w:val="1"/>
              <w:rPr>
                <w:szCs w:val="24"/>
              </w:rPr>
            </w:pPr>
            <w:r w:rsidRPr="00AA492E">
              <w:rPr>
                <w:szCs w:val="24"/>
              </w:rPr>
              <w:t>Общество с ограниченной ответственностью «Кадастр-ПРО»</w:t>
            </w:r>
          </w:p>
        </w:tc>
      </w:tr>
      <w:tr w:rsidR="00295641" w:rsidRPr="00070439" w14:paraId="07A8C1F7" w14:textId="77777777" w:rsidTr="00295641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4C6A99D7" w14:textId="77777777" w:rsidR="00295641" w:rsidRPr="00B13CC8" w:rsidRDefault="00295641" w:rsidP="00295641">
            <w:pPr>
              <w:pStyle w:val="1"/>
              <w:rPr>
                <w:b/>
                <w:szCs w:val="24"/>
              </w:rPr>
            </w:pPr>
            <w:r w:rsidRPr="00B13CC8">
              <w:rPr>
                <w:b/>
                <w:szCs w:val="24"/>
              </w:rPr>
              <w:t>Фамилия и инициалы уполномоченного представителя, его должность</w:t>
            </w:r>
          </w:p>
        </w:tc>
        <w:tc>
          <w:tcPr>
            <w:tcW w:w="6345" w:type="dxa"/>
            <w:vAlign w:val="center"/>
          </w:tcPr>
          <w:p w14:paraId="309CBA6D" w14:textId="77777777" w:rsidR="00295641" w:rsidRPr="00070439" w:rsidRDefault="00295641" w:rsidP="00295641">
            <w:r>
              <w:t>А.</w:t>
            </w:r>
            <w:r w:rsidRPr="00821B67">
              <w:t>О</w:t>
            </w:r>
            <w:r>
              <w:t>.</w:t>
            </w:r>
            <w:r w:rsidRPr="00821B67">
              <w:t xml:space="preserve"> </w:t>
            </w:r>
            <w:proofErr w:type="spellStart"/>
            <w:r w:rsidRPr="00821B67">
              <w:t>Лесняк</w:t>
            </w:r>
            <w:proofErr w:type="spellEnd"/>
            <w:r>
              <w:t xml:space="preserve"> - директор</w:t>
            </w:r>
          </w:p>
        </w:tc>
      </w:tr>
      <w:tr w:rsidR="00295641" w:rsidRPr="00070439" w14:paraId="19FEB436" w14:textId="77777777" w:rsidTr="00295641">
        <w:tblPrEx>
          <w:tblLook w:val="0000" w:firstRow="0" w:lastRow="0" w:firstColumn="0" w:lastColumn="0" w:noHBand="0" w:noVBand="0"/>
        </w:tblPrEx>
        <w:trPr>
          <w:trHeight w:val="558"/>
        </w:trPr>
        <w:tc>
          <w:tcPr>
            <w:tcW w:w="4004" w:type="dxa"/>
            <w:vAlign w:val="bottom"/>
          </w:tcPr>
          <w:p w14:paraId="7025D674" w14:textId="77777777" w:rsidR="00295641" w:rsidRPr="00070439" w:rsidRDefault="00295641" w:rsidP="00295641">
            <w:pPr>
              <w:pStyle w:val="1"/>
              <w:rPr>
                <w:szCs w:val="24"/>
              </w:rPr>
            </w:pPr>
            <w:r>
              <w:rPr>
                <w:szCs w:val="24"/>
              </w:rPr>
              <w:t>Дата «_____» __________ 20___ г.</w:t>
            </w:r>
          </w:p>
        </w:tc>
        <w:tc>
          <w:tcPr>
            <w:tcW w:w="6345" w:type="dxa"/>
            <w:vAlign w:val="bottom"/>
          </w:tcPr>
          <w:p w14:paraId="76A1030B" w14:textId="77777777" w:rsidR="00295641" w:rsidRPr="00070439" w:rsidRDefault="00295641" w:rsidP="00295641">
            <w:r>
              <w:t xml:space="preserve">Подпись ___________________ </w:t>
            </w:r>
            <w:r w:rsidR="00B80549">
              <w:t>А.</w:t>
            </w:r>
            <w:r w:rsidR="00B80549" w:rsidRPr="00821B67">
              <w:t>О</w:t>
            </w:r>
            <w:r w:rsidR="00B80549">
              <w:t>.</w:t>
            </w:r>
            <w:r w:rsidR="00B80549" w:rsidRPr="00821B67">
              <w:t xml:space="preserve"> </w:t>
            </w:r>
            <w:proofErr w:type="spellStart"/>
            <w:r w:rsidR="00B80549" w:rsidRPr="00821B67">
              <w:t>Лесняк</w:t>
            </w:r>
            <w:proofErr w:type="spellEnd"/>
          </w:p>
        </w:tc>
      </w:tr>
      <w:tr w:rsidR="00295641" w:rsidRPr="00070439" w14:paraId="13809728" w14:textId="77777777" w:rsidTr="00295641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5B542ECB" w14:textId="77777777" w:rsidR="00295641" w:rsidRPr="00070439" w:rsidRDefault="00295641" w:rsidP="00295641">
            <w:pPr>
              <w:pStyle w:val="1"/>
              <w:rPr>
                <w:szCs w:val="24"/>
              </w:rPr>
            </w:pPr>
          </w:p>
        </w:tc>
        <w:tc>
          <w:tcPr>
            <w:tcW w:w="6345" w:type="dxa"/>
          </w:tcPr>
          <w:p w14:paraId="4793FDE8" w14:textId="77777777" w:rsidR="00295641" w:rsidRPr="00C02D9C" w:rsidRDefault="00295641" w:rsidP="00295641">
            <w:pPr>
              <w:pStyle w:val="1"/>
              <w:jc w:val="center"/>
              <w:rPr>
                <w:szCs w:val="24"/>
              </w:rPr>
            </w:pPr>
            <w:r>
              <w:rPr>
                <w:szCs w:val="24"/>
              </w:rPr>
              <w:t>М.П.</w:t>
            </w:r>
          </w:p>
        </w:tc>
      </w:tr>
    </w:tbl>
    <w:p w14:paraId="4733A642" w14:textId="77777777" w:rsidR="00C02D9C" w:rsidRDefault="00C02D9C"/>
    <w:p w14:paraId="237E0BD1" w14:textId="77777777" w:rsidR="00C02D9C" w:rsidRDefault="00C02D9C"/>
    <w:tbl>
      <w:tblPr>
        <w:tblW w:w="10349" w:type="dxa"/>
        <w:tblInd w:w="-3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04"/>
        <w:gridCol w:w="6345"/>
      </w:tblGrid>
      <w:tr w:rsidR="00C02D9C" w:rsidRPr="005B4876" w14:paraId="287420F9" w14:textId="77777777" w:rsidTr="00295641">
        <w:trPr>
          <w:trHeight w:val="657"/>
          <w:tblHeader/>
        </w:trPr>
        <w:tc>
          <w:tcPr>
            <w:tcW w:w="10349" w:type="dxa"/>
            <w:gridSpan w:val="2"/>
            <w:vAlign w:val="center"/>
          </w:tcPr>
          <w:p w14:paraId="35982299" w14:textId="77777777" w:rsidR="00C02D9C" w:rsidRDefault="00C02D9C" w:rsidP="00F54131">
            <w:pPr>
              <w:pStyle w:val="1"/>
              <w:numPr>
                <w:ilvl w:val="0"/>
                <w:numId w:val="4"/>
              </w:numPr>
              <w:jc w:val="center"/>
              <w:rPr>
                <w:sz w:val="20"/>
              </w:rPr>
            </w:pPr>
            <w:r w:rsidRPr="00DD6C04">
              <w:rPr>
                <w:b/>
                <w:szCs w:val="24"/>
              </w:rPr>
              <w:t>Сведения о</w:t>
            </w:r>
            <w:r>
              <w:rPr>
                <w:b/>
                <w:szCs w:val="24"/>
              </w:rPr>
              <w:t xml:space="preserve"> кадастровом инженере</w:t>
            </w:r>
          </w:p>
        </w:tc>
      </w:tr>
      <w:tr w:rsidR="00295641" w:rsidRPr="00070439" w14:paraId="62C8617E" w14:textId="77777777" w:rsidTr="00295641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0A21BEB0" w14:textId="77777777" w:rsidR="00295641" w:rsidRPr="00B13CC8" w:rsidRDefault="00295641" w:rsidP="00C02D9C">
            <w:pPr>
              <w:pStyle w:val="1"/>
              <w:rPr>
                <w:b/>
                <w:szCs w:val="24"/>
              </w:rPr>
            </w:pPr>
            <w:r w:rsidRPr="00B13CC8">
              <w:rPr>
                <w:b/>
                <w:szCs w:val="24"/>
              </w:rPr>
              <w:t>Фамилия, имя, отчество</w:t>
            </w:r>
          </w:p>
        </w:tc>
        <w:tc>
          <w:tcPr>
            <w:tcW w:w="6345" w:type="dxa"/>
            <w:vAlign w:val="center"/>
          </w:tcPr>
          <w:p w14:paraId="4B9D0B54" w14:textId="77777777" w:rsidR="00295641" w:rsidRPr="00070439" w:rsidRDefault="00295641" w:rsidP="00295641">
            <w:r w:rsidRPr="00AA492E">
              <w:t>Проскура Екатерина Юрьевна</w:t>
            </w:r>
          </w:p>
        </w:tc>
      </w:tr>
      <w:tr w:rsidR="00295641" w:rsidRPr="00070439" w14:paraId="04F18ADF" w14:textId="77777777" w:rsidTr="00295641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3C50FFA8" w14:textId="77777777" w:rsidR="00295641" w:rsidRPr="00B13CC8" w:rsidRDefault="00295641" w:rsidP="00C02D9C">
            <w:pPr>
              <w:pStyle w:val="1"/>
              <w:rPr>
                <w:b/>
                <w:szCs w:val="24"/>
              </w:rPr>
            </w:pPr>
            <w:r w:rsidRPr="00B13CC8">
              <w:rPr>
                <w:b/>
                <w:szCs w:val="24"/>
              </w:rPr>
              <w:t>Идентификационный номер налогоплательщика</w:t>
            </w:r>
          </w:p>
        </w:tc>
        <w:tc>
          <w:tcPr>
            <w:tcW w:w="6345" w:type="dxa"/>
            <w:vAlign w:val="center"/>
          </w:tcPr>
          <w:p w14:paraId="0A6CA48E" w14:textId="77777777" w:rsidR="00295641" w:rsidRPr="00070439" w:rsidRDefault="00295641" w:rsidP="00295641">
            <w:r w:rsidRPr="00AA492E">
              <w:t>651701665934</w:t>
            </w:r>
          </w:p>
        </w:tc>
      </w:tr>
      <w:tr w:rsidR="00295641" w:rsidRPr="00070439" w14:paraId="1827FB8F" w14:textId="77777777" w:rsidTr="00295641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416931BA" w14:textId="77777777" w:rsidR="00295641" w:rsidRPr="00B13CC8" w:rsidRDefault="00295641" w:rsidP="00C02D9C">
            <w:pPr>
              <w:pStyle w:val="1"/>
              <w:rPr>
                <w:b/>
                <w:szCs w:val="24"/>
              </w:rPr>
            </w:pPr>
            <w:r w:rsidRPr="00B13CC8">
              <w:rPr>
                <w:b/>
                <w:szCs w:val="24"/>
              </w:rPr>
              <w:t>Контактный телефон и почтовый адрес</w:t>
            </w:r>
          </w:p>
        </w:tc>
        <w:tc>
          <w:tcPr>
            <w:tcW w:w="6345" w:type="dxa"/>
            <w:vAlign w:val="center"/>
          </w:tcPr>
          <w:p w14:paraId="7BA5868E" w14:textId="77777777" w:rsidR="00295641" w:rsidRPr="00070439" w:rsidRDefault="00295641" w:rsidP="00295641">
            <w:r w:rsidRPr="00AA492E">
              <w:t>+7(924)302-72-62</w:t>
            </w:r>
            <w:r>
              <w:t xml:space="preserve">, </w:t>
            </w:r>
            <w:r w:rsidRPr="00AA492E">
              <w:t>argal_kat@mail.ru</w:t>
            </w:r>
          </w:p>
        </w:tc>
      </w:tr>
      <w:tr w:rsidR="00295641" w:rsidRPr="00070439" w14:paraId="126CF829" w14:textId="77777777" w:rsidTr="00295641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50EA6E19" w14:textId="77777777" w:rsidR="00295641" w:rsidRPr="00B13CC8" w:rsidRDefault="00295641" w:rsidP="00C02D9C">
            <w:pPr>
              <w:pStyle w:val="1"/>
              <w:rPr>
                <w:b/>
                <w:szCs w:val="24"/>
              </w:rPr>
            </w:pPr>
            <w:r w:rsidRPr="00B13CC8">
              <w:rPr>
                <w:b/>
                <w:szCs w:val="24"/>
              </w:rPr>
              <w:t>Номер квалификационного аттестата кадастрового инженера</w:t>
            </w:r>
          </w:p>
        </w:tc>
        <w:tc>
          <w:tcPr>
            <w:tcW w:w="6345" w:type="dxa"/>
            <w:vAlign w:val="center"/>
          </w:tcPr>
          <w:p w14:paraId="4C8E840E" w14:textId="77777777" w:rsidR="00295641" w:rsidRPr="00070439" w:rsidRDefault="00295641" w:rsidP="00295641">
            <w:r w:rsidRPr="00AA492E">
              <w:t>27-13-38</w:t>
            </w:r>
          </w:p>
        </w:tc>
      </w:tr>
      <w:tr w:rsidR="00295641" w:rsidRPr="00070439" w14:paraId="2E9DF4F1" w14:textId="77777777" w:rsidTr="00295641">
        <w:tblPrEx>
          <w:tblLook w:val="0000" w:firstRow="0" w:lastRow="0" w:firstColumn="0" w:lastColumn="0" w:noHBand="0" w:noVBand="0"/>
        </w:tblPrEx>
        <w:trPr>
          <w:trHeight w:val="558"/>
        </w:trPr>
        <w:tc>
          <w:tcPr>
            <w:tcW w:w="4004" w:type="dxa"/>
            <w:vAlign w:val="bottom"/>
          </w:tcPr>
          <w:p w14:paraId="79790605" w14:textId="77777777" w:rsidR="00295641" w:rsidRPr="00070439" w:rsidRDefault="00295641" w:rsidP="00295641">
            <w:pPr>
              <w:pStyle w:val="1"/>
              <w:rPr>
                <w:szCs w:val="24"/>
              </w:rPr>
            </w:pPr>
            <w:r>
              <w:rPr>
                <w:szCs w:val="24"/>
              </w:rPr>
              <w:t>Дата «_____» __________ 20___ г.</w:t>
            </w:r>
          </w:p>
        </w:tc>
        <w:tc>
          <w:tcPr>
            <w:tcW w:w="6345" w:type="dxa"/>
            <w:vAlign w:val="bottom"/>
          </w:tcPr>
          <w:p w14:paraId="32E8F8CF" w14:textId="77777777" w:rsidR="00295641" w:rsidRPr="00070439" w:rsidRDefault="00295641" w:rsidP="00295641">
            <w:r>
              <w:t>Подпись ___________________</w:t>
            </w:r>
            <w:r w:rsidR="00B80549">
              <w:t xml:space="preserve"> </w:t>
            </w:r>
            <w:r w:rsidR="00B80549" w:rsidRPr="00B80549">
              <w:t>Е.Ю. Проскура</w:t>
            </w:r>
          </w:p>
        </w:tc>
      </w:tr>
      <w:tr w:rsidR="00295641" w:rsidRPr="00070439" w14:paraId="61281931" w14:textId="77777777" w:rsidTr="00295641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4004" w:type="dxa"/>
          </w:tcPr>
          <w:p w14:paraId="7CCA8FEC" w14:textId="77777777" w:rsidR="00295641" w:rsidRPr="00070439" w:rsidRDefault="00295641" w:rsidP="00295641">
            <w:pPr>
              <w:pStyle w:val="1"/>
              <w:rPr>
                <w:szCs w:val="24"/>
              </w:rPr>
            </w:pPr>
          </w:p>
        </w:tc>
        <w:tc>
          <w:tcPr>
            <w:tcW w:w="6345" w:type="dxa"/>
          </w:tcPr>
          <w:p w14:paraId="020050CA" w14:textId="77777777" w:rsidR="00295641" w:rsidRPr="00C02D9C" w:rsidRDefault="00295641" w:rsidP="00295641">
            <w:pPr>
              <w:pStyle w:val="1"/>
              <w:jc w:val="center"/>
              <w:rPr>
                <w:szCs w:val="24"/>
              </w:rPr>
            </w:pPr>
            <w:r>
              <w:rPr>
                <w:szCs w:val="24"/>
              </w:rPr>
              <w:t>М.П.</w:t>
            </w:r>
          </w:p>
        </w:tc>
      </w:tr>
    </w:tbl>
    <w:p w14:paraId="5A5B5567" w14:textId="77777777" w:rsidR="00C02D9C" w:rsidRDefault="00C02D9C"/>
    <w:p w14:paraId="7CE830C6" w14:textId="77777777" w:rsidR="00C02D9C" w:rsidRDefault="00C02D9C"/>
    <w:p w14:paraId="72A40C65" w14:textId="77777777" w:rsidR="00997B96" w:rsidRDefault="00997B96">
      <w:pPr>
        <w:sectPr w:rsidR="00997B96" w:rsidSect="00F54131">
          <w:pgSz w:w="11906" w:h="16838"/>
          <w:pgMar w:top="709" w:right="424" w:bottom="1134" w:left="1247" w:header="709" w:footer="709" w:gutter="0"/>
          <w:cols w:space="708"/>
          <w:docGrid w:linePitch="360"/>
        </w:sectPr>
      </w:pPr>
    </w:p>
    <w:p w14:paraId="1A7C7142" w14:textId="77777777" w:rsidR="00C02D9C" w:rsidRDefault="00C02D9C"/>
    <w:tbl>
      <w:tblPr>
        <w:tblW w:w="10349" w:type="dxa"/>
        <w:tblInd w:w="-3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31"/>
        <w:gridCol w:w="4918"/>
      </w:tblGrid>
      <w:tr w:rsidR="00C02D9C" w:rsidRPr="005B4876" w14:paraId="4B11D772" w14:textId="77777777" w:rsidTr="00295641">
        <w:trPr>
          <w:trHeight w:val="657"/>
          <w:tblHeader/>
        </w:trPr>
        <w:tc>
          <w:tcPr>
            <w:tcW w:w="10349" w:type="dxa"/>
            <w:gridSpan w:val="2"/>
            <w:vAlign w:val="center"/>
          </w:tcPr>
          <w:p w14:paraId="3311C07A" w14:textId="77777777" w:rsidR="00C02D9C" w:rsidRDefault="00C02D9C" w:rsidP="00F54131">
            <w:pPr>
              <w:pStyle w:val="1"/>
              <w:numPr>
                <w:ilvl w:val="0"/>
                <w:numId w:val="4"/>
              </w:numPr>
              <w:jc w:val="center"/>
              <w:rPr>
                <w:sz w:val="20"/>
              </w:rPr>
            </w:pPr>
            <w:r>
              <w:rPr>
                <w:b/>
                <w:szCs w:val="24"/>
              </w:rPr>
              <w:t>Основания для проведения работ</w:t>
            </w:r>
          </w:p>
        </w:tc>
      </w:tr>
      <w:tr w:rsidR="00C02D9C" w:rsidRPr="005B4876" w14:paraId="4260E168" w14:textId="77777777" w:rsidTr="00B13CC8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5431" w:type="dxa"/>
          </w:tcPr>
          <w:p w14:paraId="06830310" w14:textId="77777777" w:rsidR="00C02D9C" w:rsidRPr="00B13CC8" w:rsidRDefault="00C02D9C" w:rsidP="00B13CC8">
            <w:pPr>
              <w:pStyle w:val="1"/>
              <w:jc w:val="center"/>
              <w:rPr>
                <w:b/>
                <w:szCs w:val="24"/>
              </w:rPr>
            </w:pPr>
            <w:r w:rsidRPr="00B13CC8">
              <w:rPr>
                <w:b/>
                <w:szCs w:val="24"/>
              </w:rPr>
              <w:t>Наименование и реквизиты документа</w:t>
            </w:r>
          </w:p>
        </w:tc>
        <w:tc>
          <w:tcPr>
            <w:tcW w:w="4918" w:type="dxa"/>
          </w:tcPr>
          <w:p w14:paraId="6B193DB3" w14:textId="77777777" w:rsidR="00C02D9C" w:rsidRPr="00B13CC8" w:rsidRDefault="00B13CC8" w:rsidP="00B13CC8">
            <w:pPr>
              <w:pStyle w:val="1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Сведения об органе (организации), подготовившем или принявшем документ</w:t>
            </w:r>
          </w:p>
        </w:tc>
      </w:tr>
      <w:tr w:rsidR="00B13CC8" w:rsidRPr="00070439" w14:paraId="614F820D" w14:textId="77777777" w:rsidTr="00B13CC8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5431" w:type="dxa"/>
          </w:tcPr>
          <w:p w14:paraId="19B4237B" w14:textId="22FD1F12" w:rsidR="00B13CC8" w:rsidRPr="00070439" w:rsidRDefault="00295641" w:rsidP="000C0D36">
            <w:pPr>
              <w:pStyle w:val="1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Государственный контракт на </w:t>
            </w:r>
            <w:r w:rsidRPr="007B3E63">
              <w:rPr>
                <w:szCs w:val="24"/>
              </w:rPr>
              <w:t xml:space="preserve">Определение местоположения береговых линий (границ водных объектов), границ </w:t>
            </w:r>
            <w:proofErr w:type="spellStart"/>
            <w:r w:rsidRPr="007B3E63">
              <w:rPr>
                <w:szCs w:val="24"/>
              </w:rPr>
              <w:t>водоохранных</w:t>
            </w:r>
            <w:proofErr w:type="spellEnd"/>
            <w:r w:rsidRPr="007B3E63">
              <w:rPr>
                <w:szCs w:val="24"/>
              </w:rPr>
              <w:t xml:space="preserve"> зон и прибрежных защитных полос водных объектов, расположенных в границах населенных пунктов </w:t>
            </w:r>
            <w:proofErr w:type="spellStart"/>
            <w:r w:rsidR="00201253">
              <w:rPr>
                <w:szCs w:val="24"/>
              </w:rPr>
              <w:t>пгт</w:t>
            </w:r>
            <w:proofErr w:type="spellEnd"/>
            <w:r w:rsidR="00201253" w:rsidRPr="001C2598">
              <w:rPr>
                <w:szCs w:val="24"/>
              </w:rPr>
              <w:t xml:space="preserve">. </w:t>
            </w:r>
            <w:r w:rsidR="00201253">
              <w:rPr>
                <w:szCs w:val="24"/>
              </w:rPr>
              <w:t>Дукат</w:t>
            </w:r>
            <w:r w:rsidR="001C2598" w:rsidRPr="001C2598">
              <w:rPr>
                <w:szCs w:val="24"/>
              </w:rPr>
              <w:t xml:space="preserve"> </w:t>
            </w:r>
            <w:r w:rsidR="001C2598">
              <w:rPr>
                <w:szCs w:val="24"/>
              </w:rPr>
              <w:t>№4</w:t>
            </w:r>
            <w:r>
              <w:rPr>
                <w:szCs w:val="24"/>
              </w:rPr>
              <w:t xml:space="preserve">/19-АВП от </w:t>
            </w:r>
            <w:r w:rsidR="00C53F9A" w:rsidRPr="006B30CD">
              <w:rPr>
                <w:color w:val="000000" w:themeColor="text1"/>
                <w:szCs w:val="24"/>
              </w:rPr>
              <w:t>08.</w:t>
            </w:r>
            <w:r w:rsidR="00C53F9A">
              <w:rPr>
                <w:color w:val="000000" w:themeColor="text1"/>
                <w:szCs w:val="24"/>
              </w:rPr>
              <w:t>07</w:t>
            </w:r>
            <w:r w:rsidR="00C53F9A" w:rsidRPr="006B30CD">
              <w:rPr>
                <w:color w:val="000000" w:themeColor="text1"/>
                <w:szCs w:val="24"/>
              </w:rPr>
              <w:t>.201</w:t>
            </w:r>
            <w:r w:rsidR="00C53F9A">
              <w:rPr>
                <w:color w:val="000000" w:themeColor="text1"/>
                <w:szCs w:val="24"/>
              </w:rPr>
              <w:t>9</w:t>
            </w:r>
            <w:r w:rsidR="00C53F9A" w:rsidRPr="006B30CD">
              <w:rPr>
                <w:color w:val="000000" w:themeColor="text1"/>
                <w:szCs w:val="24"/>
              </w:rPr>
              <w:t xml:space="preserve"> г.</w:t>
            </w:r>
          </w:p>
        </w:tc>
        <w:tc>
          <w:tcPr>
            <w:tcW w:w="4918" w:type="dxa"/>
          </w:tcPr>
          <w:p w14:paraId="2EC1F136" w14:textId="77777777" w:rsidR="00B13CC8" w:rsidRPr="00411DC6" w:rsidRDefault="00B13CC8" w:rsidP="00B13CC8">
            <w:pPr>
              <w:pStyle w:val="1"/>
              <w:jc w:val="both"/>
              <w:rPr>
                <w:szCs w:val="24"/>
              </w:rPr>
            </w:pPr>
            <w:r>
              <w:rPr>
                <w:szCs w:val="24"/>
              </w:rPr>
              <w:t>Министерство природных ресурсов и экологии Магаданской области</w:t>
            </w:r>
          </w:p>
        </w:tc>
      </w:tr>
    </w:tbl>
    <w:p w14:paraId="423D19F8" w14:textId="77777777" w:rsidR="00C02D9C" w:rsidRDefault="00C02D9C"/>
    <w:p w14:paraId="3D1A127D" w14:textId="77777777" w:rsidR="00C02D9C" w:rsidRDefault="00C02D9C"/>
    <w:tbl>
      <w:tblPr>
        <w:tblW w:w="10349" w:type="dxa"/>
        <w:tblInd w:w="-333" w:type="dxa"/>
        <w:tblLayout w:type="fixed"/>
        <w:tblLook w:val="01E0" w:firstRow="1" w:lastRow="1" w:firstColumn="1" w:lastColumn="1" w:noHBand="0" w:noVBand="0"/>
      </w:tblPr>
      <w:tblGrid>
        <w:gridCol w:w="852"/>
        <w:gridCol w:w="4253"/>
        <w:gridCol w:w="5244"/>
      </w:tblGrid>
      <w:tr w:rsidR="00070439" w:rsidRPr="005B4876" w14:paraId="4D6400EE" w14:textId="77777777" w:rsidTr="00070439">
        <w:trPr>
          <w:trHeight w:val="657"/>
          <w:tblHeader/>
        </w:trPr>
        <w:tc>
          <w:tcPr>
            <w:tcW w:w="103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44259F" w14:textId="77777777" w:rsidR="00070439" w:rsidRDefault="00070439" w:rsidP="00F54131">
            <w:pPr>
              <w:pStyle w:val="1"/>
              <w:numPr>
                <w:ilvl w:val="0"/>
                <w:numId w:val="4"/>
              </w:numPr>
              <w:jc w:val="center"/>
              <w:rPr>
                <w:sz w:val="20"/>
              </w:rPr>
            </w:pPr>
            <w:r w:rsidRPr="00DD6C04">
              <w:rPr>
                <w:b/>
                <w:szCs w:val="24"/>
              </w:rPr>
              <w:t>Сведения о</w:t>
            </w:r>
            <w:r>
              <w:rPr>
                <w:b/>
                <w:szCs w:val="24"/>
              </w:rPr>
              <w:t>б</w:t>
            </w:r>
            <w:r w:rsidRPr="00DD6C04">
              <w:rPr>
                <w:b/>
                <w:szCs w:val="24"/>
              </w:rPr>
              <w:t xml:space="preserve"> объекте</w:t>
            </w:r>
          </w:p>
        </w:tc>
      </w:tr>
      <w:tr w:rsidR="00070439" w:rsidRPr="005B4876" w14:paraId="66D41A4D" w14:textId="77777777" w:rsidTr="00070439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6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847ED5" w14:textId="77777777" w:rsidR="00070439" w:rsidRPr="00DD6C04" w:rsidRDefault="00070439" w:rsidP="00295641">
            <w:pPr>
              <w:pStyle w:val="1"/>
              <w:jc w:val="center"/>
              <w:rPr>
                <w:b/>
                <w:szCs w:val="24"/>
              </w:rPr>
            </w:pPr>
            <w:r w:rsidRPr="00DD6C04">
              <w:rPr>
                <w:b/>
                <w:szCs w:val="24"/>
              </w:rPr>
              <w:t>№ п/п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027916" w14:textId="77777777" w:rsidR="00070439" w:rsidRPr="00DD6C04" w:rsidRDefault="00070439" w:rsidP="00295641">
            <w:pPr>
              <w:pStyle w:val="1"/>
              <w:jc w:val="center"/>
              <w:rPr>
                <w:b/>
                <w:szCs w:val="24"/>
              </w:rPr>
            </w:pPr>
            <w:r w:rsidRPr="00DD6C04">
              <w:rPr>
                <w:b/>
                <w:szCs w:val="24"/>
              </w:rPr>
              <w:t xml:space="preserve">Характеристики </w:t>
            </w:r>
            <w:r w:rsidR="00B13CC8">
              <w:rPr>
                <w:b/>
                <w:szCs w:val="24"/>
              </w:rPr>
              <w:t>объекта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EC144F" w14:textId="77777777" w:rsidR="00070439" w:rsidRPr="00DD6C04" w:rsidRDefault="00070439" w:rsidP="00295641">
            <w:pPr>
              <w:pStyle w:val="1"/>
              <w:jc w:val="center"/>
              <w:rPr>
                <w:b/>
                <w:szCs w:val="24"/>
              </w:rPr>
            </w:pPr>
            <w:r w:rsidRPr="00DD6C04">
              <w:rPr>
                <w:b/>
                <w:szCs w:val="24"/>
              </w:rPr>
              <w:t>Описание характеристик</w:t>
            </w:r>
          </w:p>
        </w:tc>
      </w:tr>
      <w:tr w:rsidR="00295641" w:rsidRPr="005B4876" w14:paraId="2DAD5B35" w14:textId="77777777" w:rsidTr="00070439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1E29F" w14:textId="77777777" w:rsidR="00295641" w:rsidRPr="00DD6C04" w:rsidRDefault="00295641" w:rsidP="00070439">
            <w:pPr>
              <w:pStyle w:val="1"/>
              <w:numPr>
                <w:ilvl w:val="0"/>
                <w:numId w:val="2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FE81E" w14:textId="77777777" w:rsidR="00295641" w:rsidRPr="00DD6C04" w:rsidRDefault="00295641" w:rsidP="00295641">
            <w:pPr>
              <w:pStyle w:val="1"/>
              <w:rPr>
                <w:szCs w:val="24"/>
              </w:rPr>
            </w:pPr>
            <w:r w:rsidRPr="00DD6C04">
              <w:rPr>
                <w:szCs w:val="24"/>
              </w:rPr>
              <w:t>Местоп</w:t>
            </w:r>
            <w:r>
              <w:rPr>
                <w:szCs w:val="24"/>
              </w:rPr>
              <w:t>оложение объекта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8B890" w14:textId="22C58519" w:rsidR="00295641" w:rsidRPr="002B4613" w:rsidRDefault="000C0D36" w:rsidP="00764F6F">
            <w:pPr>
              <w:pStyle w:val="1"/>
              <w:rPr>
                <w:szCs w:val="24"/>
              </w:rPr>
            </w:pPr>
            <w:proofErr w:type="spellStart"/>
            <w:r>
              <w:rPr>
                <w:szCs w:val="24"/>
              </w:rPr>
              <w:t>п</w:t>
            </w:r>
            <w:r w:rsidR="00764F6F">
              <w:rPr>
                <w:szCs w:val="24"/>
              </w:rPr>
              <w:t>гт</w:t>
            </w:r>
            <w:proofErr w:type="spellEnd"/>
            <w:r w:rsidR="009F10A8" w:rsidRPr="009F10A8">
              <w:rPr>
                <w:szCs w:val="24"/>
              </w:rPr>
              <w:t>.</w:t>
            </w:r>
            <w:r w:rsidR="00764F6F">
              <w:rPr>
                <w:szCs w:val="24"/>
              </w:rPr>
              <w:t xml:space="preserve"> Дукат</w:t>
            </w:r>
            <w:r w:rsidR="009F10A8" w:rsidRPr="009F10A8">
              <w:rPr>
                <w:szCs w:val="24"/>
              </w:rPr>
              <w:t xml:space="preserve"> </w:t>
            </w:r>
            <w:proofErr w:type="spellStart"/>
            <w:r w:rsidR="009F10A8" w:rsidRPr="009F10A8">
              <w:rPr>
                <w:szCs w:val="24"/>
              </w:rPr>
              <w:t>О</w:t>
            </w:r>
            <w:r w:rsidR="00764F6F">
              <w:rPr>
                <w:szCs w:val="24"/>
              </w:rPr>
              <w:t>мсукчанский</w:t>
            </w:r>
            <w:proofErr w:type="spellEnd"/>
            <w:r w:rsidR="009F10A8" w:rsidRPr="009F10A8">
              <w:rPr>
                <w:szCs w:val="24"/>
              </w:rPr>
              <w:t xml:space="preserve"> городской округ</w:t>
            </w:r>
            <w:r w:rsidR="009F10A8">
              <w:rPr>
                <w:szCs w:val="24"/>
              </w:rPr>
              <w:t xml:space="preserve"> </w:t>
            </w:r>
            <w:r w:rsidR="001C2598">
              <w:rPr>
                <w:szCs w:val="24"/>
              </w:rPr>
              <w:t>Магаданская</w:t>
            </w:r>
            <w:r w:rsidR="001C2598" w:rsidRPr="001C2598">
              <w:rPr>
                <w:szCs w:val="24"/>
              </w:rPr>
              <w:t xml:space="preserve"> облас</w:t>
            </w:r>
            <w:r w:rsidR="001C2598">
              <w:rPr>
                <w:szCs w:val="24"/>
              </w:rPr>
              <w:t>ть</w:t>
            </w:r>
          </w:p>
        </w:tc>
      </w:tr>
      <w:tr w:rsidR="00295641" w:rsidRPr="005B4876" w14:paraId="5098CF9A" w14:textId="77777777" w:rsidTr="00070439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0D37F" w14:textId="77777777" w:rsidR="00295641" w:rsidRPr="00DD6C04" w:rsidRDefault="00295641" w:rsidP="00070439">
            <w:pPr>
              <w:pStyle w:val="1"/>
              <w:numPr>
                <w:ilvl w:val="0"/>
                <w:numId w:val="2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30DD5" w14:textId="77777777" w:rsidR="00E41BD8" w:rsidRPr="00C50A64" w:rsidRDefault="00E41BD8" w:rsidP="00E41BD8">
            <w:pPr>
              <w:pStyle w:val="1"/>
              <w:rPr>
                <w:szCs w:val="24"/>
              </w:rPr>
            </w:pPr>
            <w:r w:rsidRPr="00974FD4">
              <w:rPr>
                <w:szCs w:val="24"/>
              </w:rPr>
              <w:t>Площадь объекта ± величина погрешности определения площади (Р ± ΔР)</w:t>
            </w:r>
          </w:p>
          <w:p w14:paraId="5E471B7D" w14:textId="656FB66D" w:rsidR="00B80549" w:rsidRPr="00B80549" w:rsidRDefault="008E0A5B" w:rsidP="00E41BD8">
            <w:pPr>
              <w:pStyle w:val="1"/>
              <w:rPr>
                <w:szCs w:val="24"/>
              </w:rPr>
            </w:pPr>
            <w:r>
              <w:rPr>
                <w:szCs w:val="24"/>
              </w:rPr>
              <w:t>ПЗП</w:t>
            </w:r>
            <w:r w:rsidR="00B80549" w:rsidRPr="00B80549">
              <w:rPr>
                <w:szCs w:val="24"/>
              </w:rPr>
              <w:t xml:space="preserve"> «</w:t>
            </w:r>
            <w:proofErr w:type="spellStart"/>
            <w:r w:rsidR="00B80549" w:rsidRPr="00B80549">
              <w:rPr>
                <w:szCs w:val="24"/>
              </w:rPr>
              <w:t>р</w:t>
            </w:r>
            <w:r w:rsidR="00764F6F">
              <w:rPr>
                <w:szCs w:val="24"/>
              </w:rPr>
              <w:t>уч</w:t>
            </w:r>
            <w:proofErr w:type="spellEnd"/>
            <w:r w:rsidR="00B80549" w:rsidRPr="00B80549">
              <w:rPr>
                <w:szCs w:val="24"/>
              </w:rPr>
              <w:t xml:space="preserve">. </w:t>
            </w:r>
            <w:r w:rsidR="009F10A8">
              <w:rPr>
                <w:szCs w:val="24"/>
              </w:rPr>
              <w:t>Я</w:t>
            </w:r>
            <w:r w:rsidR="00764F6F">
              <w:rPr>
                <w:szCs w:val="24"/>
              </w:rPr>
              <w:t>гельный</w:t>
            </w:r>
            <w:r w:rsidR="00B80549" w:rsidRPr="00B80549">
              <w:rPr>
                <w:szCs w:val="24"/>
              </w:rPr>
              <w:t>»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66BF7" w14:textId="559FE273" w:rsidR="00295641" w:rsidRPr="00DD6C04" w:rsidRDefault="00E41BD8" w:rsidP="00764F6F">
            <w:r w:rsidRPr="00E41BD8">
              <w:rPr>
                <w:lang w:val="en-US"/>
              </w:rPr>
              <w:t>16741</w:t>
            </w:r>
            <w:r w:rsidRPr="00E41BD8">
              <w:t>7</w:t>
            </w:r>
            <w:r w:rsidRPr="00E41BD8">
              <w:rPr>
                <w:lang w:val="en-US"/>
              </w:rPr>
              <w:t xml:space="preserve"> </w:t>
            </w:r>
            <w:proofErr w:type="spellStart"/>
            <w:r w:rsidRPr="00E41BD8">
              <w:rPr>
                <w:lang w:val="en-US"/>
              </w:rPr>
              <w:t>кв.м</w:t>
            </w:r>
            <w:proofErr w:type="spellEnd"/>
            <w:r w:rsidRPr="00E41BD8">
              <w:rPr>
                <w:lang w:val="en-US"/>
              </w:rPr>
              <w:t xml:space="preserve"> ± 933 </w:t>
            </w:r>
            <w:proofErr w:type="spellStart"/>
            <w:r w:rsidRPr="00E41BD8">
              <w:rPr>
                <w:lang w:val="en-US"/>
              </w:rPr>
              <w:t>кв.м</w:t>
            </w:r>
            <w:proofErr w:type="spellEnd"/>
          </w:p>
        </w:tc>
      </w:tr>
      <w:tr w:rsidR="00295641" w:rsidRPr="005B4876" w14:paraId="7FBAAF9D" w14:textId="77777777" w:rsidTr="00070439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11DDE" w14:textId="77777777" w:rsidR="00295641" w:rsidRPr="00070439" w:rsidRDefault="00295641" w:rsidP="00070439">
            <w:pPr>
              <w:pStyle w:val="1"/>
              <w:numPr>
                <w:ilvl w:val="0"/>
                <w:numId w:val="2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375BC" w14:textId="77777777" w:rsidR="00295641" w:rsidRPr="00DD6C04" w:rsidRDefault="00295641" w:rsidP="00295641">
            <w:pPr>
              <w:pStyle w:val="1"/>
              <w:rPr>
                <w:szCs w:val="24"/>
              </w:rPr>
            </w:pPr>
            <w:r>
              <w:rPr>
                <w:szCs w:val="24"/>
              </w:rPr>
              <w:t>Иные характеристики объекта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88DF4" w14:textId="77777777" w:rsidR="00295641" w:rsidRPr="00DA6BD8" w:rsidRDefault="00295641" w:rsidP="00295641">
            <w:pPr>
              <w:pStyle w:val="1"/>
              <w:rPr>
                <w:szCs w:val="24"/>
              </w:rPr>
            </w:pPr>
            <w:r w:rsidRPr="00DA6BD8">
              <w:rPr>
                <w:szCs w:val="24"/>
              </w:rPr>
              <w:t>–</w:t>
            </w:r>
          </w:p>
        </w:tc>
      </w:tr>
    </w:tbl>
    <w:p w14:paraId="37F02268" w14:textId="77777777" w:rsidR="003219DD" w:rsidRDefault="003219DD"/>
    <w:p w14:paraId="1264B9BD" w14:textId="77777777" w:rsidR="003219DD" w:rsidRDefault="003219DD"/>
    <w:tbl>
      <w:tblPr>
        <w:tblW w:w="10349" w:type="dxa"/>
        <w:tblInd w:w="-333" w:type="dxa"/>
        <w:tblLayout w:type="fixed"/>
        <w:tblLook w:val="01E0" w:firstRow="1" w:lastRow="1" w:firstColumn="1" w:lastColumn="1" w:noHBand="0" w:noVBand="0"/>
      </w:tblPr>
      <w:tblGrid>
        <w:gridCol w:w="852"/>
        <w:gridCol w:w="4253"/>
        <w:gridCol w:w="5244"/>
      </w:tblGrid>
      <w:tr w:rsidR="00B13CC8" w:rsidRPr="005B4876" w14:paraId="66228CE4" w14:textId="77777777" w:rsidTr="00295641">
        <w:trPr>
          <w:trHeight w:val="657"/>
          <w:tblHeader/>
        </w:trPr>
        <w:tc>
          <w:tcPr>
            <w:tcW w:w="103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3645DA" w14:textId="77777777" w:rsidR="00B13CC8" w:rsidRDefault="00B13CC8" w:rsidP="00F54131">
            <w:pPr>
              <w:pStyle w:val="1"/>
              <w:numPr>
                <w:ilvl w:val="0"/>
                <w:numId w:val="4"/>
              </w:numPr>
              <w:jc w:val="center"/>
              <w:rPr>
                <w:sz w:val="20"/>
              </w:rPr>
            </w:pPr>
            <w:r w:rsidRPr="00DD6C04">
              <w:rPr>
                <w:b/>
                <w:szCs w:val="24"/>
              </w:rPr>
              <w:t xml:space="preserve">Сведения о </w:t>
            </w:r>
            <w:r>
              <w:rPr>
                <w:b/>
                <w:szCs w:val="24"/>
              </w:rPr>
              <w:t>водном об</w:t>
            </w:r>
            <w:r w:rsidRPr="00DD6C04">
              <w:rPr>
                <w:b/>
                <w:szCs w:val="24"/>
              </w:rPr>
              <w:t>ъекте</w:t>
            </w:r>
          </w:p>
        </w:tc>
      </w:tr>
      <w:tr w:rsidR="00B13CC8" w:rsidRPr="005B4876" w14:paraId="61E7C807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6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83F8B8" w14:textId="77777777" w:rsidR="00B13CC8" w:rsidRPr="00DD6C04" w:rsidRDefault="00B13CC8" w:rsidP="00295641">
            <w:pPr>
              <w:pStyle w:val="1"/>
              <w:jc w:val="center"/>
              <w:rPr>
                <w:b/>
                <w:szCs w:val="24"/>
              </w:rPr>
            </w:pPr>
            <w:r w:rsidRPr="00DD6C04">
              <w:rPr>
                <w:b/>
                <w:szCs w:val="24"/>
              </w:rPr>
              <w:t>№ п/п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E98848" w14:textId="77777777" w:rsidR="00B13CC8" w:rsidRPr="00DD6C04" w:rsidRDefault="00B13CC8" w:rsidP="00295641">
            <w:pPr>
              <w:pStyle w:val="1"/>
              <w:jc w:val="center"/>
              <w:rPr>
                <w:b/>
                <w:szCs w:val="24"/>
              </w:rPr>
            </w:pPr>
            <w:r w:rsidRPr="00DD6C04">
              <w:rPr>
                <w:b/>
                <w:szCs w:val="24"/>
              </w:rPr>
              <w:t>Характеристики объекта землеустройства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1DF909" w14:textId="77777777" w:rsidR="00B13CC8" w:rsidRPr="00DD6C04" w:rsidRDefault="00B13CC8" w:rsidP="00295641">
            <w:pPr>
              <w:pStyle w:val="1"/>
              <w:jc w:val="center"/>
              <w:rPr>
                <w:b/>
                <w:szCs w:val="24"/>
              </w:rPr>
            </w:pPr>
            <w:r w:rsidRPr="00DD6C04">
              <w:rPr>
                <w:b/>
                <w:szCs w:val="24"/>
              </w:rPr>
              <w:t>Описание характеристик</w:t>
            </w:r>
          </w:p>
        </w:tc>
      </w:tr>
      <w:tr w:rsidR="00B13CC8" w:rsidRPr="005B4876" w14:paraId="7C3E34BF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194C1" w14:textId="77777777" w:rsidR="00B13CC8" w:rsidRPr="00DD6C04" w:rsidRDefault="00B13CC8" w:rsidP="00B13CC8">
            <w:pPr>
              <w:pStyle w:val="1"/>
              <w:numPr>
                <w:ilvl w:val="0"/>
                <w:numId w:val="3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46C48" w14:textId="77777777" w:rsidR="00B13CC8" w:rsidRPr="00764F6F" w:rsidRDefault="00B13CC8" w:rsidP="00295641">
            <w:pPr>
              <w:pStyle w:val="1"/>
              <w:rPr>
                <w:szCs w:val="24"/>
              </w:rPr>
            </w:pPr>
            <w:r w:rsidRPr="00764F6F">
              <w:rPr>
                <w:szCs w:val="24"/>
              </w:rPr>
              <w:t>Название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ADA87" w14:textId="257362B2" w:rsidR="00B13CC8" w:rsidRPr="00764F6F" w:rsidRDefault="009F10A8" w:rsidP="00764F6F">
            <w:pPr>
              <w:pStyle w:val="1"/>
              <w:rPr>
                <w:szCs w:val="24"/>
                <w:lang w:val="en-US"/>
              </w:rPr>
            </w:pPr>
            <w:r w:rsidRPr="00764F6F">
              <w:rPr>
                <w:szCs w:val="24"/>
              </w:rPr>
              <w:t>Я</w:t>
            </w:r>
            <w:r w:rsidR="00764F6F" w:rsidRPr="00764F6F">
              <w:rPr>
                <w:szCs w:val="24"/>
              </w:rPr>
              <w:t>гельный</w:t>
            </w:r>
          </w:p>
        </w:tc>
      </w:tr>
      <w:tr w:rsidR="00B13CC8" w:rsidRPr="005B4876" w14:paraId="66CBE7C2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B96A3" w14:textId="77777777" w:rsidR="00B13CC8" w:rsidRPr="00DD6C04" w:rsidRDefault="00B13CC8" w:rsidP="00B13CC8">
            <w:pPr>
              <w:pStyle w:val="1"/>
              <w:numPr>
                <w:ilvl w:val="0"/>
                <w:numId w:val="3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EA907" w14:textId="77777777" w:rsidR="00B13CC8" w:rsidRPr="00764F6F" w:rsidRDefault="00B13CC8" w:rsidP="00295641">
            <w:pPr>
              <w:pStyle w:val="1"/>
              <w:rPr>
                <w:szCs w:val="24"/>
              </w:rPr>
            </w:pPr>
            <w:r w:rsidRPr="00764F6F">
              <w:rPr>
                <w:szCs w:val="24"/>
              </w:rPr>
              <w:t>Тип водного объекта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76C1F" w14:textId="28AF1F8A" w:rsidR="00B13CC8" w:rsidRPr="00764F6F" w:rsidRDefault="00C85B1E" w:rsidP="00764F6F">
            <w:pPr>
              <w:pStyle w:val="1"/>
              <w:rPr>
                <w:szCs w:val="24"/>
              </w:rPr>
            </w:pPr>
            <w:r w:rsidRPr="00764F6F">
              <w:rPr>
                <w:szCs w:val="24"/>
                <w:lang w:val="en-US"/>
              </w:rPr>
              <w:t>Р</w:t>
            </w:r>
            <w:proofErr w:type="spellStart"/>
            <w:r w:rsidR="00764F6F" w:rsidRPr="00764F6F">
              <w:rPr>
                <w:szCs w:val="24"/>
              </w:rPr>
              <w:t>учьи</w:t>
            </w:r>
            <w:proofErr w:type="spellEnd"/>
          </w:p>
        </w:tc>
      </w:tr>
      <w:tr w:rsidR="00B13CC8" w:rsidRPr="005B4876" w14:paraId="56F13D0C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6D91D" w14:textId="77777777" w:rsidR="00B13CC8" w:rsidRPr="00DD6C04" w:rsidRDefault="00B13CC8" w:rsidP="00B13CC8">
            <w:pPr>
              <w:pStyle w:val="1"/>
              <w:numPr>
                <w:ilvl w:val="0"/>
                <w:numId w:val="3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40CFE" w14:textId="77777777" w:rsidR="00B13CC8" w:rsidRPr="00764F6F" w:rsidRDefault="00B13CC8" w:rsidP="00B13CC8">
            <w:pPr>
              <w:pStyle w:val="1"/>
              <w:rPr>
                <w:szCs w:val="24"/>
              </w:rPr>
            </w:pPr>
            <w:r w:rsidRPr="00764F6F">
              <w:rPr>
                <w:szCs w:val="24"/>
              </w:rPr>
              <w:t>Местоположение водного объекта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355DA" w14:textId="1C25FA24" w:rsidR="00B13CC8" w:rsidRPr="00764F6F" w:rsidRDefault="00764F6F" w:rsidP="00B13CC8">
            <w:pPr>
              <w:pStyle w:val="1"/>
              <w:rPr>
                <w:szCs w:val="24"/>
              </w:rPr>
            </w:pPr>
            <w:r w:rsidRPr="00764F6F">
              <w:rPr>
                <w:rStyle w:val="10"/>
                <w:rFonts w:eastAsiaTheme="minorHAnsi"/>
              </w:rPr>
              <w:t>Левый приток ручья Брекчия</w:t>
            </w:r>
          </w:p>
        </w:tc>
      </w:tr>
      <w:tr w:rsidR="00B13CC8" w:rsidRPr="005B4876" w14:paraId="2F6FCC06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FDFAE" w14:textId="77777777" w:rsidR="00B13CC8" w:rsidRPr="00DD6C04" w:rsidRDefault="00B13CC8" w:rsidP="00B13CC8">
            <w:pPr>
              <w:pStyle w:val="1"/>
              <w:numPr>
                <w:ilvl w:val="0"/>
                <w:numId w:val="3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50CBE" w14:textId="77777777" w:rsidR="00B13CC8" w:rsidRPr="00764F6F" w:rsidRDefault="00B13CC8" w:rsidP="00B13CC8">
            <w:pPr>
              <w:pStyle w:val="1"/>
              <w:rPr>
                <w:b/>
                <w:szCs w:val="24"/>
              </w:rPr>
            </w:pPr>
            <w:r w:rsidRPr="00764F6F">
              <w:rPr>
                <w:szCs w:val="24"/>
              </w:rPr>
              <w:t>Бассейновый округ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6E304" w14:textId="34ECBBE3" w:rsidR="00B13CC8" w:rsidRPr="00764F6F" w:rsidRDefault="003B6E5B" w:rsidP="00B13CC8">
            <w:proofErr w:type="spellStart"/>
            <w:r w:rsidRPr="00764F6F">
              <w:rPr>
                <w:color w:val="000000"/>
              </w:rPr>
              <w:t>Анадыро</w:t>
            </w:r>
            <w:proofErr w:type="spellEnd"/>
            <w:r w:rsidRPr="00764F6F">
              <w:rPr>
                <w:color w:val="000000"/>
              </w:rPr>
              <w:t>-Колымский бассейновый округ (19)</w:t>
            </w:r>
          </w:p>
        </w:tc>
      </w:tr>
      <w:tr w:rsidR="00B13CC8" w:rsidRPr="005B4876" w14:paraId="6305C1CC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2C52A" w14:textId="77777777" w:rsidR="00B13CC8" w:rsidRPr="00070439" w:rsidRDefault="00B13CC8" w:rsidP="00B13CC8">
            <w:pPr>
              <w:pStyle w:val="1"/>
              <w:numPr>
                <w:ilvl w:val="0"/>
                <w:numId w:val="3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2C4EE" w14:textId="77777777" w:rsidR="00B13CC8" w:rsidRPr="00764F6F" w:rsidRDefault="00B13CC8" w:rsidP="00B13CC8">
            <w:pPr>
              <w:pStyle w:val="1"/>
              <w:tabs>
                <w:tab w:val="right" w:pos="4037"/>
              </w:tabs>
              <w:rPr>
                <w:szCs w:val="24"/>
              </w:rPr>
            </w:pPr>
            <w:r w:rsidRPr="00764F6F">
              <w:rPr>
                <w:szCs w:val="24"/>
              </w:rPr>
              <w:t>Речной бассейн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9D53A" w14:textId="408A0997" w:rsidR="00B13CC8" w:rsidRPr="00764F6F" w:rsidRDefault="00764F6F" w:rsidP="00B13CC8">
            <w:pPr>
              <w:pStyle w:val="1"/>
              <w:rPr>
                <w:szCs w:val="24"/>
              </w:rPr>
            </w:pPr>
            <w:r w:rsidRPr="00764F6F">
              <w:rPr>
                <w:color w:val="000000"/>
                <w:szCs w:val="24"/>
              </w:rPr>
              <w:t>Колыма (1)</w:t>
            </w:r>
          </w:p>
        </w:tc>
      </w:tr>
      <w:tr w:rsidR="00573350" w:rsidRPr="005B4876" w14:paraId="0D48D638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378D8" w14:textId="77777777" w:rsidR="00573350" w:rsidRPr="00070439" w:rsidRDefault="00573350" w:rsidP="00B13CC8">
            <w:pPr>
              <w:pStyle w:val="1"/>
              <w:numPr>
                <w:ilvl w:val="0"/>
                <w:numId w:val="3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FFFE3" w14:textId="5C18EF75" w:rsidR="00573350" w:rsidRPr="00764F6F" w:rsidRDefault="00573350" w:rsidP="00B13CC8">
            <w:pPr>
              <w:pStyle w:val="1"/>
              <w:tabs>
                <w:tab w:val="right" w:pos="4037"/>
              </w:tabs>
              <w:rPr>
                <w:szCs w:val="24"/>
              </w:rPr>
            </w:pPr>
            <w:r w:rsidRPr="00764F6F">
              <w:rPr>
                <w:szCs w:val="24"/>
              </w:rPr>
              <w:t xml:space="preserve">Речной </w:t>
            </w:r>
            <w:proofErr w:type="spellStart"/>
            <w:r w:rsidRPr="00764F6F">
              <w:rPr>
                <w:szCs w:val="24"/>
              </w:rPr>
              <w:t>подбассейн</w:t>
            </w:r>
            <w:proofErr w:type="spellEnd"/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88666" w14:textId="600E73C7" w:rsidR="00573350" w:rsidRPr="00764F6F" w:rsidRDefault="00764F6F" w:rsidP="00B13CC8">
            <w:pPr>
              <w:pStyle w:val="1"/>
              <w:rPr>
                <w:szCs w:val="24"/>
              </w:rPr>
            </w:pPr>
            <w:r w:rsidRPr="00764F6F">
              <w:rPr>
                <w:color w:val="000000"/>
                <w:szCs w:val="24"/>
              </w:rPr>
              <w:t xml:space="preserve">Колыма до впадения </w:t>
            </w:r>
            <w:proofErr w:type="spellStart"/>
            <w:r w:rsidRPr="00764F6F">
              <w:rPr>
                <w:color w:val="000000"/>
                <w:szCs w:val="24"/>
              </w:rPr>
              <w:t>Омолона</w:t>
            </w:r>
            <w:proofErr w:type="spellEnd"/>
            <w:r w:rsidRPr="00764F6F">
              <w:rPr>
                <w:color w:val="000000"/>
                <w:szCs w:val="24"/>
              </w:rPr>
              <w:t xml:space="preserve"> (1)</w:t>
            </w:r>
          </w:p>
        </w:tc>
      </w:tr>
      <w:tr w:rsidR="00AD46F5" w:rsidRPr="005B4876" w14:paraId="41E859DB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EE00D" w14:textId="77777777" w:rsidR="00AD46F5" w:rsidRPr="00070439" w:rsidRDefault="00AD46F5" w:rsidP="00B13CC8">
            <w:pPr>
              <w:pStyle w:val="1"/>
              <w:numPr>
                <w:ilvl w:val="0"/>
                <w:numId w:val="3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6454A" w14:textId="77777777" w:rsidR="00AD46F5" w:rsidRPr="00764F6F" w:rsidRDefault="00AD46F5" w:rsidP="00B13CC8">
            <w:pPr>
              <w:pStyle w:val="1"/>
              <w:tabs>
                <w:tab w:val="right" w:pos="4037"/>
              </w:tabs>
              <w:rPr>
                <w:szCs w:val="24"/>
              </w:rPr>
            </w:pPr>
            <w:r w:rsidRPr="00764F6F">
              <w:rPr>
                <w:szCs w:val="24"/>
              </w:rPr>
              <w:t>Водохозяйственный участок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CF74E" w14:textId="0EC80FAC" w:rsidR="00AD46F5" w:rsidRPr="00764F6F" w:rsidRDefault="00764F6F" w:rsidP="00B13CC8">
            <w:pPr>
              <w:pStyle w:val="1"/>
              <w:rPr>
                <w:szCs w:val="24"/>
              </w:rPr>
            </w:pPr>
            <w:r w:rsidRPr="00764F6F">
              <w:rPr>
                <w:color w:val="000000"/>
                <w:szCs w:val="24"/>
              </w:rPr>
              <w:t xml:space="preserve">Колыма от впадения </w:t>
            </w:r>
            <w:proofErr w:type="spellStart"/>
            <w:r w:rsidRPr="00764F6F">
              <w:rPr>
                <w:color w:val="000000"/>
                <w:szCs w:val="24"/>
              </w:rPr>
              <w:t>р.Сеймчан</w:t>
            </w:r>
            <w:proofErr w:type="spellEnd"/>
            <w:r w:rsidRPr="00764F6F">
              <w:rPr>
                <w:color w:val="000000"/>
                <w:szCs w:val="24"/>
              </w:rPr>
              <w:t xml:space="preserve"> до в/п ГМС </w:t>
            </w:r>
            <w:proofErr w:type="spellStart"/>
            <w:r w:rsidRPr="00764F6F">
              <w:rPr>
                <w:color w:val="000000"/>
                <w:szCs w:val="24"/>
              </w:rPr>
              <w:t>Коркодон</w:t>
            </w:r>
            <w:proofErr w:type="spellEnd"/>
            <w:r w:rsidRPr="00764F6F">
              <w:rPr>
                <w:color w:val="000000"/>
                <w:szCs w:val="24"/>
              </w:rPr>
              <w:t xml:space="preserve"> (3)</w:t>
            </w:r>
          </w:p>
        </w:tc>
      </w:tr>
      <w:tr w:rsidR="00AD46F5" w:rsidRPr="005B4876" w14:paraId="7C521547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BFD54" w14:textId="77777777" w:rsidR="00AD46F5" w:rsidRPr="00070439" w:rsidRDefault="00AD46F5" w:rsidP="00B13CC8">
            <w:pPr>
              <w:pStyle w:val="1"/>
              <w:numPr>
                <w:ilvl w:val="0"/>
                <w:numId w:val="3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24007" w14:textId="77777777" w:rsidR="00AD46F5" w:rsidRPr="00764F6F" w:rsidRDefault="00DA6BD8" w:rsidP="00B13CC8">
            <w:pPr>
              <w:pStyle w:val="1"/>
              <w:tabs>
                <w:tab w:val="right" w:pos="4037"/>
              </w:tabs>
              <w:rPr>
                <w:szCs w:val="24"/>
                <w:lang w:val="en-US"/>
              </w:rPr>
            </w:pPr>
            <w:proofErr w:type="spellStart"/>
            <w:r w:rsidRPr="00764F6F">
              <w:rPr>
                <w:szCs w:val="24"/>
                <w:lang w:val="en-US"/>
              </w:rPr>
              <w:t>Длина</w:t>
            </w:r>
            <w:proofErr w:type="spellEnd"/>
            <w:r w:rsidRPr="00764F6F">
              <w:rPr>
                <w:szCs w:val="24"/>
                <w:lang w:val="en-US"/>
              </w:rPr>
              <w:t xml:space="preserve"> </w:t>
            </w:r>
            <w:proofErr w:type="spellStart"/>
            <w:r w:rsidRPr="00764F6F">
              <w:rPr>
                <w:szCs w:val="24"/>
                <w:lang w:val="en-US"/>
              </w:rPr>
              <w:t>водотока</w:t>
            </w:r>
            <w:proofErr w:type="spellEnd"/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F3571" w14:textId="4D017563" w:rsidR="00AD46F5" w:rsidRPr="00764F6F" w:rsidRDefault="00764F6F" w:rsidP="00764F6F">
            <w:pPr>
              <w:pStyle w:val="1"/>
              <w:rPr>
                <w:szCs w:val="24"/>
                <w:lang w:val="en-US"/>
              </w:rPr>
            </w:pPr>
            <w:r w:rsidRPr="00764F6F">
              <w:rPr>
                <w:color w:val="000000"/>
                <w:szCs w:val="24"/>
              </w:rPr>
              <w:t>5</w:t>
            </w:r>
            <w:r w:rsidR="00141E8C" w:rsidRPr="00764F6F">
              <w:rPr>
                <w:color w:val="000000"/>
                <w:szCs w:val="24"/>
              </w:rPr>
              <w:t>,</w:t>
            </w:r>
            <w:r w:rsidRPr="00764F6F">
              <w:rPr>
                <w:color w:val="000000"/>
                <w:szCs w:val="24"/>
              </w:rPr>
              <w:t>6</w:t>
            </w:r>
            <w:r w:rsidR="00141E8C" w:rsidRPr="00764F6F">
              <w:rPr>
                <w:color w:val="000000"/>
                <w:szCs w:val="24"/>
              </w:rPr>
              <w:t xml:space="preserve"> </w:t>
            </w:r>
            <w:r w:rsidR="00B6189A" w:rsidRPr="00764F6F">
              <w:rPr>
                <w:color w:val="000000"/>
                <w:szCs w:val="24"/>
              </w:rPr>
              <w:t>км</w:t>
            </w:r>
          </w:p>
        </w:tc>
      </w:tr>
      <w:tr w:rsidR="00AD46F5" w:rsidRPr="005B4876" w14:paraId="7BD8B193" w14:textId="77777777" w:rsidTr="00295641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72DD7" w14:textId="77777777" w:rsidR="00AD46F5" w:rsidRPr="00070439" w:rsidRDefault="00AD46F5" w:rsidP="00B13CC8">
            <w:pPr>
              <w:pStyle w:val="1"/>
              <w:numPr>
                <w:ilvl w:val="0"/>
                <w:numId w:val="3"/>
              </w:numPr>
              <w:jc w:val="center"/>
              <w:rPr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6846B" w14:textId="77777777" w:rsidR="00AD46F5" w:rsidRPr="00764F6F" w:rsidRDefault="00AD46F5" w:rsidP="00B13CC8">
            <w:pPr>
              <w:pStyle w:val="1"/>
              <w:tabs>
                <w:tab w:val="right" w:pos="4037"/>
              </w:tabs>
              <w:rPr>
                <w:szCs w:val="24"/>
              </w:rPr>
            </w:pPr>
            <w:r w:rsidRPr="00764F6F">
              <w:rPr>
                <w:szCs w:val="24"/>
              </w:rPr>
              <w:t>Водосборная площадь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2EBB1" w14:textId="51DB370D" w:rsidR="00AD46F5" w:rsidRPr="00764F6F" w:rsidRDefault="00764F6F" w:rsidP="00B13CC8">
            <w:pPr>
              <w:pStyle w:val="1"/>
              <w:rPr>
                <w:szCs w:val="24"/>
              </w:rPr>
            </w:pPr>
            <w:r w:rsidRPr="00764F6F">
              <w:rPr>
                <w:szCs w:val="24"/>
              </w:rPr>
              <w:t>9,5</w:t>
            </w:r>
            <w:r w:rsidR="00C85B1E" w:rsidRPr="00764F6F">
              <w:rPr>
                <w:szCs w:val="24"/>
              </w:rPr>
              <w:t xml:space="preserve"> км²</w:t>
            </w:r>
          </w:p>
        </w:tc>
      </w:tr>
    </w:tbl>
    <w:p w14:paraId="12DA5B8C" w14:textId="77777777" w:rsidR="003219DD" w:rsidRDefault="003219DD"/>
    <w:p w14:paraId="5DF6CE0B" w14:textId="68BD0C77" w:rsidR="009F10A8" w:rsidRDefault="009F10A8">
      <w:r>
        <w:br w:type="page"/>
      </w:r>
    </w:p>
    <w:p w14:paraId="3794138A" w14:textId="77777777" w:rsidR="00997B96" w:rsidRDefault="00997B96">
      <w:pPr>
        <w:sectPr w:rsidR="00997B96" w:rsidSect="00F54131">
          <w:pgSz w:w="11906" w:h="16838"/>
          <w:pgMar w:top="709" w:right="424" w:bottom="1134" w:left="1247" w:header="709" w:footer="709" w:gutter="0"/>
          <w:cols w:space="708"/>
          <w:docGrid w:linePitch="360"/>
        </w:sectPr>
      </w:pPr>
    </w:p>
    <w:tbl>
      <w:tblPr>
        <w:tblW w:w="1063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91"/>
        <w:gridCol w:w="1558"/>
        <w:gridCol w:w="1562"/>
        <w:gridCol w:w="2134"/>
        <w:gridCol w:w="1985"/>
        <w:gridCol w:w="1702"/>
      </w:tblGrid>
      <w:tr w:rsidR="009F10A8" w:rsidRPr="002E6E74" w14:paraId="34E93D98" w14:textId="77777777" w:rsidTr="009F10A8">
        <w:trPr>
          <w:trHeight w:val="430"/>
        </w:trPr>
        <w:tc>
          <w:tcPr>
            <w:tcW w:w="10632" w:type="dxa"/>
            <w:gridSpan w:val="6"/>
          </w:tcPr>
          <w:p w14:paraId="10660562" w14:textId="73061AF1" w:rsidR="009F10A8" w:rsidRPr="004E49A5" w:rsidRDefault="009F10A8" w:rsidP="004E49A5">
            <w:pPr>
              <w:pStyle w:val="1"/>
              <w:numPr>
                <w:ilvl w:val="0"/>
                <w:numId w:val="4"/>
              </w:numPr>
              <w:spacing w:before="120"/>
              <w:jc w:val="center"/>
              <w:rPr>
                <w:b/>
                <w:bCs/>
                <w:szCs w:val="24"/>
              </w:rPr>
            </w:pPr>
            <w:r w:rsidRPr="004E49A5">
              <w:rPr>
                <w:b/>
                <w:bCs/>
                <w:szCs w:val="24"/>
              </w:rPr>
              <w:lastRenderedPageBreak/>
              <w:t>Сведения о местоположении границ объекта</w:t>
            </w:r>
          </w:p>
        </w:tc>
      </w:tr>
      <w:tr w:rsidR="009F10A8" w:rsidRPr="002E6E74" w14:paraId="003BBCB2" w14:textId="77777777" w:rsidTr="009F10A8">
        <w:trPr>
          <w:trHeight w:hRule="exact" w:val="397"/>
        </w:trPr>
        <w:tc>
          <w:tcPr>
            <w:tcW w:w="10632" w:type="dxa"/>
            <w:gridSpan w:val="6"/>
          </w:tcPr>
          <w:p w14:paraId="72ECC483" w14:textId="6AECB28D" w:rsidR="009F10A8" w:rsidRPr="004E49A5" w:rsidRDefault="009F10A8" w:rsidP="00764F6F">
            <w:pPr>
              <w:pStyle w:val="1"/>
              <w:rPr>
                <w:b/>
                <w:bCs/>
                <w:szCs w:val="24"/>
              </w:rPr>
            </w:pPr>
            <w:r w:rsidRPr="004E49A5">
              <w:rPr>
                <w:b/>
                <w:bCs/>
                <w:szCs w:val="24"/>
              </w:rPr>
              <w:t xml:space="preserve">1. Система координат </w:t>
            </w:r>
            <w:r w:rsidRPr="004E49A5">
              <w:rPr>
                <w:b/>
                <w:bCs/>
                <w:szCs w:val="24"/>
                <w:u w:val="single"/>
              </w:rPr>
              <w:t xml:space="preserve">МСК-49, зона </w:t>
            </w:r>
            <w:r w:rsidR="00764F6F">
              <w:rPr>
                <w:b/>
                <w:bCs/>
                <w:szCs w:val="24"/>
                <w:u w:val="single"/>
              </w:rPr>
              <w:t>3</w:t>
            </w:r>
          </w:p>
        </w:tc>
      </w:tr>
      <w:tr w:rsidR="009F10A8" w:rsidRPr="002E6E74" w14:paraId="5CF6B6E3" w14:textId="77777777" w:rsidTr="009F10A8">
        <w:trPr>
          <w:trHeight w:hRule="exact" w:val="397"/>
        </w:trPr>
        <w:tc>
          <w:tcPr>
            <w:tcW w:w="10632" w:type="dxa"/>
            <w:gridSpan w:val="6"/>
          </w:tcPr>
          <w:p w14:paraId="0EC2A9BF" w14:textId="77777777" w:rsidR="009F10A8" w:rsidRPr="004E49A5" w:rsidRDefault="009F10A8" w:rsidP="009F10A8">
            <w:pPr>
              <w:rPr>
                <w:b/>
                <w:bCs/>
              </w:rPr>
            </w:pPr>
            <w:r w:rsidRPr="004E49A5">
              <w:rPr>
                <w:b/>
                <w:bCs/>
              </w:rPr>
              <w:t>2. Сведения о характерных точках границ объекта</w:t>
            </w:r>
          </w:p>
        </w:tc>
      </w:tr>
      <w:tr w:rsidR="009F10A8" w:rsidRPr="002E6E74" w14:paraId="2A240340" w14:textId="77777777" w:rsidTr="009F10A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  <w:vMerge w:val="restart"/>
            <w:vAlign w:val="center"/>
          </w:tcPr>
          <w:p w14:paraId="7FD31B01" w14:textId="77777777" w:rsidR="009F10A8" w:rsidRPr="004E49A5" w:rsidRDefault="009F10A8" w:rsidP="009F10A8">
            <w:pPr>
              <w:pStyle w:val="1"/>
              <w:jc w:val="center"/>
              <w:rPr>
                <w:b/>
                <w:bCs/>
                <w:szCs w:val="24"/>
              </w:rPr>
            </w:pPr>
            <w:r w:rsidRPr="004E49A5">
              <w:rPr>
                <w:b/>
                <w:bCs/>
                <w:szCs w:val="24"/>
              </w:rPr>
              <w:t>Обозначение</w:t>
            </w:r>
          </w:p>
          <w:p w14:paraId="60BFE109" w14:textId="77777777" w:rsidR="009F10A8" w:rsidRPr="004E49A5" w:rsidRDefault="009F10A8" w:rsidP="009F10A8">
            <w:pPr>
              <w:pStyle w:val="1"/>
              <w:jc w:val="center"/>
              <w:rPr>
                <w:b/>
                <w:bCs/>
                <w:szCs w:val="24"/>
              </w:rPr>
            </w:pPr>
            <w:r w:rsidRPr="004E49A5">
              <w:rPr>
                <w:b/>
                <w:bCs/>
                <w:szCs w:val="24"/>
              </w:rPr>
              <w:t>характерных точек границ</w:t>
            </w:r>
          </w:p>
        </w:tc>
        <w:tc>
          <w:tcPr>
            <w:tcW w:w="3120" w:type="dxa"/>
            <w:gridSpan w:val="2"/>
            <w:vAlign w:val="center"/>
          </w:tcPr>
          <w:p w14:paraId="3C28F0DC" w14:textId="77777777" w:rsidR="009F10A8" w:rsidRPr="004E49A5" w:rsidRDefault="009F10A8" w:rsidP="009F10A8">
            <w:pPr>
              <w:pStyle w:val="1"/>
              <w:jc w:val="center"/>
              <w:rPr>
                <w:b/>
                <w:bCs/>
                <w:szCs w:val="24"/>
              </w:rPr>
            </w:pPr>
            <w:r w:rsidRPr="004E49A5">
              <w:rPr>
                <w:b/>
                <w:bCs/>
                <w:szCs w:val="24"/>
              </w:rPr>
              <w:t>Координаты, м</w:t>
            </w:r>
          </w:p>
        </w:tc>
        <w:tc>
          <w:tcPr>
            <w:tcW w:w="2134" w:type="dxa"/>
            <w:vMerge w:val="restart"/>
            <w:vAlign w:val="center"/>
          </w:tcPr>
          <w:p w14:paraId="09ACF28E" w14:textId="77777777" w:rsidR="009F10A8" w:rsidRPr="004E49A5" w:rsidRDefault="009F10A8" w:rsidP="009F10A8">
            <w:pPr>
              <w:pStyle w:val="1"/>
              <w:spacing w:before="60" w:after="60"/>
              <w:jc w:val="center"/>
              <w:rPr>
                <w:b/>
                <w:bCs/>
                <w:szCs w:val="24"/>
              </w:rPr>
            </w:pPr>
            <w:r w:rsidRPr="004E49A5">
              <w:rPr>
                <w:b/>
                <w:bCs/>
                <w:szCs w:val="24"/>
              </w:rPr>
              <w:t xml:space="preserve">Метод определения координат характерной точки </w:t>
            </w:r>
          </w:p>
        </w:tc>
        <w:tc>
          <w:tcPr>
            <w:tcW w:w="1985" w:type="dxa"/>
            <w:vMerge w:val="restart"/>
          </w:tcPr>
          <w:p w14:paraId="4AE1E1C4" w14:textId="77777777" w:rsidR="009F10A8" w:rsidRPr="004E49A5" w:rsidRDefault="009F10A8" w:rsidP="009F10A8">
            <w:pPr>
              <w:pStyle w:val="1"/>
              <w:spacing w:before="60" w:after="60"/>
              <w:jc w:val="center"/>
              <w:rPr>
                <w:b/>
                <w:bCs/>
                <w:szCs w:val="24"/>
              </w:rPr>
            </w:pPr>
            <w:r w:rsidRPr="004E49A5">
              <w:rPr>
                <w:b/>
                <w:bCs/>
                <w:szCs w:val="24"/>
              </w:rPr>
              <w:t xml:space="preserve">Средняя </w:t>
            </w:r>
            <w:proofErr w:type="spellStart"/>
            <w:r w:rsidRPr="004E49A5">
              <w:rPr>
                <w:b/>
                <w:bCs/>
                <w:szCs w:val="24"/>
              </w:rPr>
              <w:t>квадратическая</w:t>
            </w:r>
            <w:proofErr w:type="spellEnd"/>
            <w:r w:rsidRPr="004E49A5">
              <w:rPr>
                <w:b/>
                <w:bCs/>
                <w:szCs w:val="24"/>
              </w:rPr>
              <w:t xml:space="preserve"> погрешность положения характерной точки (М</w:t>
            </w:r>
            <w:r w:rsidRPr="004E49A5">
              <w:rPr>
                <w:b/>
                <w:bCs/>
                <w:szCs w:val="24"/>
                <w:vertAlign w:val="subscript"/>
                <w:lang w:val="en-US"/>
              </w:rPr>
              <w:t>t</w:t>
            </w:r>
            <w:r w:rsidRPr="004E49A5">
              <w:rPr>
                <w:b/>
                <w:bCs/>
                <w:szCs w:val="24"/>
              </w:rPr>
              <w:t>), м</w:t>
            </w:r>
          </w:p>
        </w:tc>
        <w:tc>
          <w:tcPr>
            <w:tcW w:w="1702" w:type="dxa"/>
            <w:vMerge w:val="restart"/>
            <w:vAlign w:val="center"/>
          </w:tcPr>
          <w:p w14:paraId="569EEE2C" w14:textId="77777777" w:rsidR="009F10A8" w:rsidRPr="004E49A5" w:rsidRDefault="009F10A8" w:rsidP="009F10A8">
            <w:pPr>
              <w:pStyle w:val="1"/>
              <w:spacing w:before="60" w:after="60"/>
              <w:jc w:val="center"/>
              <w:rPr>
                <w:b/>
                <w:bCs/>
                <w:szCs w:val="24"/>
              </w:rPr>
            </w:pPr>
            <w:r w:rsidRPr="004E49A5">
              <w:rPr>
                <w:b/>
                <w:bCs/>
                <w:szCs w:val="24"/>
              </w:rPr>
              <w:t>Описание обозначения точки на местности (при наличии)</w:t>
            </w:r>
          </w:p>
        </w:tc>
      </w:tr>
      <w:tr w:rsidR="009F10A8" w:rsidRPr="002E6E74" w14:paraId="68558891" w14:textId="77777777" w:rsidTr="009F10A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  <w:vMerge/>
            <w:vAlign w:val="center"/>
          </w:tcPr>
          <w:p w14:paraId="429D6BFE" w14:textId="77777777" w:rsidR="009F10A8" w:rsidRPr="002E6E74" w:rsidRDefault="009F10A8" w:rsidP="009F10A8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1558" w:type="dxa"/>
            <w:vAlign w:val="center"/>
          </w:tcPr>
          <w:p w14:paraId="2C44BC87" w14:textId="77777777" w:rsidR="009F10A8" w:rsidRPr="004E49A5" w:rsidRDefault="009F10A8" w:rsidP="009F10A8">
            <w:pPr>
              <w:pStyle w:val="ab"/>
              <w:jc w:val="center"/>
              <w:rPr>
                <w:b/>
                <w:bCs/>
              </w:rPr>
            </w:pPr>
            <w:r w:rsidRPr="004E49A5">
              <w:rPr>
                <w:b/>
                <w:bCs/>
              </w:rPr>
              <w:t>Х</w:t>
            </w:r>
          </w:p>
        </w:tc>
        <w:tc>
          <w:tcPr>
            <w:tcW w:w="1562" w:type="dxa"/>
            <w:vAlign w:val="center"/>
          </w:tcPr>
          <w:p w14:paraId="640144EF" w14:textId="77777777" w:rsidR="009F10A8" w:rsidRPr="004E49A5" w:rsidRDefault="009F10A8" w:rsidP="009F10A8">
            <w:pPr>
              <w:pStyle w:val="1"/>
              <w:jc w:val="center"/>
              <w:rPr>
                <w:b/>
                <w:bCs/>
                <w:szCs w:val="24"/>
                <w:lang w:val="en-US"/>
              </w:rPr>
            </w:pPr>
            <w:r w:rsidRPr="004E49A5">
              <w:rPr>
                <w:b/>
                <w:bCs/>
                <w:szCs w:val="24"/>
                <w:lang w:val="en-US"/>
              </w:rPr>
              <w:t>Y</w:t>
            </w:r>
          </w:p>
        </w:tc>
        <w:tc>
          <w:tcPr>
            <w:tcW w:w="2134" w:type="dxa"/>
            <w:vMerge/>
            <w:vAlign w:val="center"/>
          </w:tcPr>
          <w:p w14:paraId="1FBE6004" w14:textId="77777777" w:rsidR="009F10A8" w:rsidRPr="002E6E74" w:rsidRDefault="009F10A8" w:rsidP="009F10A8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1985" w:type="dxa"/>
            <w:vMerge/>
          </w:tcPr>
          <w:p w14:paraId="65762F1A" w14:textId="77777777" w:rsidR="009F10A8" w:rsidRPr="002E6E74" w:rsidRDefault="009F10A8" w:rsidP="009F10A8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1702" w:type="dxa"/>
            <w:vMerge/>
            <w:vAlign w:val="center"/>
          </w:tcPr>
          <w:p w14:paraId="01F9D463" w14:textId="77777777" w:rsidR="009F10A8" w:rsidRPr="002E6E74" w:rsidRDefault="009F10A8" w:rsidP="009F10A8">
            <w:pPr>
              <w:pStyle w:val="1"/>
              <w:jc w:val="center"/>
              <w:rPr>
                <w:sz w:val="20"/>
              </w:rPr>
            </w:pPr>
          </w:p>
        </w:tc>
      </w:tr>
      <w:tr w:rsidR="009F10A8" w:rsidRPr="002E6E74" w14:paraId="64C1FAF3" w14:textId="77777777" w:rsidTr="009F10A8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  <w:vAlign w:val="center"/>
          </w:tcPr>
          <w:p w14:paraId="34652222" w14:textId="77777777" w:rsidR="009F10A8" w:rsidRPr="002E6E74" w:rsidRDefault="009F10A8" w:rsidP="009F10A8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1</w:t>
            </w:r>
          </w:p>
        </w:tc>
        <w:tc>
          <w:tcPr>
            <w:tcW w:w="1558" w:type="dxa"/>
            <w:vAlign w:val="center"/>
          </w:tcPr>
          <w:p w14:paraId="26DB3BB5" w14:textId="77777777" w:rsidR="009F10A8" w:rsidRPr="002E6E74" w:rsidRDefault="009F10A8" w:rsidP="009F10A8">
            <w:pPr>
              <w:pStyle w:val="ab"/>
              <w:jc w:val="center"/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2</w:t>
            </w:r>
          </w:p>
        </w:tc>
        <w:tc>
          <w:tcPr>
            <w:tcW w:w="1562" w:type="dxa"/>
            <w:vAlign w:val="center"/>
          </w:tcPr>
          <w:p w14:paraId="438E61ED" w14:textId="77777777" w:rsidR="009F10A8" w:rsidRPr="002E6E74" w:rsidRDefault="009F10A8" w:rsidP="009F10A8">
            <w:pPr>
              <w:pStyle w:val="1"/>
              <w:jc w:val="center"/>
              <w:rPr>
                <w:sz w:val="20"/>
                <w:lang w:val="en-US"/>
              </w:rPr>
            </w:pPr>
            <w:r w:rsidRPr="002E6E74">
              <w:rPr>
                <w:sz w:val="20"/>
                <w:lang w:val="en-US"/>
              </w:rPr>
              <w:t>3</w:t>
            </w:r>
          </w:p>
        </w:tc>
        <w:tc>
          <w:tcPr>
            <w:tcW w:w="2134" w:type="dxa"/>
            <w:vAlign w:val="center"/>
          </w:tcPr>
          <w:p w14:paraId="484F8C67" w14:textId="77777777" w:rsidR="009F10A8" w:rsidRPr="002E6E74" w:rsidRDefault="009F10A8" w:rsidP="009F10A8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4</w:t>
            </w:r>
          </w:p>
        </w:tc>
        <w:tc>
          <w:tcPr>
            <w:tcW w:w="1985" w:type="dxa"/>
          </w:tcPr>
          <w:p w14:paraId="2ECA13F3" w14:textId="77777777" w:rsidR="009F10A8" w:rsidRPr="002E6E74" w:rsidRDefault="009F10A8" w:rsidP="009F10A8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5</w:t>
            </w:r>
          </w:p>
        </w:tc>
        <w:tc>
          <w:tcPr>
            <w:tcW w:w="1702" w:type="dxa"/>
            <w:vAlign w:val="center"/>
          </w:tcPr>
          <w:p w14:paraId="196C2486" w14:textId="77777777" w:rsidR="009F10A8" w:rsidRPr="002E6E74" w:rsidRDefault="009F10A8" w:rsidP="009F10A8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6</w:t>
            </w:r>
          </w:p>
        </w:tc>
      </w:tr>
      <w:tr w:rsidR="00E41BD8" w:rsidRPr="002E6E74" w14:paraId="3F3E7FB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3A195" w14:textId="1BA9CDFC" w:rsidR="00E41BD8" w:rsidRPr="000C0D36" w:rsidRDefault="00E41BD8" w:rsidP="00470399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18"/>
              </w:rPr>
              <w:t>Зона1(1)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AA546" w14:textId="5C5005D3" w:rsidR="00E41BD8" w:rsidRPr="000C0D36" w:rsidRDefault="00E41BD8" w:rsidP="00470399">
            <w:pPr>
              <w:pStyle w:val="ab"/>
              <w:jc w:val="center"/>
              <w:rPr>
                <w:sz w:val="20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34799" w14:textId="04FC6239" w:rsidR="00E41BD8" w:rsidRPr="000C0D36" w:rsidRDefault="00E41BD8" w:rsidP="00470399">
            <w:pPr>
              <w:pStyle w:val="1"/>
              <w:jc w:val="center"/>
              <w:rPr>
                <w:sz w:val="20"/>
                <w:lang w:val="en-US"/>
              </w:rPr>
            </w:pPr>
            <w:r w:rsidRPr="002E6E74">
              <w:rPr>
                <w:sz w:val="18"/>
              </w:rPr>
              <w:t>–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E71E7" w14:textId="6150CDC4" w:rsidR="00E41BD8" w:rsidRPr="000C0D36" w:rsidRDefault="00E41BD8" w:rsidP="00470399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18"/>
              </w:rPr>
              <w:t>–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48309" w14:textId="73F2C6B8" w:rsidR="00E41BD8" w:rsidRPr="000C0D36" w:rsidRDefault="00E41BD8" w:rsidP="00470399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18"/>
              </w:rPr>
              <w:t>–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3BB1F" w14:textId="43BE7DF9" w:rsidR="00E41BD8" w:rsidRPr="000C0D36" w:rsidRDefault="00E41BD8" w:rsidP="00470399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0908BFA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0C58C" w14:textId="2FAC17A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73F56" w14:textId="7813E975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729018.26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597EB" w14:textId="2EF0298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3344661.16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1C565" w14:textId="4E7551B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EA848" w14:textId="05CDC6F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A9DE8" w14:textId="425766A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0321532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12D35" w14:textId="307EFDB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01CC0" w14:textId="12D74DF1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729023.28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BD973" w14:textId="68D5CA7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3344662.72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1F99A" w14:textId="6CC57F7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16747" w14:textId="6FB6D2B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402EF" w14:textId="53BE870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4D5F0EB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84FD2" w14:textId="52C4129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B15FC" w14:textId="470A06B8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729032.55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75790" w14:textId="66B08ED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3344667.17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70243" w14:textId="1E64D1A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E7ABE" w14:textId="1CCCD88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7798F" w14:textId="799C78F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47FB5EC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74583" w14:textId="116EE41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28EE6" w14:textId="6630EEE4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729038.25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1055E" w14:textId="7E4984E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3344671.98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7ABA2" w14:textId="657D921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04071" w14:textId="1D59C73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4F9AE" w14:textId="183D049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0B9DEE3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6739E" w14:textId="44C81CF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E2001" w14:textId="4C0C85BA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729045.36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EBBA0" w14:textId="1773016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3344675.93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0CD3C" w14:textId="320A3F5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E1DAF" w14:textId="4E2C9B6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5A6D3" w14:textId="2053DF5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7D466EB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A822B" w14:textId="121153B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07174" w14:textId="3DC678F7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729056.47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D5411" w14:textId="021B668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3344682.51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F03B8" w14:textId="70386DB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E60C4" w14:textId="3FD5827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31E83" w14:textId="7CFBB59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4FE9090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253D8" w14:textId="3A0BE33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76D05" w14:textId="7518FCD0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729065.96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E33B4" w14:textId="5AA7A21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3344691.04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266E4" w14:textId="6C02F13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22541" w14:textId="47EDFF5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BDBB8" w14:textId="106A67D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738F95F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7B3C0" w14:textId="667A37A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79E6C" w14:textId="79B60C5B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729077.51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56EA0" w14:textId="5805079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3344699.03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1BE5A" w14:textId="540090A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04E74" w14:textId="34BA595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E5DC2" w14:textId="6C02566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3F9A262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82E13" w14:textId="17B6E10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C6320" w14:textId="5DE416EB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729083.97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387E5" w14:textId="125030D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3344710.72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14671" w14:textId="296F023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82642" w14:textId="22B5152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07736" w14:textId="17FA62B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68ED2C0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C9D0F" w14:textId="6DBE249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21447" w14:textId="328E82DB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729084.80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0BABE" w14:textId="203EE8D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3344720.36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8C16C" w14:textId="287785C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12121" w14:textId="0C53FEE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0C11D" w14:textId="0D67CFE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16F49C7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73A49" w14:textId="412250B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3FBAF" w14:textId="5C7EBEF7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729083.01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B111C" w14:textId="0570DEB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3344730.68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C4347" w14:textId="561C521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DC80B" w14:textId="1787219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03240" w14:textId="3621604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061D554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A9E52" w14:textId="2E5E454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887D4" w14:textId="7193F075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729080.70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FBA44" w14:textId="537C9F8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3344734.91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98BE8" w14:textId="6F00F4F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92EE1" w14:textId="12C2189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84149" w14:textId="3B3664E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061F778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DD67D" w14:textId="0039D80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A42EA" w14:textId="462157CA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729083.67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5EC1D" w14:textId="0831B2A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3344733.57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FFDF7" w14:textId="759FA9D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E8FB8" w14:textId="0942F8D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C7F61" w14:textId="69512D3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6CA3680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C04E0" w14:textId="53DA6EF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3D4BA" w14:textId="7DE0E4C1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729091.99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4A4C3" w14:textId="37B4C23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3344729.73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1815D" w14:textId="2C8A91D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CB34A" w14:textId="5B0AB0B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6E3F1" w14:textId="442B1A4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2B3E383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52A1B" w14:textId="0CFFDD4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D1331" w14:textId="4ED94004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729097.29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62047" w14:textId="7F79B50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3344728.18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1500F" w14:textId="7B2232F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92A7D" w14:textId="6A09355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FCB7C" w14:textId="7E4F68A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60F04F2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20FC2" w14:textId="7E18DEB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35B32" w14:textId="1B25B727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729103.00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E5F36" w14:textId="10F0196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3344726.51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7707D" w14:textId="660A594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32508" w14:textId="360FFE1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07187" w14:textId="1E93978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1C70350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44924" w14:textId="17AEA50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6C929" w14:textId="21FD0D4D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729111.49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016FE" w14:textId="03F4191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3344725.81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ED3BC" w14:textId="46726FB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D9562" w14:textId="2F340DA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8B262" w14:textId="7AFCA18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5957BBA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B6CC0" w14:textId="15C6094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7CBB5" w14:textId="695D9618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729125.54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E9CF2" w14:textId="4653F94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3344729.63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7C09D" w14:textId="1E8DE09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51290" w14:textId="43EEFB7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5FBC0" w14:textId="4231FDE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389D52B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50734" w14:textId="067A13F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21DD2" w14:textId="145C9F09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729137.93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EE984" w14:textId="404DC78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3344729.30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139E8" w14:textId="02EB724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741A9" w14:textId="1D8C2CD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EDC11" w14:textId="25A20C0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2D1874F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9FDEB" w14:textId="1E4BEEB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F0573" w14:textId="6210B04D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729147.56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0E7E4" w14:textId="3548560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3344733.11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CEADF" w14:textId="331A605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B4D13" w14:textId="15EF53E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88022" w14:textId="1972C4C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00A5981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08955" w14:textId="6BC8D66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167EF" w14:textId="12D595F8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729152.08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CFE70" w14:textId="26E70FA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3344733.96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9D486" w14:textId="09505B3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AD73F" w14:textId="6AC8869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05910" w14:textId="29DFB2A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2DCEF94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19020" w14:textId="783D8F7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2C0CA" w14:textId="6CB59DAF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729161.82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AE2D3" w14:textId="0E6F35B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3344735.99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C592D" w14:textId="5B6D748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5C063" w14:textId="111CCD0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24071" w14:textId="18F1E81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36CF6D5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5E0F0" w14:textId="4EA1668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342C9" w14:textId="20E772C2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729170.02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5EC91" w14:textId="6A2A3FE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3344741.97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13E76" w14:textId="71E2B9C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5E8CB" w14:textId="21FD722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088DE" w14:textId="1311868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520111E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EA038" w14:textId="0E19803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58632" w14:textId="0358DD5B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729165.53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9FDC2" w14:textId="0330ACF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3344734.05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8F443" w14:textId="7D67A54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F80AF" w14:textId="0C3CFEE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8AB51" w14:textId="1B0A8C8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40CD1B2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08AF8" w14:textId="179809F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009FC" w14:textId="3EC38EFE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729157.74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BE3BC" w14:textId="6F51719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3344724.17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C7F4F" w14:textId="227F034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CD5A4" w14:textId="7DAE4DD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CA32F" w14:textId="22ED9CD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4494938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DCA68" w14:textId="12ED449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AF8E2" w14:textId="336E244F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729153.06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ACEBE" w14:textId="2373CC6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3344712.35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A244A" w14:textId="2C75863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F1FD8" w14:textId="33AB2DB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59011" w14:textId="4906C79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72A98F1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D6729" w14:textId="6DE46A0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B537C" w14:textId="6EC3AF28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729153.06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E8063" w14:textId="6423890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3344710.12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FFC40" w14:textId="424D3A0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D1C7C" w14:textId="27B8AA0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A96D6" w14:textId="726006A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0B74597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6FCB5" w14:textId="09987C6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997BA" w14:textId="39E8426C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729153.06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E8AAB" w14:textId="1E48F10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3344707.99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AA2A1" w14:textId="6F5300B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 xml:space="preserve">Картометрический </w:t>
            </w:r>
            <w:r w:rsidRPr="002E6E74">
              <w:rPr>
                <w:sz w:val="18"/>
              </w:rPr>
              <w:lastRenderedPageBreak/>
              <w:t>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DD288" w14:textId="5E504E2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26F4B" w14:textId="49D2A21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0706B18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1CC27" w14:textId="26D589E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29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1B0A4" w14:textId="6917E7B6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729153.06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22718" w14:textId="552122E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3344705.14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2A14D" w14:textId="7346014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30228" w14:textId="5FAC653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683AE" w14:textId="73B51B5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048F471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E4737" w14:textId="07A62E5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ED316" w14:textId="0D4BBCC9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729152.27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4BF1F" w14:textId="2D9618F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3344702.24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4D0B8" w14:textId="7248096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7EF20" w14:textId="509CA5A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D4EA7" w14:textId="248CDD2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1884797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84C78" w14:textId="2D3423B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A7CE5" w14:textId="444B15BF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729151.56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64D35" w14:textId="0F8E1A4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3344701.26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CD94C" w14:textId="5993D49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919CB" w14:textId="1750604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F4AC7" w14:textId="018B5EF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2856879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7E52F" w14:textId="1A9BB8F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0014E" w14:textId="6314B0A7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729149.92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F073E" w14:textId="2BC9E25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3344698.99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5C3BE" w14:textId="7AFCFE1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33149" w14:textId="56ADAEE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66826" w14:textId="601C6E7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4FE960B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1A28A" w14:textId="47301E1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57B72" w14:textId="1BFEB7B0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729150.69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DB328" w14:textId="15D9AD4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3344697.20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EF134" w14:textId="5AD994E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83267" w14:textId="68320B0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28370" w14:textId="62DEE73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20AB48F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090D8" w14:textId="661C194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18562" w14:textId="5F03A7CA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729150.35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6F56A" w14:textId="2A48E42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3344695.26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1C43E" w14:textId="496551A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2451C" w14:textId="4EF986C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1FAB2" w14:textId="55B51CD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40257B1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38337" w14:textId="78EF6F6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D8A41" w14:textId="1490B029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729146.29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DBF13" w14:textId="0DC2D92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3344694.92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7FF1E" w14:textId="0711993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2D2C0" w14:textId="492FA9F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BFA12" w14:textId="44988AE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6468DB2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F882E" w14:textId="25ACA7C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80D3A" w14:textId="6BAE89F6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729143.24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02C9C" w14:textId="21EF937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3344695.26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C1B8A" w14:textId="7EF7E6E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93FD2" w14:textId="07624D7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22818" w14:textId="6142996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4EF93B2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52B6B" w14:textId="4A5F56F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F8395" w14:textId="4697BE49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729141.45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7D18D" w14:textId="466BC2B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3344693.13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F1A0A" w14:textId="2F1A02A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6C93A" w14:textId="13E3C90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27681" w14:textId="24A3287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7D3AFF8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4AD66" w14:textId="5B6A775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CFEAA" w14:textId="1E708059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729140.53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2AD13" w14:textId="5CF89DF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3344689.93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6B2A2" w14:textId="48D0D91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FA693" w14:textId="0F24D7F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6384E" w14:textId="137EEB3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627E888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FD464" w14:textId="2B47CD8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3DD9D" w14:textId="7CA56A64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729140.56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9AF58" w14:textId="70EF8C2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3344686.00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89E9B" w14:textId="30E1219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97FC4" w14:textId="47D375B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76BC7" w14:textId="165742E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3144C67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34201" w14:textId="367ED6C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82A3C" w14:textId="3B01E9A1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729142.27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8FBAB" w14:textId="536CA9D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3344685.34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B879E" w14:textId="0ABB991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E9098" w14:textId="59EC928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DD9AF" w14:textId="63BDD4A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4C177BF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20D26" w14:textId="3BFAA18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F4EE8" w14:textId="19134469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729144.46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30DE5" w14:textId="1334228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3344684.49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8EE72" w14:textId="521C3E5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0669A" w14:textId="2091B35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CFDF6" w14:textId="109A72A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4DD7B3D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B9CF6" w14:textId="671B262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15293" w14:textId="1792B6D4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729147.36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996A3" w14:textId="727C99A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3344685.14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4BEC2" w14:textId="311EEC0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706A0" w14:textId="0A511B3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5DC0C" w14:textId="648DC49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3D751B9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8820B" w14:textId="50AF43E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1D3EA" w14:textId="6ECC9E33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729151.42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B6B69" w14:textId="3ADE0DF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3344686.06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465D9" w14:textId="73CA140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41358" w14:textId="2A6FD20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6E4D3" w14:textId="1ED801F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38D55DA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D25CC" w14:textId="6C7747E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FFA06" w14:textId="370E6081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729153.94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775C6" w14:textId="3D990AC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3344684.85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DEC3E" w14:textId="334067C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CF306" w14:textId="48DA79E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3E141" w14:textId="0082DA9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3FE351C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1D1CD" w14:textId="0EC5080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A878F" w14:textId="37D29C83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729154.42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F2383" w14:textId="25CB138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3344682.38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212A9" w14:textId="7AB7DB0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2AE77" w14:textId="7A5AB15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BF99A" w14:textId="04519AE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5D56A90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A229A" w14:textId="609F0E8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E3BF3" w14:textId="50FDA949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729153.40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E9020" w14:textId="2E54379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3344680.78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BF3F7" w14:textId="6FE5DFD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B35FE" w14:textId="60CA281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318AE" w14:textId="46707EC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2E11C09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EF73E" w14:textId="7A15576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FF637" w14:textId="1FC83895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729153.06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57D03" w14:textId="5F2F7E5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3344679.67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9BE8D" w14:textId="3C0E19F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FCE42" w14:textId="0406A3C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8AC2A" w14:textId="0DC4A4C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142BF1D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62EEE" w14:textId="74EA784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331D5" w14:textId="62166469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729150.21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B9C42" w14:textId="1016F7C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3344676.31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66EAF" w14:textId="5C2C226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12030" w14:textId="24316B9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CD1DD" w14:textId="16FA52D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638A80D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B7053" w14:textId="537CDCF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10B26" w14:textId="7836DAE8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729150.21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59954" w14:textId="6B78DFE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3344673.16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81458" w14:textId="17338BA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12BF1" w14:textId="2F811F3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F8A53" w14:textId="07977ED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687B1F5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556A5" w14:textId="566DD02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9D740" w14:textId="4DD64A12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729150.21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38DE3" w14:textId="30E4645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3344670.17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71CEC" w14:textId="44EA223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D734F" w14:textId="653066A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D74EA" w14:textId="0CE0305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15BDDB7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20CCD" w14:textId="2F99CDC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1D9DC" w14:textId="3A78522A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729150.21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F880B" w14:textId="34F4ED4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3344666.25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2CD88" w14:textId="334066D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3DBCF" w14:textId="48B6CF2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46259" w14:textId="2834EA3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1DEBA5A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5BEF2" w14:textId="743EE7E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B0D5A" w14:textId="2C53B33B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729148.45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BFB75" w14:textId="220FB35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3344661.72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A6F19" w14:textId="4F5F6FA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509BE" w14:textId="1B4A9D0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39AF0" w14:textId="1877D79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32BE1D2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63F04" w14:textId="42707C5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C3A6C" w14:textId="705DF688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729146.68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9FD06" w14:textId="5FC7A7B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3344658.80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CCD70" w14:textId="09799E9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1F7B6" w14:textId="19C6373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8D989" w14:textId="6441E8F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247F7FE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60CDD" w14:textId="4A5A9F8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844B0" w14:textId="11A7CDE0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729146.14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FFBF0" w14:textId="6D91C23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3344653.65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10486" w14:textId="0BD3DE5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75675" w14:textId="5A068CB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C8ECF" w14:textId="48506C9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412F469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2419C" w14:textId="4DB4A05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BBE55" w14:textId="2578295C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729145.03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1B9B6" w14:textId="0DD77CA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3344652.34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E7E78" w14:textId="1ED5B80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6851B" w14:textId="0802E36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D2989" w14:textId="71DBAD7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6A2265A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2E35E" w14:textId="44A3DB4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951DC" w14:textId="5D1FA0BC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729142.61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62E0D" w14:textId="21662EC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3344651.12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18D5A" w14:textId="681C6F8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88D5C" w14:textId="25EEE6C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3F032" w14:textId="5918599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5E1AEB5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B994B" w14:textId="49C3434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49349" w14:textId="62F87FA9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729139.86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32479" w14:textId="72466F2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3344649.73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AFE57" w14:textId="13240A0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C14EA" w14:textId="68A2ACE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B2F86" w14:textId="43CFF06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4030141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6A4C7" w14:textId="0F808DA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C5C87" w14:textId="51C80A53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729139.08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69902" w14:textId="0241024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3344648.05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8C635" w14:textId="12FFFA8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8A90F" w14:textId="013B36D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A7B12" w14:textId="57B36AC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32C29E5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2CEFE" w14:textId="6F41B30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BCBB9" w14:textId="467D95DE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729138.16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3762A" w14:textId="5AEB316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3344646.05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8E9B3" w14:textId="0BD3086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A3399" w14:textId="39F5EB9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A3791" w14:textId="2A5B3AE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49BBE29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69EF4" w14:textId="47F15BB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CBFC6" w14:textId="1157EAD9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729137.24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5CD32" w14:textId="74D9543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3344642.44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DCED4" w14:textId="50814DA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488C9" w14:textId="0B8BC61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064E9" w14:textId="0C3A7D4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16B176A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37E5E" w14:textId="31225DB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3958B" w14:textId="0E72A016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729133.97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CE014" w14:textId="5E74149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3344641.00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D5AF9" w14:textId="2647430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7D819" w14:textId="16E2DFF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A2887" w14:textId="18B62B8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7867DDB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57D61" w14:textId="43B0BF6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7C1F7" w14:textId="6EAB5556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729130.33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8DE65" w14:textId="3DF5C7A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3344641.44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8B557" w14:textId="18F9B58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1A38B" w14:textId="3EB5BDA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BFCA3" w14:textId="5D3A9A8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33EEBE3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F70C0" w14:textId="6903E2D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546AB" w14:textId="552298BD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729126.49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514EB" w14:textId="2B4A78C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3344641.90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04C86" w14:textId="6309511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4594A" w14:textId="777A0DB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256F6" w14:textId="206E190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7117D99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BFC27" w14:textId="3B0473E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64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55BD5" w14:textId="34DFB90A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729121.12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0B0ED" w14:textId="05CA971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3344641.21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056EE" w14:textId="48131AC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3B257" w14:textId="1FF6504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D9132" w14:textId="4773934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02D3384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D912C" w14:textId="7C2357A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71D53" w14:textId="72E5B925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729116.67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CD8EA" w14:textId="71FCA25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3344639.67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A41BB" w14:textId="03EDFFF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869AA" w14:textId="5C80638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A8A95" w14:textId="44779EA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36FF1F4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3294E" w14:textId="745EAC1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46B81" w14:textId="6EFC15DD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729110.68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D095B" w14:textId="57DFABB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3344630.84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CCB91" w14:textId="3ACB124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A358B" w14:textId="1B89DBC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4F45B" w14:textId="12C0556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3E8505A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03634" w14:textId="103737E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C2176" w14:textId="316971E4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729108.38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C8B08" w14:textId="3542F5C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3344627.92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E593F" w14:textId="64DC4EE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28739" w14:textId="72CBCBC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A7E89" w14:textId="0F56A08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18968B5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584B1" w14:textId="626BC5F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0381D" w14:textId="5B978F1E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729103.76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5AB1E" w14:textId="605A56A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3344624.67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27E08" w14:textId="04BC107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9D479" w14:textId="3DCFF14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8D816" w14:textId="6D691BE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678F8B7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B7F66" w14:textId="08E5E65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349F1" w14:textId="76C355F9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729099.55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86CE2" w14:textId="3EC629A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3344617.94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5D4C4" w14:textId="53385FE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06C06" w14:textId="34C40D4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D0683" w14:textId="603DB63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6DF7114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2E07F" w14:textId="3A5E637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B3ED3" w14:textId="521A1575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729100.03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62AEC" w14:textId="4DB60BC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3344606.87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98CC2" w14:textId="5BEFEA0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9AD0A" w14:textId="1DF1E29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04C2B" w14:textId="638F733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57FCC69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17BB3" w14:textId="175CA0C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35BCB" w14:textId="57908BB1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729099.36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54572" w14:textId="5F4BF53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3344598.99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62A49" w14:textId="000C339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126BC" w14:textId="6F2459E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7C992" w14:textId="6099231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1F0F514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1E9AE" w14:textId="29AD198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E9113" w14:textId="70B86378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729091.89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07014" w14:textId="6CCCEB3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3344599.22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87181" w14:textId="0C68FAD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72B38" w14:textId="326C042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1D683" w14:textId="74E894F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768B5FB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1F97B" w14:textId="5BE3DE1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CD6A0" w14:textId="4FCB5CA3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729083.49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28406" w14:textId="47ADBBF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3344602.65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FDA75" w14:textId="6F11025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C9325" w14:textId="7A94B1D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5C7B6" w14:textId="3577F30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3AB2BFF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B3C78" w14:textId="767C291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B9059" w14:textId="1440816A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729075.88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D8E7B" w14:textId="09B18C5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3344607.32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FF0F5" w14:textId="7B60938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BAC9C" w14:textId="4307AFC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9D30F" w14:textId="18EF3F2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6E99B82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BD932" w14:textId="1A3B34B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828D0" w14:textId="6C6159DE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729062.72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25848" w14:textId="6DC1853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3344614.40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175C7" w14:textId="3421956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05943" w14:textId="076E8B2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D56DA" w14:textId="36DE44F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6012C00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99C5C" w14:textId="4A5E19E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05B96" w14:textId="171547DB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729048.41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669C7" w14:textId="26725D3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3344620.86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4BA6D" w14:textId="0C6F242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0DE35" w14:textId="1ECBD5B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99129" w14:textId="0CD1F77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702B5E8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3DA9D" w14:textId="4AD666B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66790" w14:textId="1E2F561F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729033.64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FF7CC" w14:textId="19079C5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3344626.20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229F3" w14:textId="540638A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004C6" w14:textId="0DB7761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4144B" w14:textId="5239548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5018031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9702F" w14:textId="443B9D4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1A95E" w14:textId="3E0D029C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729018.06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B635F" w14:textId="1429EA6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3344635.00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026C1" w14:textId="271208B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B7B86" w14:textId="79E5677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EB379" w14:textId="70C00EC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673029C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000CC" w14:textId="3DBF294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B7E87" w14:textId="699F8A44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729010.68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1FAE0" w14:textId="28884E1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3344640.39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24A8D" w14:textId="1029683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2E1A1" w14:textId="1F90740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6D899" w14:textId="03C00D2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1042BCD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9439A" w14:textId="6B52AA6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33293" w14:textId="5D609473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729007.34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8241E" w14:textId="5D2BE7D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3344645.68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E7043" w14:textId="786A7B7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57A40" w14:textId="2810A72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FE721" w14:textId="21E9724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7F011BF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C42BB" w14:textId="689A3C0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8E144" w14:textId="7FFDB108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729008.31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6C5AB" w14:textId="427D6D9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3344649.56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A1466" w14:textId="60E283C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D80BF" w14:textId="6CE6A3D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0E43F" w14:textId="67293A1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4DDE08D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149F4" w14:textId="5A051C7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F22F6" w14:textId="1122F8D9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729011.85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CDA83" w14:textId="05B165F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3344654.49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78E56" w14:textId="01A1730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C47CF" w14:textId="29C5784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B81C5" w14:textId="17A50FB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1A92575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F12D2" w14:textId="7B2D6C3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203D7" w14:textId="189E2C84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729018.26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A2B32" w14:textId="071E7B0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3344661.16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7D9B5" w14:textId="3762826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7C59B" w14:textId="593262F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47E69" w14:textId="7D0C8A7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25FB32C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7A097" w14:textId="30D8693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Зона1(2)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88DE2" w14:textId="79494A27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7E674" w14:textId="0BAEBEF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0B155" w14:textId="49DFF84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FBE68" w14:textId="30453FC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85BEB" w14:textId="6BAD33D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53C2178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AF58B" w14:textId="580CDAC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AC358" w14:textId="0031C423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729076.07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4C563" w14:textId="103E1CE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3344738.87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52633" w14:textId="39E7878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77E6C" w14:textId="02467A4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9AD82" w14:textId="64CD98A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1ED0F2E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8825D" w14:textId="5104670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DE2E1" w14:textId="30F17E31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729072.42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5BB4F" w14:textId="3B82E0F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3344741.00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FCEBF" w14:textId="26FC277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B3167" w14:textId="3281BBC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32938" w14:textId="360D445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5D11673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53050" w14:textId="7FB09BB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B6ADE" w14:textId="355392CE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729073.25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F9F96" w14:textId="6233A6F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3344752.84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A2EA1" w14:textId="7298A85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BE155" w14:textId="6580142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043AF" w14:textId="7D92460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5FD04D4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D1AC3" w14:textId="5531232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86882" w14:textId="591EC697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729080.12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E0983" w14:textId="0CB581E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3344762.88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FA89A" w14:textId="2A441AE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3F6C3" w14:textId="11C825E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E5003" w14:textId="46629B3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66F3400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103E9" w14:textId="1CEC14B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FC5AF" w14:textId="27E2EDCC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729084.62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F7B5B" w14:textId="47C96B9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3344776.51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C0F0E" w14:textId="15329BA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A3A05" w14:textId="518A879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0928E" w14:textId="4A81C7D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6EA334F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9F76D" w14:textId="0634667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6063C" w14:textId="234C9311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729089.33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A0C61" w14:textId="4BB2BBD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3344786.72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9C43F" w14:textId="22DDA1B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A8B04" w14:textId="2B92C00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3E209" w14:textId="37DE9E3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5B7A0DF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66671" w14:textId="7475E21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4C62E" w14:textId="696E8841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729091.29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3B757" w14:textId="506E1CF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3344796.94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D5C45" w14:textId="2B5A63D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9B0D5" w14:textId="45B5BBE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1DF8E" w14:textId="67F548C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0CE00A0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329D6" w14:textId="09EC98F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8C21F" w14:textId="54B5E678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729099.85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BEEC3" w14:textId="61576B2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3344807.90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37DF8" w14:textId="71B67DA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43F61" w14:textId="01002CC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02D20" w14:textId="7EC229A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0645445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356F4" w14:textId="2A5B015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BD1C4" w14:textId="00502521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729105.70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B2119" w14:textId="1DAD1C6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3344818.31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18E34" w14:textId="1526BAB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93DBA" w14:textId="09D4C70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1E46F" w14:textId="42E54B1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4C97487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4FE8E" w14:textId="62C361A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657B1" w14:textId="7C8649DC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729114.66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EED6D" w14:textId="46CC895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3344827.70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75D6A" w14:textId="2FBD913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79E3A" w14:textId="1678D72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DCE11" w14:textId="34E3BE4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702760E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9A8F7" w14:textId="31BE14B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3CFB2" w14:textId="642DF910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729119.89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3897A" w14:textId="52B8BE5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3344833.53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DCE70" w14:textId="146A0BA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5633F" w14:textId="434E0AE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D4971" w14:textId="2404A50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6F45FFB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7C221" w14:textId="6B708EF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F1E6B" w14:textId="582A4285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729120.92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EABB7" w14:textId="6846D49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3344834.38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E68D7" w14:textId="00566A6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8E662" w14:textId="0E3C476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B151F" w14:textId="398B584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00E4278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754FD" w14:textId="4BCD2F1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4456E" w14:textId="1994AFBF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729120.92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8466E" w14:textId="7826F34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3344826.72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2D003" w14:textId="094FA9D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2EC11" w14:textId="50323AE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70E15" w14:textId="320A551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020EA15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47B62" w14:textId="0650966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E1706" w14:textId="5CA669F9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729123.15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61267" w14:textId="773C58A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3344809.96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CCF5D" w14:textId="61220A1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BE35F" w14:textId="71EAAF5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EA361" w14:textId="5356386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194CC85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7E4AC" w14:textId="31ADDEE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C74B3" w14:textId="764C6FEC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729128.01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5C52E" w14:textId="6D6E992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3344798.81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A3A7E" w14:textId="46F781D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2EA3B" w14:textId="203D8A0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0E061" w14:textId="73E5BFE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54AF412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B9F08" w14:textId="626304A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98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0D118" w14:textId="0BB751B1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729137.33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261BC" w14:textId="12C5BBE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3344791.30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C1EDE" w14:textId="46C68D7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925FB" w14:textId="4A2F0F4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2E746" w14:textId="0A6A4EA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0478486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BA331" w14:textId="157D9B0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05696" w14:textId="0EB19465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729146.76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66C6B" w14:textId="4D969E4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3344786.58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A19FE" w14:textId="26434E2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3E5EF" w14:textId="7F1B179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8F8A9" w14:textId="4D66119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4B16CA3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436F7" w14:textId="445886A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D81F1" w14:textId="1331C8D9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729154.22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EB6B9" w14:textId="77F2F80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3344785.20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48537" w14:textId="3F233F6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756AF" w14:textId="46431D5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57141" w14:textId="17C8854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0B51EEB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A933C" w14:textId="6140DB5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F3B91" w14:textId="102B2815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729164.44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CEA30" w14:textId="62AD617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3344778.84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11C56" w14:textId="308179D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8F479" w14:textId="722BCB8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788A5" w14:textId="152BCA2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0D84F2E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A3D19" w14:textId="4067D4E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6B0C4" w14:textId="6A603A5F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729173.01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80A06" w14:textId="08AC4A2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3344770.54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55236" w14:textId="54A53C0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FA6C6" w14:textId="61FD3A3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DECE0" w14:textId="4AAFA0C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672CA59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31399" w14:textId="36D9633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39851" w14:textId="4CC08BF3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729175.33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73D0E" w14:textId="11C5C7F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3344761.16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E35EC" w14:textId="6B95FF2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797E5" w14:textId="746AC85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AFB05" w14:textId="3F93D85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33FAEDC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425B3" w14:textId="3C803B0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6F33B" w14:textId="1E65C960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729172.56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E08E8" w14:textId="41EB1A1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3344748.33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88A64" w14:textId="73543F9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1FD8F" w14:textId="0217706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951FC" w14:textId="583FC0E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5EE0090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143EC" w14:textId="53C79CD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7A9DA" w14:textId="2BD81C7A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729164.93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BC000" w14:textId="1CC9354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3344742.95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1957E" w14:textId="6E0DF78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0E647" w14:textId="28DCDC5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F1406" w14:textId="3BFEC72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04EFC42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58389" w14:textId="7D45034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40ABD" w14:textId="5B9B29E5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729160.67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CEB20" w14:textId="6AA324B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3344739.64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4E4C5" w14:textId="0FC430E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9319C" w14:textId="749434F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0F18F" w14:textId="74C143B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78F651E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5189D" w14:textId="1CB0733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DF86E" w14:textId="3841F302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729157.20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0730C" w14:textId="5514534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3344737.93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A5A17" w14:textId="07CB32B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F102E" w14:textId="1966711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C76CD" w14:textId="0A0DB04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07F8EE5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5D53B" w14:textId="73DCC6E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1FDD2" w14:textId="77C7DF23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729152.66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31C69" w14:textId="49C843B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3344737.26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5A7AF" w14:textId="22DAA30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EBF9D" w14:textId="38AC9AA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9B81C" w14:textId="50B50BF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4A512E8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2F3BD" w14:textId="2773D9F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109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D6423" w14:textId="227DFDE0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729145.59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781AF" w14:textId="56813AB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3344736.46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6F0C9" w14:textId="36B73FA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04389" w14:textId="2F10A43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BA3A1" w14:textId="2C7953B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00EB0C5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12482" w14:textId="5445C18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27BCD" w14:textId="131DE995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729136.03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42284" w14:textId="7D96A50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3344734.59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D00E3" w14:textId="1746350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7E3A0" w14:textId="7B6DBAB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43ED4" w14:textId="3B9FEE0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618245E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5EE9D" w14:textId="5DC0609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FC5A4" w14:textId="38469178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729124.89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DFECA" w14:textId="064771C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3344733.95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47FE5" w14:textId="7DE58AB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B5F57" w14:textId="6A07154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55CB4" w14:textId="2CC8F2D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37B0D3F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7A4EC" w14:textId="15C05AD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EDBC2" w14:textId="0F698EC0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729112.88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17C23" w14:textId="5F96086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3344729.64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442AD" w14:textId="19CD618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EB944" w14:textId="7722AF5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65E6A" w14:textId="08AE554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3CBE34F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7B439" w14:textId="68023FA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9B9DD" w14:textId="39506FF6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729103.04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C0DE1" w14:textId="5DE4141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3344727.73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D4C39" w14:textId="11E3D3D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21E98" w14:textId="6C434B0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C78AD" w14:textId="6CA3316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44049FE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3F15E" w14:textId="0078708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F79EA" w14:textId="27811F84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729092.65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4ECE3" w14:textId="1FA2E13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3344731.56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08300" w14:textId="46A6232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E7C3A" w14:textId="6E9E70A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0A632" w14:textId="4F54C01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227BA99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60344" w14:textId="7D265F5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80F44" w14:textId="4425A4F7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729084.50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E4E39" w14:textId="73366F5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3344736.55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BD0D7" w14:textId="0A59839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78819" w14:textId="271A19C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CDF35" w14:textId="2F5C1D5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20598D5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3E769" w14:textId="268EE6E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155D2" w14:textId="533D8955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729076.07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65FB5" w14:textId="7ACA520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3344738.87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2A940" w14:textId="3EBAA43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3D7E4" w14:textId="193A0C8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DFEED" w14:textId="62FF3BE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3029A55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F9D50" w14:textId="48B933F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Зона1(3)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2CF7F" w14:textId="040BE633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EEEE9" w14:textId="578AE6F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04E31" w14:textId="06CBE45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476B4" w14:textId="5704413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ACD7B" w14:textId="5947944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4325589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21953" w14:textId="0AC4355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28115" w14:textId="243EB241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729482.42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EED1B" w14:textId="1449402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3343707.28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ADC8F" w14:textId="592FF30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C12D2" w14:textId="1F8A8CD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AD6F6" w14:textId="2148CF6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52F4EB8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9185C" w14:textId="18FD731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863A6" w14:textId="4E34FE4A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729480.58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3DC87" w14:textId="620C3AE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3343710.36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FFF3D" w14:textId="0A3D21A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F729F" w14:textId="6640430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CFEB9" w14:textId="4A57609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783B6C0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AD00E" w14:textId="1AAD802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CB0DB" w14:textId="0D19FFA9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729476.97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9A07F" w14:textId="39719F4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3343713.32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EE0EE" w14:textId="56F953E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7FE86" w14:textId="36153D6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C4261" w14:textId="67E0985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69A5037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09E6F" w14:textId="7A825CF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AF3D8" w14:textId="763487A7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729474.62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9987C" w14:textId="5845067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3343717.13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B9FFE" w14:textId="6B167D6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5B008" w14:textId="58D6387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F1E2A" w14:textId="2D40980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40CB015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53FD9" w14:textId="46FE58C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F165C" w14:textId="26A036F7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729473.48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9BFE8" w14:textId="6B695A7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3343720.10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4041E" w14:textId="43BFDAD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ECEC3" w14:textId="323C88D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EDCD7" w14:textId="575A3BD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045E3AF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AE302" w14:textId="2E08C4A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37F39" w14:textId="216DDFC1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729474.59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469BB" w14:textId="0F2DA21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3343722.76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8CB02" w14:textId="64B09D5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0CC50" w14:textId="6692002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ADAF2" w14:textId="0A1C574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241AB3F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263B1" w14:textId="2F77FB9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75A83" w14:textId="28FC251A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729474.66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82BEF" w14:textId="6C282E5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3343724.65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A2937" w14:textId="5C86758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C286E" w14:textId="2D589A0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7CAC5" w14:textId="3B1A0FC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38E9C9A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6560D" w14:textId="7BEB151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02BE8" w14:textId="0495F1E0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729473.01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12E6F" w14:textId="076CC6E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3343726.11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F3948" w14:textId="7317BCB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55AA4" w14:textId="70B0DF0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33D76" w14:textId="4C67E75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4E09C1F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2F56F" w14:textId="6763F64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E6843" w14:textId="00EAF24F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729469.40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28A03" w14:textId="505E7A3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3343727.71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56D5B" w14:textId="5384898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114D9" w14:textId="1E9D89D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9AC09" w14:textId="1CBCD51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213B2E5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428DD" w14:textId="766E880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0544B" w14:textId="0964E051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729465.55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E88F4" w14:textId="7DFE354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3343730.48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8CBF7" w14:textId="1C4DD07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5759C" w14:textId="704219A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DA1F6" w14:textId="32DEE1A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5EEABCC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FBEA7" w14:textId="6E5A00E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1D220" w14:textId="0DE278FD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729462.17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6FE14" w14:textId="4448432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3343732.54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E00AE" w14:textId="2345D0D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D14FD" w14:textId="4869AA7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AF877" w14:textId="18BE43D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61395EE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E2293" w14:textId="70F9C5A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1260A" w14:textId="3920E220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729458.54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D0FCB" w14:textId="3D8FB78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3343737.53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3C780" w14:textId="4D80579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92A6F" w14:textId="4FADE3E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D88E3" w14:textId="5D0CBB6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6C8F504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ECCDE" w14:textId="51081DA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622D0" w14:textId="3F661909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729456.94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247F3" w14:textId="4ADB3CC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3343739.74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F0C91" w14:textId="57B81F5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207F8" w14:textId="4D98615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88126" w14:textId="69DC358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0BF612D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CF264" w14:textId="7A3CB9B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129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BDC7D" w14:textId="06AE4B06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729455.16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6927C" w14:textId="6780E40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3343741.20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E682D" w14:textId="56B9630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F6AFA" w14:textId="2119902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7D07C" w14:textId="6CBC55B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11843D8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D2579" w14:textId="193A013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37437" w14:textId="614DA79F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729455.30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E32FB" w14:textId="7B24564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3343743.55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68838" w14:textId="3C0EC1A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4BFA8" w14:textId="1D26FD4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97EDA" w14:textId="7BCE703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3D32E12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13184" w14:textId="63F4B29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56368" w14:textId="3D743CBF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729454.43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34713" w14:textId="2F4B48D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3343745.24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A89E1" w14:textId="76358D8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85EBF" w14:textId="7F83942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78F57" w14:textId="75D7EF8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60A4848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4F546" w14:textId="227D75F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132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257C0" w14:textId="4223DB7A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729454.08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D01A5" w14:textId="74A7A11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3343745.83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4E6D1" w14:textId="5DDD1F3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7AB88" w14:textId="0704667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C3E72" w14:textId="4EDBAE0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0712E19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07857" w14:textId="7A65DD8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56F62" w14:textId="30EFBB24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729453.80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ECAE8" w14:textId="77EB11B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3343746.58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B0AFD" w14:textId="101492A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1442F" w14:textId="004B928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1825D" w14:textId="6E3FECF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1410A4E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8620A" w14:textId="5D92C92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62587" w14:textId="633B761E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729453.26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A6451" w14:textId="7B2F496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3343747.08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73AB6" w14:textId="601F822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4364D" w14:textId="33D00F1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40E2D" w14:textId="4FE0D7A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1FDCE26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F7D8F" w14:textId="77E60B9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08209" w14:textId="4F5783F6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729452.63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957C2" w14:textId="6B6E419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3343747.82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861B3" w14:textId="7FD82EA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90106" w14:textId="238297D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8F35C" w14:textId="640888A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188308B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2F18C" w14:textId="75F1ED3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92860" w14:textId="5D25E1D8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729451.92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EE4A3" w14:textId="1156025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3343748.24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5FB22" w14:textId="2BA4D2D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030DB" w14:textId="6D3A73E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EF6E9" w14:textId="767C416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4942384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3A737" w14:textId="0C759CD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2BA21" w14:textId="170E9B8E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729451.29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B52F7" w14:textId="267259F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3343748.78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A9271" w14:textId="0BF17E1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0C22F" w14:textId="4A7E344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64356" w14:textId="66A798E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182712F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690B3" w14:textId="2E0FFF2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A0EED" w14:textId="36BC3816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729450.59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B6328" w14:textId="6DC0715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3343749.97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7ACD4" w14:textId="0AC81BA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E1CCD" w14:textId="39D9867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3D1DE" w14:textId="6907A6C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70167D8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DEBFA" w14:textId="29DBCCD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139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282A2" w14:textId="704D16C2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729449.94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A25CA" w14:textId="586F107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3343750.71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8A546" w14:textId="37D7154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9680B" w14:textId="5157DDD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919FB" w14:textId="32E58E6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3CBEB7C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2AB13" w14:textId="7B9C6E6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9E2BF" w14:textId="3B4573D0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729449.55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CBA56" w14:textId="7278C42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3343751.58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56650" w14:textId="1E0A2B5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2C248" w14:textId="072C94C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43F57" w14:textId="54543B4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341AF67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F8748" w14:textId="096F077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58C3B" w14:textId="037ECD02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729448.94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17A51" w14:textId="328B789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3343752.27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E48D3" w14:textId="2B9E929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C807F" w14:textId="7D6ACB9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A6AAB" w14:textId="0510B7F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1AB0387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9951D" w14:textId="757319E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A6955" w14:textId="5BB48EC0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729448.51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795A7" w14:textId="38D536A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3343752.74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51537" w14:textId="669DF1B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BA7E4" w14:textId="544EE5E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47F31" w14:textId="71D6A26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6CDA84F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1BBC3" w14:textId="162CA2E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D09C6" w14:textId="4972F673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729447.78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CB3EB" w14:textId="5A6574E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3343753.53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F00AF" w14:textId="014223E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A09E5" w14:textId="6167021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A8B9A" w14:textId="47C7412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3DA6251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E7160" w14:textId="29E95ED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062D1" w14:textId="78E8FBA7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729446.56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BB7D4" w14:textId="1D0B3EC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3343755.30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819EE" w14:textId="53748E4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7981A" w14:textId="3983B4F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2F2B6" w14:textId="0CC1C91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3934D08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15F0F" w14:textId="3A30643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87DDE" w14:textId="6D819361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729445.36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18910" w14:textId="1EFFE4A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3343756.58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400D5" w14:textId="59F4A50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0B2EF" w14:textId="196BD1C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D6693" w14:textId="585B05F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520475E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29639" w14:textId="102CB0E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9C7DF" w14:textId="1D8C7E45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729443.80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59493" w14:textId="31D4CE7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3343757.61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187B9" w14:textId="4C00B9C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08026" w14:textId="52E4541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117A2" w14:textId="1C7A20A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7B0ED16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DE88D" w14:textId="0284EDA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F2B4F" w14:textId="409F1722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729442.78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D577C" w14:textId="324754E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3343758.49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1E518" w14:textId="75914C2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EBAA2" w14:textId="6223686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ACEDC" w14:textId="036846F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26769B7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E2972" w14:textId="2F36390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8A8CB" w14:textId="4E35DE56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729442.19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05E4B" w14:textId="039F769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3343759.12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E4852" w14:textId="17944CA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97345" w14:textId="2F4E64F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7CCBE" w14:textId="6D8307B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75F458C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48608" w14:textId="39FF4AA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149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69AE6" w14:textId="11DE9EBD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729441.74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15A05" w14:textId="247C7E7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3343759.48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76461" w14:textId="570D8CB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2D307" w14:textId="3DDBA29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67BB2" w14:textId="2DF871F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19F2CFF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D0CB3" w14:textId="1320D47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CFB9B" w14:textId="6D842A6E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729440.74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D3537" w14:textId="025C9D3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3343760.08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F3287" w14:textId="36075BE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2640C" w14:textId="535DBDD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4F5B3" w14:textId="4E486A1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64F3122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6593B" w14:textId="5C0D251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9F6C4" w14:textId="7F557810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729440.42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C77E0" w14:textId="0CEBF64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3343760.30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F8878" w14:textId="53549E7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330FF" w14:textId="704F574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B7277" w14:textId="2ED40CC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43232D1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83701" w14:textId="3786AD5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2CB2C" w14:textId="44B3D8F6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729439.85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93E77" w14:textId="42973BB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3343760.52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E08C9" w14:textId="3EDAE05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3F1A5" w14:textId="6DDCD23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A0CA0" w14:textId="4B79E17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0ED3807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0C6C2" w14:textId="62F3AFB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5BDEB" w14:textId="39A7F311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729438.73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3B81D" w14:textId="7B249DE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3343761.28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AFEE9" w14:textId="46C99E4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20A55" w14:textId="3FC8CB1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348FA" w14:textId="152473B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759EC36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4D23C" w14:textId="66BC2CE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236D7" w14:textId="5C127CF1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729437.40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EB749" w14:textId="4C50152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3343761.76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A5BEA" w14:textId="3748265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4E52B" w14:textId="65F4127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86F34" w14:textId="5F75AC9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58FBE20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60CC5" w14:textId="521C425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4D136" w14:textId="212A3590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729436.43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AD0D3" w14:textId="6B5597F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3343761.99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9D7B7" w14:textId="4DB504C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54FA3" w14:textId="34860D5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CF6FC" w14:textId="15BB309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46A1644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49DBB" w14:textId="3890904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3FE6D" w14:textId="1CFC764C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729435.07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48039" w14:textId="1C530E6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3343762.86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808BE" w14:textId="395CB2F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40211" w14:textId="344A083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023FC" w14:textId="1729199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6117D8C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C16CF" w14:textId="6AE4742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3C8A8" w14:textId="5948F3E7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729433.99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5BD7C" w14:textId="5EC1C8C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3343763.72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2F977" w14:textId="4B4118D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925A4" w14:textId="1B61FA8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5F57E" w14:textId="18D5809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7F614A0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D453C" w14:textId="526202F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5BBE8" w14:textId="15190438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729431.58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67418" w14:textId="7BC3922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3343766.32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09B21" w14:textId="18CC1DF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C2133" w14:textId="69A6878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25DB1" w14:textId="34AA87C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1E3AEC5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5BD7D" w14:textId="5589AA2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159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36285" w14:textId="1D51B798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729430.62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73068" w14:textId="62FD0DB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3343766.85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8C013" w14:textId="210535D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D7EE2" w14:textId="5FEEA68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95FBF" w14:textId="6177A92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69807F7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EB8D1" w14:textId="01A64DF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51B37" w14:textId="640A1236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729429.33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1FF66" w14:textId="716989C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3343768.16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FAD9F" w14:textId="78D71BE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45DC3" w14:textId="6F57AA1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DFA1A" w14:textId="11242CF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134A037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006D0" w14:textId="19740C0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23A85" w14:textId="13FF396C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729427.49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BDBCD" w14:textId="414AB0E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3343769.09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C3F5C" w14:textId="6970C75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777DF" w14:textId="269C040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EA2D7" w14:textId="4A53A64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1493398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E68C1" w14:textId="6F1270D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574A1" w14:textId="3180CE6A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729425.52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80707" w14:textId="357B833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3343769.39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25668" w14:textId="5E658C2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9BCD4" w14:textId="78BD9BD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E042E" w14:textId="1D10566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3F68F70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0911A" w14:textId="38D9080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B5B21" w14:textId="7914E700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729424.01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3BBCF" w14:textId="31EEE6A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3343769.44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8BE3A" w14:textId="3512A37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6A298" w14:textId="2715616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86DCB" w14:textId="7A45573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051B74C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E53AF" w14:textId="095B71C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D1DCB" w14:textId="14297CD9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729423.38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CB794" w14:textId="16A74D3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3343769.34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BA9DE" w14:textId="2B4A6CF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0824A" w14:textId="6143BAE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32627" w14:textId="7E65914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01476D0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215DD" w14:textId="2C2D41F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D7CCD" w14:textId="5F494819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729422.93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9A32F" w14:textId="195FCD7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3343769.35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60C55" w14:textId="0B5A69C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3CC95" w14:textId="2698FAC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C3057" w14:textId="55DA0F1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241A04E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01266" w14:textId="153A56E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EBA9C" w14:textId="7A23A41E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729422.35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9A732" w14:textId="445BFD7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3343769.47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00FAB" w14:textId="1816E37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5D92E" w14:textId="412233E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98D2F" w14:textId="582D608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32D94CC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153B9" w14:textId="55647E5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5D76B" w14:textId="0B4F7A9E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729421.37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5FD68" w14:textId="031FBCE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3343769.77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7814F" w14:textId="739F3BB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87737" w14:textId="3EC2CC1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21F58" w14:textId="521CCC2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5F2DE27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B3EEE" w14:textId="7E56C7E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168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9F22C" w14:textId="623FB15F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729420.18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C674A" w14:textId="40847C3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3343770.44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34B89" w14:textId="359E9A6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5B5CF" w14:textId="2097543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CCDBE" w14:textId="68877FA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5E2659C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8C6AA" w14:textId="004E441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169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A1C95" w14:textId="5596ED50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729418.90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75C23" w14:textId="1A1AF06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3343770.90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6AD04" w14:textId="1686701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84780" w14:textId="3E8640A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BB331" w14:textId="3F6AFF8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47B2EEF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729CC" w14:textId="3685FBA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B3F57" w14:textId="4D151169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729417.36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9CA57" w14:textId="3C49C2C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3343771.94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44E5D" w14:textId="74C16F9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F08B3" w14:textId="3BE3731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D765E" w14:textId="1FC1F9E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28F6FA6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140FB" w14:textId="25EFF99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6B2FA" w14:textId="0246B8A0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729415.93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CF9D5" w14:textId="6E25906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3343772.78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9587C" w14:textId="322123F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493D9" w14:textId="3C6ECBF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8969E" w14:textId="0193DD3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0352117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FFF0F" w14:textId="7E756B2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8CA3A" w14:textId="799DB933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729413.98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2DC93" w14:textId="32D6C31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3343773.86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4D483" w14:textId="740793B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968A7" w14:textId="61BB849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097F2" w14:textId="71DA60E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0EA7732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6500B" w14:textId="48F8705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9B7C5" w14:textId="7DFB5C2D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729412.14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BF17C" w14:textId="2F0C13A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3343774.70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BF19E" w14:textId="7D599C8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136DB" w14:textId="71D75BE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23E29" w14:textId="6DEDC43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20F3845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30153" w14:textId="3928312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6B3BB" w14:textId="55F3810F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729410.29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9D9F6" w14:textId="79AB03F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3343775.68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B81B7" w14:textId="30C54EE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C3107" w14:textId="1C70410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1DACB" w14:textId="197C100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64E3A80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D0F8C" w14:textId="0CB132E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A25D5" w14:textId="04FAFADA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729408.06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A2A27" w14:textId="2B76276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3343777.04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008D6" w14:textId="6ED1983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FDE73" w14:textId="79C8757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59A0D" w14:textId="1A4FB5E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7C576A6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6D222" w14:textId="40991C6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83DD6" w14:textId="4CE26292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729405.33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932A0" w14:textId="23EC50C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3343778.13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815F1" w14:textId="3BE2F48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E9504" w14:textId="0CCB8E8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7ABD1" w14:textId="782870D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4D1C245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38EDC" w14:textId="4BABCF0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C624B" w14:textId="19318E05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729403.02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39EF4" w14:textId="1D2206D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3343779.20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5C9F6" w14:textId="3D6C783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1BB9C" w14:textId="054B915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70FF6" w14:textId="3F14AB6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03AB161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4D266" w14:textId="557AD0B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850B8" w14:textId="63A6A379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729401.68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D8F7D" w14:textId="0ADA375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3343778.92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696C9" w14:textId="708AE5E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377E8" w14:textId="1BA2466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BE5C9" w14:textId="3B72B5F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32D6CD3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5F9E2" w14:textId="758B109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179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02F30" w14:textId="7309573C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729397.52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F2757" w14:textId="486490E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3343780.22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52BD1" w14:textId="5517F4B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ECA76" w14:textId="1313E18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A1365" w14:textId="7CC0CC9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51CB254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34BA5" w14:textId="79625B5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9FB17" w14:textId="4D5772DF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729395.34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28ED3" w14:textId="2EDEB37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3343780.90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E1D08" w14:textId="3098EAD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C706E" w14:textId="75766D4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21277" w14:textId="5B4A626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15B7345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45E81" w14:textId="3060B85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A426C" w14:textId="098CB24F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729393.57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2EE9D" w14:textId="75A125D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3343781.71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904E2" w14:textId="42366CB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D11B7" w14:textId="3CF5BC2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D7B7D" w14:textId="3A40719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57B181C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DE5EC" w14:textId="4FCD7E2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A45BB" w14:textId="196D4821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729393.28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1FD37" w14:textId="1074E90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3343782.10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BD836" w14:textId="701CF04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2500E" w14:textId="213BF21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60B05" w14:textId="13C2819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4924F51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B24E8" w14:textId="29DBA13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394FA" w14:textId="69C397DC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729393.37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6F33E" w14:textId="0FA5C29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3343782.47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E62BF" w14:textId="652600E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F0F55" w14:textId="7DFC872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BF078" w14:textId="5BDA1E6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7AE40C6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F2CC3" w14:textId="19BD599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4F0C8" w14:textId="10238F5D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729394.26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60E7C" w14:textId="3F3FA68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3343783.21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67F1F" w14:textId="07E41DF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77418" w14:textId="555DC0C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DA086" w14:textId="08B87EE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06BDF16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7F7A7" w14:textId="3FE1DAA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481E2" w14:textId="568DE5EC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729394.89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78821" w14:textId="1CBA83D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3343784.15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E34CE" w14:textId="3A60F20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C7C02" w14:textId="3430BF7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E22E7" w14:textId="4D2F284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1F29D95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6465D" w14:textId="23835AF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64916" w14:textId="0144607D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729394.66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E88AA" w14:textId="373650D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3343785.00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DBA05" w14:textId="39C7E8C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650F8" w14:textId="4539E0B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D1D4C" w14:textId="586F0F8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586135F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F803F" w14:textId="2460521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7BA17" w14:textId="1E3B3FBD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729393.74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AEFF4" w14:textId="6208EC4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3343786.09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4372F" w14:textId="0B5D6FF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5F438" w14:textId="1A9CCFC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6E2A2" w14:textId="0CDB49C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1AE5294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BBD73" w14:textId="646CBE3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FC5BD" w14:textId="3ACB0E44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729390.93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198C8" w14:textId="1AEF13F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3343789.66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F288A" w14:textId="60DD5BE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327F3" w14:textId="271B3B6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06BD2" w14:textId="5AC1D44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0198EAF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12BD1" w14:textId="627BD62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189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ACB24" w14:textId="43D3B799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729386.41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FF23B" w14:textId="2C374BD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3343788.87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C8639" w14:textId="60662A9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5E270" w14:textId="4A7D8DE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CE990" w14:textId="4DB9614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7DB2685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2BBC7" w14:textId="405AE5C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AA0D3" w14:textId="7A2D8790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729384.97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8AF32" w14:textId="3FB686B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3343788.54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5E443" w14:textId="585AE76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2A2AE" w14:textId="326D55B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79380" w14:textId="277DC61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65E9EA7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0EEF2" w14:textId="59D5794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B896A" w14:textId="6D9A77A6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729381.15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376A1" w14:textId="59ED19D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3343789.22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AF780" w14:textId="7805DED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5AA76" w14:textId="1441E63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95D36" w14:textId="3F29DA9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3859F71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22AFF" w14:textId="6E6A2AD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86B50" w14:textId="79F9637F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729379.77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9C929" w14:textId="6F6AFB9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3343789.29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6EF5A" w14:textId="7642C4D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93826" w14:textId="7A85749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BC53A" w14:textId="6CD6CFF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3660203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99A8C" w14:textId="20C07DE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AB64B" w14:textId="13AAC8EF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729378.09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00F06" w14:textId="19EB2D4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3343788.42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D205D" w14:textId="6E34B5F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F58B2" w14:textId="77358EE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A4E06" w14:textId="5CB853B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3D319A4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DD2A8" w14:textId="32F8F0A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72F86" w14:textId="13354CD4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729376.96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7263C" w14:textId="7ED114C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3343788.51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29DB2" w14:textId="361776E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87D98" w14:textId="3D3A515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71871" w14:textId="015052E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7997DF3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8CD9B" w14:textId="525B9AF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4AC3F" w14:textId="1F541EE4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729375.67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0A6CF" w14:textId="7931D6A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3343788.70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C1655" w14:textId="0804F65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1B17E" w14:textId="416A9B6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2F6EE" w14:textId="31D8A2A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61E1B98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3ED22" w14:textId="2B98105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CFBD5" w14:textId="03B8BE31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729373.76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5E2FD" w14:textId="616521A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3343789.55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1B7C3" w14:textId="7FCA262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381FD" w14:textId="09261EA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EB210" w14:textId="1673A66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76E34B1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011E0" w14:textId="08C559D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A925E" w14:textId="1614AA3C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729371.05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E11BD" w14:textId="31D36F7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3343789.90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B6797" w14:textId="17677CB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1BCEF" w14:textId="7827A46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9F5B0" w14:textId="23DB31A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561742C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5C37C" w14:textId="5568DDD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92FC9" w14:textId="3313B1B6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729370.22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AED49" w14:textId="159571D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3343789.50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DFD5C" w14:textId="213C9C4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D8538" w14:textId="2D43DD2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C842B" w14:textId="1F87219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234A89C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B3ABA" w14:textId="7D94BE7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199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8CFC1" w14:textId="4E5B718F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729368.90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70552" w14:textId="252059B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3343789.29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3C4F9" w14:textId="651F528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8686A" w14:textId="7DAD8E4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A69D2" w14:textId="063760E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5428EF2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1A1F7" w14:textId="416B71A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F5361" w14:textId="51F4D0C4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729366.87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E7121" w14:textId="37F9BDA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3343789.84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6BE00" w14:textId="02ED905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3FCFC" w14:textId="6EC6A62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D3A79" w14:textId="55E021F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0259D9E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507AD" w14:textId="4C087E2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46D43" w14:textId="7CDD84B3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729365.62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06F18" w14:textId="5938BDA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3343788.96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2B7B3" w14:textId="70D004B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E088C" w14:textId="7752771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AB761" w14:textId="31AE87B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2FB6630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60EE1" w14:textId="0300F15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5AD33" w14:textId="563821A6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729363.73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240BC" w14:textId="426FC53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3343788.94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A69E0" w14:textId="54EE56C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CA0B3" w14:textId="5684E5A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DC333" w14:textId="436B99E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7A60178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11B1F" w14:textId="5372D95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A2F3B" w14:textId="78092696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729362.03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2C266" w14:textId="121A40F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3343789.01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8A656" w14:textId="143B93A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1FEA5" w14:textId="4C9C6FE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2CBC4" w14:textId="287D723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366A2C6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41994" w14:textId="2235D86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204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63661" w14:textId="06BB2290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729359.85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10B7F" w14:textId="5429A48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3343789.42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2BBF6" w14:textId="5C9AEF4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1A860" w14:textId="3EDA046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56D2C" w14:textId="4CE8CC0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13F0775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541EB" w14:textId="0B20361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DE944A" w14:textId="6DC76A70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729356.88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B8C09" w14:textId="164B4E5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3343789.16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8151A" w14:textId="620918A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E6C80" w14:textId="120294B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52D1D" w14:textId="0810A54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4FD83F8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4C02B" w14:textId="3609015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D1FFE" w14:textId="12865442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729350.49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11C1A" w14:textId="465B2B0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3343788.32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00091" w14:textId="328EE7E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27C8A" w14:textId="2F63C83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08702" w14:textId="22048F0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32F56ED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8FAB1" w14:textId="0CA9D38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6391B" w14:textId="6A237B1D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729348.04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9B4B9" w14:textId="6E36E86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3343789.45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6F70C" w14:textId="4B7F256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05908" w14:textId="67CA42F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4614B" w14:textId="5578158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551DF29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169BB" w14:textId="78EF700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22BD0" w14:textId="14AA9896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729346.82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78E39" w14:textId="6FAC81B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3343789.75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7FB5F" w14:textId="47F83CE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33D1C" w14:textId="1945C02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C2D98" w14:textId="23E8E47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5F2D37F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A29D4" w14:textId="64C9CFF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209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37FA9" w14:textId="2D3CBFAE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729345.16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5417A" w14:textId="0E92347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3343789.11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D98F1" w14:textId="19F403F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15B86" w14:textId="4149C85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0F4D4" w14:textId="4696A93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6CE0714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D3F01" w14:textId="79672EC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6CF1F" w14:textId="067B3F2D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729340.18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4B63A" w14:textId="4133469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3343785.63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F7A01" w14:textId="6727CCE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85545" w14:textId="7CEC565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C4142" w14:textId="11B8353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579CCA8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14F36" w14:textId="3511855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8B491" w14:textId="7C342EB7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729336.19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3F260" w14:textId="78F12ED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3343783.43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5FC3A" w14:textId="579E105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A357C" w14:textId="65E6DD8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29C8D" w14:textId="64CCABA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6C56D44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5A6E3" w14:textId="5A1ADDA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FFE99" w14:textId="53B5D6C9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729334.48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70CE5" w14:textId="01FDC0A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3343782.08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69AD0" w14:textId="7ED576A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DED6F" w14:textId="5E35BB4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AAD4A" w14:textId="4E5ECF6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214D5C8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95D6C" w14:textId="2FE3164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1BFB8" w14:textId="35D9C7CE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729332.71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4B442" w14:textId="7ED2FDE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3343781.51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42D94" w14:textId="7F637F7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56C4C" w14:textId="271E4F3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857CF" w14:textId="50D1365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68954E2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FD10B" w14:textId="42E3ED0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35F33" w14:textId="3D0934F5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729331.01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7F6F4" w14:textId="254167C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3343782.06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9B6CC" w14:textId="59382AA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686E0" w14:textId="5AC8C97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12641" w14:textId="63E6C08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2768CB4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B1090" w14:textId="7A4B334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750BB" w14:textId="31FA94B1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729328.73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10FD7" w14:textId="75270DC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3343783.57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99940" w14:textId="7649B14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90689" w14:textId="04233DB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CB141" w14:textId="5703B3F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5FC557F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95AC5" w14:textId="30CC044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C15AD" w14:textId="1DCD136D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729324.40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86D14" w14:textId="5F6F0B3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3343786.15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D934C" w14:textId="420D6BC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8AE2F" w14:textId="17EBCF3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F50A2" w14:textId="4C792D5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2FBBDA5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9A7DA" w14:textId="54B521D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93C05" w14:textId="43DFF8D7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729319.99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08641" w14:textId="025A31B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3343787.28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B1773" w14:textId="5932ED2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F5439" w14:textId="11C02A8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EC016" w14:textId="142BC96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55E7847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8947F" w14:textId="2DD1035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5992A" w14:textId="46794EEF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729319.24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1AF9C" w14:textId="36D6011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3343787.79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AB4DD" w14:textId="4AF58AA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936D0" w14:textId="48D50FB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889B3" w14:textId="30C7F02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2F76C7F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11BC4" w14:textId="7AE122C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219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2E4E7" w14:textId="29FFBE94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729314.28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43C52" w14:textId="533EF38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3343790.75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AFDC9" w14:textId="311171F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70CB8" w14:textId="054EB8A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FBCB2" w14:textId="380D911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2C949BA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15279" w14:textId="5C239C5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5E8B6" w14:textId="5D31DDE5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729310.43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D7898" w14:textId="5D1A72A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3343791.77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816F8" w14:textId="5AAE6AE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5E0F7" w14:textId="70481D1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43866" w14:textId="19921C1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35507D7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43803" w14:textId="6BE9688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578CC" w14:textId="745B4B38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729306.49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7FC4D" w14:textId="6D61974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3343793.89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72024" w14:textId="53F498D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8DCD2" w14:textId="69975BA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C32AA" w14:textId="6EA4B5D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1E197BF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7336D" w14:textId="52B482A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CE831" w14:textId="7204F9B0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729301.41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4628F" w14:textId="43EBB78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3343796.21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60215" w14:textId="44ED2AD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ABC52" w14:textId="5991175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73D5A" w14:textId="2E38C53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3923E13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AF711" w14:textId="3082CAD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5256F" w14:textId="24ABD912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729297.09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A0080" w14:textId="6FB347E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3343795.00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1D490" w14:textId="4BDA43E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47CA4" w14:textId="0F6AFC3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E81BB" w14:textId="165A658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7D134C8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B1889" w14:textId="686B875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90993" w14:textId="00352780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729293.87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12305" w14:textId="123900C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3343791.60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94FC2" w14:textId="2FDF199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59041" w14:textId="1CE4F15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BF217" w14:textId="160BEAA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30DA84C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52A35" w14:textId="4A25037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12644" w14:textId="09039E8A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729289.50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5F7F0" w14:textId="6AE5DC9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3343790.33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587FB" w14:textId="0F4C592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E8132" w14:textId="7F0443B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F5347" w14:textId="61A7BA6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5173EE1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4978B" w14:textId="6781E0F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671BC" w14:textId="7CA134AE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729286.87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602A7" w14:textId="4F6EF13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3343788.15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093D7" w14:textId="6E27D9E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46A68" w14:textId="09DFBC2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306AE" w14:textId="6742DFD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6748B34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A87E1" w14:textId="6B117CC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B9635" w14:textId="18EDF3E2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729283.21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E566E" w14:textId="7BB1E11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3343785.41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69873" w14:textId="721628B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3291F" w14:textId="5724049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D970D" w14:textId="1BD1CDA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0AA6E27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6EB2B" w14:textId="3F4A071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878B4" w14:textId="15FE780A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729282.43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B986A" w14:textId="5E4FCF1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3343784.91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2DA1F" w14:textId="36C81BF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6B944" w14:textId="35E69E1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E5606" w14:textId="6B4AADE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5869FA2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A9AA7" w14:textId="74AE4A4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229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B9837" w14:textId="5D642F14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729281.03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B3B83" w14:textId="676EEF6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3343784.59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70002" w14:textId="25E313C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82A64" w14:textId="137B104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EF3C2" w14:textId="732BB90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2636B8F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22975" w14:textId="1C62737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D4159" w14:textId="07F525C8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729280.33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0D6FC" w14:textId="62B712F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3343784.38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471B7" w14:textId="245E849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B501A" w14:textId="5912457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CA806" w14:textId="2CFEC1B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4189063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E3AF2" w14:textId="40C15B9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83C1D" w14:textId="54E31B8D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729279.98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71B72" w14:textId="27A4C17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3343784.42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4C85F" w14:textId="769E085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7A3D4" w14:textId="27B3720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4C226" w14:textId="2A29A69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4923270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65FB1" w14:textId="649E11A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1F02D" w14:textId="1F17825E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729278.53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7D740" w14:textId="63F1160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3343784.59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9711E" w14:textId="32E802F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54E97" w14:textId="09C7469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49D4C" w14:textId="3CEC5F9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3D4DD6A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90ED8" w14:textId="6E30200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B476A" w14:textId="47498D33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729277.82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F8A44" w14:textId="6BBAC38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3343784.67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84DF6" w14:textId="76EB0DD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3A890" w14:textId="327FEDF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6801D" w14:textId="70D9015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5C62CC5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B2433" w14:textId="554581D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89956" w14:textId="6693E2D6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729276.64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F45CB" w14:textId="527206A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3343785.32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55683" w14:textId="7B7534F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4AA4B" w14:textId="5A7EBA5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5DCC1" w14:textId="4ABF226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634D502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A8EF6" w14:textId="2808790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B3921" w14:textId="6817D65C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729275.31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B5E96" w14:textId="758778E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3343786.05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871CA" w14:textId="6937702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22F4C" w14:textId="0ED616E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D3313" w14:textId="463A79F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7E378D2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6A643" w14:textId="342EBE9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50B4C" w14:textId="0051EA18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729275.00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F0381" w14:textId="618E424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3343786.13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63BBD" w14:textId="29919A6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E8D43" w14:textId="51DD25E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E27BE" w14:textId="2C03E98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46FA1B2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2E48E" w14:textId="03EFC39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6D069" w14:textId="202F4256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729273.71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62829" w14:textId="5010A5D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3343787.29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F6279" w14:textId="29B7500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16A90" w14:textId="7886AA8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1EF66" w14:textId="6148285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32AC400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9AA3E" w14:textId="1521EAD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4D0C9" w14:textId="513B3C2E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729272.21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A74B4" w14:textId="6880972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3343788.64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BF461" w14:textId="2832FF2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B2905" w14:textId="4773EC3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1815B" w14:textId="4539BA6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274ED7D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D18CA" w14:textId="16BBFC6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239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D059B" w14:textId="44CF8B7C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729268.82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CC753" w14:textId="6926DC2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3343790.16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7A7F2" w14:textId="12D7ADC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2E539" w14:textId="7732E30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0B4A4" w14:textId="763BF8F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15FD707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3C9EA" w14:textId="36CFB5F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240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60607" w14:textId="59844B19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729266.17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2034C" w14:textId="4341E8C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3343790.16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562C2" w14:textId="528C0D4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A98C1" w14:textId="61E7629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2C35B" w14:textId="04BD50D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0AFD89C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BF062" w14:textId="3B9A51C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1C7C1" w14:textId="2A4046FD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729262.97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8FD06" w14:textId="7EF02FD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3343791.50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F94B7" w14:textId="5F6987A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8F98A" w14:textId="6E86056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9DA6F" w14:textId="268B3F2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2CBC90E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D0719" w14:textId="590F5AB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64989" w14:textId="3D18CB51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729259.04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FE590" w14:textId="7B3CC74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3343792.97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68228" w14:textId="65B5DB5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BFEE3" w14:textId="0CAD604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E39CF" w14:textId="7252F69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712EDC3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12AB4" w14:textId="2DC34D5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0165B" w14:textId="387A4218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729255.47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66829" w14:textId="45465D7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3343794.52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6FB8F" w14:textId="377DB59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D70CC" w14:textId="6CAD382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CFF67" w14:textId="4C4F19A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4C8C86D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9BC9E" w14:textId="461E286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59C8A" w14:textId="0E00844F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729253.44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33B3D" w14:textId="44E0877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3343798.13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47C95" w14:textId="74B9C5F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C4FC5" w14:textId="15ED21A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D2B21" w14:textId="4530B3B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5BC9F00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6434C" w14:textId="6D09CF5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06CAA" w14:textId="2C6490E1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729250.64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5761F" w14:textId="2916D1D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3343800.34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15E39" w14:textId="6B7D179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89E2D" w14:textId="38FF110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90CBA" w14:textId="2C3D78F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600A338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C6010" w14:textId="0266958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E2B1D" w14:textId="34840788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729248.65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8E78E" w14:textId="4821C6E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3343804.65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7FB57" w14:textId="52D9266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220C3" w14:textId="6FA2E8A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F7863" w14:textId="57C4211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4A36BE6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0FADF" w14:textId="3133F10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4FE5A" w14:textId="30B2716F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729246.23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E8529" w14:textId="48B68BA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3343809.00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72DCB" w14:textId="1E17BDA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48B8D" w14:textId="0FD3E73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A9303" w14:textId="4F5B101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650BE9B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00BD7" w14:textId="1511198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2FA2C" w14:textId="4C0CE493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729247.19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40CE8" w14:textId="25A9AC6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3343814.02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FDD1D" w14:textId="7947AC7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27F00" w14:textId="4DAFD17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EF14C" w14:textId="6D033DF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3ED11CA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D2178" w14:textId="7745710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249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9A9AB" w14:textId="3E0F3B58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729246.61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F0459" w14:textId="6964723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3343817.72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6B482" w14:textId="4D7E7A4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7A176" w14:textId="0824D40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A1B96" w14:textId="07E6BDC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47DFA01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E320E" w14:textId="690CD4D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311FD" w14:textId="2C4E1113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729245.33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5D4A7" w14:textId="49F1DEF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3343820.49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BD7EB" w14:textId="5F048EF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736A1" w14:textId="4CEE5C2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77350" w14:textId="6F51E84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2AC2FB7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E329D" w14:textId="15356EB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876CC" w14:textId="3DE5AA64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729244.95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227B4" w14:textId="2EC6897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3343822.11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A1C0E" w14:textId="119514A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2FBA2" w14:textId="1F45B31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C58AF" w14:textId="4FF364B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4247F3E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CB079" w14:textId="5D6546D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AE7BF" w14:textId="115AFF4C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729244.77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989C4" w14:textId="6B00B6A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3343824.62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6F5F3" w14:textId="156B759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64BA2" w14:textId="568BDF2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07652" w14:textId="4EFDA4B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1040D6C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B6173" w14:textId="227B637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647D3" w14:textId="72A27170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729243.78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E5BB1" w14:textId="5CE6C6E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3343827.78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080AC" w14:textId="1C69777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52B7D" w14:textId="1517F6A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22E8F" w14:textId="535D4A6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745ABE2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6CB9B" w14:textId="583D136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DB327" w14:textId="3A1DB287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729241.99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EC1B3" w14:textId="2056BEA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3343831.27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9C466" w14:textId="3ADD162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044C4" w14:textId="4EA808A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AC02A" w14:textId="1F60956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2354972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E1083" w14:textId="7F37483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C5C10" w14:textId="06DA8E20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729240.84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4AFEC" w14:textId="098B05D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3343834.45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DCFF8" w14:textId="356AF28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031C2" w14:textId="62E5EE9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1E96B" w14:textId="29FF0BB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0D1C829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E931F" w14:textId="19C9E97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ECB46" w14:textId="720F4111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729239.22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9336B" w14:textId="4E400F2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3343838.52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6546F" w14:textId="0A922D4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1E185" w14:textId="24DEC12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571D3" w14:textId="10A5956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2B95A3B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B72F2" w14:textId="26B7469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59D56" w14:textId="601B6917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729237.86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1A38A" w14:textId="169B829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3343841.29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BC0EB" w14:textId="66ED3ED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4E4C5" w14:textId="36904DC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91489" w14:textId="5904309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4D656A4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FD7C5" w14:textId="46AC35C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5772F" w14:textId="5797443E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729236.73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A1F04" w14:textId="6121E68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3343844.88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4A73C" w14:textId="6C95810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066EA" w14:textId="3E83443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8E8BC" w14:textId="4CDD53B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53C2A9C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60625" w14:textId="6DF8339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259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678C1" w14:textId="65E05B88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729234.83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3709C" w14:textId="6B24604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3343849.88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3EB1C" w14:textId="6D8E3E8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F743B" w14:textId="0501F73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AB3DA" w14:textId="3775028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177D510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F7068" w14:textId="3D9B37E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81487" w14:textId="06BCDDD5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729233.92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87B93" w14:textId="1696F55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3343854.49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98BE6" w14:textId="384EF6F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8B3B3" w14:textId="4864BB2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295E5" w14:textId="5B6C3F6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42FB2AA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708FD" w14:textId="38A02EC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09C9D" w14:textId="743011B0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729232.77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5108B" w14:textId="7323750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3343862.39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898B6" w14:textId="324CD97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74D64" w14:textId="493FA14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0D5E9" w14:textId="291B85C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2C7BC3A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6F8C5" w14:textId="230D7B5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26CC3" w14:textId="57418FBF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729234.00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374D1" w14:textId="093475B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3343867.44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5590E" w14:textId="3C95CE5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653D6" w14:textId="5A18E08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B2C36" w14:textId="076A727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33586A6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7E469" w14:textId="61F7E17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23D06" w14:textId="7D917475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729233.44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C07D1" w14:textId="502DB1B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3343870.33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4A157" w14:textId="040804C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E33DE" w14:textId="42AB7EA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87409" w14:textId="482700B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4E0F5FF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7527D" w14:textId="3EE2A9B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46911" w14:textId="18963A96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729232.95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F7AFB" w14:textId="5652433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3343873.48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DC5CD" w14:textId="2CE8793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A226A" w14:textId="6D7EA7E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7074A" w14:textId="2EFBB42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07E322A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CA2FA" w14:textId="2FB4332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51B3A" w14:textId="2F1A857B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729233.04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241B4" w14:textId="277F894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3343879.26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F9B17" w14:textId="62C1B76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D8F34" w14:textId="3CA642D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BB387" w14:textId="515DEF3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0488AE0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D0276" w14:textId="0A8A38B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467DF" w14:textId="73AF627B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729233.65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1AB47" w14:textId="2A61EEE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3343886.69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4B7C2" w14:textId="0A164B0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A55C9" w14:textId="1448960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9BE5D" w14:textId="3FB109A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125114A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6C3D0" w14:textId="4B91ECD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2CC12" w14:textId="3837A0FD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729234.83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B8948" w14:textId="4927DC2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3343892.19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E7894" w14:textId="1936BB7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4B57B" w14:textId="63C357A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32938" w14:textId="580709D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7CBE241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340DC" w14:textId="257CC1C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BF942" w14:textId="3E22ED8C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729235.49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641CE" w14:textId="5CFFF02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3343903.09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733BC" w14:textId="61AD996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87A1B" w14:textId="5BE3FBC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12A3C" w14:textId="54400EC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294F75F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32B76" w14:textId="686C78B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269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702B2" w14:textId="245EE57C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729235.03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F1C51" w14:textId="67968EF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3343914.05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E0500" w14:textId="15F6F65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2B178" w14:textId="3E5631D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F305E" w14:textId="0BC1E53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3A95C89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2C48D" w14:textId="1F3E218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270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B4E75" w14:textId="2D990080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729232.35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DB44B" w14:textId="61B4FAC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3343921.56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AA0A0" w14:textId="77057AA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0EBDF" w14:textId="284075F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5AA5F" w14:textId="4BFAA89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6A1EA10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EC74D" w14:textId="3414D58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271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09EB5" w14:textId="1E4F5350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729227.83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5460B" w14:textId="643BE64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3343927.85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CE7FE" w14:textId="68FEE15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CC680" w14:textId="151726B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8046D" w14:textId="3433F93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45D535C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A2EA7" w14:textId="1F7C89B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272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C6BCD" w14:textId="07BB8EA5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729221.09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0549D" w14:textId="415BF1A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3343933.44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AED44" w14:textId="7F52B03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D36F2" w14:textId="223E32C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1DBAC" w14:textId="472FA4A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1821529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DDC45" w14:textId="516B353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273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80AA0" w14:textId="18E55334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729210.40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C6183" w14:textId="30B5ABA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3343935.17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599B4" w14:textId="44874DF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69AA9" w14:textId="15C6887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7FA12" w14:textId="7C6F377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14ADE17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BCFD0" w14:textId="6DAECF9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274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042BF" w14:textId="665FCE3E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729202.69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D473F" w14:textId="0478054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3343941.00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2F5A7" w14:textId="0B70409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70998" w14:textId="6C6A2CE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7E4B6" w14:textId="404A850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551BD25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004E2" w14:textId="2760FC1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275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7FA1D" w14:textId="4EB2F550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729198.97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3043A" w14:textId="4279CF6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3343947.17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5E8CE" w14:textId="5617B93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10877" w14:textId="6728DE9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EB112" w14:textId="25F0843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6D94770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AD3E3" w14:textId="73A6932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276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F97E3" w14:textId="5868B3CF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729193.25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2B2EF" w14:textId="43C6E84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3343952.72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76200" w14:textId="40CA1B6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77869" w14:textId="248AF57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328E4" w14:textId="01F6EFE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64682EF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90009" w14:textId="0BDF3A4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277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331AE" w14:textId="0DCBD9F7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729191.87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5ED4D" w14:textId="60758B3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3343959.09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D7E03" w14:textId="186B409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8072A" w14:textId="659A62E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7BA70" w14:textId="6ED14DF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1DFB628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D6DDE" w14:textId="4FFED97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278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C97CA" w14:textId="7EEA5617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729191.79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81EC9" w14:textId="7EF5ADB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3343963.33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1EF57" w14:textId="3215F49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7D324" w14:textId="0F55E84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BF38E" w14:textId="6DBBC87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5CA462C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83182" w14:textId="296D3A1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279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0388B" w14:textId="5E5B469F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729192.85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6110E" w14:textId="6EB124A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3343968.89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8F06B" w14:textId="1CD884F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C2AC2" w14:textId="3971F7A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15846" w14:textId="6435DE0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357C270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8B190" w14:textId="76F270E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280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0D1EF" w14:textId="4DE2A962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729197.69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27199" w14:textId="0B88EF7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3343976.78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CE820" w14:textId="1F5874E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202E4" w14:textId="1F89FB1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5DAEA" w14:textId="0B718EA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230C71F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C1825" w14:textId="2F7C198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281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6F905" w14:textId="46EBDD88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729200.21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BE36C" w14:textId="619E788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3343985.98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07F53" w14:textId="1783CAB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16BDF" w14:textId="36055E6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3FFE3" w14:textId="0703293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5339853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D18B9" w14:textId="60B7A6C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282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A1FF6" w14:textId="008520EB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729200.60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91E64" w14:textId="0E4C92F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3343997.09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F9A74" w14:textId="2AADEA8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5097E" w14:textId="6D0B7DF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9E6D6" w14:textId="6CEB8BE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0E8D0C3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09C59" w14:textId="5419CE0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283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ABFC6" w14:textId="7D00CF28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729199.45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BE6AC" w14:textId="231826B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3344009.89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D22DC" w14:textId="70923DF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F2B9C" w14:textId="3560978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8E9C6" w14:textId="55A3067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0DDBBFF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9091F" w14:textId="4260503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284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FA5C2" w14:textId="03F2B7B0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729195.85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6BF7E" w14:textId="117D7CA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3344027.98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D3193" w14:textId="162408D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37DFC" w14:textId="7F73980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5257B" w14:textId="109B939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75B62DB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8FC37" w14:textId="6905259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285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0A2C6" w14:textId="057FF6CA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729192.49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142C5" w14:textId="192B4A3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3344041.90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B6C49" w14:textId="2CCA3D7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61BDE" w14:textId="65A4441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7C3FA" w14:textId="69D4DBA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725545D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6FD08" w14:textId="4C665A7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286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60687" w14:textId="0DAA95ED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729187.54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55517" w14:textId="64466C2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3344053.67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E2A5A" w14:textId="7CAF0F5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B6DC0" w14:textId="62EB94C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E3B4A" w14:textId="02B6936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707D83E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52D03" w14:textId="1A3964D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287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CBDAE" w14:textId="26DD9F89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729185.69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5A423" w14:textId="1F3E1D0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3344059.55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6AA28" w14:textId="2CECF36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A9966" w14:textId="1942B06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BA1DE" w14:textId="2E762E2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271B54C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4AF17" w14:textId="5E90610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288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DED22" w14:textId="63E86592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729184.84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EFAC7" w14:textId="658D8C2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3344069.46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7A4CB" w14:textId="024750A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9ED5F" w14:textId="04EEA46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3FF06" w14:textId="5226266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7567114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3EDA3" w14:textId="0E0E4A4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289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0362C" w14:textId="5543E4E6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729183.13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AF30D" w14:textId="28B12F5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3344076.50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B14FD" w14:textId="3072B42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0EA88" w14:textId="3B767DA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214DD" w14:textId="4BBE898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36ED175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627F8" w14:textId="40A4287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83959" w14:textId="74B10CE2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729180.43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CF4E8" w14:textId="4748280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3344083.08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C3F93" w14:textId="363433A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FB554" w14:textId="0BADDCA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C49EF" w14:textId="27F7478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2BA4B1A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635E1" w14:textId="684038A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DE216" w14:textId="02CAF2A2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729174.92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74EAB" w14:textId="3ECAE3A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3344090.22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1C672" w14:textId="088C5D5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6D276" w14:textId="0BE634D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4EAE9" w14:textId="1984F7B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2849DD1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C705F" w14:textId="34B27BE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FC0F4" w14:textId="3E489653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729167.73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A45AE" w14:textId="01BBD19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3344092.77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FF368" w14:textId="1D641C6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9DCC3" w14:textId="24A20B5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6E19B" w14:textId="7798C48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08EE38E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74C32" w14:textId="360AA76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2F19B" w14:textId="51C4E2F3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729164.05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BA02C" w14:textId="0943578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3344097.75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CA229" w14:textId="778181F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5C122" w14:textId="3E63320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EFEB5" w14:textId="7E83F06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0429CA1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47386" w14:textId="523A5A9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0B991" w14:textId="23B1962A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729158.36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BBA01" w14:textId="6EDA9E2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3344105.24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B9965" w14:textId="53F2104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89A25" w14:textId="0867C3B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E7135" w14:textId="0FCC45B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56CF732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BF8AF" w14:textId="6F814AC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03A07" w14:textId="4E1E8331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729154.03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ED9F7" w14:textId="039BD2F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3344109.73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C8DC8" w14:textId="0BF9BB6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807B6" w14:textId="06973E8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CAF58" w14:textId="734782C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1ACAC89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07FDA" w14:textId="707D60B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5D4FE" w14:textId="14F3C72A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729150.83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8E56B" w14:textId="672C4DC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3344112.03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62F36" w14:textId="29B0BBF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DEF55" w14:textId="7C28939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332A6" w14:textId="3BB2773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66ED557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FC348" w14:textId="39F4303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356A8" w14:textId="67EB599E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729145.03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03909" w14:textId="4AD9EAD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3344117.01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8C51E" w14:textId="2513689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EE83E" w14:textId="74A12A7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04BEB" w14:textId="65E6485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18D1272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2636A" w14:textId="2AD71BF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C9453" w14:textId="1959B48B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729140.41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3248C" w14:textId="2170071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3344124.53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DD405" w14:textId="61CD125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B9065" w14:textId="134464C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F3E98" w14:textId="41DBC8D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5337C40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BB633" w14:textId="1D68AD1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299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97D1F" w14:textId="53C5360D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729137.57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1E9C0" w14:textId="4FB783B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3344127.26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13C46" w14:textId="4E45BC8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214E2" w14:textId="645E833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7F891" w14:textId="18DC148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45D8D86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981F6" w14:textId="2AF2738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BA4C5" w14:textId="3247F8C3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729129.93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CCA58" w14:textId="0E1F131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3344125.50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B7553" w14:textId="592BAF9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0C571" w14:textId="7BFD39E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38D85" w14:textId="3CA4512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389A219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181A1" w14:textId="0C0731D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301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6BDD9" w14:textId="0B10B1DF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729115.65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E2F28" w14:textId="1A846F8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3344126.21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3FEFF" w14:textId="65B7A51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A8B4E" w14:textId="5145911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EDCD0" w14:textId="74DCE7F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4F135E3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E116C" w14:textId="3511FEA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302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F1A92" w14:textId="0E633FFC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729105.30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B580A" w14:textId="109A6EE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3344124.96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D3AFE" w14:textId="0F9E65C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D076D" w14:textId="4AB3111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2C2AF" w14:textId="52A3164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21062DA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BEA03" w14:textId="05132B1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303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D47BC" w14:textId="4B6860F4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729098.52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5DE8C" w14:textId="7E5C3D7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3344128.29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7863E" w14:textId="33ADF8D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5A2DC" w14:textId="3430DD7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59D73" w14:textId="51AD44B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0348C4D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21937" w14:textId="19B3765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304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E42ED" w14:textId="14CEECF4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729092.04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A3FCF" w14:textId="616509D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3344139.10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ECD80" w14:textId="7C37FFC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E9785" w14:textId="0B5B903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791FF" w14:textId="52B8669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4137895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FB0DC" w14:textId="0A9DA84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305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0E2BC" w14:textId="5D4C7591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729086.80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6EE9B" w14:textId="59471F1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3344147.20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CA5E0" w14:textId="18812A1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435A1" w14:textId="2E37D78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A1E42" w14:textId="2F53E12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39F075E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3EAC4" w14:textId="58E84CE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306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2240A" w14:textId="62DB0AEA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729079.04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D6E5F" w14:textId="083E9A6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3344154.16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00B14" w14:textId="64B67B1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5CC90" w14:textId="479D367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5A966" w14:textId="753F388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555B39C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962D9" w14:textId="27C4C4C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307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1C857" w14:textId="42BE3B05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729070.79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FA392" w14:textId="16EB0D2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3344168.70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2FC84" w14:textId="52645EF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E440D" w14:textId="6F9B323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55002" w14:textId="2FE2730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7235A77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A2C1C" w14:textId="0F67270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308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B1AAB" w14:textId="034FF482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729066.58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AEC8F" w14:textId="2D63D9F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3344176.06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20D02" w14:textId="6AADE88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9BE26" w14:textId="2CBE169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08906" w14:textId="1375D51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2FDCD40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E3066" w14:textId="45BECA9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309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38077" w14:textId="436FBA1C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729061.30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40CAD" w14:textId="30438C2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3344187.71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73293" w14:textId="2A65898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BF032" w14:textId="145A624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A69E2" w14:textId="6A78196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243646C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7339B" w14:textId="5147025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39945" w14:textId="2C316B3E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729055.81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BF5B6" w14:textId="7EEC06B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3344197.26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E1485" w14:textId="3FCB32A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5FE24" w14:textId="7162770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3A463" w14:textId="697DED6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1B521E9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D7E0E" w14:textId="386CCA5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9BE8B" w14:textId="409B67FD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729050.42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FC412" w14:textId="24F11C7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3344205.96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1BDD5" w14:textId="50DDECF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C5F4F" w14:textId="6CD9144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125C0" w14:textId="5EECB3E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5E3CBB6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EE217" w14:textId="5AEE3CF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312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453B0" w14:textId="00A62581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729033.66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B5DC7" w14:textId="00F981C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3344222.91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98923" w14:textId="7EF5A1A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EE87E" w14:textId="3047D65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A0F61" w14:textId="4EF61E5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0ED28E5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BEC38" w14:textId="3EAAC7C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1EB20" w14:textId="38BF6EB8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729026.29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5E8BD" w14:textId="2307569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3344233.27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E8AC2" w14:textId="6B92DA1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DDDC4" w14:textId="7BC4A2E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15EE6" w14:textId="41A9705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52C313D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8A7C8" w14:textId="20DC169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96C7C" w14:textId="365B5448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729022.38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3C02B" w14:textId="68BD153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3344245.07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FF369" w14:textId="38E2B3C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9C90E" w14:textId="6C17648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2E39F" w14:textId="587898A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619FC0C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43B09" w14:textId="48B31F4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9CA80" w14:textId="1AC2EAB7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729024.73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A3823" w14:textId="42B329C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3344258.31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873EE" w14:textId="6E55783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42EE7" w14:textId="5FF21BD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82BA9" w14:textId="6623E28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5018AA2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B9CE3" w14:textId="5D44685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E898E" w14:textId="2462D693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729027.57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FE54E" w14:textId="7ECE957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3344269.08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C9735" w14:textId="564A300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1BD19" w14:textId="772094C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030B1" w14:textId="37F80D7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2EBAAC0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A2256" w14:textId="4A6686B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42FF4" w14:textId="5A4B3C8D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729030.93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0A771" w14:textId="135EC2C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3344276.09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46102" w14:textId="3563A9D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A6416" w14:textId="4B7814A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EA271" w14:textId="58BDC35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18F303D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C7D4D" w14:textId="3DE63CC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FB3DC" w14:textId="44B63539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729034.01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3E44C" w14:textId="1D24958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3344284.38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A2EAC" w14:textId="1F88993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D4816" w14:textId="566A5F3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35865" w14:textId="49D2CBF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3A6EBAA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58DD1" w14:textId="44FBFE0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319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E5494" w14:textId="124D0619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729035.43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FA0D0" w14:textId="2FEF9F5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3344284.72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90662" w14:textId="16C161B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6A7A2" w14:textId="13CD91E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9B703" w14:textId="5063132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6DB0E7F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65265" w14:textId="36BFC5D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39FF2" w14:textId="7616DF70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729038.64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BC3AE" w14:textId="6686CD5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3344279.78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ECFF6" w14:textId="5C7F590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D03D4" w14:textId="1C87D2D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8D8C6" w14:textId="21AF4AE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63169B4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C5C5C" w14:textId="7551224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01088" w14:textId="449DE6CC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729044.17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72CD0" w14:textId="78ABFF7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3344276.64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F079E" w14:textId="7975676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4335B" w14:textId="280BCF9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306C0" w14:textId="6827246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64D6345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DDFE2" w14:textId="08A3F9F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2B3C0" w14:textId="15B9C104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729050.51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68DA3" w14:textId="122E7E1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3344277.65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48B99" w14:textId="1CA7DE5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C224F" w14:textId="6F09B35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CED3D" w14:textId="623183C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039CD44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2EE43" w14:textId="3288598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B4C05" w14:textId="33E01AB7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729055.39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020D3" w14:textId="376DA39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3344281.89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823A9" w14:textId="0428B74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CB82D" w14:textId="290C3B8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26F83" w14:textId="55551D0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5C471F0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A6BC4" w14:textId="2F7E298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53053" w14:textId="160C2605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729061.44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B9CC5" w14:textId="6B1B389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3344286.25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A0961" w14:textId="0E573AE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6C9F2" w14:textId="437C347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E1E8E" w14:textId="0EF4C28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069D7FA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EEEE3" w14:textId="633608B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F4B62" w14:textId="2AF974C1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729065.67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BF566" w14:textId="3F00D7E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3344293.10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21B34" w14:textId="1E67467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A68DD" w14:textId="7B07B1C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5D15C" w14:textId="713CEC7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23982FD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A147F" w14:textId="20714FC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11F3B" w14:textId="360DA5D6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729066.27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80523" w14:textId="449FCCD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3344299.41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9B602" w14:textId="41826CF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8173C" w14:textId="439AE1D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02E97" w14:textId="27D627E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0A0E16C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F2FAA" w14:textId="598C578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43F42" w14:textId="7807FA8A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729061.41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BB126" w14:textId="6523680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3344305.03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7E768" w14:textId="1A5BDEE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54A24" w14:textId="5182A9B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9F3E3" w14:textId="1CB4D57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0BD9AAE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3B6AC" w14:textId="387E308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3AFDD" w14:textId="5C19090E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729059.63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E80C8" w14:textId="477D3FA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3344316.76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F6E24" w14:textId="2AFF637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15416" w14:textId="229709B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3B73E" w14:textId="175BC01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77B5F51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601C0" w14:textId="1A88133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329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E073A" w14:textId="71556D02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729061.40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82C3D" w14:textId="7543CBA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3344323.73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5F6DA" w14:textId="44E7BA8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BE91B" w14:textId="08EB9B3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A7778" w14:textId="51AD91F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2F7E3B0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36018" w14:textId="18ABB21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A66DD" w14:textId="0DDB224D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729068.14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90692" w14:textId="2ABF9B9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3344333.91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E0A86" w14:textId="13C0015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67757" w14:textId="48001D2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D3B71" w14:textId="476B440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0AF9819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B88B6" w14:textId="20EE263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88B54" w14:textId="6B3C34E9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729069.66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5EDDB" w14:textId="7FC6CC4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3344346.99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2CA52" w14:textId="089870F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86483" w14:textId="5B32F9E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4BC52" w14:textId="4DAA70B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4587C3C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4FCE7" w14:textId="046E42C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71C69" w14:textId="1504501E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729076.71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9B09A" w14:textId="61824C7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3344360.52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8D038" w14:textId="5EBD3D1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8F119" w14:textId="1CDD617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6368F" w14:textId="73F1D2D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5B520F8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BFDEF" w14:textId="762A64E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97D44" w14:textId="536D572B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729083.13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73918" w14:textId="24B5EC7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3344372.83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6520C" w14:textId="723D043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64CD5" w14:textId="29D6B4C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E633D" w14:textId="2CE1FC3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4CFE8C7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D2804" w14:textId="5C60090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5167E" w14:textId="6B4709D0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729089.36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CAEF8" w14:textId="1F505A3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3344386.23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16012" w14:textId="68A1A7C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F75AC" w14:textId="1CAF49A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206DF" w14:textId="0BAA426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0516377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BF062" w14:textId="405A7D0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18F2E" w14:textId="6A7BB3EF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729091.14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EBEA9" w14:textId="26B2C6B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3344394.01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54944" w14:textId="337E541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87072" w14:textId="106CC8A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EAED7" w14:textId="38598CE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43FAF5B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1B295" w14:textId="0DB1ACE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CFD82" w14:textId="7443B718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729088.50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635F9" w14:textId="64D3F9F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3344403.46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171D1" w14:textId="332A833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82908" w14:textId="00F92EE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AE408" w14:textId="728802F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511155A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23A93" w14:textId="210EC6A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E017B" w14:textId="4EE79AE1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729077.44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B8AA0" w14:textId="262D9C0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3344416.58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1E5C7" w14:textId="3EC6AC4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8F257" w14:textId="66CBF86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5AE6C" w14:textId="3A068F9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3401B79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7168C" w14:textId="40EBE5A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8A12C" w14:textId="34D534EB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729069.01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BE42F" w14:textId="725BF6A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3344421.95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DB8B1" w14:textId="4D1187D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31B12" w14:textId="3494CE4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240EE" w14:textId="4BBA096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5213C99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9A0E6" w14:textId="5C286A2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E7BA9" w14:textId="157D805D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729063.05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ACFA5" w14:textId="0AB21E9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3344425.44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CD131" w14:textId="6E4D5B0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2465A" w14:textId="28AA0E4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1C6C8" w14:textId="1EF1D76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491722D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478DB" w14:textId="17A0E55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340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D6929" w14:textId="128AA315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729058.92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830A0" w14:textId="6B9F0EC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3344430.84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E1ECD" w14:textId="5005EFC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06C8D" w14:textId="0ECDAF0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11B0B" w14:textId="03C1007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085C5A1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644CE" w14:textId="59F82A8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341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A409E" w14:textId="2084232F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729056.25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DC690" w14:textId="0846870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3344440.19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761FF" w14:textId="14B635C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74BD4" w14:textId="2D39521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4D5D7" w14:textId="0B0FAE9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736DCE4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61256" w14:textId="568EF8D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342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A6774" w14:textId="45EC5C57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729054.60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F8A82" w14:textId="179F5D7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3344451.28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16DFF" w14:textId="57D121E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5C87F" w14:textId="0D0E70F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98986" w14:textId="7E0F6EB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53615B8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C84A1" w14:textId="5901AB4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343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91B5C" w14:textId="30149D15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729059.20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B7077" w14:textId="21DB03C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3344459.97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6491D" w14:textId="6A2B9D6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FCD1A" w14:textId="2642BBF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C4A0C" w14:textId="6932692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0BCDF75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0C4AB" w14:textId="7796DC6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344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5C8B5" w14:textId="71928221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729062.09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1B9DF" w14:textId="1C97320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3344464.31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46BFD" w14:textId="6F675B7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FA9CB" w14:textId="6B2C8FB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1A545" w14:textId="27913A4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1BB8016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71157" w14:textId="7D19D64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345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11E0C" w14:textId="633D6AA8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729062.77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A6F93" w14:textId="4631903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3344474.20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7439B" w14:textId="7676580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945B0" w14:textId="351B304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32325" w14:textId="6F16D3E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08E3EB5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FDAD4" w14:textId="2AC88A0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346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ABF78" w14:textId="6A630594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729070.44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0513B" w14:textId="73D9E7F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3344487.26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94130" w14:textId="09A4C97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6B8EA" w14:textId="11D1D93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0A0C1" w14:textId="3A87A81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4587F03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D8698" w14:textId="0B17D27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347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14060" w14:textId="2BF0E5B6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729072.31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F5D78" w14:textId="53A9347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3344498.17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1A014" w14:textId="1D4F49D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71726" w14:textId="05CFCFC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FFE9F" w14:textId="10632B5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23C65B5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20C68" w14:textId="0BAB60F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348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2D1D8" w14:textId="48B3B254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729075.59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910A1" w14:textId="30CD2F1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3344505.53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FBD10" w14:textId="4A9522E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50115" w14:textId="5669010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7362E" w14:textId="15599F8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0AE8435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533C1" w14:textId="0B6BF2A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349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F4098" w14:textId="474934FB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729076.00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DB3A7" w14:textId="5E82572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3344513.49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1DC7F" w14:textId="49554D9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4AAE9" w14:textId="688DF04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D7E04" w14:textId="2847682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6851C6D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33DFB" w14:textId="2445C7F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D88CD" w14:textId="24157932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729080.04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5BFF1" w14:textId="66D72F8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3344519.36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1657B" w14:textId="684843D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EF853" w14:textId="376030A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95D6C" w14:textId="003664F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044A691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ADF38" w14:textId="35AF82A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237E4" w14:textId="293544CC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729084.87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709C9" w14:textId="7B9D1C0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3344525.61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F2356" w14:textId="554A05A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B6060" w14:textId="13C8875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D1D50" w14:textId="0EFD68C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12EAC61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2FA2F" w14:textId="53BEE73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4C60C" w14:textId="5DB89739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729089.88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EA6A1" w14:textId="0D8E3DA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3344537.16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B5A63" w14:textId="24E0D2C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75106" w14:textId="6002768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C0A7A" w14:textId="598A044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30D5448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98E1A" w14:textId="00B3320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D75A8" w14:textId="75924254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729089.22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76B66" w14:textId="070774E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3344545.21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FF8D4" w14:textId="441D500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9AF84" w14:textId="33943BF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F0DE7" w14:textId="58CE472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6696E9C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C299C" w14:textId="469442E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51B17" w14:textId="40D855B0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729093.53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D1DE5" w14:textId="465C27B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3344552.58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09A2E" w14:textId="586D5F9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7B532" w14:textId="76F90D3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F1AE1" w14:textId="4B7C6C9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1222C6A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511AD" w14:textId="5B2AFC2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3E7ED" w14:textId="1B196DEB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729095.27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52CEA" w14:textId="399A97D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3344558.29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8E13B" w14:textId="7AC06AF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54E35" w14:textId="42D4B80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5FC74" w14:textId="75A5FCF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3B23E68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105D9" w14:textId="6B50BA3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A3F54" w14:textId="1304A7A6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729094.97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C7020" w14:textId="34A052B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3344562.51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66A11" w14:textId="0591EDE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00456" w14:textId="4A6186D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34250" w14:textId="1A7E0B7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064D772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BAEB5" w14:textId="64E0F53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A1405" w14:textId="252D692D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729092.82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EDB7B" w14:textId="5A289D6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3344564.00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6EB75" w14:textId="632BE2F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39EF4" w14:textId="25AE25E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5BA01" w14:textId="24F1979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10888A9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208EC" w14:textId="613926D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D0CC4" w14:textId="689395C3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729088.37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F9C89" w14:textId="00E5589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3344569.09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50BBC" w14:textId="79858C1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00E94" w14:textId="135D829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C1118" w14:textId="0567AD8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45C2D44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CB8FA" w14:textId="5E566C5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359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0F7F5" w14:textId="34879A41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729086.78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54121" w14:textId="5135761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3344573.66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061A3" w14:textId="0B015A2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E6B1B" w14:textId="4DED652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FA9D2" w14:textId="274EB68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14F7658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213D6" w14:textId="71FE72A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F9944" w14:textId="4980B074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729086.67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772BD" w14:textId="68FE38D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3344579.42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97681" w14:textId="7BD8779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41565" w14:textId="3A71892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5980F" w14:textId="30A7127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68A9328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C2C0C" w14:textId="3E0511E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2C33D" w14:textId="638BC997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729089.23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8F72B" w14:textId="04C1926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3344583.68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EF7C7" w14:textId="111B410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447E3" w14:textId="5D99A24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6AAF5" w14:textId="69F41CC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35490D2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B8C61" w14:textId="4E89C25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54765" w14:textId="15F18084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729093.06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0C594" w14:textId="6CDBF38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3344587.88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8C172" w14:textId="4D1BAA3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1DD80" w14:textId="395DBDC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B3BFC" w14:textId="5C470F5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441ABDE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718FA" w14:textId="50F4C08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6104D" w14:textId="5889F06D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729099.04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C3FE0" w14:textId="3ED95E1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3344592.08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B4F69" w14:textId="33FB5FB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26396" w14:textId="4D92B9C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32F4F" w14:textId="10EDF52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3A9D2F0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95D88" w14:textId="3B2189E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620B9" w14:textId="10B3B6B7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729103.00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2057E" w14:textId="5975378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3344595.58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973A8" w14:textId="00DF7CC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6FFC5" w14:textId="18C380A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F1FA0" w14:textId="1F2AE7F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438CEE9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30030" w14:textId="10A9CA8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B26A0" w14:textId="5CCC9029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729104.24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5A543" w14:textId="2EC3684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3344605.16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1CCB6" w14:textId="198487D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745FF" w14:textId="0C5D373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52658" w14:textId="6F1B7A6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0F61CAF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0990A" w14:textId="35B5393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BF9B6" w14:textId="046166CD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729103.24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7963A" w14:textId="27B17C3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3344618.19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B2A7A" w14:textId="5EF66D1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96A61" w14:textId="2EC31C6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2DFD6" w14:textId="0E24DB6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582BD2C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C66B0" w14:textId="2442243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C5410" w14:textId="1874187E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729103.85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1D9C1" w14:textId="38DC4A5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3344621.30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BA931" w14:textId="761C46F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67BD2" w14:textId="35DB526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8D18C" w14:textId="39F485F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0CF8679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3E215" w14:textId="30AAA5C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54707" w14:textId="1DA6BDA7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729104.22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293B6" w14:textId="20C67AE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3344623.19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9817C" w14:textId="79658B1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9601F" w14:textId="4796D54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93239" w14:textId="0080639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2A70C64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C026A" w14:textId="4374912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369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584F6" w14:textId="69F05CF4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729110.33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A8CCA" w14:textId="452ADEC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3344627.31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7D66F" w14:textId="18B2100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A3661" w14:textId="021CAC5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50580" w14:textId="210B4A8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21D370E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CB81D" w14:textId="479E51C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370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01FA7" w14:textId="1FB38081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729114.81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B31E6" w14:textId="4455A67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3344633.13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5EB25" w14:textId="24DFCF4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AB2D3" w14:textId="39201C3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B0DF7" w14:textId="1FE7CED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398B101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C8FFD" w14:textId="26F630E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371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CBE78" w14:textId="4DBEFE3C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729118.29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3C819" w14:textId="332C285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3344636.34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0645C" w14:textId="4014D56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7123D" w14:textId="7A4B4F3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36874" w14:textId="362AF4C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67CF5C3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8A3BA" w14:textId="1911DC6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372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DF535" w14:textId="5D408819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729122.55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4B58B" w14:textId="0FB2018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3344638.79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54D51" w14:textId="3AF12E5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402A1" w14:textId="518CD14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5AB09" w14:textId="224621D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5227DD9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CC7E3" w14:textId="5E6DD42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373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D1B5D" w14:textId="366FFF1C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729127.37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FBF11" w14:textId="019A981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3344639.81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1A174" w14:textId="22C93F5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BB469" w14:textId="1D8F9AB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4EEC0" w14:textId="292E2C1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21205A7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60370" w14:textId="713BD84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374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ECA03" w14:textId="1FE51375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729128.93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8A543" w14:textId="3228262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3344640.16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8E2D0" w14:textId="494B836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23FD8" w14:textId="70FDB25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82C18" w14:textId="4FB02B0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0567616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27F0C" w14:textId="6A10AA4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375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0A9F5" w14:textId="1C620572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729130.81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4E821" w14:textId="7777A61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3344640.09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A28CF" w14:textId="442C1C6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C598C" w14:textId="6B4B212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45395" w14:textId="3C434DF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0625E56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36727" w14:textId="76DDE3C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376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91092" w14:textId="39790B56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729132.14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D7CDE" w14:textId="73B4B03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3344639.54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C2398" w14:textId="75DA17B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E5AFB" w14:textId="4ACD5FA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52414" w14:textId="43DAD00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29F840F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31C67" w14:textId="33DFFF4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377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5770E" w14:textId="3350C9DE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729133.42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5338B" w14:textId="3D5D0E4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3344639.25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74513" w14:textId="35F9C8A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19AC1" w14:textId="4A94A3F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AC870" w14:textId="4362EBA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45B439A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B1B5F" w14:textId="2E15CEB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378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5C6A1" w14:textId="15A7D152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729136.13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1F464" w14:textId="6215E8E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3344639.77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97B5F" w14:textId="7D9546B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E9339" w14:textId="62C63E3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2D5E4" w14:textId="6A4E4B5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6F8E8F8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2578B" w14:textId="4B261FB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379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52943" w14:textId="109C77BF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729138.08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CF143" w14:textId="5DAA84F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3344641.65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09632" w14:textId="71BB185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EC392" w14:textId="31A1DF6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195DA" w14:textId="2A0460C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5250422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04BA5" w14:textId="6C07137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2AEBE" w14:textId="668347CC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729139.96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67288" w14:textId="55664F8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3344645.51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4BE7F" w14:textId="5105AF8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CE7FA" w14:textId="622BC4C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C337E" w14:textId="4429E8D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4AA7757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D6763" w14:textId="15512BD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4376C" w14:textId="660BD55C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729141.25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F312E" w14:textId="6F0506B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3344648.28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E90CC" w14:textId="2EE02BB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5A8EC" w14:textId="68FB02F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E0BCD" w14:textId="00ACDF7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38486D8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F6725" w14:textId="4D9EDC3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D4CEC9" w14:textId="6271F8D9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729143.26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DAE6A" w14:textId="49648DC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3344650.18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8F798" w14:textId="319ECE5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F48F4" w14:textId="345E1C3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E7E1A" w14:textId="196E6B6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370FD43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45146" w14:textId="754C8D2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ED3EF" w14:textId="14D01D96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729146.72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521B6" w14:textId="0F0BC61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3344652.42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B0B32" w14:textId="51BBBFA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97353" w14:textId="2AB3DB8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A223B" w14:textId="50F8D76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4D573F1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2F9CD" w14:textId="271CE74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384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5D749" w14:textId="1AE20516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729147.52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0CCA1" w14:textId="6BE9D27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3344656.61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74247" w14:textId="043CF9C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64A60" w14:textId="3246FE3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021A4" w14:textId="6893634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7419145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31405" w14:textId="012E5DD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3F509" w14:textId="6AD2F445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729148.80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C1F5A" w14:textId="39F1DBE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3344660.06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BABAB" w14:textId="0E8CF97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58F25" w14:textId="514B22F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157FB" w14:textId="4A887A2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7FEBFBD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E00A9" w14:textId="1B28840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BF75C" w14:textId="7C5EBB9D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729150.87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D6574" w14:textId="59506E8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3344664.49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9F599" w14:textId="7DACC12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FBBFB" w14:textId="677AD10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B7E60" w14:textId="6DB1EDE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1A3CB0D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EE139" w14:textId="2558F83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3297E" w14:textId="6136C366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729151.69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B7BD2" w14:textId="0CF2F81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3344668.07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A1834" w14:textId="60249AF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F844A" w14:textId="7759E54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2FF66" w14:textId="4EBE803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74C2EC0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420D2" w14:textId="74E4A7E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BD835" w14:textId="0309EB9D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729151.71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21A68" w14:textId="2EA09D6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3344671.99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BE79C" w14:textId="62C3818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15816" w14:textId="014D650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D2CF7" w14:textId="112A560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63CD62B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E8910" w14:textId="595175E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389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CEA21" w14:textId="2523F954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729151.55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EBA1F" w14:textId="7020D50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3344675.85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711B3" w14:textId="369901E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EE315" w14:textId="26EBA42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A7B69" w14:textId="3905822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1574E99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4F2D2" w14:textId="413116E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44B57" w14:textId="13484A60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729154.34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B1569" w14:textId="575A100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3344679.52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11797" w14:textId="3525BD8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2C969" w14:textId="03E3B2F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5748B" w14:textId="5156656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68AF79C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973B1" w14:textId="2EDFEA0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826B0" w14:textId="5F224930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729155.33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12286" w14:textId="415EA22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3344682.31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660CC" w14:textId="6680C68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C3E29" w14:textId="754E1B7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992BF" w14:textId="5081657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229B054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DB204" w14:textId="3025A9F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3089D" w14:textId="2FF561C9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729155.02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E3B9C" w14:textId="73B530B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3344686.05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1C1F0" w14:textId="0919B38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9EE19" w14:textId="3A08B83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03417" w14:textId="7B906AC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4A7DBFE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338B8" w14:textId="5537CE8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3D4CB" w14:textId="58FB8B3A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729151.39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74372" w14:textId="45191D0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3344687.58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31BC4" w14:textId="6F7B005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D269C" w14:textId="5CC8D3E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F2AE7" w14:textId="1F7758D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1701CC1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E2F0B" w14:textId="3B0041F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F9CCE" w14:textId="13EE6005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729149.75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F3C36" w14:textId="3AE64C6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3344686.93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5D85C" w14:textId="300DC1D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A0BC0" w14:textId="1AD143D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1A5C8" w14:textId="6923A16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22CC5EB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288E8" w14:textId="155A216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AEEE5" w14:textId="3DBFD8CA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729147.00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B8D06" w14:textId="03EC809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3344686.47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E041C" w14:textId="230E1E7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07359" w14:textId="6FB272A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5FA9E" w14:textId="2BE51A7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30297F6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D6C5C" w14:textId="43099F9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2EBC7" w14:textId="633BF90F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729145.18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BE969" w14:textId="0ECE9DC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3344686.17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66339" w14:textId="278883C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941C6" w14:textId="3B34865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D0805" w14:textId="6912AD0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43ACC05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0DD76" w14:textId="555C53F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CC2B9" w14:textId="520E6D65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729143.22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6F84A" w14:textId="0E8791C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3344687.16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01ADB" w14:textId="01F09A8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31394" w14:textId="0665AE2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314AA" w14:textId="05D5BD2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585540D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5D496" w14:textId="59A633B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97508" w14:textId="581A5CED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729143.11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B7504" w14:textId="066BD67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3344688.61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514BD" w14:textId="720ED84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95AEB" w14:textId="3E8B5E0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1D56C" w14:textId="03A3FF2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2D88B77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7154D" w14:textId="70F2E6B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399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91751" w14:textId="31899A7A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729142.87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0714A" w14:textId="06F8036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3344691.65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70F2F" w14:textId="73A6578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E35BF" w14:textId="4F78FE8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0B8A7" w14:textId="6FCA7B0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5546C41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04632" w14:textId="16DE564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1F702" w14:textId="6AA03E5A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729145.74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DD187" w14:textId="2084DFC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3344693.09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C2506" w14:textId="2488DFE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5301E" w14:textId="3201A2B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3E00A" w14:textId="03CD0B0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5BB5E1F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094A9" w14:textId="6BAB288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3F9B4" w14:textId="203FCFA4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729147.54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F2DDB" w14:textId="4B0D8A6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3344693.32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EFEA0" w14:textId="6182E09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B38AF" w14:textId="74EDE40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A7562" w14:textId="6551DA1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0555747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F6FEB" w14:textId="3A6153D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5608B" w14:textId="42DA46CE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729149.88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563A1" w14:textId="4ADB35A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3344693.62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BD4A0" w14:textId="56A672A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906B8" w14:textId="4A895DD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39FC7" w14:textId="12E1CD8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0FA8FFA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1E805" w14:textId="6163816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EF8CF" w14:textId="4167416D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729151.36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BF3BD" w14:textId="3145CE9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3344694.39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29200" w14:textId="5E14129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7B28A" w14:textId="431ABFA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915DF" w14:textId="7436CFA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34759D0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46152" w14:textId="1F16987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668A6" w14:textId="40E51063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729152.04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96453" w14:textId="2EB26E0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3344696.53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A8A97" w14:textId="0E34922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36C70" w14:textId="11D7F38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3FD9F" w14:textId="24A66A9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521A508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0D9DF" w14:textId="568F920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32DEE" w14:textId="5CE1C140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729152.42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5EF34" w14:textId="5BBFA29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3344697.70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6A5BC" w14:textId="61CE769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10346" w14:textId="48A86DF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77682" w14:textId="008FD19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7A9CB2E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8F632" w14:textId="6887DB1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9B46E" w14:textId="3EED3B1A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729156.41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BB8C0" w14:textId="2E01394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3344702.02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B80F5" w14:textId="0000052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EFD5D" w14:textId="1BD3971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AA1C5" w14:textId="1F5938D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65F52D9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CCA19" w14:textId="09E1CD1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21A64" w14:textId="36850AA0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729158.55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B4B2B" w14:textId="28F562D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3344706.32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F661E" w14:textId="68DE576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D8144" w14:textId="34CB0CB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4C48D" w14:textId="6CB29DB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67A02FF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C79A8" w14:textId="075DE1F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3E505" w14:textId="37B38206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729162.72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5B321" w14:textId="7C8FF53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3344721.35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5C94F" w14:textId="39BF6BC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8D11D" w14:textId="7F9612C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B1136" w14:textId="3B5BF8B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3D638C2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5557E" w14:textId="2F05CD2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409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DB0C5" w14:textId="0C9B2D9A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729171.27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341EC" w14:textId="383132C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3344731.97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4B1BB" w14:textId="5275E13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33935" w14:textId="0F4E14E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6A422" w14:textId="4183FF6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5292BCD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800E2" w14:textId="626468D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410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6867D" w14:textId="4116D1ED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729176.75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23F93" w14:textId="2380586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3344741.38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DE642" w14:textId="0DCD139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7557B" w14:textId="0F7507A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731E9" w14:textId="17B296C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3C07F5D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E6C61" w14:textId="186E079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411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0A526" w14:textId="50266D05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729181.71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C6976" w14:textId="6D313CF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3344754.40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6B8B8" w14:textId="14FDD6D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9576A" w14:textId="69286FB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B5EFD" w14:textId="4F51B4D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70F69EE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48498" w14:textId="403AC15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412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F736B" w14:textId="2918BE2A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729181.02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B8C30" w14:textId="35441FA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3344767.24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DEFBF" w14:textId="117E638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331DA" w14:textId="38BD8F3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C4C44" w14:textId="5B2CAC1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0464FF2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91993" w14:textId="319D875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413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711F7" w14:textId="035EA87F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729176.58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90A6C" w14:textId="6172BBF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3344772.03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194F9" w14:textId="09A1FCE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CCFBB" w14:textId="266FDB4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9E00C" w14:textId="2C3CC0F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5C2371F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6169C" w14:textId="56D7B3D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414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E09AD" w14:textId="2C1C531F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729171.44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63C18" w14:textId="55AD8F5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3344776.31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C1D23" w14:textId="7E602C6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6BF4E" w14:textId="4A956A8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5C2EB" w14:textId="61248C8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05F12EF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37E73" w14:textId="10A2F39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415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6C8AA" w14:textId="56680DD2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729167.00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CCEC9" w14:textId="70E717F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3344781.79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5FB97" w14:textId="6C8E4C8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1B263" w14:textId="2A1B622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55455" w14:textId="7791ADD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2F6A2A5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83525" w14:textId="16E6734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416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B95A6" w14:textId="21E0CBA0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729160.84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8C689" w14:textId="47F07D6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3344786.58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56FAD" w14:textId="700704A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A2E11" w14:textId="584A2B4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6236E" w14:textId="306BD81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0E3BD93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3924D" w14:textId="2909261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417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06079" w14:textId="5F062328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729153.14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1ED42" w14:textId="097F8C3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3344791.37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7B4A6" w14:textId="7D33469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A1C92" w14:textId="3328E20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6E5D4" w14:textId="4275180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703A581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75878" w14:textId="09521AF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418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9B78E" w14:textId="2DE20B0B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729140.82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392C2" w14:textId="53CE622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3344793.09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203F3" w14:textId="2F97BAF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E7B90" w14:textId="6AEBB4C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70792" w14:textId="6F82E81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75D6CE2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34C65" w14:textId="4CB0194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419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68EB7" w14:textId="1AC72BA3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729133.80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DDC05" w14:textId="65E1DA7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3344801.22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E87FA" w14:textId="2485ECC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36BB3" w14:textId="40DA66D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75864" w14:textId="15A71A7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3A6CB48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30CA0" w14:textId="77564DC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420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84133" w14:textId="44F37223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729128.50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A0ABB" w14:textId="4A6E794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3344809.03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A9387" w14:textId="0B2EE34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A9BF4" w14:textId="20D299E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DA76D" w14:textId="4A67DF3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788754F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48451" w14:textId="7AD3CE7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4F888" w14:textId="2AA393CD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729125.62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F62D4" w14:textId="6069F5B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3344824.28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F4EBD" w14:textId="5C0449F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C558B" w14:textId="2B9581F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A87C4" w14:textId="21A6906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28AC131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0CC5A" w14:textId="6C653DA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C8CC1" w14:textId="02FC44BC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729127.70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0D62D" w14:textId="22E591D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3344839.84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5652D" w14:textId="5C1827F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7273E" w14:textId="25C2172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962B2" w14:textId="2200217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3B0AEFE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33A31" w14:textId="2DA20A6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C3794" w14:textId="3C75953D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729138.29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CF112" w14:textId="05EB291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3344847.05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9243E" w14:textId="2995233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03D28" w14:textId="5974BB1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7112F" w14:textId="6E3B21F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38D5A11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7A8E9" w14:textId="7692DE6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79CFA" w14:textId="7B6BF654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729148.60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E14B7" w14:textId="77D5E29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3344854.93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D678E" w14:textId="636267E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A7977" w14:textId="51384FB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2C3FD" w14:textId="78583BE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78B6E85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4FB5E" w14:textId="1BFBE8B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C23B6" w14:textId="2A1A5951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729177.47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2B96F" w14:textId="4FE146C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3344835.12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0B9A2" w14:textId="1066002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E3B51" w14:textId="34210EF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6667F" w14:textId="734907E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3981582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462CB" w14:textId="321E9EF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EA9A2" w14:textId="5BC52D50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729189.49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EAC47" w14:textId="3668501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3344827.64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4065F" w14:textId="5AD68AF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5379C" w14:textId="739E913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3585A" w14:textId="25365A4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1DC9332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19617" w14:textId="4ABC027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7F50D" w14:textId="29B7318D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729202.22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0E7F1" w14:textId="73F4A90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3344817.74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EB177" w14:textId="0C05D50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ADC72" w14:textId="56CA32B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806C8" w14:textId="2607EFF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2721592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2E923" w14:textId="45654CE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6A38D" w14:textId="5A436AA4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729207.20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D4F22" w14:textId="675F0F0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3344811.59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1AF61" w14:textId="44D0B6F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208E2" w14:textId="160814C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BAE7A" w14:textId="4F10B64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155C7DE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2C751" w14:textId="18567B0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429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53AB4" w14:textId="48B9B3C6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729211.06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9E1C9" w14:textId="173287A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3344808.38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7A00E" w14:textId="088BBC0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4103B" w14:textId="73B963F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F646C" w14:textId="2A3D95A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5CDCEE7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51C50" w14:textId="22B54D0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430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C08D2" w14:textId="20581048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729229.99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B3F60" w14:textId="6D7569B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3344787.97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B0C9B" w14:textId="4C66010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F8221" w14:textId="0042382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01470" w14:textId="0770ABA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2C2FA70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A88F8" w14:textId="3B26C6B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431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58CFA" w14:textId="59A1AC19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729232.20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E2876" w14:textId="2A542A9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3344746.48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32850" w14:textId="79F22E0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E38B0" w14:textId="5ADCC09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1978C" w14:textId="61D48EC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653A80D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E86DE" w14:textId="106C8B1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432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8F240" w14:textId="2F210843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729222.02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267FA" w14:textId="2146C57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3344719.77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BBCC8" w14:textId="33111E0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63221" w14:textId="32B998D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DDE00" w14:textId="1528F64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1B55660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24906" w14:textId="3636D46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433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83357" w14:textId="70807645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729212.59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65801" w14:textId="0B462E0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3344703.55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AECE4" w14:textId="1E5F964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EA818" w14:textId="541531A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35C36" w14:textId="4C1ECA4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239E2CD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2E98B" w14:textId="062AEF3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434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6458C" w14:textId="3828439C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729208.14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6F3B5" w14:textId="7BB692B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3344698.03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05D83" w14:textId="26271E3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066F9" w14:textId="45BE21F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B2604" w14:textId="2A2A6E6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7C5FCFF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1E2AA" w14:textId="02B9E47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435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1795D" w14:textId="307D6EE3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729205.44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9A3F3" w14:textId="5713B7E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3344688.30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37FD7" w14:textId="2A832E0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C176C" w14:textId="058987D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B6C8B" w14:textId="082D90B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6A91A1C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CD974" w14:textId="6FF74AB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436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F0645" w14:textId="7CFB4EDC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729205.07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0315A" w14:textId="500D471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3344687.55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20A95" w14:textId="286CBF8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CDB82" w14:textId="6EFC822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DDAD9" w14:textId="6819B90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25786E5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69403" w14:textId="182DBF5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437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92829" w14:textId="2E136918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729206.03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6640A" w14:textId="39B37F6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3344675.67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8C7D9" w14:textId="362C844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79F1B" w14:textId="64DAEE5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FAF65" w14:textId="3DF7081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7F8EA96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78DB6" w14:textId="1F05497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438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4773B" w14:textId="28E0B998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729201.66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ECC81" w14:textId="503CC1C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3344663.36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841F0" w14:textId="45E1D22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65C32" w14:textId="0348994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BB2FF" w14:textId="132D3AF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520C93D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2A7CE" w14:textId="4790D15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439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C6253" w14:textId="19BC94FC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729201.65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4F7D9" w14:textId="72AC43D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3344662.33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516AC" w14:textId="55B4579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3B254" w14:textId="029121B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D254B" w14:textId="14C60AA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4AAC517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1DF32" w14:textId="4FBE6A2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440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C2846" w14:textId="56FAE974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729198.44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1FE97" w14:textId="72DAE31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3344648.15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0B5C2" w14:textId="52464B3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99139" w14:textId="6DC115E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4DE98" w14:textId="23717E2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12999A2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9DF2A" w14:textId="29BA7A1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441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304E1" w14:textId="71EAB498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729195.69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F1589" w14:textId="541F2F2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3344642.29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A14E5" w14:textId="4B61598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04CC9" w14:textId="70B3EF1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EB2AE" w14:textId="41E788B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46A63A5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B8D12" w14:textId="7218DF7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442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FC5C0" w14:textId="3F42ADFB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729191.83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24B43" w14:textId="7C193B7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3344622.08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E347D" w14:textId="6F0C2B4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06F83" w14:textId="40E5798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2AEBC" w14:textId="3E74A43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7FA159C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BADEE" w14:textId="6BFDCC1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443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C5F6F" w14:textId="028B22AA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729180.62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610FE" w14:textId="2EBD8FE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3344614.82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6E139" w14:textId="39474B7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B38C6" w14:textId="7F27194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DE183" w14:textId="1A028F9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19A747D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E5F40" w14:textId="417C6B4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444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8CEB3" w14:textId="5D2D8BDE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729179.15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E8890" w14:textId="375B992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3344611.80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9C67D" w14:textId="500EDD9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0A2DF" w14:textId="65577F5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5096C" w14:textId="68BDCB4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4D5D3CF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D3FA0" w14:textId="0CF798D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445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E8AE8" w14:textId="11AEEE76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729160.16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3BF74" w14:textId="7EFED87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3344593.48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46F19" w14:textId="11C4396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70780" w14:textId="2FDA35C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75ED0" w14:textId="614CD5B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3B60665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C40F2" w14:textId="7C43C87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446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442C8" w14:textId="4F6F40EC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729151.57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2B558" w14:textId="7A1A6B9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3344581.30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3BDC5" w14:textId="629E28C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40F60" w14:textId="688EC7C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EA36D" w14:textId="4893490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33FDFE6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21E05" w14:textId="3216569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447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66BBA" w14:textId="1E03D0A5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729144.86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F841C" w14:textId="136806D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3344565.82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BC8DE" w14:textId="18DBF34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5A3F2" w14:textId="490FA31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F56B4" w14:textId="77F1403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4A280B8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BB5C6" w14:textId="7D4EAF1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448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93DDA" w14:textId="4EA064B7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729145.79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6B4A0" w14:textId="7A44AC7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3344552.61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C5590" w14:textId="3798AE2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B3D52" w14:textId="775E5AC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C3BA0" w14:textId="79CE204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3DB0FD1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3AA3B" w14:textId="49EAC9D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449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6790A" w14:textId="4F4E9041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729142.76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E6C26" w14:textId="1400E23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3344535.70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7967E" w14:textId="00F2E7D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52B75" w14:textId="01B5F69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0DD26" w14:textId="3CC272A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37666B5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385C3" w14:textId="6F30CB0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450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F5778" w14:textId="3DEAF237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729140.74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B50F6" w14:textId="795AF3E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3344528.76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DDA50" w14:textId="314AFF0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D0CF2" w14:textId="2526151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6909C" w14:textId="41040EF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2D68D5E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21FD5" w14:textId="29E1C3E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451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C1EA0" w14:textId="55251A02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729128.25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F9759" w14:textId="0B63953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3344499.99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E0627" w14:textId="065F6A2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ED152" w14:textId="1578C6A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117C0" w14:textId="5569654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3B3A92E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FDC1B" w14:textId="51224F5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452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BE7E6" w14:textId="2C4A3830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729125.05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C5891" w14:textId="365A47C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3344493.70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E8FBC" w14:textId="40807BE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D1011" w14:textId="1C1F1CC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E1DD1" w14:textId="709EA99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1C1B0BD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DCEB3" w14:textId="54A14C1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453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FAE2D" w14:textId="4AF19953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729120.53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9C5A4" w14:textId="3193E61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3344483.54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027DB" w14:textId="11EF9BA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5B907" w14:textId="303373E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80B6C" w14:textId="40F2C9D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1603F55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2E29A" w14:textId="30E8D47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454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BF534" w14:textId="6F2ABCDA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729118.18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A9BC4" w14:textId="559BF42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3344469.81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679CF" w14:textId="5AF33B4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BB83D" w14:textId="403650A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7E54A" w14:textId="7EC147D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49EF893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1A269" w14:textId="056F13B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455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05E73" w14:textId="11541113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729111.85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4467C" w14:textId="611FC53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3344459.03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0BB51" w14:textId="1ADDBB7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EFC14" w14:textId="476E11C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94317" w14:textId="64AC228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25527EB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F91BE" w14:textId="68D48B6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456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706B7" w14:textId="3CF49C20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729111.48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99717" w14:textId="0F1649D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3344453.77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60373" w14:textId="651AE11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F5886" w14:textId="533A2D7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3EF5C" w14:textId="79EED63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2B12996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775ED" w14:textId="0394C01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457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3D857" w14:textId="7C9A15DB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729133.74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F7A3E" w14:textId="3E457B2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3344427.38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160EF" w14:textId="0A92661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08472" w14:textId="2D63D29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5D82A" w14:textId="6993520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58D3A3F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932FB" w14:textId="4A471DD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458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59F14" w14:textId="254FACE6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729142.71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47837" w14:textId="7CA8C27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3344395.23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4A76D" w14:textId="7138C03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7EB72" w14:textId="2933FE2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04F00" w14:textId="4AA9690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65C5DDF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7CA96" w14:textId="72E1F8D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459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3B3DB" w14:textId="621355D2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729136.93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7D0D1" w14:textId="1AD048B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3344369.94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2D04B" w14:textId="4382256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DBC71" w14:textId="72E22F4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303CF" w14:textId="6A3D3DA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3282198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CB825" w14:textId="441AC9A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460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1157D" w14:textId="52B6010D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729127.99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26980" w14:textId="2B53283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3344350.71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62E8A" w14:textId="303A8D5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43235" w14:textId="514C0CE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6FF70" w14:textId="6D97E7C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31BBA74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DDF10" w14:textId="070E172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461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35084" w14:textId="429A24E1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729121.05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49A6B" w14:textId="2E85A80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3344337.40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4B2C5" w14:textId="588CCC2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AF660" w14:textId="2C81787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A8D4E" w14:textId="7DF76E2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58C1844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E29BD" w14:textId="12FCD28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462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43936" w14:textId="0824DE4F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729118.26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3A8B3" w14:textId="097133B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3344332.05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BE44C" w14:textId="56D919F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20874" w14:textId="61C50A1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B49F8" w14:textId="5F200E0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35B8359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0F2F4" w14:textId="76EBA8D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463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541AB" w14:textId="49B9C7B4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729118.05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544D2" w14:textId="772F1EA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3344315.93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DDDF7" w14:textId="65B8CE5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936FA" w14:textId="7DD0538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F0463" w14:textId="3C21CBF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5563EAA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7A7F3" w14:textId="752D99E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464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2B4AC" w14:textId="71760436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729114.35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A0871" w14:textId="578C8EF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3344276.78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2CEB6" w14:textId="4655839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0F91B" w14:textId="59A69E0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1443F" w14:textId="6809991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1F6F93D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960B3" w14:textId="1688705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465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FAF09" w14:textId="0B4B428E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729098.75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AB759" w14:textId="6144FFD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3344251.50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8AB53" w14:textId="2F1825D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14866" w14:textId="4C7156B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34233" w14:textId="3317A21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2DDED18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EEF28" w14:textId="5818BED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466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9963D" w14:textId="485D6085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729092.61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591A8" w14:textId="414CAD2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3344247.08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1984D" w14:textId="359C6F8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C7346" w14:textId="4D6FD2F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F3DB4" w14:textId="55FCC1F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7CC878A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662F5" w14:textId="31C8D59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467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F3987" w14:textId="00B7BE22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729089.94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ED8CA" w14:textId="2405C68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3344237.10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FBB09" w14:textId="0C9D773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73990" w14:textId="0FF3665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8155D" w14:textId="07A9E24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790B3E3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308EF" w14:textId="3F5FB90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468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A72BF" w14:textId="564AEA2F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729098.75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0CC86" w14:textId="1306EB5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3344222.91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300ED" w14:textId="0B7F090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7728B" w14:textId="238B042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20E4C" w14:textId="272B0A2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1B01515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40C12" w14:textId="1C9AF4B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469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FBF19" w14:textId="7FA9DB9A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729105.86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2CA2B" w14:textId="325A90B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3344210.53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2B448" w14:textId="576E9A5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AEDC5" w14:textId="4924D27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08092" w14:textId="24AB735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3CBE1EF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18C64" w14:textId="64B7158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470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38ECD" w14:textId="5EC23C3A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729111.15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A2A56" w14:textId="5C8D68E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3344198.85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6F33E" w14:textId="37FDDB4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E6EBC" w14:textId="20D2149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AFAA4" w14:textId="366C26D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1ED332B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2DD14" w14:textId="274DECB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471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8318A" w14:textId="737E74C7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729114.23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15CD8" w14:textId="5552E9C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3344193.46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3788C" w14:textId="68DE8DD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487E6" w14:textId="3CF5680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E51C2" w14:textId="2DA56B8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2249B9B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FA35B" w14:textId="016586A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472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AC9C7" w14:textId="2EEC90B6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729118.49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BAA76" w14:textId="4478653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3344185.94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76288" w14:textId="59D0D9A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BEA4C" w14:textId="3C3B6B0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85F37" w14:textId="4E86F48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26BCCA0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19B52" w14:textId="339E974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473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07913" w14:textId="661D5AFF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729125.17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1910B" w14:textId="0F38E64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3344179.96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5FCE1" w14:textId="14E7962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3322E" w14:textId="1379086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904DF" w14:textId="254418E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3C99A28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15E03" w14:textId="6CFCD10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474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08A02" w14:textId="39ED193F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729140.14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B3E4C" w14:textId="57EE55D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3344179.14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1E612" w14:textId="6D5FC55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3E8B4" w14:textId="0E216E5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302A7" w14:textId="33930F8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551A884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24E22" w14:textId="75EB487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475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C1F6D" w14:textId="5E47BEF1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729152.72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E97D5" w14:textId="017508E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3344182.03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36F4A" w14:textId="01E4631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14A77" w14:textId="31BA078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2963E" w14:textId="48C0994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7897B64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F9187" w14:textId="6F391D4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476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ED450" w14:textId="7D2447DC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729179.65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3ECF6" w14:textId="73E5CFD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3344156.17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6626C" w14:textId="52641E6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AA6E4" w14:textId="65EE925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17AFA" w14:textId="0C71977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6679388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98047" w14:textId="537B4B7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477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B0C64" w14:textId="3C0C0B8C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729186.89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7480C" w14:textId="3523CD7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3344147.68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3C788" w14:textId="398EB66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A77B6" w14:textId="32F9967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F49A7" w14:textId="2C0F354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1BA38DD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A2CD2" w14:textId="6C859AB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478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647D7" w14:textId="5C8E4DDA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729196.38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EA486" w14:textId="5A4D948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3344137.85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A82F8" w14:textId="6D474A2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F5038" w14:textId="62F43E2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52BF1" w14:textId="4F00B6A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56405CD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2824A" w14:textId="7E35A1B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479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D56A2" w14:textId="6A8A5AAC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729205.53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1412C" w14:textId="58C56D4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3344132.41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DF0ED" w14:textId="28FEDD4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099EC" w14:textId="547B5FA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DED2C" w14:textId="1C12783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7B0BA05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40217" w14:textId="0813104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480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10C91" w14:textId="5E6387F8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729224.11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BD2D8" w14:textId="2B6426B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3344108.31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47CD6" w14:textId="3C2CEF8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60BCF" w14:textId="22ECD8D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FFDE2" w14:textId="73488E8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67DB0CD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6C6FC" w14:textId="59891A2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481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C9F3D" w14:textId="7BBDB55D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729230.84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5E45E" w14:textId="37E3B78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3344091.98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6B1A2" w14:textId="3603C05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95245" w14:textId="48F6490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5E04F" w14:textId="2B5B9A2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3F2EB20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F70B7" w14:textId="7D70FF9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482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3DBCB" w14:textId="7309915A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729234.33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3E73E" w14:textId="511A199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3344077.51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B0FF6" w14:textId="71538A7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0336D" w14:textId="2CF4F42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19505" w14:textId="4C47DAC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42225ED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9848D" w14:textId="3B9CB5D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483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EDA3C" w14:textId="05F9F119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729234.99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6EE70" w14:textId="60A311B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3344069.83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612D6" w14:textId="6AEA835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D4E8C" w14:textId="41BCE0B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B0A2D" w14:textId="0604C28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71080FC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58145" w14:textId="5D5175B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484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CF781" w14:textId="191DF16F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729240.15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FD59F" w14:textId="2CC3DDC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3344057.55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312B8" w14:textId="71200CC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21482" w14:textId="7598422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975C6" w14:textId="6D2ED40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3D9F945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6AB11" w14:textId="2E0B634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485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DA2FD" w14:textId="05ECF955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729244.69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28865" w14:textId="6F25F77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3344038.71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76547" w14:textId="1E94467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545C8" w14:textId="395EE9D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30691" w14:textId="093E9F7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673EA13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5E1A6" w14:textId="68BC588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486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E695C" w14:textId="1C9D47A1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729249.01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CAFE8" w14:textId="58D1A66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3344017.02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54E0A" w14:textId="7DE8CE9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FD216" w14:textId="674AAAF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B8AF6" w14:textId="368E528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027CBD1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55EC0" w14:textId="066EDD9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487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0E476" w14:textId="6637D993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729250.67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94E3E" w14:textId="07A2C69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3343998.47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B9662" w14:textId="0AA8B00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52329" w14:textId="0474A52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2DBF2" w14:textId="09EF8E2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6D583A3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D2393" w14:textId="6CBDBCB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488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A9398" w14:textId="45FDEB56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729249.98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D1C37" w14:textId="393A0BE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3343978.39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03655" w14:textId="02E73F3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1383D" w14:textId="7C71C1F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76270" w14:textId="332B843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1816283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63442" w14:textId="2512A46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489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FA138" w14:textId="573A8B2A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729256.90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8A1A2" w14:textId="7BF9B27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3343968.70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D97D8" w14:textId="35410BE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72B0F" w14:textId="1B73448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BC65F" w14:textId="30181F0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23680E9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61545" w14:textId="6A03C9E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490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AD2E2" w14:textId="2E65C570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729264.69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8E145" w14:textId="115432B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3343962.23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7049C" w14:textId="6629F52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8A7C5" w14:textId="72AE201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8F4E6" w14:textId="1D11430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2695BDD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9CF7F" w14:textId="59A14CC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491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A20A9" w14:textId="1C0A6BEC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729277.07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3F852" w14:textId="56DAEE1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3343945.02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A1E1C" w14:textId="27ED9CE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1D41D" w14:textId="61A9705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3425C" w14:textId="3C4756F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399F4C7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556D0" w14:textId="2F45EEB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492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04845" w14:textId="28E3A8C4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729284.67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16FAF" w14:textId="40CE293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3343923.72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666B6" w14:textId="400FFDC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F41AA" w14:textId="4088344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6DFAA" w14:textId="444A785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2E29FE3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8D966" w14:textId="1C0B016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493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8D80E" w14:textId="6D4118A4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729285.55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534D5" w14:textId="755B381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3343902.62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88C23" w14:textId="47830B5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4F139" w14:textId="0956EBB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6D303" w14:textId="669E710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6DE1B97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CFD40" w14:textId="0796066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494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C78A9" w14:textId="21810313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729284.51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DC156" w14:textId="6D5FBF5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3343885.41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EE732" w14:textId="0D3BC1A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832AB" w14:textId="4881BA5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CAB3B" w14:textId="33D5F00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68C4440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7F5B7" w14:textId="4C72844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495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A1B30" w14:textId="6049796C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729283.22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1D2A2" w14:textId="7DC4181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3343879.38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A74A8" w14:textId="66DC63B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A28C7" w14:textId="2FE998E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B024F" w14:textId="2F9CA03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1E69CB6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1148F" w14:textId="5BAD8CA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496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E8AAA" w14:textId="2BF9D922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729283.04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A77FE" w14:textId="2B0BA77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3343877.22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A3C1E" w14:textId="79258B2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11381" w14:textId="3059279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61614" w14:textId="6750E1C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16263E9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B6F56" w14:textId="543C10A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497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B133A" w14:textId="1F57C2CB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729285.18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D81DE" w14:textId="04D89D5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3343866.23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C0DC5" w14:textId="05190A4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91C86" w14:textId="2CABAF9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83857" w14:textId="517CFCD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0450D9E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B5D8E" w14:textId="2CC35F3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498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0DC09" w14:textId="5E295A1C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729284.96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6421A" w14:textId="7372D1C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3343858.82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2AA73" w14:textId="16E7289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1D0CD" w14:textId="3D0E275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405D7" w14:textId="6308FF3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70176EC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CBDCB1" w14:textId="4E01208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499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E2E8C" w14:textId="1C48E3D6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729287.91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C73AB" w14:textId="33593C9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3343851.30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E3A71" w14:textId="0176616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4DA4A" w14:textId="35823E4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72F88" w14:textId="609CB9B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5989150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303BE" w14:textId="7AF8B5F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34E4A" w14:textId="326A7BD5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729290.24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F448C" w14:textId="3A1D7AD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3343846.77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59CA1" w14:textId="17FD4EA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6AA4C" w14:textId="6BBE8B3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00F56" w14:textId="07EFD28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694E4D2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FB659" w14:textId="7BF1C3E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501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33B70" w14:textId="04F64C3E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729294.31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C1FFD" w14:textId="77D7A4A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3343846.15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400C2" w14:textId="26D3F14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DCFC5" w14:textId="2BDD335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88260" w14:textId="6007BA6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1984FFA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723E9" w14:textId="1E5139F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502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987C5" w14:textId="2D2948FE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729305.56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A8083" w14:textId="23E1FBB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3343849.31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0E34D" w14:textId="2F823AE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CE647" w14:textId="3219815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B06E9" w14:textId="1783918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2C06A55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D4AE5" w14:textId="1602516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503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F0EAF" w14:textId="71FA935E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729328.77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2FABC" w14:textId="34F4760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3343838.68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9C9BF" w14:textId="2160041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DA138" w14:textId="7B8AC11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EAC59" w14:textId="151FB46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5C2D057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27CBA" w14:textId="4638AF2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504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7ADF5" w14:textId="07A45917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729328.91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9674C" w14:textId="46FA8CB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3343838.60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C998A" w14:textId="14F6102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B0F2F" w14:textId="3ED61AF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265EC" w14:textId="36D5EA3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2093CC7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FF3AC" w14:textId="6118BA1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505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3BDF7" w14:textId="0CA7E6AA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729332.24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B7436" w14:textId="2048C73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3343837.72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62064" w14:textId="230FA9C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5A84C" w14:textId="2AF1097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62AC7" w14:textId="7C05E43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0720AEA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65839" w14:textId="0BD94F0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506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37A25" w14:textId="2AB8A963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729343.52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1A572" w14:textId="0947148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3343842.07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4F59B" w14:textId="06EA750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F2A6E" w14:textId="6B98510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B7FBF" w14:textId="4D6A52D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0FF0E54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1278E" w14:textId="2797F59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507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74023" w14:textId="0BB44DF6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729351.47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4587B" w14:textId="1F1F962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3343842.18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33163" w14:textId="19CF5FE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A807A" w14:textId="43A0158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F962C" w14:textId="6F670E1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6CBF602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C8E3D" w14:textId="04D902E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508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96FF6" w14:textId="14520582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729357.36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90184" w14:textId="29AA03A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3343844.23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BF3EE" w14:textId="7A5BC73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9B62B" w14:textId="2DF6216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E7F1D" w14:textId="566C74D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6E72A41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674FD" w14:textId="3F0E92E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509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2FA2F" w14:textId="2D265B65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729372.40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4A2AF" w14:textId="338D035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3343840.15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1E399" w14:textId="43C6E02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53E1E" w14:textId="3F92EC9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D076C" w14:textId="028A8F2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4956D78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47E3B" w14:textId="2396C4A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510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B72B4" w14:textId="6A035BD6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729377.79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C31FD" w14:textId="1DE715C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3343839.45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6A581" w14:textId="453B68D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8239A" w14:textId="1332732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A8757" w14:textId="1179421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3A2426A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FDDC0" w14:textId="17EB031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511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AF255" w14:textId="2DE1AACC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729383.70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F69B7" w14:textId="4562251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3343839.16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76C37" w14:textId="6136643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F78E8" w14:textId="7EAF389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E50F3" w14:textId="231A016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2644E4A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2C5C7" w14:textId="3C0411D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512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A5509" w14:textId="032D29AB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729411.41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D09C5" w14:textId="76A4405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3343834.76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C99B0" w14:textId="164429F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0EDF3" w14:textId="5009A3B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5442A" w14:textId="1CDB9BC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6339E34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02028" w14:textId="3ED039C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513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E7A18" w14:textId="5544BF10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729428.59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ECEAD" w14:textId="49629EC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3343822.68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B822A" w14:textId="6771391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D4B64" w14:textId="7DA70AA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215C3" w14:textId="0C51965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51066C0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2C238" w14:textId="7E6A7D8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514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19D5D" w14:textId="565EF7CA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729430.55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EA30B" w14:textId="1454E65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3343821.89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1C7EB" w14:textId="1816396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F63ED" w14:textId="27A5FAE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967F7" w14:textId="2597C79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31AE4D1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E1A28" w14:textId="06D0A00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515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E47C0" w14:textId="0C974419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729434.66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354B6" w14:textId="221C1E9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3343819.38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59A49" w14:textId="2BCF5B5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CF05C" w14:textId="4CEF8DB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DCD6C" w14:textId="1D1D7EE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0B7B4CC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0DDB5" w14:textId="143C6A4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516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65148" w14:textId="6CC5B0F4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729436.53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8F99E" w14:textId="7722835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3343818.52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D00A8" w14:textId="02148BE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F1A33" w14:textId="6946D4E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D0952" w14:textId="5D63B66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5241A39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4F9ED" w14:textId="3B2EBE5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517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4C1C7" w14:textId="0B47DBB5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729437.14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AD079" w14:textId="5EC45DA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3343818.19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CA259" w14:textId="2E49EAF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D1BDB" w14:textId="64C900D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26D22" w14:textId="0E33226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1DD6ADF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960A9" w14:textId="4FDC264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518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E1687" w14:textId="4BB489CB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729442.92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2F86F" w14:textId="6817061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3343817.29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1876D" w14:textId="565175E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536EB" w14:textId="0E25C93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89271" w14:textId="5AA4D45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06D5308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61717" w14:textId="3BB3F86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519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0A566" w14:textId="024E1C5B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729459.15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5FDF0" w14:textId="09A28FB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3343809.13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BCFC1" w14:textId="3C707CA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E0AB5" w14:textId="426C133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DBBAA" w14:textId="4729103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5992C79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E2779" w14:textId="6EFF783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520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D1A36" w14:textId="59B3D50F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729461.16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34782" w14:textId="63017CA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3343807.09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B216A" w14:textId="4B19366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DBB86" w14:textId="21496F7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FB942" w14:textId="1946758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2358D8A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DD162" w14:textId="227C254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521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68832" w14:textId="0FAE1D5C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729462.76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3E013" w14:textId="25A917B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3343806.21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800C2" w14:textId="63003B7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1F3BC" w14:textId="1AF56E7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0444B" w14:textId="549A995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0C17BC5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CC7A3" w14:textId="05A08F8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522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37919" w14:textId="7BAFD991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729464.07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9BFD3" w14:textId="243A80D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3343804.79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0D25A" w14:textId="736E264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29239" w14:textId="63C0428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07226" w14:textId="61C4CD6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0F444D0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DC528" w14:textId="4A4CB81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523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14542" w14:textId="7C3E8E42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729468.01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AB185" w14:textId="06E4869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3343802.03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90C2B" w14:textId="080D32F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480B9" w14:textId="7D69FAB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B0E67" w14:textId="65C3FA0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69F8D17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F555B" w14:textId="09879FF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524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A46AC" w14:textId="3310F35E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729470.25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5FA51" w14:textId="2C5523C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3343800.69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0DA5C" w14:textId="594B7AB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5A23C" w14:textId="3FAE9E8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DB516" w14:textId="2903C2A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69FD426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7FE09" w14:textId="33E8D84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525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96BB3" w14:textId="06BD4554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729474.88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57E61" w14:textId="261969D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3343797.01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E2C99" w14:textId="37FDBA5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1CFDC" w14:textId="1BE26AA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00282" w14:textId="58227AB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50D8C3D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F8E3B" w14:textId="26DD426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526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058E2" w14:textId="11485D15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729477.82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E9BB5" w14:textId="202799F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3343795.07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86525" w14:textId="2A49659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CEF9F" w14:textId="5CCAACF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15C8F" w14:textId="665B580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294364F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F833F" w14:textId="1984D26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527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AB2AD" w14:textId="1788E3F5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729485.62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53F76" w14:textId="799DF15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3343786.73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05694" w14:textId="3B4161F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634E5" w14:textId="5657164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819D2" w14:textId="65FE25F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5A3D2C0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A3C96" w14:textId="77CE8FA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528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33264" w14:textId="4A6A2A0D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729487.08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0EF63" w14:textId="65DBFE8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3343784.62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C6042" w14:textId="43C057A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5C621" w14:textId="44EFC75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EA718" w14:textId="3DBEF90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58960BC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B8C95" w14:textId="0F4DF7A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529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D2445" w14:textId="3D239EC2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729490.59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53360" w14:textId="1A8E5C6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3343780.66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D0A838" w14:textId="627CCDA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2249E" w14:textId="68E9D2B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384B0" w14:textId="6D456A8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057B581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1E0F6" w14:textId="67F0224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530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02DC2" w14:textId="02600485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729496.49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856FF" w14:textId="389A060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3343775.19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E67A6" w14:textId="07E7399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B448A" w14:textId="4C98C23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137EE" w14:textId="1B5FEE4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180F0AF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CE6A1" w14:textId="1424227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531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8AC37" w14:textId="4949D676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729498.63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3B23E" w14:textId="30B55A6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3343769.45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9BC74" w14:textId="385A5D6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F965E" w14:textId="7DBE7B3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86106" w14:textId="0F8A6A7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44C8863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49B0D" w14:textId="5BD2D28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532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CF93F" w14:textId="41E2CB33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729500.35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2B037" w14:textId="349A34A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3343768.69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F0F03" w14:textId="1AE39FD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FC88B" w14:textId="2977265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D7042" w14:textId="5B0786E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2E326C1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53B8D" w14:textId="5F69C8E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533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A5D06" w14:textId="784E4818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729520.80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F8FFD" w14:textId="6E30C7A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3343750.57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3AA76" w14:textId="6068A3D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F4AA1" w14:textId="29625C4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EF38E" w14:textId="3D7ADC3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14539B5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86C76" w14:textId="667BFEE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116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5B593" w14:textId="3DEF9028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729482.42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37F8C" w14:textId="2A7A220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3343707.28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11213" w14:textId="2A77412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F3240" w14:textId="3C0C39C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7A8CE" w14:textId="3C109C3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1E07871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B9049" w14:textId="21D5D9E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Зона1(4)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AFE69" w14:textId="2415C312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EDD56" w14:textId="71E953F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DE1E5" w14:textId="1F462C8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FC3C5" w14:textId="6227FB8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60B2D" w14:textId="32EA6AB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28F7909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8815B" w14:textId="3C727FE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534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76417" w14:textId="0FA22168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729481.35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78CB6" w14:textId="59E84DC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3343705.55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E1177" w14:textId="3FFB96B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0B28F" w14:textId="31D1CDC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EF7DC" w14:textId="58CF7F2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5C63CCD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3D6B9" w14:textId="7BB58BD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535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15BFD" w14:textId="7EC3E650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729480.</w:t>
            </w:r>
            <w:r>
              <w:rPr>
                <w:sz w:val="18"/>
                <w:szCs w:val="20"/>
              </w:rPr>
              <w:t>81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2B83A" w14:textId="3C67987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3343707.</w:t>
            </w:r>
            <w:r>
              <w:rPr>
                <w:sz w:val="18"/>
              </w:rPr>
              <w:t>4</w:t>
            </w:r>
            <w:r w:rsidRPr="002E6E74">
              <w:rPr>
                <w:sz w:val="18"/>
              </w:rPr>
              <w:t>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24F35" w14:textId="6D506AB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55854" w14:textId="4119C5E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A7193" w14:textId="14C9A18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4E40A0B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5F35C" w14:textId="2062258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536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5E0F8" w14:textId="7045B953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729478.17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46E0C" w14:textId="3DE3A1D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3343709.67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EA809" w14:textId="60C44BC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14DC3" w14:textId="659D1F7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132A4" w14:textId="57CCD4D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105D613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B62FB" w14:textId="69671F8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537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12ADF" w14:textId="343209EA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729472.19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6983D" w14:textId="7EB3177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3343715.90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B0CDE" w14:textId="3799338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956AB" w14:textId="0B5AE4D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EDCE7" w14:textId="390AC0D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1A6C2CF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E1CD8" w14:textId="43069CF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538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57072" w14:textId="6FC1366D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729471.03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7A76C" w14:textId="6251ED5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3343719.70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EA430" w14:textId="7C0B9C5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DA9FF" w14:textId="64799F1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F45F8" w14:textId="28D99F0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40C23A0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FC6DE" w14:textId="763893E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539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CFEB3" w14:textId="738EE6B2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729472.22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400E1" w14:textId="4C353C8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3343723.26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28822" w14:textId="315F658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D7CBB" w14:textId="33C7A4A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6FFDB" w14:textId="0D04204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253E2A4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253D1" w14:textId="5CE99BF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540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65217" w14:textId="09125F2E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729471.13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81C09" w14:textId="20DA1D8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3343724.81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883C0" w14:textId="6AAAEE1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3279A" w14:textId="3A7D282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32A64" w14:textId="6E7AF9D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26DB852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FA016" w14:textId="4E9076E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541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D2D07" w14:textId="172F0D56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729466.75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558DC" w14:textId="031F484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3343726.91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EB84D" w14:textId="6225845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14DA5" w14:textId="5452092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C8D75" w14:textId="6A369D1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6D0B99B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79918" w14:textId="711468C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542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8E278" w14:textId="37039033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729464.20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4EAA2" w14:textId="1EBFD78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3343728.92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A4F46" w14:textId="40BB6E0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00506" w14:textId="7179715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D93CB" w14:textId="5AFDEC2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1D9CCB2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A9423" w14:textId="232A7E9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543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201A4" w14:textId="304673FE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729462.70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5E53D" w14:textId="19DC9FA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3343730.50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84E3F" w14:textId="3FE5B55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E8EBF" w14:textId="6A6AA51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6F049" w14:textId="184D59E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3496A2D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2744D" w14:textId="11F12BC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544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4809F" w14:textId="6C28604E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729462.51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714A6" w14:textId="64037E5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3343730.74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009B0" w14:textId="75124F3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05AA9" w14:textId="5A7667C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2E84D" w14:textId="0B78BD0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1EE5366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F14F3" w14:textId="5A63EB3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545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36533" w14:textId="4642D3B3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729459.08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E34D7" w14:textId="0CC0618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3343732.13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DD162" w14:textId="4B6965C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655B2" w14:textId="2572944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2773C" w14:textId="37AF53D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6F2709B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2B203" w14:textId="47AD8E5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546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3DC2D" w14:textId="683ABB61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729457.97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2A84E" w14:textId="30336A4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3343734.01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F78C7" w14:textId="3F81112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925DC" w14:textId="557C5D4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E5246" w14:textId="1F12A77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7E8290B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8A7EA" w14:textId="71F67AB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547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E95FF" w14:textId="17CFC921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729456.69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D373E" w14:textId="1963C57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3343735.55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D3D09" w14:textId="239A3A5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B513E" w14:textId="6EBD27F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8A299" w14:textId="69B250E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2CB3821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CA522" w14:textId="7D935C4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548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7ED01" w14:textId="19476C5B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729455.30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C2F88" w14:textId="641495D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3343737.22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84B06" w14:textId="04C4DDC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2FE1F" w14:textId="0F7BF2A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BB60A" w14:textId="2117E93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23C2604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30C94" w14:textId="72F4C48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549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64D5A" w14:textId="33238FF6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729453.54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24965" w14:textId="7656970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3343738.08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6570C" w14:textId="72ECA60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63968" w14:textId="7BAA6D7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520A7" w14:textId="5436C2C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469E44C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2D515" w14:textId="40C10CE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550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54D84" w14:textId="491839B4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729453.13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B6DFC" w14:textId="416A950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3343738.58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73CC2" w14:textId="30E49AF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29AA4" w14:textId="4D1ACD8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3804F" w14:textId="184A8F6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1821B71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A7775" w14:textId="607905C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551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5890A" w14:textId="1DE088A1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729452.72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71931" w14:textId="49E6455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3343739.08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E32C9" w14:textId="21FE943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F1585" w14:textId="3E89B12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97A9D" w14:textId="435D88C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47ADC31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8A549" w14:textId="702110B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552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99A9E" w14:textId="3F8BC08F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729452.52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D629B" w14:textId="6F66F3B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3343739.64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CD1E4" w14:textId="5BA044B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CDBCA" w14:textId="2E78F1C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8A48F" w14:textId="70E03C3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6AAF7FD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5B9D8" w14:textId="69C7A0B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553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740DF" w14:textId="2A6E3965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729452.55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0AE0F" w14:textId="619C9D2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3343740.15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269D0" w14:textId="5045A34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22DC6" w14:textId="1A94D66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2DD45" w14:textId="5AF1BC1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6E49EE5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DB8F4" w14:textId="25488BC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554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D2601" w14:textId="6B26BF15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729452.92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7EB7F" w14:textId="487D838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3343741.02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25FFF" w14:textId="122B0E3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399306" w14:textId="18CDDEE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A41C4" w14:textId="2CEC115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57956CD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DC121" w14:textId="1A7D664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555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70E83" w14:textId="57CA448E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729453.70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4BDA2" w14:textId="05B4D85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3343742.04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BEE69" w14:textId="05DCA33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5DDAD" w14:textId="7C6EBA3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62425" w14:textId="3EE9C6A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0862F50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49AEF" w14:textId="575E84B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556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8C367" w14:textId="6015C4F9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729454.08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D1492" w14:textId="3E325BF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3343742.65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AE9D3" w14:textId="2CFF3F4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913C0" w14:textId="572BDFE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78D43" w14:textId="493ABCC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7063151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72C30" w14:textId="242D138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557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71968" w14:textId="705426B2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729453.99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6A12C" w14:textId="675D5B0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3343743.12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1C829" w14:textId="0379BF4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8A90F" w14:textId="70AC1FA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A67F6" w14:textId="1646EBC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1883BDF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16670" w14:textId="111B8C3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558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39C86" w14:textId="68DDF702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729453.87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87F3F" w14:textId="265A054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3343743.60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66110" w14:textId="668A6BA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68019" w14:textId="6751029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D1E64" w14:textId="29DC5C2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63BD893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24A3E" w14:textId="794571D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559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6E4A5" w14:textId="782C6EA3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729453.94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E69A8" w14:textId="5B9D4BE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3343744.20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81217" w14:textId="3C753A3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B082C" w14:textId="7847991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55794" w14:textId="6DC8CEE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11DEEF0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34655" w14:textId="3084C67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560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DFB47" w14:textId="70BE4FB4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729454.07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DA8CF" w14:textId="5004A2B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3343744.68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1FB1E" w14:textId="5CE415E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B99B9" w14:textId="352A538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5104C" w14:textId="33D35CD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17C7018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954F2" w14:textId="4893686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561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CAE91" w14:textId="5A18D34A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729454.02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1C4AB" w14:textId="056EAD9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3343745.17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2C5B6" w14:textId="0206C01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7BF0C" w14:textId="58050A3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8E06F" w14:textId="5465356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48DBCB7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95FB1" w14:textId="3318BB2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562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8C638" w14:textId="56D02F0A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729453.49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91FAC" w14:textId="0BA9801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3343746.01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0CE58" w14:textId="00A44DC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8DD0A" w14:textId="3A476C3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47EA8" w14:textId="610FF71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2224D79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392C9" w14:textId="7A7083E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563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2DE12" w14:textId="4980A435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729452.76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E2318" w14:textId="6728721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3343746.85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51F4B" w14:textId="15AF0C8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E5658" w14:textId="7780FEF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31621" w14:textId="2AC16A9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279EFF1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8633F" w14:textId="19AE17E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564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41F69" w14:textId="46D822B5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729451.35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5C97A" w14:textId="6CB8442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3343747.93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F137D" w14:textId="741B9A8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B938E" w14:textId="620431B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86CB4" w14:textId="55F513D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00B9C1F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4E9E9" w14:textId="7152CBB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565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E86B4" w14:textId="105EF58B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729450.72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2995C" w14:textId="25FE994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3343748.47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21C8A" w14:textId="334C2DF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DA3DC" w14:textId="0C8B198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424F0" w14:textId="4F5FBCA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663271B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BEF82" w14:textId="3841B31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566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020E0" w14:textId="4B7FDD2F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729450.52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9F244" w14:textId="0355228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3343749.13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FD9B8" w14:textId="741A4F5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03878" w14:textId="30627C3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31826" w14:textId="4D44695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7F9ED61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7C445" w14:textId="0B889A8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567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17FE1" w14:textId="129C38D5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729450.07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3BB66" w14:textId="0E3D016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3343749.61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8F7AB" w14:textId="556C4EF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23D21" w14:textId="371F606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FE4F1" w14:textId="49C2527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172446C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67187" w14:textId="65BCBAD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568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E1BBD" w14:textId="1459269F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729449.54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AF760" w14:textId="3B2B6B0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3343750.34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11649" w14:textId="0BB6513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0C476" w14:textId="6C55E0F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DC9D2" w14:textId="35A3B8C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7366259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D14CD" w14:textId="30BD66B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569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3B869" w14:textId="6D1AC90E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729449.15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6A057" w14:textId="37A015F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3343750.77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1D762" w14:textId="1377BCE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0CA22" w14:textId="73970D1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733AB" w14:textId="04DEDC8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16AC098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3D7C0" w14:textId="60F770E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570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8E454" w14:textId="0FB3A32B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729448.26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C1C7F" w14:textId="79875A2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3343751.73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DED88" w14:textId="589A401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E597D" w14:textId="309A905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BFD95" w14:textId="34A06AD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3E42294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4C1EE" w14:textId="0B36AE3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571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0ABB7" w14:textId="4BC71009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729447.58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866AB" w14:textId="2EBEF3C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3343752.86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78A22" w14:textId="6E99D55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B164A" w14:textId="1E9ADE4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2E9D9" w14:textId="364DF19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08C369D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0DF23" w14:textId="4BBFB1D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572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D1C3A" w14:textId="14179946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729445.64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0C718" w14:textId="685FBD1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3343755.03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2BE74" w14:textId="3BE4F63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16712" w14:textId="59C668E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BEBD7" w14:textId="2BB4613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27593FC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E8823" w14:textId="25F01EE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573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99455" w14:textId="07DDDEC2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729444.68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C771D" w14:textId="65B7685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3343756.04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28581" w14:textId="482B478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863E8" w14:textId="3F6398B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D7E0B" w14:textId="6AE5EDA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60C35B0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CC087" w14:textId="41882D3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574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2CA8B" w14:textId="203B01EE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729442.63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1059E" w14:textId="12C5B95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3343757.21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17769" w14:textId="4664FD9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EB81B" w14:textId="2B60D39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9D028" w14:textId="3CA2CE0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59901F3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97694" w14:textId="090A4EC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575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6EAB2" w14:textId="6B7C30C8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729441.61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6B431" w14:textId="16684D5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3343758.08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B6323" w14:textId="3A6CA10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71D6A" w14:textId="746B7FB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05456" w14:textId="5B102D7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7AA9357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A27D7" w14:textId="48750B4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576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75287" w14:textId="4D3E2544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729441.26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5BC6A" w14:textId="64287B5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3343758.36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A1144" w14:textId="000FB58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5209D" w14:textId="75B4EE5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108BE" w14:textId="39284CB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3BF5665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63919" w14:textId="5063F7F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577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9386B" w14:textId="262C88D6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729440.86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62D85" w14:textId="158A45D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3343758.67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D408D" w14:textId="74A7447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23704" w14:textId="4FFA7BD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56D78" w14:textId="576EF06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1D677C4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961D4" w14:textId="2616C33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578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AC5D3" w14:textId="524C33FA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729440.44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41841" w14:textId="5072E89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3343759.08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33EF8" w14:textId="6351E2D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38344" w14:textId="577820D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F9301" w14:textId="369147B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2D39F85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FBD8A" w14:textId="23F846D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579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7438E" w14:textId="06C38DC4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729440.14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7720F" w14:textId="172246E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3343759.48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F6A43" w14:textId="19062C2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C6ABF" w14:textId="1CD8F57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81C7F" w14:textId="4A4E990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677A4FA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6F8E7" w14:textId="5A4F11A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580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7A0C5" w14:textId="26665A1E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729439.83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F59CC" w14:textId="3F9BE7D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3343759.76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48B60" w14:textId="5B19429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3B86B" w14:textId="731CC33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6C9D8" w14:textId="317A1AC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3E1A679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5147F" w14:textId="1605F41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581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011D2" w14:textId="7D72BC98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729438.42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87C49" w14:textId="35BA1F0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3343760.69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4AB93" w14:textId="404573D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702F0" w14:textId="437AA5B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8978A" w14:textId="53348C2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4475FBA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BAA15" w14:textId="7D44F34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582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8E223" w14:textId="593636BF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729437.52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831F3" w14:textId="0FDF279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3343761.04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1444B" w14:textId="7EFD818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5C53D" w14:textId="5E5FC79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CA6C0" w14:textId="1B784C0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0B143EF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67F76" w14:textId="22C0F69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583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49BF9" w14:textId="5FC06BF9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729436.62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06B95" w14:textId="73FB11F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3343761.31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C21F2" w14:textId="01EDEB4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F33A2" w14:textId="1F67F0D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C84EC" w14:textId="7190219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1D21BCE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40323" w14:textId="3258817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584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94789" w14:textId="086ACD9B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729434.95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A02F3" w14:textId="045E68F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3343762.25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FF640" w14:textId="34ED5AF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6C427" w14:textId="10C6A48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FC9E9" w14:textId="2FA25B6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4EC2A49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C6193" w14:textId="1C30E05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585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82FC7" w14:textId="1A1A4464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729433.23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DA3EF" w14:textId="7CBE764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3343762.93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6DBF7" w14:textId="31CDA79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19241" w14:textId="39A22AA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4CDA9" w14:textId="1D4C609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21838F5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16A84" w14:textId="4F1EDA5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586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015DA" w14:textId="6DAB1E5C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729430.68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34C7A" w14:textId="58B898B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3343765.67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99699" w14:textId="3CC6C67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340DA" w14:textId="30B7DED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BB9CB" w14:textId="18EC359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75D8045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39C0E" w14:textId="7B2AC28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587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6BB65" w14:textId="3276E30F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729429.76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00AB3" w14:textId="15F17AB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3343766.17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75C5B" w14:textId="6BFD5DC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ED51D" w14:textId="7204587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2B35F" w14:textId="2BC2A2B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2BF2857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0BC97" w14:textId="11F6D88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588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FCAF7" w14:textId="45DCC87F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729428.38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A44F6" w14:textId="42047EB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3343767.58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48C67" w14:textId="417EE0E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B08A2" w14:textId="3B86689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7180C" w14:textId="2E663F1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4D563F8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20974" w14:textId="00CEE95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589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18CE5" w14:textId="1CD99DC6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729427.41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6FA4B" w14:textId="6386642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3343768.22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CE591" w14:textId="35BC625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FA8BE" w14:textId="1714F6F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95C49" w14:textId="1A52983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2E6EEA5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A6963" w14:textId="701FBB8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590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9CEE2" w14:textId="0C6A1A4A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729426.32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29EB9" w14:textId="5D7F401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3343768.40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00B54" w14:textId="75CB20A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F737A" w14:textId="0CAF8BA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DE09F" w14:textId="458CF39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2187745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56FCE" w14:textId="6486733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591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EE84F" w14:textId="14FFB1E5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729425.17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2FA91" w14:textId="305863A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3343768.36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33450" w14:textId="49F3BFC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ABE47" w14:textId="271030E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25BC6" w14:textId="33309C9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70B2EA8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D8C74" w14:textId="1ADC502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592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1DE35" w14:textId="10FACB0C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729423.58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68D91" w14:textId="004C42A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3343768.22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1D1B5" w14:textId="08A602D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70B63" w14:textId="63C6F95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C8763" w14:textId="6357AE7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0BF249B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0E17C" w14:textId="6901DC9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593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73913" w14:textId="0778B67F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729422.92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55E61" w14:textId="3CFDE29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3343768.21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265DD" w14:textId="72EB1E2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A92B9" w14:textId="40F1F50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B88F7" w14:textId="1D51BC1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5454362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AF8E3" w14:textId="3DAD92A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594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B21E9" w14:textId="46E05534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729422.11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0D4D0" w14:textId="273196B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3343768.30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1225B" w14:textId="3470AB4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FBB06" w14:textId="616680E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6B756" w14:textId="346B0E4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5D0D76A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391EE" w14:textId="688E6D1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595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23367" w14:textId="3AFBE592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729421.60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AA507" w14:textId="6CA2E03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3343768.40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9B044" w14:textId="3F7F7C9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C1FC9" w14:textId="18DB569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C17E4" w14:textId="3195BF5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1903445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D1A43" w14:textId="2D60B37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596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527F3" w14:textId="71D0AB9F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729420.53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A642E" w14:textId="6D54EE1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3343769.21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1F674" w14:textId="6E3EE7C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88D64" w14:textId="7E4FC8F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51995" w14:textId="55DE753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6608F30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B20A0" w14:textId="0061007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597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F4FA0" w14:textId="245B596E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729420.01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E7B21" w14:textId="5F828B0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3343769.76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657D6" w14:textId="2E1C915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48515" w14:textId="1901865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25664" w14:textId="6A8C4EA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0CC643E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E30CD" w14:textId="2D281A1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598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2D401" w14:textId="767C982C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729419.31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C18A9" w14:textId="24E6D15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3343770.13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AD8B9" w14:textId="45F8B12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8F611" w14:textId="70B1A6E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4C13E" w14:textId="6A5D7F9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3FABE57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F85F9" w14:textId="408EB16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599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38257" w14:textId="3D3814C8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729418.01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C181F" w14:textId="2B82132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3343770.74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65946" w14:textId="38247DA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B7738" w14:textId="6AF45C8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9804D" w14:textId="3B8DCAF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2497979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B7D14" w14:textId="669E682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A6998" w14:textId="660F394C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729416.15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1B354" w14:textId="7116063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3343771.61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95F73" w14:textId="74F9D54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FB8FD" w14:textId="2F79034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87F46" w14:textId="5080857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1036C67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612C9" w14:textId="2068E5E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601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BA554" w14:textId="73488F81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729413.60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2482D" w14:textId="41B637B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3343772.80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7DD30" w14:textId="0684E21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D3110" w14:textId="32E362E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FF640" w14:textId="5857099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441288D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8FDF3" w14:textId="1617892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602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30AA7" w14:textId="1FF46A3E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729411.19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C6510" w14:textId="7E9C894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3343773.93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DD9BA" w14:textId="564BC1A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66FE9" w14:textId="3350575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03873" w14:textId="2C3294B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0AC458A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2E799" w14:textId="2989FD9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603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BB6B2" w14:textId="2DD2A4E2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729409.56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C838A" w14:textId="050C44D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3343774.98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EF370" w14:textId="42B91A8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DF344" w14:textId="523ACE7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A60E7" w14:textId="35103C0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6050A7C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F2889" w14:textId="1140911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604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2E14B" w14:textId="750B3AD4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729407.38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9C5B3" w14:textId="4ADCD38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3343776.39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23A7E" w14:textId="14AC775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AE523" w14:textId="376B9B3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5692D" w14:textId="362DD5C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131449A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DAF82" w14:textId="0C5A81C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605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2C5E7" w14:textId="0730AD25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729405.10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EE0D2" w14:textId="716F2AB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3343776.76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3C815" w14:textId="50C6E39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FA7C5" w14:textId="7915A60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3F7C0" w14:textId="4E8ECDF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5222518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55591" w14:textId="099E35A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606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0506D" w14:textId="157E304D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729403.45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A3AA3" w14:textId="250FB68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3343777.02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885A3" w14:textId="66D9B6C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B92D0" w14:textId="4946AFF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BEBCF" w14:textId="37D85F6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0C34A5F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0F1B0" w14:textId="5AD06B9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607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4AC8D" w14:textId="08BD79A6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729402.41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C7F3B" w14:textId="67F0825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3343777.61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9C463" w14:textId="10C4FD7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FEE85" w14:textId="703C074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E3503" w14:textId="49F1361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1D9653D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15657" w14:textId="2B1AFEA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608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A1EF8" w14:textId="45A81234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729401.55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3085B" w14:textId="5BCF1DF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3343778.16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45310" w14:textId="33BCAA9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37C01" w14:textId="67E8A53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9217B" w14:textId="63160FD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1D319BC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5F508" w14:textId="1331047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609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60833" w14:textId="5A8542C3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729397.91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573A2" w14:textId="455F248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3343779.26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1BEED" w14:textId="6E0857C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68954" w14:textId="511B80B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F1F53" w14:textId="27260B8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3A91F39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1BC72" w14:textId="0C3BF34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610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75E19" w14:textId="72EFCBF1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729394.24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1A227" w14:textId="746FD9C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3343780.53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66711" w14:textId="0201AF0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CDA27" w14:textId="15A4B1B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A086B" w14:textId="6A43150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220E11A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D4272" w14:textId="10C8E84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611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ACE6E" w14:textId="06848C45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729392.61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E2295" w14:textId="2605F2A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3343781.09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1990D" w14:textId="4D3BDF3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96948" w14:textId="0CEF314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8B5AA" w14:textId="4F43152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1512D76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B1DD8" w14:textId="0EDE7BF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612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4BBD8" w14:textId="084560C9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729392.27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6EED0" w14:textId="689EB42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3343782.59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474E2" w14:textId="2B71C0F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4F258" w14:textId="46048F2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1F78D" w14:textId="37F5D48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45AB6ED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D93F0" w14:textId="5CC9150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613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10394" w14:textId="2937F02E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729393.42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310BD" w14:textId="6205D14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3343783.91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629E8" w14:textId="14397B7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27DE0" w14:textId="7C42375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3D6FC" w14:textId="13518D1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78882E5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4A84B" w14:textId="1B679DE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614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9187E" w14:textId="71213A9F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729393.39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D6C0B" w14:textId="22D2DD3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3343785.66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6CCC4" w14:textId="0E7CB58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A7543" w14:textId="614D119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16123" w14:textId="64A909B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3BF71A2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3CE51" w14:textId="11B3D7C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615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EE984" w14:textId="3B691C25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729390.83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162F7" w14:textId="4A699C2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3343788.42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E7ACA" w14:textId="5098161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98826" w14:textId="7593C08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901CE" w14:textId="404EBF6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76FE5B2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1636B" w14:textId="16FBB6F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616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FA6B0" w14:textId="51A70CCD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729387.13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A64DC" w14:textId="10A303F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3343788.30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C36BB" w14:textId="58DBFF5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C8E41" w14:textId="0AE0441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A4A3A" w14:textId="58A0EDC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33143FF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4746C" w14:textId="2AE6896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617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3419B" w14:textId="6932D1E4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729386.05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8A023" w14:textId="5DAB19F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3343787.68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44DD6" w14:textId="0810793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ACC89" w14:textId="7B07144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54350" w14:textId="59A3190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5DA23C3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3188F" w14:textId="33EC9D6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618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1DDFE" w14:textId="175EBA88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729381.82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E5461" w14:textId="2826A58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3343788.43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7F7CA" w14:textId="6DA9401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9BF19" w14:textId="110CFC4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4FD31" w14:textId="3A376A7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22466F9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D6596" w14:textId="033447C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619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EF2E7" w14:textId="07B184AB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729380.08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93F5D" w14:textId="403B478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3343788.74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0BC83" w14:textId="3D33C16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CAC74" w14:textId="058E6B6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0C731" w14:textId="43BAF4A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652F32E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670CD" w14:textId="5EC1D47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620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24B3A" w14:textId="4CFFAFD1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729378.10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CD957" w14:textId="0808CAA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3343787.78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AE6AC" w14:textId="5454425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04F4A" w14:textId="3F80CD6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EBEEC" w14:textId="4B53E5A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37B6CC4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2B493" w14:textId="7AC88C1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621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6361A" w14:textId="7AB39968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729375.42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68752" w14:textId="5711346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3343788.18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222A4" w14:textId="4A15070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7BCDA" w14:textId="23BA56D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4D7C8" w14:textId="3EA1D5F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18C260A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CBB71" w14:textId="7401A3C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622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FDCC0" w14:textId="7DF4F855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729373.41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4B7F2" w14:textId="39E7DC6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3343788.92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1A50B" w14:textId="0F000BB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56093" w14:textId="0FCDC48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6CF7A" w14:textId="63F8EAC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59CA334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87E87" w14:textId="3D1EE35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623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AD87C" w14:textId="65038C2A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729372.25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FE5EA" w14:textId="54251D1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3343789.23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405D0" w14:textId="2EDAFD6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00B86" w14:textId="2237919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70365" w14:textId="48D9F4E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2EC51A4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78163" w14:textId="5A8E9E1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624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B939E" w14:textId="2C52BE74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729371.18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B20BC" w14:textId="7D613E8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3343789.53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3D4BE" w14:textId="16A8D1C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54E06" w14:textId="6585A2F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EFD37" w14:textId="52CA342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10BF407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2EDB5" w14:textId="1418441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625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60866" w14:textId="01F8BE56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729370.17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D347B" w14:textId="3EAAA18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3343788.97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31D16" w14:textId="3303083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FBCFE" w14:textId="1660015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23A9C" w14:textId="7C20907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572DFC0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E0EA2" w14:textId="1A2AF9D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626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42C34" w14:textId="7DC00173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729369.03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08815" w14:textId="4A04902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3343788.79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14228" w14:textId="2C1A763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3B8AB" w14:textId="0E3509B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0648A" w14:textId="23C2C27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3FE6E0F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93EC9" w14:textId="17502E8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627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A847A" w14:textId="7A16CF7B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729367.44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925E5" w14:textId="58228FF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3343788.94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F997B" w14:textId="40FA520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FF4F9" w14:textId="5E2A633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5E6DF" w14:textId="1B2DDC9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202543E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4BD8F" w14:textId="50A99EF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628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8EA7E" w14:textId="16458670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729365.47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8D1EB" w14:textId="04433C7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3343787.76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9FEA9" w14:textId="2272BF6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B6E84" w14:textId="2724972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B7E9D" w14:textId="41C84FE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75A47DF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299C4" w14:textId="42818A7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629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1C233" w14:textId="7EA96B9D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729363.66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4221A" w14:textId="4492605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3343787.69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D17CA" w14:textId="3E85EE0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659C8" w14:textId="330A2E6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F0660" w14:textId="28A322C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7709284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AA973" w14:textId="355B5C6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630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358F9" w14:textId="0CF493D8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729362.63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92B23" w14:textId="1DD8705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3343787.42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8C006" w14:textId="135A1C7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B65A6" w14:textId="03029B7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73F02" w14:textId="1612A10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07945CD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BDCAB" w14:textId="61BA684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631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D4C43" w14:textId="473FC3F6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729361.13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36C66" w14:textId="744D8F7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3343787.71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25887" w14:textId="5E8636B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AF3DB" w14:textId="5DEE5DB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9F6F8" w14:textId="1C8D9DF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77DEF09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90CC1" w14:textId="3EBFD3C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632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B2A1F" w14:textId="602D3351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729357.04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BB138" w14:textId="41168E1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3343787.63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A6F88" w14:textId="1955857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5AB78" w14:textId="00ECC9F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FE631" w14:textId="170BFB7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05CCE47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42C6F" w14:textId="2066176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633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952DA" w14:textId="079D9B26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729350.58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C3556" w14:textId="4455BF8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3343786.58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6EA4D" w14:textId="28A12C6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75F71" w14:textId="4A324D0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5593B" w14:textId="06C0FF6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4634E3A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0BB4A" w14:textId="760E30B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634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DDF6C" w14:textId="196EEAE4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729347.69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10E65" w14:textId="4F35F89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3343786.74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22291" w14:textId="648E381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4E167" w14:textId="3F0B44B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80642" w14:textId="2E570ED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5B4E9E5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2FAD2" w14:textId="721CBD2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635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D137F" w14:textId="53925E2F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729345.15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1B460" w14:textId="31340E1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3343785.46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1740F" w14:textId="350C3F4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E2B3B" w14:textId="31E3400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D50B9" w14:textId="761B6AA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5EDB816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AC00D" w14:textId="25FFA34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636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69C86" w14:textId="5B27E5B5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729342.01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F8671" w14:textId="24A447D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3343782.91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554A5" w14:textId="4D63E87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D359B" w14:textId="0CD9879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E31DA" w14:textId="1032FFA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300B78B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0BA94" w14:textId="4322D06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637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29D59" w14:textId="29A11984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729337.28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B5A83" w14:textId="245CB59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3343780.31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C451C" w14:textId="13AF5D7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3FDD7" w14:textId="49A2530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E038F" w14:textId="7357625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6422C68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67F46" w14:textId="2528312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638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D8DC0" w14:textId="11F22013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729334.82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3D91D" w14:textId="10C5454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3343778.98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D099E" w14:textId="7AFEABF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6FBAB" w14:textId="171855B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19FF9" w14:textId="1B9DE4E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14DF7D8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8167A" w14:textId="5CDE921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639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30BB4" w14:textId="61970FC3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729332.69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4D9DF" w14:textId="7B44876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3343778.62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725EB" w14:textId="0F0B52E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65D0C" w14:textId="40787C0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C6370" w14:textId="693BDC8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0B7AA2C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C2E24" w14:textId="7AC3391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640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30A45" w14:textId="2E729CF9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729331.61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DE82F" w14:textId="7DFCBFF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3343778.79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13B39" w14:textId="645D59D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9E5FB" w14:textId="6C4BA72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893CC" w14:textId="2D576EA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2FF37F3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BB82D" w14:textId="2B6570A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641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587DD" w14:textId="6D9F6532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729327.63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A0A51" w14:textId="16FA27A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3343780.43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AA7E1" w14:textId="15CFE82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75681" w14:textId="640988F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E5EB2" w14:textId="5CD7538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68D0845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E22C2" w14:textId="227282C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642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84E43" w14:textId="1E10FA52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729323.14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F2C65" w14:textId="0C5FDB5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3343783.11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6E02E" w14:textId="546E008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3151D" w14:textId="1B1815A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DA930" w14:textId="0603D89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45B7F00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E3D9C" w14:textId="3C81384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643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E4877" w14:textId="445901EA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729318.65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EB8F3" w14:textId="25AB4D1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3343784.27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A1333" w14:textId="37B9587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F6BF6" w14:textId="5C831F9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D8D72" w14:textId="2D60190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3C159D9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BF424" w14:textId="244B796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644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1E6D1" w14:textId="7E7E470D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729317.50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09C50" w14:textId="4D78B29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3343785.04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9B8B3" w14:textId="2A68F24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F8CCE" w14:textId="17242F7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9BC9D" w14:textId="623DCA9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4E75E68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07F7C" w14:textId="1C18A76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645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799AE" w14:textId="78DBBBCA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729313.01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F75B0" w14:textId="20C0214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3343787.72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2B3BD" w14:textId="05C8919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6021E" w14:textId="7A86BCB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C3C65" w14:textId="1E03081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05B7FCF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41768" w14:textId="7E70180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646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2C11B" w14:textId="2D57646B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729309.22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6F7DB" w14:textId="0CB4317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3343788.72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F7E99" w14:textId="77DA7ED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89EF5" w14:textId="1440EB6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6DBB9" w14:textId="19948F0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0F90D69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22D5C" w14:textId="4285F3D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647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2E960" w14:textId="27E95348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729305.89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0089B" w14:textId="3D2CBD8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3343790.51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6D808" w14:textId="786F019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A8DCF" w14:textId="559CBDC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F3568" w14:textId="7929062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5567753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FB23F" w14:textId="7D08637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648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5DFE5" w14:textId="45DCDE0A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729302.58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B3932" w14:textId="453F119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3343790.03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E074F" w14:textId="1F93375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B3ADD" w14:textId="6DBE916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E0FF7" w14:textId="42DD920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4DCF2C2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C11F4" w14:textId="1FDEE6A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649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9899E" w14:textId="454498B9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729298.98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15348" w14:textId="73A3C02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3343789.90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4C5AD" w14:textId="6C108FC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0537D" w14:textId="5268DB3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FD3DA" w14:textId="1BAF056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37381F8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B897C" w14:textId="7F1D65C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650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6038F" w14:textId="25D6CCA1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729294.86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3508D" w14:textId="3C74F2A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3343788.49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615A1" w14:textId="6D8E23B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8843F" w14:textId="00FE34E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65F05" w14:textId="333F2AC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5D2BB93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5B060" w14:textId="716C73D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651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C1C15" w14:textId="68A45C7D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729291.06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E16DE" w14:textId="047D046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3343787.39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FEFD5" w14:textId="4B1E807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08629" w14:textId="6C34278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7AD30" w14:textId="27DD6A5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7226E09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80837" w14:textId="5881FA2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652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002D2" w14:textId="0D65D3EE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729288.88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8E7C9" w14:textId="1680025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3343785.58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0FE63" w14:textId="47E5A16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BD2E3" w14:textId="4F6D232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62DC6" w14:textId="28E9DD3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5FA7F0B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FF60F" w14:textId="48CA580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653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F7BF0" w14:textId="15A0ADB6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729286.68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25B8A" w14:textId="5034E16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3343783.84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E7D33" w14:textId="17B9094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5CC9F" w14:textId="30A6049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7A0FD" w14:textId="6C0A20B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4889901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10D61" w14:textId="606A519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654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B102B" w14:textId="69C922BC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729285.07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7F181" w14:textId="6446836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3343782.73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897F7" w14:textId="002CD37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AAEC0" w14:textId="52B9B1D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EC508" w14:textId="38E903C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7959D58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2D1BD" w14:textId="0662B23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655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52F14" w14:textId="135C4ED6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729283.71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BEFEE" w14:textId="5749339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3343781.86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032E2" w14:textId="2E4C3AF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CF57F" w14:textId="3D7FB24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2EA78" w14:textId="66E8559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422D26E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2C360" w14:textId="5939CE6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656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E00D4" w14:textId="19AFE32B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729281.86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2C5BD" w14:textId="0BAAA05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3343781.44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8E61D" w14:textId="2BD7156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0A326" w14:textId="755C254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FE6FB" w14:textId="6B0EABA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756A487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AE094" w14:textId="096BB21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657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65600" w14:textId="039BC532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729280.62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DF55F" w14:textId="09E8C26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3343781.07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B2044" w14:textId="41773FA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1B9FB" w14:textId="16D135F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88D87" w14:textId="7310383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4DBA755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2C116" w14:textId="0533F24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658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62D1A" w14:textId="34E1802E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729279.61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D1C8F" w14:textId="49FF330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3343781.19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D52D2" w14:textId="5E54CCC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F16F5" w14:textId="76420F6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09896" w14:textId="5F565D2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7970254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83EB9" w14:textId="5E53537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659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B19DE" w14:textId="3DB6A087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729278.16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C519B" w14:textId="223924C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3343781.35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3A02C" w14:textId="05448F9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46AEF" w14:textId="3244FDD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74073" w14:textId="1BCA786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02DD654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CC137" w14:textId="0282B9E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660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D29BA" w14:textId="6C225803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729276.82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6C11A" w14:textId="7C97696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3343781.50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AD7EF" w14:textId="57B3E32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AF5B1" w14:textId="2B1DE1F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06988" w14:textId="3472FE0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705FCAE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7968B" w14:textId="25F8607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661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73DB8" w14:textId="449A10B2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729275.07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792EA" w14:textId="657F577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3343782.46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BD108" w14:textId="614BC2D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EF853" w14:textId="327F15B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94884" w14:textId="5071C6C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213F93F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DBDD3" w14:textId="1F1C767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662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8381E" w14:textId="21F9D095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729274.09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DC976" w14:textId="07C3A8B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3343783.00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6A9BB" w14:textId="782B497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A3A0F" w14:textId="2FAF53A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22419" w14:textId="7428B7E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5BBB632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CD602" w14:textId="3ED7A7A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663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ACEE9" w14:textId="7247C5B9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729273.41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0A5B9" w14:textId="4679476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3343783.18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28551" w14:textId="35B5751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16FD6" w14:textId="0D58D29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C1E83" w14:textId="2392996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7D174DA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8C907" w14:textId="020AA41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664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4C41E" w14:textId="6D459E1B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729273.06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4A409" w14:textId="22CF61E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3343783.49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5F81C" w14:textId="08EBC18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C3A57" w14:textId="576AF22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6F23A" w14:textId="3CD9049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7EDAC0E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56797" w14:textId="2926B0E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665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3F26F" w14:textId="4C5CC802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729271.53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8595A" w14:textId="1E71E2E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3343784.87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8A10B" w14:textId="12195F4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70A8D" w14:textId="7269E21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C77BF" w14:textId="6313736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42A4B68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8F055" w14:textId="43FA573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666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8BA94" w14:textId="75EFD4F4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729270.41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AA777" w14:textId="0CC992E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3343785.88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7690E" w14:textId="2C15379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61C58" w14:textId="4502012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A4924" w14:textId="78F4286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560F708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86B82" w14:textId="295D645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667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12F6B" w14:textId="7EDED090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729268.12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509DF" w14:textId="44F433A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3343786.90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855FF" w14:textId="676E539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81B5C" w14:textId="0E891A4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E7EB2" w14:textId="3CC2C50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2105C7B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F98C6" w14:textId="75CB7B5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668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48965" w14:textId="1A488E5B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729264.97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7BAA3" w14:textId="6C89FE5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3343786.90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FEA5E" w14:textId="04F036A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EC1E2" w14:textId="0E6DDB6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0DB9D" w14:textId="2787728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21FC70B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C69B2" w14:textId="6C7E173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669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F8F08" w14:textId="3C4E86C8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729262.32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EF6AD" w14:textId="2B9577A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3343789.16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A43B4" w14:textId="201C291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45025" w14:textId="7360647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369BE" w14:textId="53FBFE2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132A563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A8534" w14:textId="5A3919B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670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4E745" w14:textId="5B9BAC96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729258.75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91192" w14:textId="7E38D80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3343790.28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3B6CC" w14:textId="65C5313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8A91E" w14:textId="58FE7B6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CCB26" w14:textId="35D1DA0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6FB37D3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F2FC4" w14:textId="53D6C4A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671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85B41" w14:textId="7143EEB2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729254.29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1996B" w14:textId="5629184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3343791.93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75851" w14:textId="0196228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3E8FA" w14:textId="77B8809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D9896" w14:textId="7C2A2D5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41820A7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13DEE" w14:textId="34D7FFE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672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1CA00" w14:textId="5D81DD45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729250.87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F231D" w14:textId="5A12866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3343793.60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2E375" w14:textId="13BB955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CC3C4" w14:textId="1E5D9FC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EFBE3" w14:textId="08C72EF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4BB533C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3FCEA" w14:textId="01914EE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673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A4613" w14:textId="3E8C2744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729249.31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EE8B2" w14:textId="21CB3C8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3343795.45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1CB6E" w14:textId="0CDD469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621D6" w14:textId="1FEA7A0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CF7A4" w14:textId="01594B7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7A66C80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C739D" w14:textId="5413F2A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674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C2A92" w14:textId="1C51E417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729245.87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A0965" w14:textId="0CA808E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3343798.75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71FD0" w14:textId="2569F80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C4A47" w14:textId="6D5E1A2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A45DB" w14:textId="4E1D7D8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5D40D25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B9496" w14:textId="1AD2F13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675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033D5" w14:textId="297D4E29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729242.93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13717" w14:textId="472C39A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3343803.59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B367D" w14:textId="06ADD0A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617AE" w14:textId="552A8DF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71F85" w14:textId="5C94AA1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592E586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7FCCF" w14:textId="6202F8F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676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A3ADC" w14:textId="2716958B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729242.35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0E375" w14:textId="2873BF9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3343808.28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30207" w14:textId="7B8A431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1B06B" w14:textId="023BF85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9C598" w14:textId="51B3ADC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4FEB565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4DD05" w14:textId="125D4A0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677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FED5F" w14:textId="1FED2437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729242.45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22637" w14:textId="679324A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3343812.22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0B125" w14:textId="12F0F56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8B5E2" w14:textId="4102494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64B16" w14:textId="0FC1133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761168D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73960" w14:textId="14EF813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678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12040" w14:textId="433D83C8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729242.10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EDAD8" w14:textId="29F5773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3343817.20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E4EAA" w14:textId="48EB072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C9118" w14:textId="7B7DD69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72E8A" w14:textId="259DD83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4FDDAA3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07D34" w14:textId="05D7307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679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01DB1" w14:textId="2B6BC33D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729241.85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FD50F" w14:textId="602DCBD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3343819.97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D7E69" w14:textId="57F2827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75372" w14:textId="0D83533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8F2F5" w14:textId="021C2BD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420BCA2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8835F" w14:textId="595749B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680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497ED" w14:textId="04B47CAE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729241.21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50C5B" w14:textId="1B1FC85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3343821.64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7CDCF" w14:textId="2D55CD7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F545D" w14:textId="4FB7D42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46FA5" w14:textId="5A529D0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0B8B001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2AA0B" w14:textId="6E8F579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681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26AE5" w14:textId="0C1FD82F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729240.16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BB99F" w14:textId="3CB5298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3343822.90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CC7D9" w14:textId="0D06676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BCDC9" w14:textId="49B9819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27EE5" w14:textId="6CADF11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236DEEB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64583" w14:textId="4B6CCFE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682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56610" w14:textId="2870CBCD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729238.68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96BD9" w14:textId="0A474D1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3343829.45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B3D3A" w14:textId="6C6642F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881EE" w14:textId="2A244AD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D7993" w14:textId="4D56C6E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4B11108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6C94D" w14:textId="68B4E54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683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57FE5" w14:textId="7ECD0937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729236.70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81D7B" w14:textId="1AE7922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3343836.14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FAE63" w14:textId="40DF59F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1C703" w14:textId="538AD9C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C76A9" w14:textId="10D195F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57F18D5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575B5" w14:textId="68C8442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684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186CE" w14:textId="65EB8E8B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729234.72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D75D0" w14:textId="18C8467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3343842.43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D7265" w14:textId="5642E54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A71A0" w14:textId="5F63475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5AE03" w14:textId="7EB486F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185E15E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9CA8F" w14:textId="6C79F47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685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C9DCD" w14:textId="1DA434A7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729232.55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E90BE" w14:textId="3F849FC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3343843.62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3CFF9" w14:textId="5DF3004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E3C2E" w14:textId="4E5E228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77772" w14:textId="0C5F1EC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22E6782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9CD06" w14:textId="7E9B3D9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686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B0491" w14:textId="24978FA5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729230.35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B2104" w14:textId="656E7E1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3343855.44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E7756" w14:textId="5AE8075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4F2C4" w14:textId="126E0C9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1F87B" w14:textId="22E5C5F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7016235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D524E" w14:textId="1C563F0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687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B4BA2" w14:textId="33BCF6F1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729229.89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162C4" w14:textId="735A37A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3343868.99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6B5AC" w14:textId="6715825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4515D" w14:textId="3F3635D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23A5E" w14:textId="1DBD85E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4FC85E5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A1B36" w14:textId="54D91DC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688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2C854" w14:textId="28584F22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729228.85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DBEC9A" w14:textId="5EE09E2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3343875.39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07841" w14:textId="6A1FE6A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24B2D" w14:textId="64DF8B9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AD709" w14:textId="6EFC4A7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69E9086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82344" w14:textId="2BF36E7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689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DAAC4" w14:textId="34E0E148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729228.12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CEA7C" w14:textId="322F672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3343882.79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C7A42" w14:textId="5F949DB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AD5F9" w14:textId="6372E31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F7A72" w14:textId="4980093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14F9360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AF322" w14:textId="3799BD0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690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E3898" w14:textId="1FF46D69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729229.15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DDF81" w14:textId="7F1628C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3343888.77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45239" w14:textId="1026B5F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32002" w14:textId="381F27E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FDB9F" w14:textId="1E49E59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0F77590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FAE5A" w14:textId="709E2AB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691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0B659" w14:textId="7ED9A6E3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729228.60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02D5A" w14:textId="7EE44EC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3343895.53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8B84D" w14:textId="17AEC29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33D4F" w14:textId="266C11C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3E9A6" w14:textId="1AF2702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3DC9EE4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07221" w14:textId="06C79DB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692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73F6C" w14:textId="32FA79F4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729227.44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8C722" w14:textId="4E2564E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3343903.22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C4656" w14:textId="0B9BBA0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302B2" w14:textId="703D1B9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B3C03" w14:textId="7357BF9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72198BA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880A2" w14:textId="5910093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693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BB020" w14:textId="573E8AF9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729224.42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09D55" w14:textId="1566664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3343912.89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09A52" w14:textId="146F446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D30D3" w14:textId="0BA0189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70438" w14:textId="17DCCF7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4DA2671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E5F38" w14:textId="6A58C5C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694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7974B" w14:textId="6AA82B86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729220.76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4220A" w14:textId="509A916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3343921.06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ACBE6" w14:textId="54C9724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D1079" w14:textId="4F315D9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DA43C" w14:textId="33E131B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5550382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58994" w14:textId="018616C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695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BC4F7" w14:textId="10252432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729219.11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FF52D" w14:textId="7BEA395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3343924.76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D70B9" w14:textId="63A716F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A5DF2" w14:textId="1C28B4C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2F224" w14:textId="60AB44B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3DEA839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5603F" w14:textId="68C7678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696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A3404" w14:textId="44DCD721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729206.83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A6334" w14:textId="6735E25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3343932.45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CB55A" w14:textId="1938AC7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63A61" w14:textId="2E3C7BE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A584F" w14:textId="6169919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4A463D6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1576C" w14:textId="03ADEF9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697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39D08" w14:textId="42CD0131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729201.09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C0ABB" w14:textId="4DB39B6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3343935.98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48512" w14:textId="7E5CA54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1D4E9" w14:textId="433CF10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1D286" w14:textId="13F8675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69AACA2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74011" w14:textId="5819FCD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698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1C2CA" w14:textId="78062A5B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729196.54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A878A" w14:textId="1F93EC3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3343942.02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E8FE7" w14:textId="08DA60F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3516F" w14:textId="3CC77D5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7D1DC" w14:textId="4C1F30C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2C2BE3C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A41E3" w14:textId="2ACF533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699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E898B" w14:textId="6EB75437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729190.52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F5883" w14:textId="0A26C4E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3343949.43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36A36" w14:textId="0C5BD22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E8489" w14:textId="399A7AB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F83B0" w14:textId="76626FB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4DC3468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7DDE2" w14:textId="5775624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81971" w14:textId="4D488208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729186.12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4E4F0" w14:textId="71B13BE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3343958.00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F7959" w14:textId="375311D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EFA9D" w14:textId="08DF21C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1241D" w14:textId="731F47C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6691EBA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65B10" w14:textId="0709D9A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701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06774" w14:textId="1FF0BFA8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729187.28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DA389" w14:textId="71F5428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3343966.11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782CF" w14:textId="6906459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1EFFB" w14:textId="30A8277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02D2E" w14:textId="3DFDEA6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23F02E5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4A1D3" w14:textId="502F2C2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702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0D040" w14:textId="3CBDBEDE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729191.25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214B9" w14:textId="5650174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3343972.94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1BF38" w14:textId="599AB7D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1A229" w14:textId="1F8BAF4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6B810" w14:textId="4CCF765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51D11FF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FB806" w14:textId="5EC3D2D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703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3A894" w14:textId="197D78D3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729195.44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70CE9" w14:textId="7D90F8E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3343983.37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703A3" w14:textId="3DA90C2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35882" w14:textId="19453A5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75A53" w14:textId="0FDB2E1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592D052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90961" w14:textId="2F2BBCB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704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9AD2C" w14:textId="3BF311D1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729196.07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55025" w14:textId="76FF634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3343993.26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06924" w14:textId="3E8F96C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E71C8" w14:textId="2597DB7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FC81D" w14:textId="4DCAF3D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5C6EC16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56C16" w14:textId="1FFD7B3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705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06C19" w14:textId="5A6C7958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729194.68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FC855" w14:textId="0E77FDB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3344005.98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54922" w14:textId="2C4BFED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37889" w14:textId="7A7B3C0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42225" w14:textId="64BB3A9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40C9743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3D3CE" w14:textId="0B7BA0C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706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13D6E" w14:textId="20D4648A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729192.16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E9C9F" w14:textId="0F21BEF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3344016.63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B5CBF" w14:textId="1CA8432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1F52F" w14:textId="7E2604B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7F833" w14:textId="138ED0F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147EC5A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3F19E" w14:textId="5E719C9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707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8F25F" w14:textId="47912F89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729189.32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6F449" w14:textId="27D97D1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3344021.39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68330" w14:textId="5DA027B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3AD38" w14:textId="6421050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8FC96" w14:textId="61C9C98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0817428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4E668" w14:textId="7F602F0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708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7F6F5" w14:textId="27F8EE4B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729191.33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9B9F1" w14:textId="13DA897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3344028.04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F4173" w14:textId="41D95CD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E85A9" w14:textId="4ACCB66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A76AA" w14:textId="2A7E234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06790BC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25A91" w14:textId="6CC4CE6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709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93A4D" w14:textId="552EC604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729189.01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E7CB6" w14:textId="7E6F72A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3344036.96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2F256" w14:textId="148F2DE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7AB22" w14:textId="53E1466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CF252" w14:textId="0456691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3C0463C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13B59" w14:textId="0F740CE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710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E9BF3" w14:textId="721FC452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729186.07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19237" w14:textId="47BB65C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3344044.20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3391F" w14:textId="7B3CD4B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33EBE" w14:textId="67B9649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AC8C0" w14:textId="4E55F01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5BB48E0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8C509" w14:textId="38BA384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711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BA996" w14:textId="5B0EC8EC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729181.89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5A5A0" w14:textId="613EF59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3344054.14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FC590" w14:textId="4760F60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B085E" w14:textId="6DCC3A2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CDCF0" w14:textId="4EDF8D1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4A0D34F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20F23" w14:textId="77B5011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712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B973D" w14:textId="75F73BF2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729180.09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60416" w14:textId="28C3B17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3344069.33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77C50" w14:textId="767C1A7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8C500" w14:textId="12111BB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A9D31" w14:textId="3560B09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5C1EE49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F627B" w14:textId="2835589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713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1ECB7" w14:textId="219574D3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729177.15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305C4" w14:textId="7DAF8AC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3344079.93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10F83" w14:textId="526CFDF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CF03B" w14:textId="3A57D39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8C088" w14:textId="565DCA3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7DB3D41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00710" w14:textId="76DD993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714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BF4B0" w14:textId="2E4B47F8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729171.66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6D1CB" w14:textId="1914B41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3344085.35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B01A8" w14:textId="4A4E66C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B6A9D" w14:textId="3CCA64A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5E80B" w14:textId="3B84D5A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28D4D8B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EDFDE" w14:textId="088BEC4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715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F28AF" w14:textId="7AF463C7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729166.87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87DAA" w14:textId="0CA4B4C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3344087.36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9D686" w14:textId="25B8128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79E83" w14:textId="21ABB5E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8B42D" w14:textId="536D8E1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6C432A0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1F47E" w14:textId="67AF9C7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716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D4EFA" w14:textId="57135AB9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729163.85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BB86A" w14:textId="1C8C59F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3344091.00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EB46B" w14:textId="4F63AAF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C34BA" w14:textId="3DA206C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FA4D4" w14:textId="0BEB5D6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055E3C1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3CDB0" w14:textId="0B33D36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717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69AE0" w14:textId="5E423E8E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729157.71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05738" w14:textId="2E66BE8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3344099.21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EE300" w14:textId="36A72A7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740CF" w14:textId="4613E0C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DF574" w14:textId="03A3272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79C36D3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9836F" w14:textId="5942A7C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718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422E5" w14:textId="6D2B8FC6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729149.82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BA8C6" w14:textId="3B37A34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3344107.05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677E3" w14:textId="607EC5E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23600" w14:textId="7A7B588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E857A" w14:textId="6901226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210F5B7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DB547" w14:textId="6534F03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719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01EA4" w14:textId="3AEF93B1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729140.00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435BE" w14:textId="1401CBD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3344118.16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EB4C3" w14:textId="23F6999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93E2E" w14:textId="466F8B4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36466" w14:textId="403DFC1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30B28FE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F81D7" w14:textId="4D4880E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720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51A2E" w14:textId="71858617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729134.68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A20F8" w14:textId="2A76035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3344122.29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F7DCB" w14:textId="0C6AD22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9BB53" w14:textId="790C3EA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42C41" w14:textId="65CCD13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773F0CD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D56B9" w14:textId="48DBC36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721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4D94A" w14:textId="31E45502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729118.32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0BCCF" w14:textId="1F9DFA9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3344121.83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80B46" w14:textId="0AA3CDB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52723" w14:textId="4917FBA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B5816" w14:textId="381D765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2F79EC4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12C01" w14:textId="736AA78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722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22484" w14:textId="5DAAAFCD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729115.77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FB14B" w14:textId="782734B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3344121.51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1862D" w14:textId="131F651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556D3" w14:textId="36761E2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09466" w14:textId="6C6FFFE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25B7CAA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46AD1" w14:textId="16E7431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723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2D76C" w14:textId="41048C16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729110.67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F420B" w14:textId="667F089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3344120.88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58AD7" w14:textId="3278CE6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C5B0F" w14:textId="5F93784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E1928" w14:textId="3779DF0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6F8D097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D84C1" w14:textId="10B095B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724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AACB1" w14:textId="616D2B08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729107.98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FCE34" w14:textId="3418B4A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3344120.87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67ACF" w14:textId="32D7A0A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2097B" w14:textId="153BA1D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26297" w14:textId="2BBC167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5B089D8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4D2CC" w14:textId="7490288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725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7BFEB" w14:textId="596F6668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729102.93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A4BC1" w14:textId="21B899C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3344121.38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8D320" w14:textId="41F0DDC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84C51" w14:textId="507A189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48329" w14:textId="770EB3F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5BD2E77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5C6C4" w14:textId="4505C6D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726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743F8" w14:textId="09AA42C9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729098.45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730D3" w14:textId="63D0C53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3344123.49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8DD2E" w14:textId="5B2B225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9EEFA" w14:textId="20D1C03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1A851" w14:textId="29C70E6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3C2A549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6FE54" w14:textId="3EFAF9C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727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7CEEE" w14:textId="3D4DC6A6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729092.77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A6850" w14:textId="6BCAA95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3344127.16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09576" w14:textId="58CF630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2A5E4" w14:textId="2717812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2BD05" w14:textId="4BC36F9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0228861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DD0FC" w14:textId="67AD078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728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70EAA" w14:textId="7406CAD1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729088.61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A75A9" w14:textId="439F9FA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3344132.23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0AF6E" w14:textId="5DBD6AF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70366" w14:textId="46BD6BA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A443B" w14:textId="6BD700E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7C5F56C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594B1" w14:textId="70924A9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729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64783" w14:textId="37448BC0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729087.00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20DC8" w14:textId="5BB2193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3344135.38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79D67" w14:textId="5A7D61D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E655E" w14:textId="171F444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37EAC" w14:textId="258C3DF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7C034CF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22355" w14:textId="25AC1A1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730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22556" w14:textId="56728C8C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729081.86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F0EBA" w14:textId="0386B1A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3344141.64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4B36D" w14:textId="615AF30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4211F" w14:textId="7929D0F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76D26" w14:textId="544399B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0D8C77E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3F27E" w14:textId="60E1377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731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A8458" w14:textId="3B19491D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729077.51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40321" w14:textId="5416AD8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3344145.70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8E227" w14:textId="050D207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8D1DA" w14:textId="63A4379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77050" w14:textId="2DF4C5E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7AE6AD6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E1568" w14:textId="7E97664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732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817AA" w14:textId="113C1A4C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729074.29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0A947" w14:textId="49C9A15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3344150.37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ADE70" w14:textId="574038C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439C4" w14:textId="55CE71B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8EE32" w14:textId="6BED9AB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1E4D06E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F4FC1" w14:textId="0C0E0B8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733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3907B" w14:textId="11DE1F4E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729069.88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A91C7" w14:textId="1163A93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3344156.70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769FF" w14:textId="375F471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A01ED" w14:textId="5D3752B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8B3F7" w14:textId="2E6C042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5B8A093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1355F" w14:textId="5990020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734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94106" w14:textId="04A9D2B5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729066.93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04FE8" w14:textId="0205244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3344162.23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6511F" w14:textId="1A4D65F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2E3F0" w14:textId="264CF0E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F2138" w14:textId="70C36FD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21E746B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A5701" w14:textId="40903C2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735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8ADA2" w14:textId="785FCEE5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729060.69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A0BD4" w14:textId="0E9132A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3344171.52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46DC1" w14:textId="73504C0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33F43" w14:textId="6A81F7A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E9F04" w14:textId="170650E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7AB6CB4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B45A9" w14:textId="51A2101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736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C328D" w14:textId="514FB7A4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729058.25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BE9A5" w14:textId="7A44E96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3344183.21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F2F0A" w14:textId="40BA80D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C7EA5" w14:textId="4DEE688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3404E" w14:textId="4E2D503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6437A2A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0EAE2" w14:textId="4567771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737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F90BC" w14:textId="2D4FD34B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729052.16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02B5A" w14:textId="6A69B15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3344197.12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C03BC" w14:textId="73C579A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811FA" w14:textId="79D8B8B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64CA8" w14:textId="0A33DFA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1CD0419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9EDFB" w14:textId="7C721B0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738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B8190" w14:textId="408379BD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729042.62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640D0" w14:textId="0EE2294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3344207.93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13AB0" w14:textId="1556EFB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54496" w14:textId="43375F0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4EF62" w14:textId="3E44783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0BE31C6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BB0F9" w14:textId="22C5982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739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133D9" w14:textId="116BBA63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729033.96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EDB2E" w14:textId="6CDA18B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3344214.26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B5B42" w14:textId="05F4146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8F43A" w14:textId="7FBEA18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E3BA5" w14:textId="4F47C58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0769338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31377" w14:textId="69EA50A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740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E8211" w14:textId="5D25009D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729025.87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084BE" w14:textId="6F95811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3344227.62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13A32" w14:textId="55864B7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293D0" w14:textId="1C08D9B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D71F2" w14:textId="1A95D72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54F9D5C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77AA1" w14:textId="0F89F8C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741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82B83" w14:textId="3B1A7FFA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729020.49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9FCD4" w14:textId="02AC79C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3344239.28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552B7" w14:textId="2DC9A17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3206E" w14:textId="2B440C9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FEFA8" w14:textId="6CA44D8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3348445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C2F9F" w14:textId="7671F60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742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BC000" w14:textId="0CF918A8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729017.64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1A6A7" w14:textId="4B33A6E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3344252.63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328AA" w14:textId="17966C1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BCCFD" w14:textId="00BCAFF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3C779" w14:textId="61B6ED1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62A993C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0FC05" w14:textId="1E96F3E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743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138B1" w14:textId="201726F4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729015.71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88EDB" w14:textId="333E302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3344262.80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D3603" w14:textId="73CA86B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DCB63" w14:textId="3B9ECA9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05495" w14:textId="55CEA77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45CCF32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A75F8" w14:textId="6299A14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744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CAED1" w14:textId="3ACDB0EF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729019.84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B6E35" w14:textId="00098FE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3344273.33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F987B" w14:textId="09E1500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98D7C" w14:textId="23C8EE1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5AFFA" w14:textId="6E63016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433EC8B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BF181" w14:textId="5AA6649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745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CA06D" w14:textId="3C6E3F2A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729027.29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36923" w14:textId="6C79F23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3344278.53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54100" w14:textId="1D4E1E8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B7C50" w14:textId="58F5956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CBE57" w14:textId="607270E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4CFE572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6D24D" w14:textId="5461765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746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E8952" w14:textId="3A05A9EB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729031.68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6F538" w14:textId="06546CB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3344286.97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A2470" w14:textId="6FDAB7B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48DEA" w14:textId="34C6B32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530CF" w14:textId="45D3F0E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52DBDFC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79871" w14:textId="5824E2E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747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020A9" w14:textId="1A21C3A9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729034.35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1C5BE" w14:textId="1C5BFB0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3344289.39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BD567" w14:textId="0FB9B36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69FEA" w14:textId="62234B6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1C980" w14:textId="7F11A7D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72BD82C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A37C3" w14:textId="6B4EB2B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748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A31DE" w14:textId="452B90D1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729038.94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7FF6B" w14:textId="335F768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3344287.05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E89AE" w14:textId="7052A8E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4C1EF" w14:textId="2E27796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0D30D" w14:textId="3B69D84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5A91638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D70B9" w14:textId="16A5257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749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A2C44" w14:textId="589B08C4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729044.64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11C59" w14:textId="4EAC2C6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3344287.47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94E89" w14:textId="3E31610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6AD32" w14:textId="07637CE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F1F51" w14:textId="0EBB17A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63BA669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F2248" w14:textId="00FFD0C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750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3032A" w14:textId="70FA5004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729050.12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D4863" w14:textId="4DDC99D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3344291.67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EC78B" w14:textId="2306EA8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A0792" w14:textId="5B602EE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15157" w14:textId="13F5644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1E0C437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5FDBC" w14:textId="57849FC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751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3F581" w14:textId="15F302BE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729056.22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E3865" w14:textId="26BCFE4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3344298.55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64F10" w14:textId="3B72C52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3E085" w14:textId="3D0326B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921A4" w14:textId="3CF10C6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387651C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E8C5B" w14:textId="2E2B144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752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B7560" w14:textId="45B6E135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729054.86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29029" w14:textId="13EA852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3344306.82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135C9" w14:textId="2703B77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91F08" w14:textId="54A0FDF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86CE5" w14:textId="3F3C6C2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4135332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15571" w14:textId="30F7523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753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7A373" w14:textId="1B1A61BA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729056.73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62CA0" w14:textId="5E23CA3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3344321.81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AB24B" w14:textId="1E10F81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6BB9E" w14:textId="0C0B7ED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8641B" w14:textId="300D3C0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5CD0556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9E548" w14:textId="3F681EC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754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DC257" w14:textId="18710558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729063.01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54C82" w14:textId="42E6C70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3344339.76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50D50" w14:textId="2A6E2B0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C9A17" w14:textId="5F74F94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05100" w14:textId="258B841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0265FDB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C7736" w14:textId="1DC26F0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755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62C28" w14:textId="472B3A50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729065.89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8D6B1" w14:textId="6068F1D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3344352.21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12E2D" w14:textId="3511C83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54114" w14:textId="063A2E3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E4FBF" w14:textId="010C883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1B90622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80DA5" w14:textId="0D13642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756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02513" w14:textId="3BF676D9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729067.91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AEADF" w14:textId="793A49A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3344356.39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143DB" w14:textId="4C27ADC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5070A" w14:textId="2942BB1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C0CB5" w14:textId="000FDDE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627F753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69A67" w14:textId="4EC1156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757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E2D8B" w14:textId="605FCAE4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729074.48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61C52" w14:textId="55F773E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3344365.60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91BB3" w14:textId="112748E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89EC8" w14:textId="2B249EC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0490D" w14:textId="36EC48D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3127F98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94223" w14:textId="659C5A4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758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B0419" w14:textId="3A4126E5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729081.04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8DC38" w14:textId="707E00B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3344374.79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51F78" w14:textId="2CEF8C4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5113E" w14:textId="7CE496F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33869" w14:textId="68807D8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2FDAB20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30CC1" w14:textId="73EBDD7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759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D0508" w14:textId="3A9B861B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729082.65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6D13B" w14:textId="7B7480E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3344382.03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5AFA8" w14:textId="3F82794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0971A" w14:textId="0B749F8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17678" w14:textId="14197B2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4CD3BBB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58063" w14:textId="71D45A0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760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B3306" w14:textId="7A8DB6FF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729079.22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15DF2" w14:textId="29B23E5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3344390.68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DF4EB" w14:textId="360F34A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99358" w14:textId="0063AD5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664BE" w14:textId="0AFE48D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247D9C9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0BF91" w14:textId="01EBF4E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761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1D5CD" w14:textId="541F7C1D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729076.93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3CED2" w14:textId="56E94CD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3344397.92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24BB8" w14:textId="4F35989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FAE3B" w14:textId="562BB37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BE5DA" w14:textId="658FE70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6D03923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F505A" w14:textId="3D0DA86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762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A4257" w14:textId="5001DEC4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729078.63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005E9" w14:textId="72CBE84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3344403.63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F6A53" w14:textId="139A0AC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ED236" w14:textId="179BAC2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33636" w14:textId="4A2797A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4B3C28F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9E0E7" w14:textId="5DFD690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763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5CF71" w14:textId="5DB3C3DB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729074.29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3ED82" w14:textId="546D81D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3344411.30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B4454" w14:textId="081C35A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93BE1" w14:textId="3D4257B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B2020" w14:textId="352C462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6CCD99C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A5134" w14:textId="269189F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764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9FF27" w14:textId="38668965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729066.80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E3024" w14:textId="50B1B82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3344415.56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9BF07" w14:textId="4CF3003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2433E" w14:textId="215D345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A50E0" w14:textId="0FAD19E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1841AEE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E2538" w14:textId="2ADEF18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765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6B241" w14:textId="45E50204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729062.52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14A72" w14:textId="7D8B26D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3344420.94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1C15E" w14:textId="5E5E330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417B3" w14:textId="5ED8E92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E2516" w14:textId="4275C4A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321ED82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F2912" w14:textId="6457DCD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766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76EE7" w14:textId="19C0CBB3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729057.50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68C2E" w14:textId="14535B7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3344425.96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C88B8" w14:textId="5CE871A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5C3AC" w14:textId="5C5C8E1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08C9A" w14:textId="65C52A8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137A250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11E8D" w14:textId="4FEB760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767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DB3F4" w14:textId="171BC762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729054.44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D8256" w14:textId="1FBCB01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3344430.23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E1043" w14:textId="24BCA37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286EC" w14:textId="73D7299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EE87E" w14:textId="2064B77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3483B23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2D05C" w14:textId="3B58451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768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038BB" w14:textId="445E5E4A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729050.97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D3992" w14:textId="735410C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3344438.48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67580" w14:textId="7B15731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672B6" w14:textId="00ED4BD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B8756" w14:textId="2A83552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54037F4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59931" w14:textId="25362A3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769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2C4B2" w14:textId="29FF84DC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729050.65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0969D" w14:textId="4A98BAD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3344450.55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ED67B" w14:textId="6043EE6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71788" w14:textId="291D65F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E96FF" w14:textId="67DCB2C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67F3C19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69DCA" w14:textId="0D55AFB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770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03B1B" w14:textId="2B42E9BB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729054.38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843DD" w14:textId="410D742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3344458.67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052F2" w14:textId="3C2D4E5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AE9B4" w14:textId="3122269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4656C" w14:textId="062FF67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5FA2D7F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F82AF" w14:textId="0545001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771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55189" w14:textId="432163DF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729058.46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5C611" w14:textId="730142F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3344465.34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C5716" w14:textId="1272FF9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5C9D3" w14:textId="60C3C8B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C6D88" w14:textId="51F859F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50D4513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FB2A2" w14:textId="7C3DBA6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772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4C17A" w14:textId="6725A796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729057.20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F29E1" w14:textId="2A9B03F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3344476.60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67E4B" w14:textId="17F4698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7F01D" w14:textId="16816CD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385E4" w14:textId="7E390CD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54928E1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25C5C" w14:textId="156271F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773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DEE5F" w14:textId="7CBB91A8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729053.28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E67CA" w14:textId="42CFD45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3344482.18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0697B" w14:textId="3A10EBB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B56E6" w14:textId="362E849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16669" w14:textId="31A29EC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21E5870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24A08" w14:textId="7D7A21C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774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F19D5" w14:textId="516EFABA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729053.96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EBCB3" w14:textId="2995A23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3344486.32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9DAF8" w14:textId="6C7BE58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241ED" w14:textId="6820461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7CECD" w14:textId="392D3A5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3471897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5889D" w14:textId="02B3491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775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6C580" w14:textId="3306B272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729059.22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3B0DF" w14:textId="22F88BC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3344483.44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507AB" w14:textId="3416D29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40EDB" w14:textId="6A98E1E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A920C" w14:textId="061E99C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38C1A6B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67A58" w14:textId="78260FF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776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04C86" w14:textId="673ECA12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729064.17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48042" w14:textId="6EDB0AD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3344486.81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913B4" w14:textId="643C1FC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5D548" w14:textId="719B827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3EC6B" w14:textId="75E9B88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1B416C4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B84DC" w14:textId="37E3BF6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777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4DF16" w14:textId="3732A391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729069.13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F2FE1" w14:textId="2CB9C0A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3344504.43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C78E5" w14:textId="6D208B6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6BED7" w14:textId="148FD15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3E2D3" w14:textId="6C5FE7C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39C49D0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0A617" w14:textId="46C9558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778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07A6D" w14:textId="34E24401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729072.96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578AC" w14:textId="6757A3C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3344518.18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3267D" w14:textId="28337CE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8789A" w14:textId="5A4AD7A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79B10" w14:textId="043FC43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3A476D4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C6BD2" w14:textId="613752D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779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12A64" w14:textId="22720874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729078.61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3F34D" w14:textId="0BBB17C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3344530.92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9BAED" w14:textId="238B9AF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4C36F" w14:textId="3DC3AFC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A28AD" w14:textId="173AF67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2148CBB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2A1C9" w14:textId="00BD10B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780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570EA" w14:textId="7037FEE5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729081.57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99320" w14:textId="2F3A880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3344540.10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E35D3" w14:textId="7381956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3BB97" w14:textId="4D4DDCA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064D4" w14:textId="3F17922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404623A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2FD38" w14:textId="5DD39A1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781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910DB" w14:textId="19CB0999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729084.16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8854A" w14:textId="1D3BF0A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3344553.22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E38A8" w14:textId="1F8AECE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05788" w14:textId="2FAE943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AAF5B" w14:textId="57799E7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1B259FB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89251" w14:textId="0D6DB4F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782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1F37C" w14:textId="44C4D82D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729081.58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6AF85" w14:textId="4EA60BC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3344563.45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84222" w14:textId="531E3AB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DCA65" w14:textId="49C04B0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A7FCD" w14:textId="710A909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215B1B8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7FB2A" w14:textId="3F3BDE3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783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B3C92" w14:textId="76C7B099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729079.86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F7D5D" w14:textId="65CEE3A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3344573.11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927D5" w14:textId="4CFF6FA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A086C" w14:textId="7E6C380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1DC3E" w14:textId="18AE723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66E0151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29841" w14:textId="3D9733A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784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7F2F9" w14:textId="6CA5955C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729081.68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0E984" w14:textId="275FE8C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3344580.86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B2321" w14:textId="2570F10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F68F9" w14:textId="78DB8D3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B1D4E" w14:textId="19C5FBA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4DFDAA5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17576" w14:textId="177CC0B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785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41877" w14:textId="27FA2903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729082.01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B7CF3" w14:textId="43042D9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3344588.24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54986" w14:textId="125590A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26BF4" w14:textId="779A791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4340C" w14:textId="7C23F97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7348170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4C802" w14:textId="2FA7FC3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786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9A881" w14:textId="5A83F5A4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729085.19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2240C" w14:textId="137373B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3344590.38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DC045" w14:textId="4F2BE75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5DDBA" w14:textId="62579C1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7E710" w14:textId="560D3A1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1A8CAA5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0D529" w14:textId="2170AA4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787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E5757" w14:textId="7A40F5E6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729088.38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98F73" w14:textId="29267AC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3344590.64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12FBA" w14:textId="444118A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0E3A2" w14:textId="105BC23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9C1CD" w14:textId="2B379CD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2CCC957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55B93" w14:textId="3F8FBEC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788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6E0F4" w14:textId="0897382F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729087.87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0E694" w14:textId="2C530CA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3344594.35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A91DB" w14:textId="091981F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A7372" w14:textId="329BC10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BC40A" w14:textId="1C48799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2625B70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D7CDB" w14:textId="0FEC81B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789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BCEEC" w14:textId="7F38CCA0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729084.66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E2D1E" w14:textId="410F081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3344597.47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5BBA1" w14:textId="78B63ED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BE043" w14:textId="0295617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73CD7" w14:textId="37C92E9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6153BAE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37915" w14:textId="64351AB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790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8CF00" w14:textId="644F85B2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729074.35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A31EE" w14:textId="59C8F0F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3344602.88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A45C3" w14:textId="0CD1959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31C90" w14:textId="5F63A0F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B882B" w14:textId="0C23BE1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63FEE49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D57D7" w14:textId="4493708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791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F7BDE" w14:textId="6750F3C9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729053.90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FD1CC" w14:textId="27A552D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3344614.17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04EAF" w14:textId="0C66EBE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765AB" w14:textId="6373C2F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41FA6" w14:textId="6B0A9E3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78CD1AA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09063" w14:textId="6F84364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792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FF982" w14:textId="3E2267A8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729034.13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3DE60" w14:textId="48EF5E3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3344621.47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6BCCC" w14:textId="21FF2B9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5D997" w14:textId="5537389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95CE2" w14:textId="428397D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6241DCF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A94B0" w14:textId="13C620E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793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72C75" w14:textId="32E93AD3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729024.25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15C66" w14:textId="388282A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3344625.63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26B02" w14:textId="01DA030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FD6CF" w14:textId="23B2E14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0AE0C" w14:textId="20797AC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73735E6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2F091" w14:textId="2BF8B65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794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3CDE2" w14:textId="7F77C7E5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729014.50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E1D75" w14:textId="313CA76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3344630.34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D00D8" w14:textId="7EEF2D5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65B86" w14:textId="38ABB71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203AA" w14:textId="2E9C3F6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3547B30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76B2B" w14:textId="1AACD45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795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70E97" w14:textId="7359CBB0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729006.82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772A6" w14:textId="56E81BD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3344637.95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62231" w14:textId="2180FF8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AB479" w14:textId="6CD740D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A7DC5" w14:textId="18DE984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355A9BB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47CF6" w14:textId="7013799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796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ACB86" w14:textId="362B8638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729003.92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EAB92" w14:textId="3EC8E46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3344644.61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8DC59" w14:textId="3BEEA63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A3A24" w14:textId="4D6AAC2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561EE" w14:textId="105AFB6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26E74AE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89E7A" w14:textId="1232139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797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47A26" w14:textId="2625F86C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729004.94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ED6C0" w14:textId="19B8110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3344651.59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16084" w14:textId="4572834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0567B" w14:textId="5522073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2A52C" w14:textId="157AAD9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55C17E0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97D51" w14:textId="7B0C6C1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798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95A33" w14:textId="269BAC3D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729006.69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64531" w14:textId="3D2B59A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3344657.80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973DF" w14:textId="431A5B8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EEA49" w14:textId="6536A61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EB5CD" w14:textId="7C8F460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7114773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66517" w14:textId="392EE09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799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0FC71" w14:textId="566A9F5A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728997.02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17A22" w14:textId="537016C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3344657.46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72039" w14:textId="0E26133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C1B8D" w14:textId="65BC707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9B8D4" w14:textId="09342BC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3C0C4F5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6F1E0" w14:textId="3F4CC23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9FE48" w14:textId="7EC3198E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728988.94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CFD2E" w14:textId="1DB8668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3344653.20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98C34" w14:textId="4642325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46D19" w14:textId="74912F2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A397C" w14:textId="00C9FFC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47DFE21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98EA7" w14:textId="72F11BA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801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24846" w14:textId="26BE3E84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728978.72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B9AB2" w14:textId="6B7122F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3344649.08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A5C69" w14:textId="6E5870B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7CF08" w14:textId="51E8314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E4A29" w14:textId="53B68DA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6851207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3BAA2" w14:textId="0B566FC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802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B862F" w14:textId="0E0B389B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728971.57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78ECA" w14:textId="5F8749D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3344646.55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DD3CC" w14:textId="64283AB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2E89D" w14:textId="766112C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2AF04" w14:textId="051A8B7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390E65C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97B9C" w14:textId="78628A3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803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7EB89" w14:textId="775CFF13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728954.06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3B4C5" w14:textId="45B2646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3344645.75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AC6C7" w14:textId="67C3926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898A2" w14:textId="54D5177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45E9D" w14:textId="0DF329F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7C1FA94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7C186" w14:textId="65AEF93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804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7ECF3" w14:textId="049B91C5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728952.39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9F3C1" w14:textId="5F33DD6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3344637.74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905E8" w14:textId="63C2748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48A78" w14:textId="35FDB91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0FABA" w14:textId="61B24A7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2DDBE92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01AB9" w14:textId="688BE8D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805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DCC52" w14:textId="5A713782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728964.81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470EF" w14:textId="446B4C2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3344609.19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D4024" w14:textId="6355F49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26B36" w14:textId="739474E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7D10F" w14:textId="2155C96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07EC597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1307E" w14:textId="11306A8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806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E144F" w14:textId="09742134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728985.24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DFFED" w14:textId="472A7F0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3344588.95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01026" w14:textId="4458707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84E9B" w14:textId="0FE0145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C711E" w14:textId="22786E6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1C0DD3F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1AED5" w14:textId="5989438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807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CCA70" w14:textId="01F096F8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729003.66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F1935" w14:textId="05DC646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3344580.05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6DD1A" w14:textId="7304F27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CCF91" w14:textId="1FD6229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3AC17" w14:textId="74FA57A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079E95E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0B57B" w14:textId="69E92CD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808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F1F2E" w14:textId="316AD661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729015.76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BE5FA" w14:textId="6AAF14A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3344574.95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27F7C" w14:textId="59B7A36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1A5D1" w14:textId="75049FB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320CF" w14:textId="4D707F5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077E742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22105" w14:textId="193A8AD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809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99C93" w14:textId="75EDBE1C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729021.72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8927C" w14:textId="3CA32E1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3344558.26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88C24" w14:textId="5B2CBE4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52CE5" w14:textId="5E8C053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85C02" w14:textId="3CB169B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45034B4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EBFBD" w14:textId="2A6CDC9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810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E97AB" w14:textId="2D571387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729019.91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D4514" w14:textId="0094DBE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3344553.20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FCE75" w14:textId="69C475F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02F33" w14:textId="30EF8C0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FA96B" w14:textId="70DAFBE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622D297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5470C" w14:textId="799C21C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811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395C4" w14:textId="75C9AD6E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729012.78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54416" w14:textId="550F4DD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3344532.46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1EF90" w14:textId="47294AA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02C9F" w14:textId="1622C37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CAA46" w14:textId="4EB06B7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7264053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7D0F1" w14:textId="0229703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812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75857" w14:textId="0AC2C846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729006.20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4AA37" w14:textId="6D89D42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3344517.29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2EB0F" w14:textId="5B9E0D1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0414B" w14:textId="5969303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59F7B" w14:textId="336B169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2ED0176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678D3" w14:textId="001DDEF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813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606FA" w14:textId="14FFBE2B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729003.63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68241" w14:textId="322F249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3344492.91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FE4DB" w14:textId="559B295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B9F51" w14:textId="3C8F0B3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BC6A3" w14:textId="56AEE1F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573D812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3152B" w14:textId="6D90781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814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FD469" w14:textId="5A5B78F9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729006.24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4860D" w14:textId="023CBCE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3344479.19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78C9E" w14:textId="6F27B89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A78D2" w14:textId="61E16E6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9C7AA" w14:textId="2055EF7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2895E01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876F6" w14:textId="18C219C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815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8816E" w14:textId="69640889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729005.17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A0611" w14:textId="3DA86BC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3344467.03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7A15A" w14:textId="013B7C6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5EF1C" w14:textId="621F228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2D0ED" w14:textId="5F7B681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52A16E8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5F242" w14:textId="16192EE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816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B7CCE" w14:textId="5F28CD79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729004.12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FD8D5" w14:textId="3B5F835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3344458.49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E3D84" w14:textId="5A3E2EB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ADE80" w14:textId="1E921BD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69D67" w14:textId="6642AAE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5D2AB0D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D99E7" w14:textId="49CFED5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817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60FC2" w14:textId="48D21C3E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728998.79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73AF9" w14:textId="3F92625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3344433.60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E56D2" w14:textId="6DD3B26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59380" w14:textId="6D7094A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86DD8" w14:textId="1303A62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7B9CD09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E6689" w14:textId="49FABB0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818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056A8" w14:textId="32E689CF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729006.23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95069" w14:textId="5141AAD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3344415.89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E9CC5" w14:textId="5F44798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0F621" w14:textId="60F75EC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F0B2E" w14:textId="0CFBC24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66757DF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5B47E" w14:textId="446E697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819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A4EAC" w14:textId="5AD1A472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729008.27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8CA92" w14:textId="379E808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3344404.75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FEB59" w14:textId="56B6AAF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4AAE6" w14:textId="38C8B3D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CECCE" w14:textId="06A84C9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440AEFF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93E4C" w14:textId="72A5307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820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7D6C7" w14:textId="464165F4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729017.48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78329" w14:textId="55F10CF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3344382.85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F80E8" w14:textId="1B8A687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102EB" w14:textId="27D5B0A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9EBE1" w14:textId="4BE715A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51E9665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BDE19" w14:textId="02092ED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821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41D93" w14:textId="3556D043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729016.99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F8EF5" w14:textId="5E80723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3344374.63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C35D5" w14:textId="00AB34C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9E446" w14:textId="4313722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73E9A" w14:textId="5C0E47A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0EF13C0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F67A1" w14:textId="5798182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822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74FAB" w14:textId="00E4756E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729013.40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85E91" w14:textId="5779B2D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3344345.99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0957F" w14:textId="72CE863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42B83" w14:textId="78000CC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61C87" w14:textId="34F7007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1CFBEB0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05E70" w14:textId="07746D5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823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3F5A3" w14:textId="1892AD58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729012.50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326EF" w14:textId="4E10D88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3344338.85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98BEB" w14:textId="7750229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9A231" w14:textId="584BC96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01A41" w14:textId="6E7975D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0CA8F2E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92955" w14:textId="487C057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824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3720D" w14:textId="58EAE692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729009.67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B4432" w14:textId="469C534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3344329.83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42C73" w14:textId="76343F6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9FC0A" w14:textId="4D72615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6D151" w14:textId="380CFC2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0890051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415FB" w14:textId="181ED9A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825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BE5F8" w14:textId="7290C743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729006.04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2463E" w14:textId="37394F4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3344324.68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D889E" w14:textId="2CA2121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F1C45" w14:textId="609D771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C5B1C" w14:textId="13ED982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794ACA8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4E9CE" w14:textId="45497C3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826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A7BCC" w14:textId="2F2FCAC3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728978.83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C1389" w14:textId="578260D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3344305.66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61AC0" w14:textId="3FC94B2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D297D" w14:textId="2855027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D9645" w14:textId="604C6D4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67B5C06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004F2" w14:textId="42A2699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827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A9054" w14:textId="6BB96E3D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728962.19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FCD3E" w14:textId="43C716B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3344263.32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19E7E" w14:textId="47BE59C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9E884" w14:textId="6C87A44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9F841" w14:textId="2AB50D7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39C1AA0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1621C" w14:textId="55A4D9E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828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D8532" w14:textId="304893CA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728971.34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B8B67" w14:textId="6B5A858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3344238.64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FF01F" w14:textId="0AC22B8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BA44F" w14:textId="560D4BB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B5CBD" w14:textId="571D70C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01E96BD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617D3" w14:textId="72DBBD7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829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CFF19" w14:textId="7301A487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728972.81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35AA4" w14:textId="2111B55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3344231.19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92975" w14:textId="3F65E26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84C37" w14:textId="42AA8A0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0A43D" w14:textId="237E839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2A3849D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79908" w14:textId="4C75A91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830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675B0" w14:textId="58E4344A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728976.26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DBA1B" w14:textId="45B6D46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3344203.30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95721" w14:textId="12000F6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0651A" w14:textId="275B7F9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387AA" w14:textId="7C39AA6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70EC425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D0499" w14:textId="32BAEE8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831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637F9" w14:textId="485EB8B1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728998.44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E35DB" w14:textId="74E048D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3344177.46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4E9B3" w14:textId="5B5791E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65B61" w14:textId="498572D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C92E6" w14:textId="1F93316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64DC9E0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BEBC4" w14:textId="7EA875B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832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0BEDA" w14:textId="1FB82793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729009.07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6ACC0" w14:textId="76D2FA4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3344168.28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E2FD1" w14:textId="16D7973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D5EAF" w14:textId="67D1A9C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63FDC" w14:textId="716BB82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48AB327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4FBB4" w14:textId="6ABB557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833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8D652" w14:textId="2FCBBC4F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729009.23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2EEE4" w14:textId="3603EE0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3344167.79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37844" w14:textId="4FCE64E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9C7EE" w14:textId="3C01787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7DFA2" w14:textId="1F7632F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1F14B59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378A2" w14:textId="788721F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834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7B8EB" w14:textId="732FF9B1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729015.40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DCF96" w14:textId="128AF53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3344149.27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17A85" w14:textId="77EDE07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60FAA" w14:textId="7BC9633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3D44F" w14:textId="77F005F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569D691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580C4" w14:textId="6FD5A70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835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9C76F" w14:textId="7275AFF3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729023.66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493EA" w14:textId="27EBF99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3344136.98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B4065" w14:textId="22D2B02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201A4" w14:textId="07BCBF0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5A4BB" w14:textId="6EF8665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05171E4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FBB71" w14:textId="62F2156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836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6BBA4" w14:textId="7C2D3CA1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729024.91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93108" w14:textId="6E7BEF9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3344132.99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AF16D" w14:textId="23A42EE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C9D44" w14:textId="6CA932A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A1C29" w14:textId="32093AD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1403749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AD778" w14:textId="639DAB7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837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90BC8" w14:textId="32C7B472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729033.42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5D4CB" w14:textId="3262467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3344115.95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1411E" w14:textId="7F352C6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BFFC7" w14:textId="35F52C9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05401" w14:textId="19BD113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11417B2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9AF73" w14:textId="181E27C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838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C8D7E" w14:textId="57E83E34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729036.78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CF5E3" w14:textId="03A72CF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3344112.59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1DA82" w14:textId="3F7555B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88D48" w14:textId="1366916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0FE1D" w14:textId="60E58F5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6657B3A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FC0B9" w14:textId="4D94AEA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839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138F9" w14:textId="5BFDA026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729041.17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3720A" w14:textId="2BF5BD5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3344103.10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AAB59" w14:textId="0D6D0C1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C3445" w14:textId="2B75C09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E2B16" w14:textId="5F6B6DA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2F9C538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25DF7" w14:textId="1B3D24E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840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B8812" w14:textId="13BCA67B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729049.03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01558" w14:textId="474B6EE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3344097.31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FC615" w14:textId="33E9C8C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EE9CB" w14:textId="2AC7D9E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C0C9A" w14:textId="500020F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0D5C59A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A4D8D" w14:textId="2AE7604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841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DDDE2" w14:textId="0964BDF7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729050.02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601C5" w14:textId="78D8551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3344095.92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EA4CD" w14:textId="1E46361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53C32" w14:textId="0694FFA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2F70B" w14:textId="1D2126A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51B0A4D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D9AAB" w14:textId="00B1082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842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3570E" w14:textId="22937D0B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729060.58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F921F" w14:textId="0F30C88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3344084.89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58788" w14:textId="5D8A4EA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D1ED6" w14:textId="1DF8502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4B496" w14:textId="5A286EA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469DD87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60479" w14:textId="3085ABE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843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685C1" w14:textId="132173CC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729083.24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5F0E4" w14:textId="056424A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3344072.09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72204" w14:textId="6DDE5EA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09600" w14:textId="06E1F38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7275D" w14:textId="25493B9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182743A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17154" w14:textId="355AF92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844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59DDF" w14:textId="7E15B37E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729105.35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6659A" w14:textId="2193F6E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3344070.89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4ACDF" w14:textId="4474388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8BE60" w14:textId="39A8DAB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C6123" w14:textId="1DDAC81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6227C18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E765D" w14:textId="2A38D40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845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F9E7C" w14:textId="612AE4E9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729105.52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FC693" w14:textId="459CACB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3344070.87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1D2D7" w14:textId="269ABBC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248FD" w14:textId="192380B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6E54F" w14:textId="020DACC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186C450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5AFA4" w14:textId="0CA0216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846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FD137" w14:textId="762DADA0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729111.45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9EC05" w14:textId="516ACB1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3344066.77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048C4" w14:textId="08FDDD7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475F3" w14:textId="0E26DDB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DB096" w14:textId="0414EFD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3578D50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84216" w14:textId="7791288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847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C4299" w14:textId="16CC018F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729117.05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3C41F" w14:textId="2B6487D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3344056.32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7993F" w14:textId="4ABD1CF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F0ABC" w14:textId="540D67A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BAA16" w14:textId="214F554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03995CE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A6B51" w14:textId="2D8DF67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848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3E614" w14:textId="3A35FAD1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729126.34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E7D70" w14:textId="43E402D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3344041.30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EE204" w14:textId="1D4E911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1935D" w14:textId="6A20A05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F1D72" w14:textId="00B39E3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2F03C25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2489B" w14:textId="3E4431A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849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81662" w14:textId="593141D5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729137.05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F90A9" w14:textId="51B77FB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3344018.68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D6748" w14:textId="07AC5D1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FFE5D" w14:textId="7A7AFBC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DFB04" w14:textId="5B19569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6306780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CB83A" w14:textId="0A385F7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850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45472" w14:textId="2FB342C8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729139.86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8A648" w14:textId="0B15B16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3344010.09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FDE37" w14:textId="5A4264A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CB773" w14:textId="401B232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69DF5" w14:textId="6C2108A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4C737C7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31E9D" w14:textId="057B880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851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A2202" w14:textId="6F1D3181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729142.57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790AD" w14:textId="4E0102F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3343999.81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6108B" w14:textId="17DBCD8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57A36" w14:textId="6668309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E6207" w14:textId="461D29C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14243CA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18727" w14:textId="4D38513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852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AB058" w14:textId="048FECA5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729142.52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BFD41" w14:textId="207624A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3343996.51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F85EC" w14:textId="6F67C7D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18A60" w14:textId="7B6997E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63DF8" w14:textId="1CF495C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730882F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10568" w14:textId="2894E5E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853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94F3C" w14:textId="73444373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729141.00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16C38" w14:textId="1CDC9B0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3343985.13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15564" w14:textId="56330B0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5CE3F" w14:textId="7F3A853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61675" w14:textId="0316B83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5028DD5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B78C6" w14:textId="4ABF74A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854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4F8FA" w14:textId="2DEAC053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729138.54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07FBC" w14:textId="21E0F69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3343978.52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1453C" w14:textId="4E60A87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9E4E4" w14:textId="6D2AC99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ECD5B" w14:textId="1D85B90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44CE1EC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E3195" w14:textId="327F20E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855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0E6D1" w14:textId="521E976F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729134.37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3908F" w14:textId="7AA462C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3343949.32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D6D01" w14:textId="0F6E43E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B9BE7" w14:textId="142F1BF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8ACE9" w14:textId="6E512EB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1FC840E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85F9B" w14:textId="606E465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856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8C36E" w14:textId="018C62F4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729148.41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E320B" w14:textId="01BCCFB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3343921.96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2BD17" w14:textId="437A0F6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D072D" w14:textId="3CADB8E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931CB" w14:textId="6F9C006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5BDBA42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D5EFF" w14:textId="1436178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857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244B6" w14:textId="7A30A2CD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729160.87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2DF6C" w14:textId="36E284B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3343906.63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1FBE4" w14:textId="2B0B20A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92283" w14:textId="64F05FE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DB668" w14:textId="749C652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0B2ADC6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0CC20" w14:textId="06569D7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858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3D15A" w14:textId="43E462C2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729163.16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3287D" w14:textId="2BAD759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3343900.00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4FF21" w14:textId="38859FF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C65E8" w14:textId="795591D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E7C14" w14:textId="62C945F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4C65677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07CD7" w14:textId="69402A0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859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2473A" w14:textId="5D9A60C2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729164.23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37753" w14:textId="067ECE1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3343894.03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5A3A3" w14:textId="49B60DF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3810E" w14:textId="6843B2D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AAB95" w14:textId="0831060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4F92B0F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E5335" w14:textId="499B332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860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AEDAB" w14:textId="6205D640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729178.56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CBC06" w14:textId="14F93DD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3343853.52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5F23F" w14:textId="38C69D8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B19FB" w14:textId="3696FD6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0636A" w14:textId="5983D6F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5CA1967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5EE7C" w14:textId="3E16FA6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861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ABA2D" w14:textId="128FFADC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729179.91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533DA" w14:textId="3897966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3343832.23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3146E" w14:textId="2A72988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37874" w14:textId="0952777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0F8B2" w14:textId="3BBD025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3D3FBF7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BABB9" w14:textId="51A0A9C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862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7BD0F" w14:textId="1B9DC23C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729179.78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CD504" w14:textId="0E313F3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3343812.61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5024C" w14:textId="12528BB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60396" w14:textId="03C63BC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4737F" w14:textId="66EF19E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1A864F9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BF82E" w14:textId="2DA7A9A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863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CE4F0" w14:textId="1424FB36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729194.05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79811" w14:textId="69C6044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3343794.70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18597" w14:textId="6C9F2AC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EBB49" w14:textId="3139E2D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3B9A9" w14:textId="14C079B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0612278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29C70" w14:textId="018314E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864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859C3" w14:textId="1CC49D02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729196.23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88F65" w14:textId="3DC8221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3343791.09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1CB6A" w14:textId="41D0422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5846A" w14:textId="6D85BA9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5A75A" w14:textId="3E53FB1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0C160DB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C6914" w14:textId="4519FD6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865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7FDE2" w14:textId="111B27EC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729202.31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38F55" w14:textId="59D7317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3343777.96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E8D9E" w14:textId="2F92A7C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BA2CA" w14:textId="283B8AE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108AA" w14:textId="0F4CCBA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5D70F02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3871B" w14:textId="50B980E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866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2FCCA" w14:textId="7792E000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729206.73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88D1B" w14:textId="58A8682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3343768.43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9EF5F" w14:textId="4FB02EE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0E093" w14:textId="350531F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4467C" w14:textId="235B5C0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7D322F8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6F18B" w14:textId="09555F0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867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D21DB" w14:textId="2B2A557F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729211.74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8CFE3" w14:textId="121EC27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3343762.44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BFE93" w14:textId="4116A36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20F56" w14:textId="1C874FE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35073" w14:textId="0E12291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2A13468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D2255" w14:textId="4084758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868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AF644" w14:textId="349D1AB3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729219.34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64AF2" w14:textId="0A16256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3343750.08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60141" w14:textId="0EA5111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ADE32" w14:textId="6D8CABA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B1E39" w14:textId="48A2879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224F10C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AAD94" w14:textId="4E43A49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869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1F2F5" w14:textId="140E3031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729228.68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2AC4B" w14:textId="7F5B7A8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3343745.93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8ACDC" w14:textId="737865C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C582D" w14:textId="6CE49FB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F9189" w14:textId="19CFFA0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3DD094B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832FA" w14:textId="05E723D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870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85F29" w14:textId="0F563796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729232.39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78687" w14:textId="799F387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3343734.81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0D2B0" w14:textId="6C4688F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FAE7C" w14:textId="69026F0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5B153" w14:textId="1D6A825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49EB9FD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00BA0" w14:textId="6F5F5EE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871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ABA04" w14:textId="38C9C546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729233.40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EEA78" w14:textId="2FA1EF2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3343723.15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5CE38" w14:textId="7260E4D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4FEE7" w14:textId="0A37E9F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3C579" w14:textId="1E187FA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5CEC9C5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0B7A0" w14:textId="7C35D73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872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1534F" w14:textId="388D7819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729239.74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5E3E8" w14:textId="2645365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3343707.01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4E578" w14:textId="4841961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3EA2F" w14:textId="1727FA4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BF2C0" w14:textId="73BA1EC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727DFE5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BAAFB" w14:textId="6693F98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873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B4874" w14:textId="55D844F2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729260.84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79237" w14:textId="64D9EBC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3343693.81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0F610" w14:textId="17361DE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C927C" w14:textId="1226427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C949C" w14:textId="60D0D2B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408FB486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62B34" w14:textId="640D4E5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874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44035" w14:textId="6D82913A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729311.06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014AF" w14:textId="450A5E6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3343694.00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658D7" w14:textId="39D534E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AECB9" w14:textId="435BF37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84D05" w14:textId="3998CD4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178E032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2E608" w14:textId="3E1C50C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875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FC11B" w14:textId="5F53B90F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729337.92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020EA" w14:textId="29EF5B5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3343718.91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BB7BA" w14:textId="5E8F680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44B0A" w14:textId="3E979FF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F8AD6" w14:textId="59E0165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531886E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90B6D" w14:textId="6EFCD90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876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83243" w14:textId="751FFFAB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729338.23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CE9C3" w14:textId="67A040A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3343725.13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0CB3D" w14:textId="09DC1D8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19E20" w14:textId="5C66ABD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C2FF5" w14:textId="69DB86C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7BE34A92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1F922" w14:textId="59B0C30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877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F70EE" w14:textId="6D365395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729337.99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C43BC" w14:textId="583160E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3343728.80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F6500" w14:textId="795E8B3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2ABCE" w14:textId="3B0F203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5F2DF" w14:textId="4E5374A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45D5947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7FC1A" w14:textId="2DAC9DC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878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F5EEB" w14:textId="522C9B67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729351.34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91F61" w14:textId="1452914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3343731.08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5CD6A" w14:textId="3E9C99A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63B0B" w14:textId="18C05AD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3DF2E" w14:textId="266AA20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40C122F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30E68" w14:textId="4C675CA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879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CB041" w14:textId="345A8DB2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729361.22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28CDA" w14:textId="10FAB86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3343736.41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23580" w14:textId="7D8075D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B5315" w14:textId="4434DA8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F0F77" w14:textId="3AB0FDD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5B0C5B70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D422A" w14:textId="041CD0B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880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016DA" w14:textId="607F23EA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729361.71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9A1FC" w14:textId="0891AD6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3343736.68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7EC87" w14:textId="57B57F9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9E8C9" w14:textId="68EC886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43684" w14:textId="553A2C1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6B780A2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B32C9" w14:textId="772AEFB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881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82D93" w14:textId="453AD5BC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729364.17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93119" w14:textId="7D26652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3343736.21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D7DF8" w14:textId="4504BEC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696E5" w14:textId="62169D3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79626" w14:textId="1899720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601FC8D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AC708" w14:textId="3E681F5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882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26229" w14:textId="3B883563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729367.16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C9A15" w14:textId="7374E17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3343736.97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FF3A5" w14:textId="65F99B0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2B685" w14:textId="33BCE91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0BAED" w14:textId="714785E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5728929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27BC5" w14:textId="4A8C0C9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883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339B7" w14:textId="79CBA1A4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729377.97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9F2C7" w14:textId="140517E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3343733.25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39935" w14:textId="2272AE0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942B8" w14:textId="248BAD8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17D16" w14:textId="1D8C92C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0828876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584BF" w14:textId="15DF6BA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884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281D6" w14:textId="3731114D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729381.33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B982D" w14:textId="70717C9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3343732.09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9E159" w14:textId="4CC5302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6EC80" w14:textId="43D521B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BA3D2" w14:textId="627AF8E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008EA3F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5407E" w14:textId="7B34772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885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7EDC0" w14:textId="26CBA66D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729386.68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8BFA3" w14:textId="6DBC7CA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3343729.08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C7E5F" w14:textId="730844A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8D827" w14:textId="1F3E96E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94D14" w14:textId="3F300CD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40338578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240B7" w14:textId="1394312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lastRenderedPageBreak/>
              <w:t>886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95D08" w14:textId="372E4F81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729387.85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2F0B9" w14:textId="06ACD36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3343726.67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9A381" w14:textId="2F3680C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24B7B" w14:textId="58F6A61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66954" w14:textId="094E6D6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04B377BB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A517E" w14:textId="7404E36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887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522C4" w14:textId="7A94AF2C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729400.88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3AACC" w14:textId="3511133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3343721.33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C15AD" w14:textId="6B1ACB9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83ED9" w14:textId="7E00686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00318" w14:textId="70B2BC8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0CE7AB3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41F2B" w14:textId="2E9FB97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888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CA1B7" w14:textId="409AE053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729408.32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4D54D" w14:textId="109C9EA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3343714.38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7D36C" w14:textId="63803A7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6B804" w14:textId="495015D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E4CDE" w14:textId="2061AEF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519CE61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79E17" w14:textId="0B34B6B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889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8A828" w14:textId="0052253C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729415.08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7E22B" w14:textId="6A6B1C5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3343706.12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C6B15" w14:textId="2A2B935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4C7D7" w14:textId="64BF84D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35A52" w14:textId="2258BE1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57F7AF0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0AD52" w14:textId="54022DB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890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5FC8E" w14:textId="72A038E4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729429.50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69E4B" w14:textId="07B36F4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3343693.39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35A64" w14:textId="09BFBDC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FA28B" w14:textId="1BE102E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B7DD9" w14:textId="2238BF1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081D45E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D7B58" w14:textId="660FB24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891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19BAA" w14:textId="0336C482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729438.61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D812E" w14:textId="671D4E9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3343670.27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192EE" w14:textId="6A5E07B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EB0C5" w14:textId="345B2C8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0363B" w14:textId="28C74B1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2C1A4E57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3F7F9" w14:textId="083C233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892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CFFBF" w14:textId="061EEE00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729442.34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C18A2" w14:textId="6B9D340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3343642.62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9B4F3" w14:textId="08E0DCD3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FADA9" w14:textId="35844D4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60F01" w14:textId="2F94EF8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4CA449D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80256" w14:textId="55B0C2F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893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E9AD3" w14:textId="7934A172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729471.11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6549D" w14:textId="73228E3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3343689.03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8DB35" w14:textId="0FB5F0B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E67BB" w14:textId="51DFE97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E44DB" w14:textId="160BEC9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09AAA85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11A5A" w14:textId="7307E69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894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CE42F" w14:textId="11272846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729470.19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AB1B9" w14:textId="2640B60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3343689.68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0C718" w14:textId="1B9532D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2C919" w14:textId="45CD4B2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994B4" w14:textId="6FCA306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707A4E0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A66AB" w14:textId="1F0FE3E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895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172FA" w14:textId="3FA68602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729469.39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4DE41" w14:textId="726FCEF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3343691.80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F19A3" w14:textId="4662FA0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75AA1" w14:textId="5E1F79F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CB937" w14:textId="78980B1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50E79F7F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AE9CB" w14:textId="60DEA07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896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7F172" w14:textId="57BF6440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729468.37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6525F" w14:textId="6475D5B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3343693.70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2C395" w14:textId="1794F85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5E007" w14:textId="49071AA9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04F86" w14:textId="30969A1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4BB37E15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175D6" w14:textId="3FF8BAD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897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2707B" w14:textId="442430A1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729466.68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1DB14" w14:textId="3B6A739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3343695.37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E512E" w14:textId="7DE25A2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D0D0E" w14:textId="6FA95744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AA687" w14:textId="4E85C87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4CF14BDC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A2D21" w14:textId="5FF81E5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898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2238E" w14:textId="4CB0231A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729465.49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ACCE2" w14:textId="1C3F8B3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3343695.74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2F330" w14:textId="4CCB9C1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8404C" w14:textId="3A30B8B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75E81" w14:textId="7A29FB9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3B436469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01A7E" w14:textId="236FDD9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899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5266B" w14:textId="1595EF8F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729464.30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FBE1F" w14:textId="34140FC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3343695.59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D90A3" w14:textId="00ADFC1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2B433" w14:textId="2DABE98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7F373" w14:textId="372B83B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08C38DDA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EACD6" w14:textId="5125A5D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900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97EE3" w14:textId="2C57BAB7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729464.89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58895" w14:textId="3CA2CC4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3343697.35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585DD" w14:textId="4C82C84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D1892" w14:textId="504A56D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4761B" w14:textId="4EF3148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551EE233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8E07B" w14:textId="1CD8AEC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901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8A91F" w14:textId="3FB59927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729467.44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CED51" w14:textId="34C141F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3343697.58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91B37" w14:textId="750D520F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5B7EB" w14:textId="1B1210C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D68EB" w14:textId="1F1A310E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1E2D7301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010B6" w14:textId="50A1A78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902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DE099" w14:textId="64A3FE44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729470.75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E1630" w14:textId="025E60F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3343696.87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609A7" w14:textId="79BA39D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D19D2" w14:textId="7849FF11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45213" w14:textId="49CB19A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03EFF1F4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CDBD1" w14:textId="2721D87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903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9C3FB" w14:textId="5879F0E5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729473.79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052F7" w14:textId="591B6CB6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3343695.63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BC551" w14:textId="0C26751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D8A5F" w14:textId="3A658C5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21F19" w14:textId="64C6329B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1930ED5E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A4691" w14:textId="050EF775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904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20A75" w14:textId="2A3801D9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729475.19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805EB" w14:textId="41AB9A1A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3343695.61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7D2EC" w14:textId="6F43C117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39DAB" w14:textId="155393E8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4A593" w14:textId="425DEB3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  <w:tr w:rsidR="00E41BD8" w:rsidRPr="002E6E74" w14:paraId="1A351A9D" w14:textId="77777777" w:rsidTr="00470399">
        <w:tblPrEx>
          <w:tblLook w:val="0000" w:firstRow="0" w:lastRow="0" w:firstColumn="0" w:lastColumn="0" w:noHBand="0" w:noVBand="0"/>
        </w:tblPrEx>
        <w:trPr>
          <w:trHeight w:val="57"/>
        </w:trPr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B728E" w14:textId="024ABD00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534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68EE0" w14:textId="084152D0" w:rsidR="00E41BD8" w:rsidRPr="002E6E74" w:rsidRDefault="00E41BD8" w:rsidP="00470399">
            <w:pPr>
              <w:pStyle w:val="ab"/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729481.35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3E051" w14:textId="4D12B6AD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3343705.55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1856E" w14:textId="61F6F5C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Картометрический метод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8860F" w14:textId="5A3F0C1C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1.00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BB0A8" w14:textId="3FC078F2" w:rsidR="00E41BD8" w:rsidRPr="002E6E74" w:rsidRDefault="00E41BD8" w:rsidP="00470399">
            <w:pPr>
              <w:pStyle w:val="1"/>
              <w:jc w:val="center"/>
              <w:rPr>
                <w:sz w:val="18"/>
              </w:rPr>
            </w:pPr>
            <w:r w:rsidRPr="002E6E74">
              <w:rPr>
                <w:sz w:val="18"/>
              </w:rPr>
              <w:t>–</w:t>
            </w:r>
          </w:p>
        </w:tc>
      </w:tr>
    </w:tbl>
    <w:p w14:paraId="0FCD7BAF" w14:textId="77777777" w:rsidR="003219DD" w:rsidRDefault="003219DD"/>
    <w:p w14:paraId="211529EE" w14:textId="77777777" w:rsidR="003219DD" w:rsidRDefault="003219DD"/>
    <w:tbl>
      <w:tblPr>
        <w:tblStyle w:val="a6"/>
        <w:tblW w:w="0" w:type="auto"/>
        <w:tblInd w:w="-289" w:type="dxa"/>
        <w:tblLook w:val="04A0" w:firstRow="1" w:lastRow="0" w:firstColumn="1" w:lastColumn="0" w:noHBand="0" w:noVBand="1"/>
      </w:tblPr>
      <w:tblGrid>
        <w:gridCol w:w="1652"/>
        <w:gridCol w:w="1620"/>
        <w:gridCol w:w="1597"/>
        <w:gridCol w:w="1693"/>
        <w:gridCol w:w="1972"/>
        <w:gridCol w:w="2069"/>
      </w:tblGrid>
      <w:tr w:rsidR="00AA0A82" w14:paraId="5CFF19FE" w14:textId="77777777" w:rsidTr="00E41BD8">
        <w:trPr>
          <w:divId w:val="1496217629"/>
          <w:trHeight w:val="581"/>
        </w:trPr>
        <w:tc>
          <w:tcPr>
            <w:tcW w:w="10603" w:type="dxa"/>
            <w:gridSpan w:val="6"/>
            <w:vAlign w:val="center"/>
          </w:tcPr>
          <w:p w14:paraId="43F65A9D" w14:textId="77777777" w:rsidR="00AA0A82" w:rsidRPr="00F54131" w:rsidRDefault="00AA0A82" w:rsidP="00F54131">
            <w:pPr>
              <w:pStyle w:val="a7"/>
              <w:numPr>
                <w:ilvl w:val="0"/>
                <w:numId w:val="4"/>
              </w:numPr>
              <w:jc w:val="center"/>
              <w:rPr>
                <w:b/>
              </w:rPr>
            </w:pPr>
            <w:r w:rsidRPr="00F54131">
              <w:rPr>
                <w:b/>
              </w:rPr>
              <w:t>Сведения о характерных точках части (частей) границы объекта</w:t>
            </w:r>
          </w:p>
        </w:tc>
      </w:tr>
      <w:tr w:rsidR="00AA0A82" w14:paraId="7B252EDE" w14:textId="77777777" w:rsidTr="00E41BD8">
        <w:trPr>
          <w:divId w:val="1496217629"/>
        </w:trPr>
        <w:tc>
          <w:tcPr>
            <w:tcW w:w="1652" w:type="dxa"/>
            <w:vMerge w:val="restart"/>
            <w:vAlign w:val="center"/>
          </w:tcPr>
          <w:p w14:paraId="419500C3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Обозначение характерных точек границ</w:t>
            </w:r>
          </w:p>
        </w:tc>
        <w:tc>
          <w:tcPr>
            <w:tcW w:w="3217" w:type="dxa"/>
            <w:gridSpan w:val="2"/>
            <w:vAlign w:val="center"/>
          </w:tcPr>
          <w:p w14:paraId="0C4B0A5E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Координаты, м</w:t>
            </w:r>
          </w:p>
        </w:tc>
        <w:tc>
          <w:tcPr>
            <w:tcW w:w="1693" w:type="dxa"/>
            <w:vMerge w:val="restart"/>
            <w:vAlign w:val="center"/>
          </w:tcPr>
          <w:p w14:paraId="35D95D3D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Метод определения координат характерной точки</w:t>
            </w:r>
          </w:p>
        </w:tc>
        <w:tc>
          <w:tcPr>
            <w:tcW w:w="1972" w:type="dxa"/>
            <w:vMerge w:val="restart"/>
            <w:vAlign w:val="center"/>
          </w:tcPr>
          <w:p w14:paraId="6EDAC3A0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 xml:space="preserve">Средняя </w:t>
            </w:r>
            <w:proofErr w:type="spellStart"/>
            <w:r w:rsidRPr="00AA0A82">
              <w:rPr>
                <w:b/>
              </w:rPr>
              <w:t>квадратическая</w:t>
            </w:r>
            <w:proofErr w:type="spellEnd"/>
            <w:r w:rsidRPr="00AA0A82">
              <w:rPr>
                <w:b/>
              </w:rPr>
              <w:t xml:space="preserve"> погрешность положения характерной точки (</w:t>
            </w:r>
            <w:r w:rsidRPr="00AA0A82">
              <w:rPr>
                <w:b/>
                <w:lang w:val="en-US"/>
              </w:rPr>
              <w:t>M</w:t>
            </w:r>
            <w:r w:rsidRPr="00AA0A82">
              <w:rPr>
                <w:b/>
                <w:vertAlign w:val="subscript"/>
                <w:lang w:val="en-US"/>
              </w:rPr>
              <w:t>t</w:t>
            </w:r>
            <w:r w:rsidRPr="00AA0A82">
              <w:rPr>
                <w:b/>
              </w:rPr>
              <w:t>), м</w:t>
            </w:r>
          </w:p>
        </w:tc>
        <w:tc>
          <w:tcPr>
            <w:tcW w:w="2069" w:type="dxa"/>
            <w:vMerge w:val="restart"/>
            <w:vAlign w:val="center"/>
          </w:tcPr>
          <w:p w14:paraId="598FC27E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Описание обозначения точки на местности (при наличии)</w:t>
            </w:r>
          </w:p>
        </w:tc>
      </w:tr>
      <w:tr w:rsidR="00AA0A82" w14:paraId="7F863B34" w14:textId="77777777" w:rsidTr="00E41BD8">
        <w:trPr>
          <w:divId w:val="1496217629"/>
        </w:trPr>
        <w:tc>
          <w:tcPr>
            <w:tcW w:w="1652" w:type="dxa"/>
            <w:vMerge/>
            <w:vAlign w:val="center"/>
          </w:tcPr>
          <w:p w14:paraId="5C83E558" w14:textId="77777777" w:rsidR="00AA0A82" w:rsidRDefault="00AA0A82" w:rsidP="00295641">
            <w:pPr>
              <w:jc w:val="center"/>
            </w:pPr>
          </w:p>
        </w:tc>
        <w:tc>
          <w:tcPr>
            <w:tcW w:w="1620" w:type="dxa"/>
            <w:vAlign w:val="center"/>
          </w:tcPr>
          <w:p w14:paraId="4B0253FC" w14:textId="77777777" w:rsidR="00AA0A82" w:rsidRPr="00AA0A82" w:rsidRDefault="00AA0A82" w:rsidP="00295641">
            <w:pPr>
              <w:jc w:val="center"/>
              <w:rPr>
                <w:b/>
                <w:lang w:val="en-US"/>
              </w:rPr>
            </w:pPr>
            <w:r w:rsidRPr="00AA0A82">
              <w:rPr>
                <w:b/>
                <w:lang w:val="en-US"/>
              </w:rPr>
              <w:t>X</w:t>
            </w:r>
          </w:p>
        </w:tc>
        <w:tc>
          <w:tcPr>
            <w:tcW w:w="1597" w:type="dxa"/>
            <w:vAlign w:val="center"/>
          </w:tcPr>
          <w:p w14:paraId="335CBD6B" w14:textId="77777777" w:rsidR="00AA0A82" w:rsidRPr="00AA0A82" w:rsidRDefault="00AA0A82" w:rsidP="00295641">
            <w:pPr>
              <w:jc w:val="center"/>
              <w:rPr>
                <w:b/>
                <w:lang w:val="en-US"/>
              </w:rPr>
            </w:pPr>
            <w:r w:rsidRPr="00AA0A82">
              <w:rPr>
                <w:b/>
                <w:lang w:val="en-US"/>
              </w:rPr>
              <w:t>Y</w:t>
            </w:r>
          </w:p>
        </w:tc>
        <w:tc>
          <w:tcPr>
            <w:tcW w:w="1693" w:type="dxa"/>
            <w:vMerge/>
            <w:vAlign w:val="center"/>
          </w:tcPr>
          <w:p w14:paraId="07DB87AB" w14:textId="77777777" w:rsidR="00AA0A82" w:rsidRDefault="00AA0A82" w:rsidP="00295641">
            <w:pPr>
              <w:jc w:val="center"/>
            </w:pPr>
          </w:p>
        </w:tc>
        <w:tc>
          <w:tcPr>
            <w:tcW w:w="1972" w:type="dxa"/>
            <w:vMerge/>
            <w:vAlign w:val="center"/>
          </w:tcPr>
          <w:p w14:paraId="0BF05DC7" w14:textId="77777777" w:rsidR="00AA0A82" w:rsidRDefault="00AA0A82" w:rsidP="00295641">
            <w:pPr>
              <w:jc w:val="center"/>
            </w:pPr>
          </w:p>
        </w:tc>
        <w:tc>
          <w:tcPr>
            <w:tcW w:w="2069" w:type="dxa"/>
            <w:vMerge/>
            <w:vAlign w:val="center"/>
          </w:tcPr>
          <w:p w14:paraId="1F4A46AE" w14:textId="77777777" w:rsidR="00AA0A82" w:rsidRPr="00AA0A82" w:rsidRDefault="00AA0A82" w:rsidP="00295641">
            <w:pPr>
              <w:jc w:val="center"/>
              <w:rPr>
                <w:b/>
              </w:rPr>
            </w:pPr>
          </w:p>
        </w:tc>
      </w:tr>
      <w:tr w:rsidR="00AA0A82" w:rsidRPr="00AA0A82" w14:paraId="7B3540F2" w14:textId="77777777" w:rsidTr="00E41BD8">
        <w:trPr>
          <w:divId w:val="1496217629"/>
        </w:trPr>
        <w:tc>
          <w:tcPr>
            <w:tcW w:w="1652" w:type="dxa"/>
            <w:vAlign w:val="center"/>
          </w:tcPr>
          <w:p w14:paraId="5B9A2A5B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1</w:t>
            </w:r>
          </w:p>
        </w:tc>
        <w:tc>
          <w:tcPr>
            <w:tcW w:w="1620" w:type="dxa"/>
            <w:vAlign w:val="center"/>
          </w:tcPr>
          <w:p w14:paraId="4457D7A0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2</w:t>
            </w:r>
          </w:p>
        </w:tc>
        <w:tc>
          <w:tcPr>
            <w:tcW w:w="1597" w:type="dxa"/>
            <w:vAlign w:val="center"/>
          </w:tcPr>
          <w:p w14:paraId="78F7E48C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3</w:t>
            </w:r>
          </w:p>
        </w:tc>
        <w:tc>
          <w:tcPr>
            <w:tcW w:w="1693" w:type="dxa"/>
            <w:vAlign w:val="center"/>
          </w:tcPr>
          <w:p w14:paraId="5907BD61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4</w:t>
            </w:r>
          </w:p>
        </w:tc>
        <w:tc>
          <w:tcPr>
            <w:tcW w:w="1972" w:type="dxa"/>
            <w:vAlign w:val="center"/>
          </w:tcPr>
          <w:p w14:paraId="18F90915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5</w:t>
            </w:r>
          </w:p>
        </w:tc>
        <w:tc>
          <w:tcPr>
            <w:tcW w:w="2069" w:type="dxa"/>
            <w:vAlign w:val="center"/>
          </w:tcPr>
          <w:p w14:paraId="24DE321D" w14:textId="77777777" w:rsidR="00AA0A82" w:rsidRPr="00AA0A82" w:rsidRDefault="00AA0A82" w:rsidP="00295641">
            <w:pPr>
              <w:jc w:val="center"/>
              <w:rPr>
                <w:b/>
              </w:rPr>
            </w:pPr>
            <w:r w:rsidRPr="00AA0A82">
              <w:rPr>
                <w:b/>
              </w:rPr>
              <w:t>6</w:t>
            </w:r>
          </w:p>
        </w:tc>
      </w:tr>
      <w:tr w:rsidR="00AA0A82" w14:paraId="2C69276D" w14:textId="77777777" w:rsidTr="00E41BD8">
        <w:trPr>
          <w:divId w:val="1496217629"/>
        </w:trPr>
        <w:tc>
          <w:tcPr>
            <w:tcW w:w="1652" w:type="dxa"/>
            <w:vAlign w:val="center"/>
          </w:tcPr>
          <w:p w14:paraId="45098FE1" w14:textId="77777777" w:rsidR="00AA0A82" w:rsidRDefault="00295641" w:rsidP="00295641">
            <w:pPr>
              <w:jc w:val="center"/>
            </w:pPr>
            <w:r>
              <w:t>-</w:t>
            </w:r>
          </w:p>
        </w:tc>
        <w:tc>
          <w:tcPr>
            <w:tcW w:w="1620" w:type="dxa"/>
            <w:vAlign w:val="center"/>
          </w:tcPr>
          <w:p w14:paraId="1AE19045" w14:textId="77777777" w:rsidR="00AA0A82" w:rsidRDefault="00295641" w:rsidP="00295641">
            <w:pPr>
              <w:jc w:val="center"/>
            </w:pPr>
            <w:r>
              <w:t>-</w:t>
            </w:r>
          </w:p>
        </w:tc>
        <w:tc>
          <w:tcPr>
            <w:tcW w:w="1597" w:type="dxa"/>
            <w:vAlign w:val="center"/>
          </w:tcPr>
          <w:p w14:paraId="5A685F43" w14:textId="77777777" w:rsidR="00AA0A82" w:rsidRDefault="00295641" w:rsidP="00295641">
            <w:pPr>
              <w:jc w:val="center"/>
            </w:pPr>
            <w:r>
              <w:t>-</w:t>
            </w:r>
          </w:p>
        </w:tc>
        <w:tc>
          <w:tcPr>
            <w:tcW w:w="1693" w:type="dxa"/>
            <w:vAlign w:val="center"/>
          </w:tcPr>
          <w:p w14:paraId="711B7005" w14:textId="77777777" w:rsidR="00AA0A82" w:rsidRDefault="00295641" w:rsidP="00295641">
            <w:pPr>
              <w:jc w:val="center"/>
            </w:pPr>
            <w:r>
              <w:t>-</w:t>
            </w:r>
          </w:p>
        </w:tc>
        <w:tc>
          <w:tcPr>
            <w:tcW w:w="1972" w:type="dxa"/>
            <w:vAlign w:val="center"/>
          </w:tcPr>
          <w:p w14:paraId="44A5521F" w14:textId="77777777" w:rsidR="00AA0A82" w:rsidRDefault="00295641" w:rsidP="00295641">
            <w:pPr>
              <w:jc w:val="center"/>
            </w:pPr>
            <w:r>
              <w:t>-</w:t>
            </w:r>
          </w:p>
        </w:tc>
        <w:tc>
          <w:tcPr>
            <w:tcW w:w="2069" w:type="dxa"/>
            <w:vAlign w:val="center"/>
          </w:tcPr>
          <w:p w14:paraId="154C5518" w14:textId="77777777" w:rsidR="00AA0A82" w:rsidRDefault="00295641" w:rsidP="00295641">
            <w:pPr>
              <w:jc w:val="center"/>
            </w:pPr>
            <w:r>
              <w:t>-</w:t>
            </w:r>
          </w:p>
        </w:tc>
      </w:tr>
    </w:tbl>
    <w:p w14:paraId="591A52CB" w14:textId="77777777" w:rsidR="00A92EA0" w:rsidRDefault="00A92EA0">
      <w:pPr>
        <w:divId w:val="1496217629"/>
      </w:pPr>
    </w:p>
    <w:p w14:paraId="61E7198D" w14:textId="77777777" w:rsidR="00AA0A82" w:rsidRDefault="00AA0A82">
      <w:pPr>
        <w:divId w:val="1496217629"/>
      </w:pPr>
    </w:p>
    <w:p w14:paraId="2CD7B9CF" w14:textId="77777777" w:rsidR="00E41BD8" w:rsidRDefault="00E41BD8">
      <w:pPr>
        <w:divId w:val="1496217629"/>
      </w:pPr>
    </w:p>
    <w:p w14:paraId="6AFFFAC9" w14:textId="77777777" w:rsidR="00E41BD8" w:rsidRDefault="00E41BD8">
      <w:pPr>
        <w:divId w:val="1496217629"/>
      </w:pPr>
    </w:p>
    <w:p w14:paraId="7944E0E2" w14:textId="77777777" w:rsidR="00E41BD8" w:rsidRDefault="00E41BD8">
      <w:pPr>
        <w:divId w:val="1496217629"/>
      </w:pPr>
    </w:p>
    <w:p w14:paraId="627445A5" w14:textId="77777777" w:rsidR="00E41BD8" w:rsidRDefault="00E41BD8">
      <w:pPr>
        <w:divId w:val="1496217629"/>
      </w:pPr>
    </w:p>
    <w:p w14:paraId="21A0BB69" w14:textId="77777777" w:rsidR="00E41BD8" w:rsidRDefault="00E41BD8">
      <w:pPr>
        <w:divId w:val="1496217629"/>
      </w:pPr>
    </w:p>
    <w:p w14:paraId="2E427746" w14:textId="77777777" w:rsidR="00E41BD8" w:rsidRDefault="00E41BD8">
      <w:pPr>
        <w:divId w:val="1496217629"/>
      </w:pPr>
    </w:p>
    <w:p w14:paraId="46E680E3" w14:textId="77777777" w:rsidR="00E41BD8" w:rsidRDefault="00E41BD8">
      <w:pPr>
        <w:divId w:val="1496217629"/>
      </w:pPr>
    </w:p>
    <w:p w14:paraId="13EB50BF" w14:textId="77777777" w:rsidR="00E41BD8" w:rsidRDefault="00E41BD8">
      <w:pPr>
        <w:divId w:val="1496217629"/>
      </w:pPr>
    </w:p>
    <w:p w14:paraId="45855F6A" w14:textId="77777777" w:rsidR="00E41BD8" w:rsidRDefault="00E41BD8">
      <w:pPr>
        <w:divId w:val="1496217629"/>
      </w:pPr>
    </w:p>
    <w:tbl>
      <w:tblPr>
        <w:tblStyle w:val="a6"/>
        <w:tblW w:w="0" w:type="auto"/>
        <w:tblInd w:w="-289" w:type="dxa"/>
        <w:tblLook w:val="04A0" w:firstRow="1" w:lastRow="0" w:firstColumn="1" w:lastColumn="0" w:noHBand="0" w:noVBand="1"/>
      </w:tblPr>
      <w:tblGrid>
        <w:gridCol w:w="1673"/>
        <w:gridCol w:w="1559"/>
        <w:gridCol w:w="7371"/>
      </w:tblGrid>
      <w:tr w:rsidR="00AA0A82" w:rsidRPr="00AA0A82" w14:paraId="24408B1C" w14:textId="77777777" w:rsidTr="00E41BD8">
        <w:trPr>
          <w:divId w:val="1496217629"/>
          <w:trHeight w:val="584"/>
        </w:trPr>
        <w:tc>
          <w:tcPr>
            <w:tcW w:w="10603" w:type="dxa"/>
            <w:gridSpan w:val="3"/>
            <w:vAlign w:val="center"/>
          </w:tcPr>
          <w:p w14:paraId="79CC0DF6" w14:textId="77777777" w:rsidR="00AA0A82" w:rsidRPr="00F54131" w:rsidRDefault="00AA0A82" w:rsidP="00F54131">
            <w:pPr>
              <w:pStyle w:val="a7"/>
              <w:numPr>
                <w:ilvl w:val="0"/>
                <w:numId w:val="4"/>
              </w:numPr>
              <w:jc w:val="center"/>
              <w:rPr>
                <w:b/>
              </w:rPr>
            </w:pPr>
            <w:r w:rsidRPr="00F54131">
              <w:rPr>
                <w:b/>
              </w:rPr>
              <w:lastRenderedPageBreak/>
              <w:t>Текстовое описание местоположения границ объекта</w:t>
            </w:r>
          </w:p>
        </w:tc>
      </w:tr>
      <w:tr w:rsidR="00AA0A82" w:rsidRPr="00AA0A82" w14:paraId="57592135" w14:textId="77777777" w:rsidTr="00E41BD8">
        <w:trPr>
          <w:divId w:val="1496217629"/>
        </w:trPr>
        <w:tc>
          <w:tcPr>
            <w:tcW w:w="3232" w:type="dxa"/>
            <w:gridSpan w:val="2"/>
            <w:vAlign w:val="center"/>
          </w:tcPr>
          <w:p w14:paraId="5B2564A5" w14:textId="77777777" w:rsidR="00AA0A82" w:rsidRPr="00AA0A82" w:rsidRDefault="00AA0A82" w:rsidP="00AA0A82">
            <w:pPr>
              <w:jc w:val="center"/>
              <w:rPr>
                <w:b/>
              </w:rPr>
            </w:pPr>
            <w:r w:rsidRPr="00AA0A82">
              <w:rPr>
                <w:b/>
              </w:rPr>
              <w:t>Прохождение границы</w:t>
            </w:r>
          </w:p>
        </w:tc>
        <w:tc>
          <w:tcPr>
            <w:tcW w:w="7371" w:type="dxa"/>
            <w:vMerge w:val="restart"/>
            <w:vAlign w:val="center"/>
          </w:tcPr>
          <w:p w14:paraId="449305FA" w14:textId="77777777" w:rsidR="00AA0A82" w:rsidRPr="00AA0A82" w:rsidRDefault="00AA0A82" w:rsidP="00AA0A82">
            <w:pPr>
              <w:jc w:val="center"/>
              <w:rPr>
                <w:b/>
              </w:rPr>
            </w:pPr>
            <w:r w:rsidRPr="00AA0A82">
              <w:rPr>
                <w:b/>
              </w:rPr>
              <w:t>Описание прохождения границы</w:t>
            </w:r>
          </w:p>
        </w:tc>
      </w:tr>
      <w:tr w:rsidR="00AA0A82" w:rsidRPr="00AA0A82" w14:paraId="067EBC76" w14:textId="77777777" w:rsidTr="00E41BD8">
        <w:trPr>
          <w:divId w:val="1496217629"/>
        </w:trPr>
        <w:tc>
          <w:tcPr>
            <w:tcW w:w="1673" w:type="dxa"/>
            <w:vAlign w:val="center"/>
          </w:tcPr>
          <w:p w14:paraId="115BE2D8" w14:textId="77777777" w:rsidR="00AA0A82" w:rsidRPr="00AA0A82" w:rsidRDefault="00AA0A82" w:rsidP="00AA0A82">
            <w:pPr>
              <w:jc w:val="center"/>
              <w:rPr>
                <w:b/>
              </w:rPr>
            </w:pPr>
            <w:r w:rsidRPr="00AA0A82">
              <w:rPr>
                <w:b/>
              </w:rPr>
              <w:t>от точки</w:t>
            </w:r>
          </w:p>
        </w:tc>
        <w:tc>
          <w:tcPr>
            <w:tcW w:w="1559" w:type="dxa"/>
            <w:vAlign w:val="center"/>
          </w:tcPr>
          <w:p w14:paraId="0D1A443A" w14:textId="77777777" w:rsidR="00AA0A82" w:rsidRPr="00AA0A82" w:rsidRDefault="00AA0A82" w:rsidP="00AA0A82">
            <w:pPr>
              <w:jc w:val="center"/>
              <w:rPr>
                <w:b/>
              </w:rPr>
            </w:pPr>
            <w:r w:rsidRPr="00AA0A82">
              <w:rPr>
                <w:b/>
              </w:rPr>
              <w:t>до точки</w:t>
            </w:r>
          </w:p>
        </w:tc>
        <w:tc>
          <w:tcPr>
            <w:tcW w:w="7371" w:type="dxa"/>
            <w:vMerge/>
            <w:vAlign w:val="center"/>
          </w:tcPr>
          <w:p w14:paraId="43B80AAF" w14:textId="77777777" w:rsidR="00AA0A82" w:rsidRPr="00AA0A82" w:rsidRDefault="00AA0A82" w:rsidP="00AA0A82">
            <w:pPr>
              <w:jc w:val="center"/>
              <w:rPr>
                <w:b/>
              </w:rPr>
            </w:pPr>
          </w:p>
        </w:tc>
      </w:tr>
      <w:tr w:rsidR="00AA0A82" w:rsidRPr="00AA0A82" w14:paraId="2A1324ED" w14:textId="77777777" w:rsidTr="00E41BD8">
        <w:trPr>
          <w:divId w:val="1496217629"/>
        </w:trPr>
        <w:tc>
          <w:tcPr>
            <w:tcW w:w="1673" w:type="dxa"/>
          </w:tcPr>
          <w:p w14:paraId="4710A906" w14:textId="77777777" w:rsidR="00AA0A82" w:rsidRPr="00AA0A82" w:rsidRDefault="00AA0A82" w:rsidP="00AA0A82">
            <w:pPr>
              <w:jc w:val="center"/>
              <w:rPr>
                <w:b/>
              </w:rPr>
            </w:pPr>
            <w:r w:rsidRPr="00AA0A82">
              <w:rPr>
                <w:b/>
              </w:rPr>
              <w:t>1</w:t>
            </w:r>
          </w:p>
        </w:tc>
        <w:tc>
          <w:tcPr>
            <w:tcW w:w="1559" w:type="dxa"/>
          </w:tcPr>
          <w:p w14:paraId="653120D2" w14:textId="77777777" w:rsidR="00AA0A82" w:rsidRPr="00AA0A82" w:rsidRDefault="00AA0A82" w:rsidP="00AA0A82">
            <w:pPr>
              <w:jc w:val="center"/>
              <w:rPr>
                <w:b/>
              </w:rPr>
            </w:pPr>
            <w:r w:rsidRPr="00AA0A82">
              <w:rPr>
                <w:b/>
              </w:rPr>
              <w:t>2</w:t>
            </w:r>
          </w:p>
        </w:tc>
        <w:tc>
          <w:tcPr>
            <w:tcW w:w="7371" w:type="dxa"/>
          </w:tcPr>
          <w:p w14:paraId="28C509BB" w14:textId="77777777" w:rsidR="00AA0A82" w:rsidRPr="00AA0A82" w:rsidRDefault="00AA0A82" w:rsidP="00AA0A82">
            <w:pPr>
              <w:jc w:val="center"/>
              <w:rPr>
                <w:b/>
              </w:rPr>
            </w:pPr>
            <w:r w:rsidRPr="00AA0A82">
              <w:rPr>
                <w:b/>
              </w:rPr>
              <w:t>3</w:t>
            </w:r>
          </w:p>
        </w:tc>
      </w:tr>
      <w:tr w:rsidR="00E41BD8" w14:paraId="7EABC08A" w14:textId="77777777" w:rsidTr="00E41BD8">
        <w:trPr>
          <w:divId w:val="1496217629"/>
          <w:trHeight w:val="277"/>
        </w:trPr>
        <w:tc>
          <w:tcPr>
            <w:tcW w:w="1673" w:type="dxa"/>
          </w:tcPr>
          <w:p w14:paraId="3576EE20" w14:textId="6D593E1A" w:rsidR="00E41BD8" w:rsidRPr="002E6E74" w:rsidRDefault="00E41BD8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Зона1(1)</w:t>
            </w:r>
          </w:p>
        </w:tc>
        <w:tc>
          <w:tcPr>
            <w:tcW w:w="1559" w:type="dxa"/>
          </w:tcPr>
          <w:p w14:paraId="2E99FFE4" w14:textId="13B05A7E" w:rsidR="00E41BD8" w:rsidRPr="002E6E74" w:rsidRDefault="00E41BD8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7371" w:type="dxa"/>
          </w:tcPr>
          <w:p w14:paraId="64FAA57E" w14:textId="6F8C4E97" w:rsidR="00E41BD8" w:rsidRPr="00D74C57" w:rsidRDefault="00E41BD8" w:rsidP="00E41BD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41BD8" w14:paraId="6D0FCF7D" w14:textId="77777777" w:rsidTr="00E41BD8">
        <w:trPr>
          <w:divId w:val="1496217629"/>
          <w:trHeight w:val="277"/>
        </w:trPr>
        <w:tc>
          <w:tcPr>
            <w:tcW w:w="1673" w:type="dxa"/>
          </w:tcPr>
          <w:p w14:paraId="341A8BFB" w14:textId="1297CEC5" w:rsidR="00E41BD8" w:rsidRPr="002E6E74" w:rsidRDefault="00E41BD8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</w:t>
            </w:r>
          </w:p>
        </w:tc>
        <w:tc>
          <w:tcPr>
            <w:tcW w:w="1559" w:type="dxa"/>
          </w:tcPr>
          <w:p w14:paraId="7978F1F9" w14:textId="64E425AB" w:rsidR="00E41BD8" w:rsidRPr="002E6E74" w:rsidRDefault="00E41BD8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</w:t>
            </w:r>
            <w:r>
              <w:rPr>
                <w:sz w:val="18"/>
                <w:szCs w:val="20"/>
              </w:rPr>
              <w:t>2</w:t>
            </w:r>
          </w:p>
        </w:tc>
        <w:tc>
          <w:tcPr>
            <w:tcW w:w="7371" w:type="dxa"/>
          </w:tcPr>
          <w:p w14:paraId="2FE7DCD6" w14:textId="1F86039D" w:rsidR="00E41BD8" w:rsidRPr="002E6E74" w:rsidRDefault="00E41BD8" w:rsidP="00E41BD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Граница проходит по берег</w:t>
            </w:r>
            <w:r>
              <w:rPr>
                <w:sz w:val="18"/>
                <w:szCs w:val="20"/>
              </w:rPr>
              <w:t>овой линии</w:t>
            </w:r>
            <w:r w:rsidRPr="002E6E74">
              <w:rPr>
                <w:sz w:val="18"/>
                <w:szCs w:val="20"/>
              </w:rPr>
              <w:t xml:space="preserve"> </w:t>
            </w:r>
            <w:proofErr w:type="spellStart"/>
            <w:r w:rsidRPr="002E6E74">
              <w:rPr>
                <w:sz w:val="18"/>
                <w:szCs w:val="20"/>
              </w:rPr>
              <w:t>руч</w:t>
            </w:r>
            <w:proofErr w:type="spellEnd"/>
            <w:r w:rsidRPr="002E6E74">
              <w:rPr>
                <w:sz w:val="18"/>
                <w:szCs w:val="20"/>
              </w:rPr>
              <w:t>. Брекчия</w:t>
            </w:r>
          </w:p>
        </w:tc>
      </w:tr>
      <w:tr w:rsidR="00E41BD8" w14:paraId="1D4CD570" w14:textId="77777777" w:rsidTr="00E41BD8">
        <w:trPr>
          <w:divId w:val="1496217629"/>
          <w:trHeight w:val="277"/>
        </w:trPr>
        <w:tc>
          <w:tcPr>
            <w:tcW w:w="1673" w:type="dxa"/>
          </w:tcPr>
          <w:p w14:paraId="2CA6E3EF" w14:textId="27A4EAE0" w:rsidR="00E41BD8" w:rsidRPr="002E6E74" w:rsidRDefault="00E41BD8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</w:t>
            </w:r>
            <w:r>
              <w:rPr>
                <w:sz w:val="18"/>
                <w:szCs w:val="20"/>
              </w:rPr>
              <w:t>2</w:t>
            </w:r>
          </w:p>
        </w:tc>
        <w:tc>
          <w:tcPr>
            <w:tcW w:w="1559" w:type="dxa"/>
          </w:tcPr>
          <w:p w14:paraId="19831EF8" w14:textId="7CD36E42" w:rsidR="00E41BD8" w:rsidRPr="002E6E74" w:rsidRDefault="00E41BD8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</w:t>
            </w:r>
          </w:p>
        </w:tc>
        <w:tc>
          <w:tcPr>
            <w:tcW w:w="7371" w:type="dxa"/>
          </w:tcPr>
          <w:p w14:paraId="5647D896" w14:textId="5639E6D7" w:rsidR="00E41BD8" w:rsidRPr="002E6E74" w:rsidRDefault="00E41BD8" w:rsidP="00E41BD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Граница проходит по берег</w:t>
            </w:r>
            <w:r>
              <w:rPr>
                <w:sz w:val="18"/>
                <w:szCs w:val="20"/>
              </w:rPr>
              <w:t>овой линии</w:t>
            </w:r>
            <w:r w:rsidRPr="002E6E74">
              <w:rPr>
                <w:sz w:val="18"/>
                <w:szCs w:val="20"/>
              </w:rPr>
              <w:t xml:space="preserve"> </w:t>
            </w:r>
            <w:proofErr w:type="spellStart"/>
            <w:r w:rsidRPr="002E6E74">
              <w:rPr>
                <w:sz w:val="18"/>
                <w:szCs w:val="20"/>
              </w:rPr>
              <w:t>руч</w:t>
            </w:r>
            <w:proofErr w:type="spellEnd"/>
            <w:r w:rsidRPr="002E6E74">
              <w:rPr>
                <w:sz w:val="18"/>
                <w:szCs w:val="20"/>
              </w:rPr>
              <w:t>. Ягельный</w:t>
            </w:r>
          </w:p>
        </w:tc>
      </w:tr>
      <w:tr w:rsidR="00E41BD8" w14:paraId="495C6D2F" w14:textId="77777777" w:rsidTr="00E41BD8">
        <w:trPr>
          <w:divId w:val="1496217629"/>
          <w:trHeight w:val="277"/>
        </w:trPr>
        <w:tc>
          <w:tcPr>
            <w:tcW w:w="1673" w:type="dxa"/>
          </w:tcPr>
          <w:p w14:paraId="59461D9D" w14:textId="79D57F2F" w:rsidR="00E41BD8" w:rsidRPr="002E6E74" w:rsidRDefault="00E41BD8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Зона1(2)</w:t>
            </w:r>
          </w:p>
        </w:tc>
        <w:tc>
          <w:tcPr>
            <w:tcW w:w="1559" w:type="dxa"/>
          </w:tcPr>
          <w:p w14:paraId="71EAE4C7" w14:textId="0E7D297C" w:rsidR="00E41BD8" w:rsidRPr="002E6E74" w:rsidRDefault="00E41BD8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7371" w:type="dxa"/>
          </w:tcPr>
          <w:p w14:paraId="5B5790D7" w14:textId="72AD33D0" w:rsidR="00E41BD8" w:rsidRPr="002E6E74" w:rsidRDefault="00E41BD8" w:rsidP="00E41BD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41BD8" w14:paraId="17432883" w14:textId="77777777" w:rsidTr="00E41BD8">
        <w:trPr>
          <w:divId w:val="1496217629"/>
          <w:trHeight w:val="277"/>
        </w:trPr>
        <w:tc>
          <w:tcPr>
            <w:tcW w:w="1673" w:type="dxa"/>
          </w:tcPr>
          <w:p w14:paraId="1D90EE0A" w14:textId="0675F6FF" w:rsidR="00E41BD8" w:rsidRPr="002E6E74" w:rsidRDefault="00E41BD8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83</w:t>
            </w:r>
          </w:p>
        </w:tc>
        <w:tc>
          <w:tcPr>
            <w:tcW w:w="1559" w:type="dxa"/>
          </w:tcPr>
          <w:p w14:paraId="5C08BFF6" w14:textId="76913A19" w:rsidR="00E41BD8" w:rsidRPr="002E6E74" w:rsidRDefault="00E41BD8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</w:t>
            </w:r>
            <w:r>
              <w:rPr>
                <w:sz w:val="18"/>
                <w:szCs w:val="20"/>
              </w:rPr>
              <w:t>4</w:t>
            </w:r>
          </w:p>
        </w:tc>
        <w:tc>
          <w:tcPr>
            <w:tcW w:w="7371" w:type="dxa"/>
          </w:tcPr>
          <w:p w14:paraId="56B92166" w14:textId="3C6ECA64" w:rsidR="00E41BD8" w:rsidRPr="002E6E74" w:rsidRDefault="00E41BD8" w:rsidP="00E41BD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Граница проходит по берег</w:t>
            </w:r>
            <w:r>
              <w:rPr>
                <w:sz w:val="18"/>
                <w:szCs w:val="20"/>
              </w:rPr>
              <w:t>овой линии</w:t>
            </w:r>
            <w:r w:rsidRPr="002E6E74">
              <w:rPr>
                <w:sz w:val="18"/>
                <w:szCs w:val="20"/>
              </w:rPr>
              <w:t xml:space="preserve"> </w:t>
            </w:r>
            <w:proofErr w:type="spellStart"/>
            <w:r w:rsidRPr="002E6E74">
              <w:rPr>
                <w:sz w:val="18"/>
                <w:szCs w:val="20"/>
              </w:rPr>
              <w:t>руч</w:t>
            </w:r>
            <w:proofErr w:type="spellEnd"/>
            <w:r w:rsidRPr="002E6E74">
              <w:rPr>
                <w:sz w:val="18"/>
                <w:szCs w:val="20"/>
              </w:rPr>
              <w:t>. Брекчия</w:t>
            </w:r>
          </w:p>
        </w:tc>
      </w:tr>
      <w:tr w:rsidR="00E41BD8" w14:paraId="49F4C6B1" w14:textId="77777777" w:rsidTr="00E41BD8">
        <w:trPr>
          <w:divId w:val="1496217629"/>
          <w:trHeight w:val="277"/>
        </w:trPr>
        <w:tc>
          <w:tcPr>
            <w:tcW w:w="1673" w:type="dxa"/>
          </w:tcPr>
          <w:p w14:paraId="5420800D" w14:textId="4E775E19" w:rsidR="00E41BD8" w:rsidRPr="002E6E74" w:rsidRDefault="00E41BD8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</w:t>
            </w:r>
            <w:r>
              <w:rPr>
                <w:sz w:val="18"/>
                <w:szCs w:val="20"/>
              </w:rPr>
              <w:t>4</w:t>
            </w:r>
          </w:p>
        </w:tc>
        <w:tc>
          <w:tcPr>
            <w:tcW w:w="1559" w:type="dxa"/>
          </w:tcPr>
          <w:p w14:paraId="7DDD59BF" w14:textId="5461D134" w:rsidR="00E41BD8" w:rsidRPr="002E6E74" w:rsidRDefault="00E41BD8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83</w:t>
            </w:r>
          </w:p>
        </w:tc>
        <w:tc>
          <w:tcPr>
            <w:tcW w:w="7371" w:type="dxa"/>
          </w:tcPr>
          <w:p w14:paraId="2FC8EB39" w14:textId="47A395DA" w:rsidR="00E41BD8" w:rsidRPr="002E6E74" w:rsidRDefault="00E41BD8" w:rsidP="00E41BD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Граница проходит по берег</w:t>
            </w:r>
            <w:r>
              <w:rPr>
                <w:sz w:val="18"/>
                <w:szCs w:val="20"/>
              </w:rPr>
              <w:t>овой линии</w:t>
            </w:r>
            <w:r w:rsidRPr="002E6E74">
              <w:rPr>
                <w:sz w:val="18"/>
                <w:szCs w:val="20"/>
              </w:rPr>
              <w:t xml:space="preserve"> </w:t>
            </w:r>
            <w:proofErr w:type="spellStart"/>
            <w:r w:rsidRPr="002E6E74">
              <w:rPr>
                <w:sz w:val="18"/>
                <w:szCs w:val="20"/>
              </w:rPr>
              <w:t>руч</w:t>
            </w:r>
            <w:proofErr w:type="spellEnd"/>
            <w:r w:rsidRPr="002E6E74">
              <w:rPr>
                <w:sz w:val="18"/>
                <w:szCs w:val="20"/>
              </w:rPr>
              <w:t>. Ягельный</w:t>
            </w:r>
          </w:p>
        </w:tc>
      </w:tr>
      <w:tr w:rsidR="00E41BD8" w14:paraId="2534DD64" w14:textId="77777777" w:rsidTr="00E41BD8">
        <w:trPr>
          <w:divId w:val="1496217629"/>
          <w:trHeight w:val="277"/>
        </w:trPr>
        <w:tc>
          <w:tcPr>
            <w:tcW w:w="1673" w:type="dxa"/>
          </w:tcPr>
          <w:p w14:paraId="75EECAA8" w14:textId="781DFBCC" w:rsidR="00E41BD8" w:rsidRPr="002E6E74" w:rsidRDefault="00E41BD8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Зона1(3)</w:t>
            </w:r>
          </w:p>
        </w:tc>
        <w:tc>
          <w:tcPr>
            <w:tcW w:w="1559" w:type="dxa"/>
          </w:tcPr>
          <w:p w14:paraId="64E192FA" w14:textId="3151C356" w:rsidR="00E41BD8" w:rsidRPr="002E6E74" w:rsidRDefault="00E41BD8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7371" w:type="dxa"/>
          </w:tcPr>
          <w:p w14:paraId="3CD07C14" w14:textId="28BF883F" w:rsidR="00E41BD8" w:rsidRPr="002E6E74" w:rsidRDefault="00E41BD8" w:rsidP="00E41BD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41BD8" w14:paraId="642D1447" w14:textId="77777777" w:rsidTr="00E41BD8">
        <w:trPr>
          <w:divId w:val="1496217629"/>
          <w:trHeight w:val="277"/>
        </w:trPr>
        <w:tc>
          <w:tcPr>
            <w:tcW w:w="1673" w:type="dxa"/>
          </w:tcPr>
          <w:p w14:paraId="672BBA8A" w14:textId="306FC994" w:rsidR="00E41BD8" w:rsidRPr="002E6E74" w:rsidRDefault="00E41BD8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116</w:t>
            </w:r>
          </w:p>
        </w:tc>
        <w:tc>
          <w:tcPr>
            <w:tcW w:w="1559" w:type="dxa"/>
          </w:tcPr>
          <w:p w14:paraId="13A02D3B" w14:textId="4B94FED1" w:rsidR="00E41BD8" w:rsidRPr="002E6E74" w:rsidRDefault="00E41BD8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422</w:t>
            </w:r>
          </w:p>
        </w:tc>
        <w:tc>
          <w:tcPr>
            <w:tcW w:w="7371" w:type="dxa"/>
          </w:tcPr>
          <w:p w14:paraId="02F3F5E5" w14:textId="2E007FC7" w:rsidR="00E41BD8" w:rsidRPr="002E6E74" w:rsidRDefault="00E41BD8" w:rsidP="00E41BD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Граница проходит по берег</w:t>
            </w:r>
            <w:r>
              <w:rPr>
                <w:sz w:val="18"/>
                <w:szCs w:val="20"/>
              </w:rPr>
              <w:t>овой линии</w:t>
            </w:r>
            <w:r w:rsidRPr="002E6E74">
              <w:rPr>
                <w:sz w:val="18"/>
                <w:szCs w:val="20"/>
              </w:rPr>
              <w:t xml:space="preserve"> </w:t>
            </w:r>
            <w:proofErr w:type="spellStart"/>
            <w:r w:rsidRPr="002E6E74">
              <w:rPr>
                <w:sz w:val="18"/>
                <w:szCs w:val="20"/>
              </w:rPr>
              <w:t>руч</w:t>
            </w:r>
            <w:proofErr w:type="spellEnd"/>
            <w:r w:rsidRPr="002E6E74">
              <w:rPr>
                <w:sz w:val="18"/>
                <w:szCs w:val="20"/>
              </w:rPr>
              <w:t>. Ягельный</w:t>
            </w:r>
          </w:p>
        </w:tc>
      </w:tr>
      <w:tr w:rsidR="00E41BD8" w14:paraId="5D884F1A" w14:textId="77777777" w:rsidTr="00E41BD8">
        <w:trPr>
          <w:divId w:val="1496217629"/>
          <w:trHeight w:val="277"/>
        </w:trPr>
        <w:tc>
          <w:tcPr>
            <w:tcW w:w="1673" w:type="dxa"/>
          </w:tcPr>
          <w:p w14:paraId="2E745DB8" w14:textId="514F8CE2" w:rsidR="00E41BD8" w:rsidRPr="002E6E74" w:rsidRDefault="00E41BD8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422</w:t>
            </w:r>
          </w:p>
        </w:tc>
        <w:tc>
          <w:tcPr>
            <w:tcW w:w="1559" w:type="dxa"/>
          </w:tcPr>
          <w:p w14:paraId="413C16F6" w14:textId="73DC9E47" w:rsidR="00E41BD8" w:rsidRPr="002E6E74" w:rsidRDefault="00E41BD8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424</w:t>
            </w:r>
          </w:p>
        </w:tc>
        <w:tc>
          <w:tcPr>
            <w:tcW w:w="7371" w:type="dxa"/>
          </w:tcPr>
          <w:p w14:paraId="3949C145" w14:textId="71B1045F" w:rsidR="00E41BD8" w:rsidRPr="002E6E74" w:rsidRDefault="00E41BD8" w:rsidP="00E41BD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Граница проходит по берег</w:t>
            </w:r>
            <w:r>
              <w:rPr>
                <w:sz w:val="18"/>
                <w:szCs w:val="20"/>
              </w:rPr>
              <w:t>овой линии</w:t>
            </w:r>
            <w:r w:rsidRPr="002E6E74">
              <w:rPr>
                <w:sz w:val="18"/>
                <w:szCs w:val="20"/>
              </w:rPr>
              <w:t xml:space="preserve"> </w:t>
            </w:r>
            <w:proofErr w:type="spellStart"/>
            <w:r w:rsidRPr="002E6E74">
              <w:rPr>
                <w:sz w:val="18"/>
                <w:szCs w:val="20"/>
              </w:rPr>
              <w:t>руч</w:t>
            </w:r>
            <w:proofErr w:type="spellEnd"/>
            <w:r w:rsidRPr="002E6E74">
              <w:rPr>
                <w:sz w:val="18"/>
                <w:szCs w:val="20"/>
              </w:rPr>
              <w:t>. Брекчия</w:t>
            </w:r>
          </w:p>
        </w:tc>
      </w:tr>
      <w:tr w:rsidR="00E41BD8" w14:paraId="70DA4A12" w14:textId="77777777" w:rsidTr="00E41BD8">
        <w:trPr>
          <w:divId w:val="1496217629"/>
          <w:trHeight w:val="277"/>
        </w:trPr>
        <w:tc>
          <w:tcPr>
            <w:tcW w:w="1673" w:type="dxa"/>
          </w:tcPr>
          <w:p w14:paraId="516A6219" w14:textId="01588310" w:rsidR="00E41BD8" w:rsidRPr="002E6E74" w:rsidRDefault="00E41BD8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424</w:t>
            </w:r>
          </w:p>
        </w:tc>
        <w:tc>
          <w:tcPr>
            <w:tcW w:w="1559" w:type="dxa"/>
          </w:tcPr>
          <w:p w14:paraId="7942304C" w14:textId="3BA8AD4B" w:rsidR="00E41BD8" w:rsidRPr="002E6E74" w:rsidRDefault="00E41BD8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445</w:t>
            </w:r>
          </w:p>
        </w:tc>
        <w:tc>
          <w:tcPr>
            <w:tcW w:w="7371" w:type="dxa"/>
          </w:tcPr>
          <w:p w14:paraId="7B43BDEE" w14:textId="510CDDBA" w:rsidR="00E41BD8" w:rsidRPr="002E6E74" w:rsidRDefault="00E41BD8" w:rsidP="00E41BD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Граница проходит у подножья горы</w:t>
            </w:r>
          </w:p>
        </w:tc>
      </w:tr>
      <w:tr w:rsidR="00E41BD8" w14:paraId="4F1DDA0D" w14:textId="77777777" w:rsidTr="00E41BD8">
        <w:trPr>
          <w:divId w:val="1496217629"/>
          <w:trHeight w:val="277"/>
        </w:trPr>
        <w:tc>
          <w:tcPr>
            <w:tcW w:w="1673" w:type="dxa"/>
          </w:tcPr>
          <w:p w14:paraId="3EEDDC26" w14:textId="474301EF" w:rsidR="00E41BD8" w:rsidRDefault="00E41BD8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445</w:t>
            </w:r>
          </w:p>
        </w:tc>
        <w:tc>
          <w:tcPr>
            <w:tcW w:w="1559" w:type="dxa"/>
          </w:tcPr>
          <w:p w14:paraId="46237AA4" w14:textId="70AE0629" w:rsidR="00E41BD8" w:rsidRDefault="00E41BD8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</w:t>
            </w:r>
            <w:r>
              <w:rPr>
                <w:sz w:val="18"/>
                <w:szCs w:val="20"/>
              </w:rPr>
              <w:t>03</w:t>
            </w:r>
          </w:p>
        </w:tc>
        <w:tc>
          <w:tcPr>
            <w:tcW w:w="7371" w:type="dxa"/>
          </w:tcPr>
          <w:p w14:paraId="5A24C170" w14:textId="4A4C9645" w:rsidR="00E41BD8" w:rsidRPr="002E6E74" w:rsidRDefault="00EB510F" w:rsidP="00E41BD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 xml:space="preserve">Граница проходит </w:t>
            </w:r>
            <w:r>
              <w:rPr>
                <w:sz w:val="18"/>
                <w:szCs w:val="20"/>
              </w:rPr>
              <w:t>по территории населенного пункта Дукат</w:t>
            </w:r>
            <w:r w:rsidRPr="002E6E74">
              <w:rPr>
                <w:sz w:val="18"/>
                <w:szCs w:val="20"/>
              </w:rPr>
              <w:t>, пересекая земельны</w:t>
            </w:r>
            <w:r>
              <w:rPr>
                <w:sz w:val="18"/>
                <w:szCs w:val="20"/>
              </w:rPr>
              <w:t>е</w:t>
            </w:r>
            <w:r w:rsidRPr="002E6E74">
              <w:rPr>
                <w:sz w:val="18"/>
                <w:szCs w:val="20"/>
              </w:rPr>
              <w:t xml:space="preserve"> участ</w:t>
            </w:r>
            <w:r>
              <w:rPr>
                <w:sz w:val="18"/>
                <w:szCs w:val="20"/>
              </w:rPr>
              <w:t>ки</w:t>
            </w:r>
            <w:r w:rsidRPr="002E6E74">
              <w:rPr>
                <w:sz w:val="18"/>
                <w:szCs w:val="20"/>
              </w:rPr>
              <w:t xml:space="preserve"> </w:t>
            </w:r>
            <w:r>
              <w:rPr>
                <w:sz w:val="18"/>
                <w:szCs w:val="20"/>
              </w:rPr>
              <w:t xml:space="preserve">с кадастровыми номерами </w:t>
            </w:r>
            <w:r w:rsidRPr="002E6E74">
              <w:rPr>
                <w:sz w:val="18"/>
                <w:szCs w:val="20"/>
              </w:rPr>
              <w:t>49:02:020401:23</w:t>
            </w:r>
            <w:r>
              <w:rPr>
                <w:sz w:val="18"/>
                <w:szCs w:val="20"/>
              </w:rPr>
              <w:t xml:space="preserve">, </w:t>
            </w:r>
            <w:r w:rsidRPr="002E6E74">
              <w:rPr>
                <w:sz w:val="18"/>
                <w:szCs w:val="20"/>
              </w:rPr>
              <w:t>49:02:020401:</w:t>
            </w:r>
            <w:r>
              <w:rPr>
                <w:sz w:val="18"/>
                <w:szCs w:val="20"/>
              </w:rPr>
              <w:t xml:space="preserve">14, </w:t>
            </w:r>
            <w:r w:rsidRPr="002E6E74">
              <w:rPr>
                <w:sz w:val="18"/>
                <w:szCs w:val="20"/>
              </w:rPr>
              <w:t>49:02:020401:</w:t>
            </w:r>
            <w:r>
              <w:rPr>
                <w:sz w:val="18"/>
                <w:szCs w:val="20"/>
              </w:rPr>
              <w:t xml:space="preserve">24, </w:t>
            </w:r>
            <w:r w:rsidRPr="002E6E74">
              <w:rPr>
                <w:sz w:val="18"/>
                <w:szCs w:val="20"/>
              </w:rPr>
              <w:t>49:02:020401:</w:t>
            </w:r>
            <w:r>
              <w:rPr>
                <w:sz w:val="18"/>
                <w:szCs w:val="20"/>
              </w:rPr>
              <w:t xml:space="preserve">5, </w:t>
            </w:r>
            <w:r w:rsidRPr="002E6E74">
              <w:rPr>
                <w:sz w:val="18"/>
                <w:szCs w:val="20"/>
              </w:rPr>
              <w:t>49:02:020401:</w:t>
            </w:r>
            <w:r>
              <w:rPr>
                <w:sz w:val="18"/>
                <w:szCs w:val="20"/>
              </w:rPr>
              <w:t>1</w:t>
            </w:r>
          </w:p>
        </w:tc>
      </w:tr>
      <w:tr w:rsidR="00E41BD8" w14:paraId="7ACD1261" w14:textId="77777777" w:rsidTr="00E41BD8">
        <w:trPr>
          <w:divId w:val="1496217629"/>
          <w:trHeight w:val="277"/>
        </w:trPr>
        <w:tc>
          <w:tcPr>
            <w:tcW w:w="1673" w:type="dxa"/>
          </w:tcPr>
          <w:p w14:paraId="33A8AB42" w14:textId="28470941" w:rsidR="00E41BD8" w:rsidRDefault="00E41BD8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</w:t>
            </w:r>
            <w:r>
              <w:rPr>
                <w:sz w:val="18"/>
                <w:szCs w:val="20"/>
              </w:rPr>
              <w:t>03</w:t>
            </w:r>
          </w:p>
        </w:tc>
        <w:tc>
          <w:tcPr>
            <w:tcW w:w="1559" w:type="dxa"/>
          </w:tcPr>
          <w:p w14:paraId="68BEE4C1" w14:textId="483AB963" w:rsidR="00E41BD8" w:rsidRPr="002E6E74" w:rsidRDefault="00E41BD8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116</w:t>
            </w:r>
          </w:p>
        </w:tc>
        <w:tc>
          <w:tcPr>
            <w:tcW w:w="7371" w:type="dxa"/>
          </w:tcPr>
          <w:p w14:paraId="7E5AC1E3" w14:textId="0FE6DC57" w:rsidR="00E41BD8" w:rsidRPr="002E6E74" w:rsidRDefault="00E41BD8" w:rsidP="00E41BD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 xml:space="preserve">Граница </w:t>
            </w:r>
            <w:r>
              <w:rPr>
                <w:sz w:val="18"/>
                <w:szCs w:val="20"/>
              </w:rPr>
              <w:t xml:space="preserve">проходит по редколесью, </w:t>
            </w:r>
            <w:r w:rsidRPr="002E6E74">
              <w:rPr>
                <w:sz w:val="18"/>
                <w:szCs w:val="20"/>
              </w:rPr>
              <w:t>пересека</w:t>
            </w:r>
            <w:r>
              <w:rPr>
                <w:sz w:val="18"/>
                <w:szCs w:val="20"/>
              </w:rPr>
              <w:t>я</w:t>
            </w:r>
            <w:r w:rsidRPr="002E6E74">
              <w:rPr>
                <w:sz w:val="18"/>
                <w:szCs w:val="20"/>
              </w:rPr>
              <w:t xml:space="preserve"> </w:t>
            </w:r>
            <w:r>
              <w:rPr>
                <w:sz w:val="18"/>
                <w:szCs w:val="20"/>
              </w:rPr>
              <w:t>авто</w:t>
            </w:r>
            <w:r w:rsidRPr="002E6E74">
              <w:rPr>
                <w:sz w:val="18"/>
                <w:szCs w:val="20"/>
              </w:rPr>
              <w:t xml:space="preserve">дорогу </w:t>
            </w:r>
          </w:p>
        </w:tc>
      </w:tr>
      <w:tr w:rsidR="00E41BD8" w14:paraId="2B912FFF" w14:textId="77777777" w:rsidTr="00E41BD8">
        <w:trPr>
          <w:divId w:val="1496217629"/>
          <w:trHeight w:val="277"/>
        </w:trPr>
        <w:tc>
          <w:tcPr>
            <w:tcW w:w="1673" w:type="dxa"/>
          </w:tcPr>
          <w:p w14:paraId="65A4EC2E" w14:textId="7BEB21D2" w:rsidR="00E41BD8" w:rsidRPr="002E6E74" w:rsidRDefault="00E41BD8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Зона1(4)</w:t>
            </w:r>
          </w:p>
        </w:tc>
        <w:tc>
          <w:tcPr>
            <w:tcW w:w="1559" w:type="dxa"/>
          </w:tcPr>
          <w:p w14:paraId="0305874B" w14:textId="067D65D6" w:rsidR="00E41BD8" w:rsidRPr="002E6E74" w:rsidRDefault="00E41BD8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  <w:tc>
          <w:tcPr>
            <w:tcW w:w="7371" w:type="dxa"/>
          </w:tcPr>
          <w:p w14:paraId="0623EEEA" w14:textId="13B86F7A" w:rsidR="00E41BD8" w:rsidRPr="002E6E74" w:rsidRDefault="00E41BD8" w:rsidP="00E41BD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E41BD8" w14:paraId="150A5CEC" w14:textId="77777777" w:rsidTr="00E41BD8">
        <w:trPr>
          <w:divId w:val="1496217629"/>
          <w:trHeight w:val="277"/>
        </w:trPr>
        <w:tc>
          <w:tcPr>
            <w:tcW w:w="1673" w:type="dxa"/>
          </w:tcPr>
          <w:p w14:paraId="3FF1A335" w14:textId="499B93D7" w:rsidR="00E41BD8" w:rsidRPr="002E6E74" w:rsidRDefault="00E41BD8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534</w:t>
            </w:r>
          </w:p>
        </w:tc>
        <w:tc>
          <w:tcPr>
            <w:tcW w:w="1559" w:type="dxa"/>
          </w:tcPr>
          <w:p w14:paraId="340F0145" w14:textId="70836B3B" w:rsidR="00E41BD8" w:rsidRPr="002E6E74" w:rsidRDefault="00E41BD8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543</w:t>
            </w:r>
          </w:p>
        </w:tc>
        <w:tc>
          <w:tcPr>
            <w:tcW w:w="7371" w:type="dxa"/>
          </w:tcPr>
          <w:p w14:paraId="3EB085D0" w14:textId="7CB5A540" w:rsidR="00E41BD8" w:rsidRPr="002E6E74" w:rsidRDefault="00E41BD8" w:rsidP="00E41BD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Граница проходит по берег</w:t>
            </w:r>
            <w:r>
              <w:rPr>
                <w:sz w:val="18"/>
                <w:szCs w:val="20"/>
              </w:rPr>
              <w:t>овой линии</w:t>
            </w:r>
            <w:r w:rsidRPr="002E6E74">
              <w:rPr>
                <w:sz w:val="18"/>
                <w:szCs w:val="20"/>
              </w:rPr>
              <w:t xml:space="preserve"> </w:t>
            </w:r>
            <w:proofErr w:type="spellStart"/>
            <w:r w:rsidRPr="002E6E74">
              <w:rPr>
                <w:sz w:val="18"/>
                <w:szCs w:val="20"/>
              </w:rPr>
              <w:t>руч</w:t>
            </w:r>
            <w:proofErr w:type="spellEnd"/>
            <w:r w:rsidRPr="002E6E74">
              <w:rPr>
                <w:sz w:val="18"/>
                <w:szCs w:val="20"/>
              </w:rPr>
              <w:t>. Ягельный</w:t>
            </w:r>
          </w:p>
        </w:tc>
      </w:tr>
      <w:tr w:rsidR="00E41BD8" w14:paraId="51FAC2AD" w14:textId="77777777" w:rsidTr="00E41BD8">
        <w:trPr>
          <w:divId w:val="1496217629"/>
          <w:trHeight w:val="277"/>
        </w:trPr>
        <w:tc>
          <w:tcPr>
            <w:tcW w:w="1673" w:type="dxa"/>
          </w:tcPr>
          <w:p w14:paraId="6AD98B42" w14:textId="1C0B54EB" w:rsidR="00E41BD8" w:rsidRPr="002E6E74" w:rsidRDefault="00E41BD8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543</w:t>
            </w:r>
          </w:p>
        </w:tc>
        <w:tc>
          <w:tcPr>
            <w:tcW w:w="1559" w:type="dxa"/>
          </w:tcPr>
          <w:p w14:paraId="36C0432F" w14:textId="79C58EB0" w:rsidR="00E41BD8" w:rsidRDefault="00E41BD8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545</w:t>
            </w:r>
          </w:p>
        </w:tc>
        <w:tc>
          <w:tcPr>
            <w:tcW w:w="7371" w:type="dxa"/>
          </w:tcPr>
          <w:p w14:paraId="08DE449C" w14:textId="2AFFF58B" w:rsidR="00E41BD8" w:rsidRPr="002E6E74" w:rsidRDefault="00E41BD8" w:rsidP="00E41BD8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 xml:space="preserve">Граница проходит по слиянию </w:t>
            </w:r>
            <w:proofErr w:type="spellStart"/>
            <w:r>
              <w:rPr>
                <w:sz w:val="18"/>
                <w:szCs w:val="20"/>
              </w:rPr>
              <w:t>руч</w:t>
            </w:r>
            <w:proofErr w:type="spellEnd"/>
            <w:r>
              <w:rPr>
                <w:sz w:val="18"/>
                <w:szCs w:val="20"/>
              </w:rPr>
              <w:t xml:space="preserve">. Ягельный и </w:t>
            </w:r>
            <w:proofErr w:type="spellStart"/>
            <w:r>
              <w:rPr>
                <w:sz w:val="18"/>
                <w:szCs w:val="20"/>
              </w:rPr>
              <w:t>руч</w:t>
            </w:r>
            <w:proofErr w:type="spellEnd"/>
            <w:r>
              <w:rPr>
                <w:sz w:val="18"/>
                <w:szCs w:val="20"/>
              </w:rPr>
              <w:t>. Без названия (№10 по ТЗ)</w:t>
            </w:r>
          </w:p>
        </w:tc>
      </w:tr>
      <w:tr w:rsidR="00E41BD8" w14:paraId="59C82355" w14:textId="77777777" w:rsidTr="00E41BD8">
        <w:trPr>
          <w:divId w:val="1496217629"/>
          <w:trHeight w:val="277"/>
        </w:trPr>
        <w:tc>
          <w:tcPr>
            <w:tcW w:w="1673" w:type="dxa"/>
          </w:tcPr>
          <w:p w14:paraId="3C1A536A" w14:textId="6E0046F9" w:rsidR="00E41BD8" w:rsidRDefault="00E41BD8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545</w:t>
            </w:r>
          </w:p>
        </w:tc>
        <w:tc>
          <w:tcPr>
            <w:tcW w:w="1559" w:type="dxa"/>
          </w:tcPr>
          <w:p w14:paraId="58FEE452" w14:textId="1BAFA928" w:rsidR="00E41BD8" w:rsidRDefault="00E41BD8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798</w:t>
            </w:r>
          </w:p>
        </w:tc>
        <w:tc>
          <w:tcPr>
            <w:tcW w:w="7371" w:type="dxa"/>
          </w:tcPr>
          <w:p w14:paraId="4589FD53" w14:textId="3CF9302F" w:rsidR="00E41BD8" w:rsidRDefault="00E41BD8" w:rsidP="00E41BD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Граница проходит по берег</w:t>
            </w:r>
            <w:r>
              <w:rPr>
                <w:sz w:val="18"/>
                <w:szCs w:val="20"/>
              </w:rPr>
              <w:t>овой линии</w:t>
            </w:r>
            <w:r w:rsidRPr="002E6E74">
              <w:rPr>
                <w:sz w:val="18"/>
                <w:szCs w:val="20"/>
              </w:rPr>
              <w:t xml:space="preserve"> </w:t>
            </w:r>
            <w:proofErr w:type="spellStart"/>
            <w:r w:rsidRPr="002E6E74">
              <w:rPr>
                <w:sz w:val="18"/>
                <w:szCs w:val="20"/>
              </w:rPr>
              <w:t>руч</w:t>
            </w:r>
            <w:proofErr w:type="spellEnd"/>
            <w:r w:rsidRPr="002E6E74">
              <w:rPr>
                <w:sz w:val="18"/>
                <w:szCs w:val="20"/>
              </w:rPr>
              <w:t>. Ягельный</w:t>
            </w:r>
          </w:p>
        </w:tc>
      </w:tr>
      <w:tr w:rsidR="00E41BD8" w14:paraId="100BA4BC" w14:textId="77777777" w:rsidTr="00E41BD8">
        <w:trPr>
          <w:divId w:val="1496217629"/>
          <w:trHeight w:val="277"/>
        </w:trPr>
        <w:tc>
          <w:tcPr>
            <w:tcW w:w="1673" w:type="dxa"/>
          </w:tcPr>
          <w:p w14:paraId="644C9150" w14:textId="29BB88C1" w:rsidR="00E41BD8" w:rsidRDefault="00E41BD8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798</w:t>
            </w:r>
          </w:p>
        </w:tc>
        <w:tc>
          <w:tcPr>
            <w:tcW w:w="1559" w:type="dxa"/>
          </w:tcPr>
          <w:p w14:paraId="686F8A6B" w14:textId="1A7A2065" w:rsidR="00E41BD8" w:rsidRDefault="00E41BD8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80</w:t>
            </w:r>
            <w:r>
              <w:rPr>
                <w:sz w:val="18"/>
                <w:szCs w:val="20"/>
              </w:rPr>
              <w:t>3</w:t>
            </w:r>
          </w:p>
        </w:tc>
        <w:tc>
          <w:tcPr>
            <w:tcW w:w="7371" w:type="dxa"/>
          </w:tcPr>
          <w:p w14:paraId="1A1E1B57" w14:textId="5A3972B8" w:rsidR="00E41BD8" w:rsidRPr="002E6E74" w:rsidRDefault="00E41BD8" w:rsidP="00E41BD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Граница проходит по берег</w:t>
            </w:r>
            <w:r>
              <w:rPr>
                <w:sz w:val="18"/>
                <w:szCs w:val="20"/>
              </w:rPr>
              <w:t>овой линии</w:t>
            </w:r>
            <w:r w:rsidRPr="002E6E74">
              <w:rPr>
                <w:sz w:val="18"/>
                <w:szCs w:val="20"/>
              </w:rPr>
              <w:t xml:space="preserve"> </w:t>
            </w:r>
            <w:proofErr w:type="spellStart"/>
            <w:r w:rsidRPr="002E6E74">
              <w:rPr>
                <w:sz w:val="18"/>
                <w:szCs w:val="20"/>
              </w:rPr>
              <w:t>руч</w:t>
            </w:r>
            <w:proofErr w:type="spellEnd"/>
            <w:r w:rsidRPr="002E6E74">
              <w:rPr>
                <w:sz w:val="18"/>
                <w:szCs w:val="20"/>
              </w:rPr>
              <w:t>. Брекчия</w:t>
            </w:r>
          </w:p>
        </w:tc>
      </w:tr>
      <w:tr w:rsidR="00E41BD8" w14:paraId="77CD1178" w14:textId="77777777" w:rsidTr="00E41BD8">
        <w:trPr>
          <w:divId w:val="1496217629"/>
          <w:trHeight w:val="277"/>
        </w:trPr>
        <w:tc>
          <w:tcPr>
            <w:tcW w:w="1673" w:type="dxa"/>
          </w:tcPr>
          <w:p w14:paraId="19C261D5" w14:textId="112412C5" w:rsidR="00E41BD8" w:rsidRPr="002E6E74" w:rsidRDefault="00E41BD8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803</w:t>
            </w:r>
          </w:p>
        </w:tc>
        <w:tc>
          <w:tcPr>
            <w:tcW w:w="1559" w:type="dxa"/>
          </w:tcPr>
          <w:p w14:paraId="512FE91E" w14:textId="2FF0D1E1" w:rsidR="00E41BD8" w:rsidRPr="002E6E74" w:rsidRDefault="00E41BD8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817</w:t>
            </w:r>
          </w:p>
        </w:tc>
        <w:tc>
          <w:tcPr>
            <w:tcW w:w="7371" w:type="dxa"/>
          </w:tcPr>
          <w:p w14:paraId="360EFB57" w14:textId="44B07510" w:rsidR="00E41BD8" w:rsidRPr="002E6E74" w:rsidRDefault="00E41BD8" w:rsidP="00E41BD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Граница проходит по</w:t>
            </w:r>
            <w:r>
              <w:rPr>
                <w:sz w:val="18"/>
                <w:szCs w:val="20"/>
              </w:rPr>
              <w:t xml:space="preserve"> кустарниковой растительности</w:t>
            </w:r>
          </w:p>
        </w:tc>
      </w:tr>
      <w:tr w:rsidR="00E41BD8" w14:paraId="34B37250" w14:textId="77777777" w:rsidTr="00E41BD8">
        <w:trPr>
          <w:divId w:val="1496217629"/>
          <w:trHeight w:val="277"/>
        </w:trPr>
        <w:tc>
          <w:tcPr>
            <w:tcW w:w="1673" w:type="dxa"/>
          </w:tcPr>
          <w:p w14:paraId="6A0E59A9" w14:textId="63353F40" w:rsidR="00E41BD8" w:rsidRDefault="00E41BD8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</w:t>
            </w:r>
            <w:r>
              <w:rPr>
                <w:sz w:val="18"/>
                <w:szCs w:val="20"/>
              </w:rPr>
              <w:t>17</w:t>
            </w:r>
          </w:p>
        </w:tc>
        <w:tc>
          <w:tcPr>
            <w:tcW w:w="1559" w:type="dxa"/>
          </w:tcPr>
          <w:p w14:paraId="4392A2E7" w14:textId="0CC87270" w:rsidR="00E41BD8" w:rsidRDefault="00E41BD8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862</w:t>
            </w:r>
          </w:p>
        </w:tc>
        <w:tc>
          <w:tcPr>
            <w:tcW w:w="7371" w:type="dxa"/>
          </w:tcPr>
          <w:p w14:paraId="6B805115" w14:textId="4574A3BC" w:rsidR="00E41BD8" w:rsidRPr="002E6E74" w:rsidRDefault="00EB510F" w:rsidP="00E41BD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 xml:space="preserve">Граница проходит </w:t>
            </w:r>
            <w:r>
              <w:rPr>
                <w:sz w:val="18"/>
                <w:szCs w:val="20"/>
              </w:rPr>
              <w:t>по территории населенного пункта Дукат</w:t>
            </w:r>
            <w:r w:rsidRPr="002E6E74">
              <w:rPr>
                <w:sz w:val="18"/>
                <w:szCs w:val="20"/>
              </w:rPr>
              <w:t xml:space="preserve">, пересекая земельные участки </w:t>
            </w:r>
            <w:r>
              <w:rPr>
                <w:sz w:val="18"/>
                <w:szCs w:val="20"/>
              </w:rPr>
              <w:t xml:space="preserve">с кадастровыми номерами  </w:t>
            </w:r>
            <w:r w:rsidRPr="002E6E74">
              <w:rPr>
                <w:sz w:val="18"/>
                <w:szCs w:val="20"/>
              </w:rPr>
              <w:t>49:02:020401:</w:t>
            </w:r>
            <w:r>
              <w:rPr>
                <w:sz w:val="18"/>
                <w:szCs w:val="20"/>
              </w:rPr>
              <w:t xml:space="preserve">58, </w:t>
            </w:r>
            <w:r w:rsidRPr="002E6E74">
              <w:rPr>
                <w:sz w:val="18"/>
                <w:szCs w:val="20"/>
              </w:rPr>
              <w:t>49:02:020401:35, 49:02:020401:</w:t>
            </w:r>
            <w:r>
              <w:rPr>
                <w:sz w:val="18"/>
                <w:szCs w:val="20"/>
              </w:rPr>
              <w:t>20</w:t>
            </w:r>
            <w:r w:rsidRPr="002E6E74">
              <w:rPr>
                <w:sz w:val="18"/>
                <w:szCs w:val="20"/>
              </w:rPr>
              <w:t>, 49:02:020401:</w:t>
            </w:r>
            <w:r>
              <w:rPr>
                <w:sz w:val="18"/>
                <w:szCs w:val="20"/>
              </w:rPr>
              <w:t xml:space="preserve">27, </w:t>
            </w:r>
            <w:r w:rsidRPr="002E6E74">
              <w:rPr>
                <w:sz w:val="18"/>
                <w:szCs w:val="20"/>
              </w:rPr>
              <w:t>49:02:020401:</w:t>
            </w:r>
            <w:r>
              <w:rPr>
                <w:sz w:val="18"/>
                <w:szCs w:val="20"/>
              </w:rPr>
              <w:t>56</w:t>
            </w:r>
            <w:r w:rsidRPr="002E6E74">
              <w:rPr>
                <w:sz w:val="18"/>
                <w:szCs w:val="20"/>
              </w:rPr>
              <w:t xml:space="preserve"> и автодорог</w:t>
            </w:r>
            <w:r>
              <w:rPr>
                <w:sz w:val="18"/>
                <w:szCs w:val="20"/>
              </w:rPr>
              <w:t>и</w:t>
            </w:r>
          </w:p>
        </w:tc>
      </w:tr>
      <w:tr w:rsidR="00E41BD8" w14:paraId="05125278" w14:textId="77777777" w:rsidTr="00E41BD8">
        <w:trPr>
          <w:divId w:val="1496217629"/>
          <w:trHeight w:val="277"/>
        </w:trPr>
        <w:tc>
          <w:tcPr>
            <w:tcW w:w="1673" w:type="dxa"/>
          </w:tcPr>
          <w:p w14:paraId="5AB4579E" w14:textId="2AF28522" w:rsidR="00E41BD8" w:rsidRPr="002E6E74" w:rsidRDefault="00E41BD8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862</w:t>
            </w:r>
          </w:p>
        </w:tc>
        <w:tc>
          <w:tcPr>
            <w:tcW w:w="1559" w:type="dxa"/>
          </w:tcPr>
          <w:p w14:paraId="53923651" w14:textId="34EA4464" w:rsidR="00E41BD8" w:rsidRDefault="00E41BD8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890</w:t>
            </w:r>
          </w:p>
        </w:tc>
        <w:tc>
          <w:tcPr>
            <w:tcW w:w="7371" w:type="dxa"/>
          </w:tcPr>
          <w:p w14:paraId="2B3AAD2D" w14:textId="1A4E7E68" w:rsidR="00E41BD8" w:rsidRPr="002E6E74" w:rsidRDefault="00E41BD8" w:rsidP="00E41BD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 xml:space="preserve">Граница </w:t>
            </w:r>
            <w:r>
              <w:rPr>
                <w:sz w:val="18"/>
                <w:szCs w:val="20"/>
              </w:rPr>
              <w:t>проходит по редколесью</w:t>
            </w:r>
          </w:p>
        </w:tc>
      </w:tr>
      <w:tr w:rsidR="00E41BD8" w14:paraId="2EE7BB02" w14:textId="77777777" w:rsidTr="00E41BD8">
        <w:trPr>
          <w:divId w:val="1496217629"/>
          <w:trHeight w:val="277"/>
        </w:trPr>
        <w:tc>
          <w:tcPr>
            <w:tcW w:w="1673" w:type="dxa"/>
          </w:tcPr>
          <w:p w14:paraId="064653E0" w14:textId="0AFE0336" w:rsidR="00E41BD8" w:rsidRDefault="00E41BD8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890</w:t>
            </w:r>
          </w:p>
        </w:tc>
        <w:tc>
          <w:tcPr>
            <w:tcW w:w="1559" w:type="dxa"/>
          </w:tcPr>
          <w:p w14:paraId="530C6A80" w14:textId="4DCDED08" w:rsidR="00E41BD8" w:rsidRDefault="00E41BD8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891</w:t>
            </w:r>
          </w:p>
        </w:tc>
        <w:tc>
          <w:tcPr>
            <w:tcW w:w="7371" w:type="dxa"/>
          </w:tcPr>
          <w:p w14:paraId="1E5E9E33" w14:textId="700B3182" w:rsidR="00E41BD8" w:rsidRPr="002E6E74" w:rsidRDefault="00E41BD8" w:rsidP="00E41BD8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 xml:space="preserve">Граница пересекает </w:t>
            </w:r>
            <w:proofErr w:type="spellStart"/>
            <w:r>
              <w:rPr>
                <w:sz w:val="18"/>
                <w:szCs w:val="20"/>
              </w:rPr>
              <w:t>руч</w:t>
            </w:r>
            <w:proofErr w:type="spellEnd"/>
            <w:r>
              <w:rPr>
                <w:sz w:val="18"/>
                <w:szCs w:val="20"/>
              </w:rPr>
              <w:t>. Без названия (№10 по ТЗ)</w:t>
            </w:r>
          </w:p>
        </w:tc>
      </w:tr>
      <w:tr w:rsidR="00E41BD8" w14:paraId="49A45E47" w14:textId="77777777" w:rsidTr="00E41BD8">
        <w:trPr>
          <w:divId w:val="1496217629"/>
          <w:trHeight w:val="277"/>
        </w:trPr>
        <w:tc>
          <w:tcPr>
            <w:tcW w:w="1673" w:type="dxa"/>
          </w:tcPr>
          <w:p w14:paraId="13EB5754" w14:textId="41C19ADE" w:rsidR="00E41BD8" w:rsidRDefault="00E41BD8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891</w:t>
            </w:r>
          </w:p>
        </w:tc>
        <w:tc>
          <w:tcPr>
            <w:tcW w:w="1559" w:type="dxa"/>
          </w:tcPr>
          <w:p w14:paraId="4681ED3C" w14:textId="3B5F0A1F" w:rsidR="00E41BD8" w:rsidRDefault="00E41BD8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893</w:t>
            </w:r>
          </w:p>
        </w:tc>
        <w:tc>
          <w:tcPr>
            <w:tcW w:w="7371" w:type="dxa"/>
          </w:tcPr>
          <w:p w14:paraId="0176E7B9" w14:textId="48140813" w:rsidR="00E41BD8" w:rsidRDefault="00E41BD8" w:rsidP="00E41BD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 xml:space="preserve">Граница </w:t>
            </w:r>
            <w:r>
              <w:rPr>
                <w:sz w:val="18"/>
                <w:szCs w:val="20"/>
              </w:rPr>
              <w:t>проходит по редколесью</w:t>
            </w:r>
          </w:p>
        </w:tc>
      </w:tr>
      <w:tr w:rsidR="00E41BD8" w14:paraId="425A4E39" w14:textId="77777777" w:rsidTr="00E41BD8">
        <w:trPr>
          <w:divId w:val="1496217629"/>
          <w:trHeight w:val="277"/>
        </w:trPr>
        <w:tc>
          <w:tcPr>
            <w:tcW w:w="1673" w:type="dxa"/>
          </w:tcPr>
          <w:p w14:paraId="0C7BCDAF" w14:textId="1D77B54E" w:rsidR="00E41BD8" w:rsidRDefault="00E41BD8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</w:t>
            </w:r>
            <w:r>
              <w:rPr>
                <w:sz w:val="18"/>
                <w:szCs w:val="20"/>
              </w:rPr>
              <w:t>93</w:t>
            </w:r>
          </w:p>
        </w:tc>
        <w:tc>
          <w:tcPr>
            <w:tcW w:w="1559" w:type="dxa"/>
          </w:tcPr>
          <w:p w14:paraId="048E6754" w14:textId="14732796" w:rsidR="00E41BD8" w:rsidRDefault="00E41BD8" w:rsidP="003B6E5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904</w:t>
            </w:r>
          </w:p>
        </w:tc>
        <w:tc>
          <w:tcPr>
            <w:tcW w:w="7371" w:type="dxa"/>
          </w:tcPr>
          <w:p w14:paraId="661EB032" w14:textId="20C26C74" w:rsidR="00E41BD8" w:rsidRPr="002E6E74" w:rsidRDefault="00E41BD8" w:rsidP="00E41BD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Граница проходит по берег</w:t>
            </w:r>
            <w:r>
              <w:rPr>
                <w:sz w:val="18"/>
                <w:szCs w:val="20"/>
              </w:rPr>
              <w:t>овой линии</w:t>
            </w:r>
            <w:r w:rsidRPr="002E6E74">
              <w:rPr>
                <w:sz w:val="18"/>
                <w:szCs w:val="20"/>
              </w:rPr>
              <w:t xml:space="preserve"> </w:t>
            </w:r>
            <w:proofErr w:type="spellStart"/>
            <w:r w:rsidRPr="002E6E74">
              <w:rPr>
                <w:sz w:val="18"/>
                <w:szCs w:val="20"/>
              </w:rPr>
              <w:t>руч</w:t>
            </w:r>
            <w:proofErr w:type="spellEnd"/>
            <w:r w:rsidRPr="002E6E74">
              <w:rPr>
                <w:sz w:val="18"/>
                <w:szCs w:val="20"/>
              </w:rPr>
              <w:t>. Ягельный</w:t>
            </w:r>
          </w:p>
        </w:tc>
      </w:tr>
      <w:tr w:rsidR="00E41BD8" w14:paraId="7341A1C1" w14:textId="77777777" w:rsidTr="00E41BD8">
        <w:trPr>
          <w:divId w:val="1496217629"/>
          <w:trHeight w:val="277"/>
        </w:trPr>
        <w:tc>
          <w:tcPr>
            <w:tcW w:w="1673" w:type="dxa"/>
          </w:tcPr>
          <w:p w14:paraId="2725751B" w14:textId="37E75BD4" w:rsidR="00E41BD8" w:rsidRPr="002E6E74" w:rsidRDefault="00E41BD8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904</w:t>
            </w:r>
          </w:p>
        </w:tc>
        <w:tc>
          <w:tcPr>
            <w:tcW w:w="1559" w:type="dxa"/>
          </w:tcPr>
          <w:p w14:paraId="630A6645" w14:textId="41BAB174" w:rsidR="00E41BD8" w:rsidRDefault="00E41BD8" w:rsidP="003B6E5B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534</w:t>
            </w:r>
          </w:p>
        </w:tc>
        <w:tc>
          <w:tcPr>
            <w:tcW w:w="7371" w:type="dxa"/>
          </w:tcPr>
          <w:p w14:paraId="210260A0" w14:textId="32367606" w:rsidR="00E41BD8" w:rsidRPr="002E6E74" w:rsidRDefault="00E41BD8" w:rsidP="00E41BD8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 xml:space="preserve">Граница </w:t>
            </w:r>
            <w:r>
              <w:rPr>
                <w:sz w:val="18"/>
                <w:szCs w:val="20"/>
              </w:rPr>
              <w:t>проходит по залуженной территории</w:t>
            </w:r>
          </w:p>
        </w:tc>
      </w:tr>
    </w:tbl>
    <w:p w14:paraId="1DC67D82" w14:textId="77777777" w:rsidR="00295641" w:rsidRPr="00C85B1E" w:rsidRDefault="00295641">
      <w:pPr>
        <w:divId w:val="1496217629"/>
        <w:sectPr w:rsidR="00295641" w:rsidRPr="00C85B1E" w:rsidSect="00E41BD8">
          <w:pgSz w:w="11906" w:h="16838"/>
          <w:pgMar w:top="709" w:right="425" w:bottom="851" w:left="1247" w:header="709" w:footer="709" w:gutter="0"/>
          <w:cols w:space="708"/>
          <w:docGrid w:linePitch="360"/>
        </w:sectPr>
      </w:pP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15384"/>
      </w:tblGrid>
      <w:tr w:rsidR="00F54131" w:rsidRPr="00AA0A82" w14:paraId="74F32437" w14:textId="77777777" w:rsidTr="004C5426">
        <w:trPr>
          <w:divId w:val="1496217629"/>
          <w:trHeight w:val="584"/>
        </w:trPr>
        <w:tc>
          <w:tcPr>
            <w:tcW w:w="5000" w:type="pct"/>
            <w:vAlign w:val="center"/>
          </w:tcPr>
          <w:p w14:paraId="2EC06DB3" w14:textId="77777777" w:rsidR="00B6189A" w:rsidRPr="00B6189A" w:rsidRDefault="00B6189A" w:rsidP="00B6189A">
            <w:pPr>
              <w:ind w:left="360"/>
              <w:jc w:val="center"/>
              <w:rPr>
                <w:b/>
              </w:rPr>
            </w:pPr>
            <w:r w:rsidRPr="00B6189A">
              <w:rPr>
                <w:b/>
              </w:rPr>
              <w:lastRenderedPageBreak/>
              <w:t>10. Картографический материал</w:t>
            </w:r>
          </w:p>
          <w:p w14:paraId="273D47AB" w14:textId="545653C2" w:rsidR="00F54131" w:rsidRPr="000C0D36" w:rsidRDefault="00E41BD8" w:rsidP="008E0A5B">
            <w:pPr>
              <w:pStyle w:val="af0"/>
              <w:rPr>
                <w:b w:val="0"/>
                <w:sz w:val="20"/>
                <w:szCs w:val="20"/>
              </w:rPr>
            </w:pPr>
            <w:r w:rsidRPr="004E49A5">
              <w:rPr>
                <w:color w:val="000000"/>
                <w:sz w:val="24"/>
                <w:szCs w:val="24"/>
              </w:rPr>
              <w:t xml:space="preserve">Границ </w:t>
            </w:r>
            <w:r w:rsidR="008E0A5B">
              <w:rPr>
                <w:bCs/>
                <w:color w:val="000000"/>
                <w:sz w:val="24"/>
                <w:szCs w:val="24"/>
              </w:rPr>
              <w:t>п</w:t>
            </w:r>
            <w:r w:rsidR="008E0A5B" w:rsidRPr="008E0A5B">
              <w:rPr>
                <w:bCs/>
                <w:color w:val="000000"/>
                <w:sz w:val="24"/>
                <w:szCs w:val="24"/>
              </w:rPr>
              <w:t>рибрежной защитной полосы водного объекта</w:t>
            </w:r>
            <w:r w:rsidR="008E0A5B" w:rsidRPr="008E0A5B">
              <w:rPr>
                <w:color w:val="000000"/>
                <w:sz w:val="24"/>
                <w:szCs w:val="24"/>
              </w:rPr>
              <w:t xml:space="preserve"> </w:t>
            </w:r>
            <w:r w:rsidR="004E49A5" w:rsidRPr="004E49A5">
              <w:rPr>
                <w:sz w:val="24"/>
                <w:szCs w:val="24"/>
              </w:rPr>
              <w:t>"</w:t>
            </w:r>
            <w:proofErr w:type="spellStart"/>
            <w:r w:rsidR="004E49A5" w:rsidRPr="004E49A5">
              <w:rPr>
                <w:sz w:val="24"/>
                <w:szCs w:val="24"/>
              </w:rPr>
              <w:t>р</w:t>
            </w:r>
            <w:r w:rsidR="00764F6F">
              <w:rPr>
                <w:sz w:val="24"/>
                <w:szCs w:val="24"/>
              </w:rPr>
              <w:t>уч</w:t>
            </w:r>
            <w:proofErr w:type="spellEnd"/>
            <w:r w:rsidR="004E49A5" w:rsidRPr="004E49A5">
              <w:rPr>
                <w:sz w:val="24"/>
                <w:szCs w:val="24"/>
              </w:rPr>
              <w:t>. Я</w:t>
            </w:r>
            <w:r w:rsidR="00764F6F">
              <w:rPr>
                <w:sz w:val="24"/>
                <w:szCs w:val="24"/>
              </w:rPr>
              <w:t>гельный</w:t>
            </w:r>
            <w:r w:rsidR="004E49A5" w:rsidRPr="004E49A5">
              <w:rPr>
                <w:sz w:val="24"/>
                <w:szCs w:val="24"/>
              </w:rPr>
              <w:t xml:space="preserve">" </w:t>
            </w:r>
            <w:proofErr w:type="spellStart"/>
            <w:r w:rsidR="000C0D36">
              <w:rPr>
                <w:sz w:val="24"/>
                <w:szCs w:val="24"/>
              </w:rPr>
              <w:t>п</w:t>
            </w:r>
            <w:r w:rsidR="00764F6F">
              <w:rPr>
                <w:sz w:val="24"/>
                <w:szCs w:val="24"/>
              </w:rPr>
              <w:t>гт</w:t>
            </w:r>
            <w:proofErr w:type="spellEnd"/>
            <w:r w:rsidR="004E49A5" w:rsidRPr="004E49A5">
              <w:rPr>
                <w:sz w:val="24"/>
                <w:szCs w:val="24"/>
              </w:rPr>
              <w:t xml:space="preserve">. </w:t>
            </w:r>
            <w:r w:rsidR="00764F6F">
              <w:rPr>
                <w:sz w:val="24"/>
                <w:szCs w:val="24"/>
              </w:rPr>
              <w:t>Дукат</w:t>
            </w:r>
            <w:r w:rsidR="004E49A5" w:rsidRPr="004E49A5">
              <w:rPr>
                <w:sz w:val="24"/>
                <w:szCs w:val="24"/>
              </w:rPr>
              <w:t xml:space="preserve">, </w:t>
            </w:r>
            <w:proofErr w:type="spellStart"/>
            <w:r w:rsidR="004E49A5" w:rsidRPr="004E49A5">
              <w:rPr>
                <w:sz w:val="24"/>
                <w:szCs w:val="24"/>
              </w:rPr>
              <w:t>О</w:t>
            </w:r>
            <w:r w:rsidR="00764F6F">
              <w:rPr>
                <w:sz w:val="24"/>
                <w:szCs w:val="24"/>
              </w:rPr>
              <w:t>мсукчанского</w:t>
            </w:r>
            <w:proofErr w:type="spellEnd"/>
            <w:r w:rsidR="004E49A5" w:rsidRPr="004E49A5">
              <w:rPr>
                <w:sz w:val="24"/>
                <w:szCs w:val="24"/>
              </w:rPr>
              <w:t xml:space="preserve"> городского округа, Магаданской области</w:t>
            </w:r>
          </w:p>
        </w:tc>
      </w:tr>
      <w:tr w:rsidR="00B6189A" w:rsidRPr="00AA0A82" w14:paraId="6A4DBBAA" w14:textId="77777777" w:rsidTr="004C5426">
        <w:trPr>
          <w:divId w:val="1496217629"/>
          <w:trHeight w:val="369"/>
        </w:trPr>
        <w:tc>
          <w:tcPr>
            <w:tcW w:w="5000" w:type="pct"/>
          </w:tcPr>
          <w:p w14:paraId="31BF1008" w14:textId="09DE8E51" w:rsidR="00062C7F" w:rsidRDefault="00062C7F" w:rsidP="00C85B1E">
            <w:pPr>
              <w:jc w:val="center"/>
              <w:rPr>
                <w:b/>
                <w:noProof/>
                <w:szCs w:val="22"/>
              </w:rPr>
            </w:pPr>
          </w:p>
          <w:p w14:paraId="2129B461" w14:textId="77777777" w:rsidR="00E41BD8" w:rsidRDefault="00E41BD8" w:rsidP="00C85B1E">
            <w:pPr>
              <w:jc w:val="center"/>
              <w:rPr>
                <w:b/>
                <w:noProof/>
                <w:szCs w:val="22"/>
              </w:rPr>
            </w:pPr>
          </w:p>
          <w:p w14:paraId="57F9C3DB" w14:textId="186E41E2" w:rsidR="00B6189A" w:rsidRDefault="003159F8" w:rsidP="00C85B1E">
            <w:pPr>
              <w:jc w:val="center"/>
              <w:rPr>
                <w:b/>
              </w:rPr>
            </w:pPr>
            <w:r>
              <w:rPr>
                <w:b/>
                <w:noProof/>
                <w:szCs w:val="22"/>
              </w:rPr>
              <w:drawing>
                <wp:inline distT="0" distB="0" distL="0" distR="0" wp14:anchorId="58E24774" wp14:editId="7BDC0A7F">
                  <wp:extent cx="8340192" cy="4934310"/>
                  <wp:effectExtent l="0" t="0" r="381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_5000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40" t="10758" r="5367" b="16836"/>
                          <a:stretch/>
                        </pic:blipFill>
                        <pic:spPr bwMode="auto">
                          <a:xfrm>
                            <a:off x="0" y="0"/>
                            <a:ext cx="8344947" cy="4937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3DB8180" w14:textId="77777777" w:rsidR="00E41BD8" w:rsidRDefault="00E41BD8" w:rsidP="00C85B1E">
            <w:pPr>
              <w:jc w:val="center"/>
              <w:rPr>
                <w:b/>
              </w:rPr>
            </w:pPr>
          </w:p>
          <w:p w14:paraId="46168DE1" w14:textId="42A92621" w:rsidR="00E41BD8" w:rsidRPr="001C2598" w:rsidRDefault="00E41BD8" w:rsidP="00C85B1E">
            <w:pPr>
              <w:jc w:val="center"/>
              <w:rPr>
                <w:b/>
              </w:rPr>
            </w:pPr>
          </w:p>
        </w:tc>
      </w:tr>
      <w:tr w:rsidR="00B6189A" w:rsidRPr="00AA0A82" w14:paraId="0B278ED7" w14:textId="77777777" w:rsidTr="004C5426">
        <w:trPr>
          <w:divId w:val="1496217629"/>
          <w:trHeight w:val="369"/>
        </w:trPr>
        <w:tc>
          <w:tcPr>
            <w:tcW w:w="5000" w:type="pct"/>
            <w:vAlign w:val="center"/>
          </w:tcPr>
          <w:p w14:paraId="43255B2C" w14:textId="77D6DC2A" w:rsidR="00B6189A" w:rsidRPr="00B6189A" w:rsidRDefault="00B6189A" w:rsidP="00764F6F">
            <w:pPr>
              <w:jc w:val="center"/>
            </w:pPr>
            <w:r w:rsidRPr="00B6189A">
              <w:rPr>
                <w:b/>
              </w:rPr>
              <w:t xml:space="preserve">Масштаб 1: </w:t>
            </w:r>
            <w:r w:rsidR="00764F6F">
              <w:rPr>
                <w:b/>
              </w:rPr>
              <w:t>5</w:t>
            </w:r>
            <w:r w:rsidRPr="00B6189A">
              <w:rPr>
                <w:b/>
              </w:rPr>
              <w:t>000</w:t>
            </w:r>
          </w:p>
        </w:tc>
      </w:tr>
      <w:tr w:rsidR="00B6189A" w:rsidRPr="00AA0A82" w14:paraId="0BD0D319" w14:textId="77777777" w:rsidTr="004C5426">
        <w:trPr>
          <w:divId w:val="1496217629"/>
          <w:trHeight w:val="369"/>
        </w:trPr>
        <w:tc>
          <w:tcPr>
            <w:tcW w:w="5000" w:type="pct"/>
            <w:vAlign w:val="center"/>
          </w:tcPr>
          <w:p w14:paraId="079F7825" w14:textId="77777777" w:rsidR="00B6189A" w:rsidRPr="00B6189A" w:rsidRDefault="00B6189A" w:rsidP="00B6189A">
            <w:r w:rsidRPr="00B6189A">
              <w:t>Условные обозначения приведены на отдельной странице в конце раздела.</w:t>
            </w:r>
          </w:p>
        </w:tc>
      </w:tr>
    </w:tbl>
    <w:p w14:paraId="653F2DA3" w14:textId="77777777" w:rsidR="00C85B1E" w:rsidRPr="00B80549" w:rsidRDefault="00C85B1E" w:rsidP="00B6189A">
      <w:pPr>
        <w:sectPr w:rsidR="00C85B1E" w:rsidRPr="00B80549" w:rsidSect="004C5426">
          <w:headerReference w:type="default" r:id="rId10"/>
          <w:pgSz w:w="16840" w:h="11907" w:orient="landscape" w:code="9"/>
          <w:pgMar w:top="709" w:right="425" w:bottom="567" w:left="1247" w:header="113" w:footer="0" w:gutter="0"/>
          <w:cols w:space="708"/>
          <w:docGrid w:linePitch="360"/>
        </w:sectPr>
      </w:pPr>
    </w:p>
    <w:p w14:paraId="731090E2" w14:textId="77777777" w:rsidR="00B6189A" w:rsidRPr="00B6189A" w:rsidRDefault="00B6189A" w:rsidP="00B6189A"/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15384"/>
      </w:tblGrid>
      <w:tr w:rsidR="00B6189A" w:rsidRPr="00AA0A82" w14:paraId="652340A6" w14:textId="77777777" w:rsidTr="004C5426">
        <w:trPr>
          <w:trHeight w:val="584"/>
        </w:trPr>
        <w:tc>
          <w:tcPr>
            <w:tcW w:w="5000" w:type="pct"/>
            <w:vAlign w:val="center"/>
          </w:tcPr>
          <w:p w14:paraId="58C05254" w14:textId="77777777" w:rsidR="00B6189A" w:rsidRPr="00B6189A" w:rsidRDefault="00B6189A" w:rsidP="00B6189A">
            <w:pPr>
              <w:ind w:left="360"/>
              <w:jc w:val="center"/>
              <w:rPr>
                <w:b/>
              </w:rPr>
            </w:pPr>
            <w:r w:rsidRPr="00B6189A">
              <w:rPr>
                <w:b/>
              </w:rPr>
              <w:t>11. Условные обозначения</w:t>
            </w:r>
          </w:p>
        </w:tc>
      </w:tr>
      <w:tr w:rsidR="00B6189A" w:rsidRPr="00AA0A82" w14:paraId="142502F4" w14:textId="77777777" w:rsidTr="004C5426">
        <w:trPr>
          <w:trHeight w:val="369"/>
        </w:trPr>
        <w:tc>
          <w:tcPr>
            <w:tcW w:w="5000" w:type="pct"/>
            <w:vAlign w:val="center"/>
          </w:tcPr>
          <w:tbl>
            <w:tblPr>
              <w:tblpPr w:leftFromText="180" w:rightFromText="180" w:bottomFromText="200" w:vertAnchor="text" w:horzAnchor="margin" w:tblpY="1"/>
              <w:tblOverlap w:val="never"/>
              <w:tblW w:w="4497" w:type="pct"/>
              <w:tblCellMar>
                <w:left w:w="120" w:type="dxa"/>
                <w:right w:w="120" w:type="dxa"/>
              </w:tblCellMar>
              <w:tblLook w:val="04A0" w:firstRow="1" w:lastRow="0" w:firstColumn="1" w:lastColumn="0" w:noHBand="0" w:noVBand="1"/>
            </w:tblPr>
            <w:tblGrid>
              <w:gridCol w:w="15168"/>
            </w:tblGrid>
            <w:tr w:rsidR="00B6189A" w14:paraId="53CE77FF" w14:textId="77777777" w:rsidTr="003B6E5B">
              <w:trPr>
                <w:cantSplit/>
                <w:trHeight w:val="1834"/>
              </w:trPr>
              <w:tc>
                <w:tcPr>
                  <w:tcW w:w="5000" w:type="pct"/>
                  <w:vAlign w:val="center"/>
                </w:tcPr>
                <w:tbl>
                  <w:tblPr>
                    <w:tblW w:w="21994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CellMar>
                      <w:left w:w="120" w:type="dxa"/>
                      <w:right w:w="12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070"/>
                    <w:gridCol w:w="18924"/>
                  </w:tblGrid>
                  <w:tr w:rsidR="00E41BD8" w14:paraId="07536F1B" w14:textId="77777777" w:rsidTr="004327C5">
                    <w:trPr>
                      <w:cantSplit/>
                      <w:trHeight w:val="293"/>
                    </w:trPr>
                    <w:tc>
                      <w:tcPr>
                        <w:tcW w:w="698" w:type="pct"/>
                        <w:vAlign w:val="center"/>
                      </w:tcPr>
                      <w:p w14:paraId="0169C12E" w14:textId="77777777" w:rsidR="00E41BD8" w:rsidRDefault="00E41BD8" w:rsidP="004327C5">
                        <w:pPr>
                          <w:pStyle w:val="aa"/>
                          <w:spacing w:before="120"/>
                          <w:ind w:left="-125"/>
                          <w:jc w:val="center"/>
                        </w:pPr>
                        <w:r>
                          <w:rPr>
                            <w:noProof/>
                            <w:snapToGrid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1659264" behindDoc="0" locked="0" layoutInCell="1" allowOverlap="1" wp14:anchorId="4A5AF1F3" wp14:editId="1E00CD5F">
                                  <wp:simplePos x="0" y="0"/>
                                  <wp:positionH relativeFrom="column">
                                    <wp:posOffset>260985</wp:posOffset>
                                  </wp:positionH>
                                  <wp:positionV relativeFrom="paragraph">
                                    <wp:posOffset>92710</wp:posOffset>
                                  </wp:positionV>
                                  <wp:extent cx="719455" cy="0"/>
                                  <wp:effectExtent l="0" t="0" r="23495" b="19050"/>
                                  <wp:wrapNone/>
                                  <wp:docPr id="23" name="Прямая соединительная линия 23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CnPr/>
                                        <wps:spPr>
                                          <a:xfrm>
                                            <a:off x="0" y="0"/>
                                            <a:ext cx="719455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19050">
                                            <a:solidFill>
                                              <a:srgbClr val="FF0000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  <wp14:sizeRelV relativeFrom="margin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line id="Прямая соединительная линия 2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.55pt,7.3pt" to="77.2pt,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" strokecolor="red" strokeweight="1.5pt">
                                  <v:stroke joinstyle="miter"/>
                                </v:line>
                              </w:pict>
                            </mc:Fallback>
                          </mc:AlternateContent>
                        </w:r>
                      </w:p>
                    </w:tc>
                    <w:tc>
                      <w:tcPr>
                        <w:tcW w:w="4302" w:type="pct"/>
                        <w:shd w:val="clear" w:color="auto" w:fill="auto"/>
                        <w:vAlign w:val="center"/>
                      </w:tcPr>
                      <w:p w14:paraId="5124AED1" w14:textId="77777777" w:rsidR="00E41BD8" w:rsidRPr="00894D05" w:rsidRDefault="00E41BD8" w:rsidP="004327C5">
                        <w:pPr>
                          <w:pStyle w:val="1"/>
                          <w:spacing w:before="120"/>
                          <w:rPr>
                            <w:spacing w:val="-4"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 xml:space="preserve">– </w:t>
                        </w:r>
                        <w:r w:rsidRPr="0082034E">
                          <w:rPr>
                            <w:spacing w:val="-4"/>
                            <w:sz w:val="20"/>
                          </w:rPr>
                          <w:t xml:space="preserve">вновь образованная </w:t>
                        </w:r>
                        <w:r>
                          <w:rPr>
                            <w:spacing w:val="-4"/>
                            <w:sz w:val="20"/>
                          </w:rPr>
                          <w:t>граница, сведения о которой достаточны для определения её местоположения</w:t>
                        </w:r>
                      </w:p>
                    </w:tc>
                  </w:tr>
                  <w:tr w:rsidR="00E41BD8" w14:paraId="16E051CC" w14:textId="77777777" w:rsidTr="004327C5">
                    <w:trPr>
                      <w:cantSplit/>
                      <w:trHeight w:val="293"/>
                    </w:trPr>
                    <w:tc>
                      <w:tcPr>
                        <w:tcW w:w="698" w:type="pct"/>
                        <w:vAlign w:val="center"/>
                      </w:tcPr>
                      <w:p w14:paraId="26DA2252" w14:textId="77777777" w:rsidR="00E41BD8" w:rsidRDefault="00E41BD8" w:rsidP="004327C5">
                        <w:pPr>
                          <w:pStyle w:val="aa"/>
                          <w:spacing w:before="120"/>
                          <w:ind w:left="-125"/>
                          <w:jc w:val="center"/>
                        </w:pPr>
                        <w:r>
                          <w:rPr>
                            <w:noProof/>
                            <w:snapToGrid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1660288" behindDoc="0" locked="0" layoutInCell="1" allowOverlap="1" wp14:anchorId="1FD3840A" wp14:editId="107D34E6">
                                  <wp:simplePos x="0" y="0"/>
                                  <wp:positionH relativeFrom="column">
                                    <wp:posOffset>260985</wp:posOffset>
                                  </wp:positionH>
                                  <wp:positionV relativeFrom="paragraph">
                                    <wp:posOffset>92710</wp:posOffset>
                                  </wp:positionV>
                                  <wp:extent cx="719455" cy="0"/>
                                  <wp:effectExtent l="0" t="0" r="23495" b="19050"/>
                                  <wp:wrapNone/>
                                  <wp:docPr id="1" name="Прямая соединительная линия 1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CnPr/>
                                        <wps:spPr>
                                          <a:xfrm>
                                            <a:off x="0" y="0"/>
                                            <a:ext cx="719455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19050">
                                            <a:solidFill>
                                              <a:srgbClr val="00B050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  <wp14:sizeRelV relativeFrom="margin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line id="Прямая соединительная линия 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.55pt,7.3pt" to="77.2pt,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" strokecolor="#00b050" strokeweight="1.5pt">
                                  <v:stroke joinstyle="miter"/>
                                </v:line>
                              </w:pict>
                            </mc:Fallback>
                          </mc:AlternateContent>
                        </w:r>
                      </w:p>
                    </w:tc>
                    <w:tc>
                      <w:tcPr>
                        <w:tcW w:w="4302" w:type="pct"/>
                        <w:shd w:val="clear" w:color="auto" w:fill="auto"/>
                        <w:vAlign w:val="center"/>
                      </w:tcPr>
                      <w:p w14:paraId="19637085" w14:textId="77777777" w:rsidR="00E41BD8" w:rsidRPr="00894D05" w:rsidRDefault="00E41BD8" w:rsidP="004327C5">
                        <w:pPr>
                          <w:pStyle w:val="1"/>
                          <w:spacing w:before="120"/>
                          <w:rPr>
                            <w:spacing w:val="-4"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 xml:space="preserve">– </w:t>
                        </w:r>
                        <w:r>
                          <w:rPr>
                            <w:spacing w:val="-4"/>
                            <w:sz w:val="20"/>
                          </w:rPr>
                          <w:t>береговая линия (граница водного объекта)</w:t>
                        </w:r>
                      </w:p>
                    </w:tc>
                  </w:tr>
                  <w:tr w:rsidR="00E41BD8" w14:paraId="76C66C90" w14:textId="77777777" w:rsidTr="004327C5">
                    <w:trPr>
                      <w:cantSplit/>
                      <w:trHeight w:val="293"/>
                    </w:trPr>
                    <w:tc>
                      <w:tcPr>
                        <w:tcW w:w="698" w:type="pct"/>
                        <w:vAlign w:val="center"/>
                      </w:tcPr>
                      <w:p w14:paraId="36AEAA6B" w14:textId="77777777" w:rsidR="00E41BD8" w:rsidRDefault="00E41BD8" w:rsidP="004327C5">
                        <w:pPr>
                          <w:pStyle w:val="aa"/>
                          <w:spacing w:before="120"/>
                          <w:ind w:left="-125"/>
                          <w:jc w:val="center"/>
                          <w:rPr>
                            <w:noProof/>
                            <w:snapToGrid/>
                          </w:rPr>
                        </w:pPr>
                        <w:r>
                          <w:rPr>
                            <w:noProof/>
                            <w:snapToGrid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1661312" behindDoc="0" locked="0" layoutInCell="1" allowOverlap="1" wp14:anchorId="2E63170D" wp14:editId="2A7809BE">
                                  <wp:simplePos x="0" y="0"/>
                                  <wp:positionH relativeFrom="column">
                                    <wp:posOffset>255270</wp:posOffset>
                                  </wp:positionH>
                                  <wp:positionV relativeFrom="paragraph">
                                    <wp:posOffset>116205</wp:posOffset>
                                  </wp:positionV>
                                  <wp:extent cx="719455" cy="0"/>
                                  <wp:effectExtent l="0" t="0" r="23495" b="19050"/>
                                  <wp:wrapNone/>
                                  <wp:docPr id="6" name="Прямая соединительная линия 6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CnPr/>
                                        <wps:spPr>
                                          <a:xfrm>
                                            <a:off x="0" y="0"/>
                                            <a:ext cx="719455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19050">
                                            <a:solidFill>
                                              <a:srgbClr val="DF21D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  <wp14:sizeRelV relativeFrom="margin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>
                              <w:pict>
                                <v:line id="Прямая соединительная линия 6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.1pt,9.15pt" to="76.75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" strokecolor="#df21d1" strokeweight="1.5pt">
                                  <v:stroke joinstyle="miter"/>
                                </v:line>
                              </w:pict>
                            </mc:Fallback>
                          </mc:AlternateContent>
                        </w:r>
                      </w:p>
                    </w:tc>
                    <w:tc>
                      <w:tcPr>
                        <w:tcW w:w="4302" w:type="pct"/>
                        <w:shd w:val="clear" w:color="auto" w:fill="auto"/>
                        <w:vAlign w:val="center"/>
                      </w:tcPr>
                      <w:p w14:paraId="65CCA442" w14:textId="77777777" w:rsidR="00E41BD8" w:rsidRPr="00A72227" w:rsidRDefault="00E41BD8" w:rsidP="004327C5">
                        <w:pPr>
                          <w:pStyle w:val="1"/>
                          <w:spacing w:before="120"/>
                          <w:rPr>
                            <w:sz w:val="20"/>
                          </w:rPr>
                        </w:pPr>
                        <w:r w:rsidRPr="00A72227">
                          <w:rPr>
                            <w:sz w:val="20"/>
                          </w:rPr>
                          <w:t>– граница кадастрового квартала</w:t>
                        </w:r>
                      </w:p>
                    </w:tc>
                  </w:tr>
                  <w:tr w:rsidR="00E41BD8" w14:paraId="6CA9D4F0" w14:textId="77777777" w:rsidTr="004327C5">
                    <w:trPr>
                      <w:cantSplit/>
                      <w:trHeight w:val="474"/>
                    </w:trPr>
                    <w:tc>
                      <w:tcPr>
                        <w:tcW w:w="698" w:type="pct"/>
                        <w:vAlign w:val="center"/>
                      </w:tcPr>
                      <w:p w14:paraId="353FC26E" w14:textId="77777777" w:rsidR="00E41BD8" w:rsidRDefault="00E41BD8" w:rsidP="004327C5">
                        <w:pPr>
                          <w:pStyle w:val="aa"/>
                          <w:spacing w:before="120"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5A1A8474" wp14:editId="46584C74">
                              <wp:extent cx="58420" cy="73025"/>
                              <wp:effectExtent l="0" t="0" r="0" b="3175"/>
                              <wp:docPr id="26" name="Рисунок 26" descr="Заштрихованный круг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6" descr="Заштрихованный круг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8420" cy="730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t xml:space="preserve"> 5</w:t>
                        </w:r>
                      </w:p>
                    </w:tc>
                    <w:tc>
                      <w:tcPr>
                        <w:tcW w:w="4302" w:type="pct"/>
                        <w:shd w:val="clear" w:color="auto" w:fill="auto"/>
                        <w:vAlign w:val="center"/>
                      </w:tcPr>
                      <w:p w14:paraId="6A12C203" w14:textId="77777777" w:rsidR="00E41BD8" w:rsidRPr="006A5F68" w:rsidRDefault="00E41BD8" w:rsidP="004327C5">
                        <w:pPr>
                          <w:pStyle w:val="1"/>
                          <w:spacing w:before="120"/>
                          <w:rPr>
                            <w:spacing w:val="-4"/>
                            <w:sz w:val="20"/>
                          </w:rPr>
                        </w:pPr>
                        <w:r w:rsidRPr="0082034E">
                          <w:rPr>
                            <w:b/>
                            <w:sz w:val="20"/>
                          </w:rPr>
                          <w:t>–</w:t>
                        </w:r>
                        <w:r w:rsidRPr="0082034E">
                          <w:rPr>
                            <w:spacing w:val="-4"/>
                            <w:sz w:val="20"/>
                          </w:rPr>
                          <w:t xml:space="preserve"> характерная точка границы</w:t>
                        </w:r>
                        <w:r>
                          <w:rPr>
                            <w:spacing w:val="-4"/>
                            <w:sz w:val="20"/>
                          </w:rPr>
                          <w:t>, сведения о которой позволяют однозначно определить ее положение на местности</w:t>
                        </w:r>
                      </w:p>
                    </w:tc>
                  </w:tr>
                </w:tbl>
                <w:p w14:paraId="4479D0B6" w14:textId="77777777" w:rsidR="00E41BD8" w:rsidRDefault="00E41BD8" w:rsidP="003B6E5B">
                  <w:pPr>
                    <w:snapToGrid w:val="0"/>
                    <w:spacing w:before="120" w:after="120"/>
                  </w:pPr>
                </w:p>
                <w:p w14:paraId="585BCFAD" w14:textId="27425F92" w:rsidR="00B6189A" w:rsidRDefault="00B6189A" w:rsidP="003B6E5B">
                  <w:pPr>
                    <w:snapToGrid w:val="0"/>
                    <w:spacing w:before="120" w:after="120"/>
                  </w:pPr>
                  <w:r>
                    <w:t>Подпись _____________ (Проскура Е.Ю.)            Дата «___» ________ 202</w:t>
                  </w:r>
                  <w:r w:rsidR="00764F6F">
                    <w:t>1</w:t>
                  </w:r>
                  <w:r>
                    <w:t xml:space="preserve"> г. </w:t>
                  </w:r>
                </w:p>
                <w:p w14:paraId="553B0227" w14:textId="77777777" w:rsidR="00B6189A" w:rsidRDefault="00B6189A" w:rsidP="003B6E5B">
                  <w:pPr>
                    <w:snapToGrid w:val="0"/>
                    <w:spacing w:before="120" w:after="120"/>
                  </w:pPr>
                  <w:r>
                    <w:rPr>
                      <w:i/>
                      <w:sz w:val="18"/>
                      <w:szCs w:val="18"/>
                    </w:rPr>
                    <w:t>Место для оттиска печати лица, составившего карту (план) объекта землеустройства</w:t>
                  </w:r>
                </w:p>
              </w:tc>
            </w:tr>
          </w:tbl>
          <w:p w14:paraId="32DE45B5" w14:textId="77777777" w:rsidR="00B6189A" w:rsidRDefault="00B6189A" w:rsidP="003B6E5B">
            <w:pPr>
              <w:jc w:val="center"/>
              <w:rPr>
                <w:b/>
              </w:rPr>
            </w:pPr>
          </w:p>
        </w:tc>
      </w:tr>
    </w:tbl>
    <w:p w14:paraId="6AEF0814" w14:textId="77777777" w:rsidR="00F54131" w:rsidRPr="00B6189A" w:rsidRDefault="00F54131" w:rsidP="00B6189A"/>
    <w:sectPr w:rsidR="00F54131" w:rsidRPr="00B6189A" w:rsidSect="004C5426">
      <w:pgSz w:w="16840" w:h="11907" w:orient="landscape" w:code="9"/>
      <w:pgMar w:top="709" w:right="425" w:bottom="1134" w:left="1247" w:header="11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AF88B2D" w14:textId="77777777" w:rsidR="009F10A8" w:rsidRDefault="009F10A8" w:rsidP="00E90009">
      <w:r>
        <w:separator/>
      </w:r>
    </w:p>
  </w:endnote>
  <w:endnote w:type="continuationSeparator" w:id="0">
    <w:p w14:paraId="7A6F5F24" w14:textId="77777777" w:rsidR="009F10A8" w:rsidRDefault="009F10A8" w:rsidP="00E900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3754223" w14:textId="77777777" w:rsidR="009F10A8" w:rsidRDefault="009F10A8" w:rsidP="00E90009">
      <w:r>
        <w:separator/>
      </w:r>
    </w:p>
  </w:footnote>
  <w:footnote w:type="continuationSeparator" w:id="0">
    <w:p w14:paraId="1BA74E5E" w14:textId="77777777" w:rsidR="009F10A8" w:rsidRDefault="009F10A8" w:rsidP="00E9000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78ADFD" w14:textId="77777777" w:rsidR="009F10A8" w:rsidRPr="00E90009" w:rsidRDefault="009F10A8" w:rsidP="00E90009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9B52B9"/>
    <w:multiLevelType w:val="hybridMultilevel"/>
    <w:tmpl w:val="98963AB0"/>
    <w:lvl w:ilvl="0" w:tplc="2B8AC98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43359D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">
    <w:nsid w:val="0BAE452B"/>
    <w:multiLevelType w:val="multilevel"/>
    <w:tmpl w:val="9E06D2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>
    <w:nsid w:val="0DE9611B"/>
    <w:multiLevelType w:val="multilevel"/>
    <w:tmpl w:val="1B7CBB92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4">
    <w:nsid w:val="0E3835F5"/>
    <w:multiLevelType w:val="multilevel"/>
    <w:tmpl w:val="7C80A2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5">
    <w:nsid w:val="166E360A"/>
    <w:multiLevelType w:val="hybridMultilevel"/>
    <w:tmpl w:val="221608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845F94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7">
    <w:nsid w:val="1E0C65EA"/>
    <w:multiLevelType w:val="multilevel"/>
    <w:tmpl w:val="FA540A6E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8">
    <w:nsid w:val="24AB68B7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9">
    <w:nsid w:val="2532160D"/>
    <w:multiLevelType w:val="hybridMultilevel"/>
    <w:tmpl w:val="C62AB6A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9724349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1">
    <w:nsid w:val="29E90CF7"/>
    <w:multiLevelType w:val="hybridMultilevel"/>
    <w:tmpl w:val="221608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E8D175C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3">
    <w:nsid w:val="39471B1B"/>
    <w:multiLevelType w:val="hybridMultilevel"/>
    <w:tmpl w:val="06FEBE1E"/>
    <w:lvl w:ilvl="0" w:tplc="7722F1D4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4">
    <w:nsid w:val="3B7F426F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5">
    <w:nsid w:val="3EEE7A7A"/>
    <w:multiLevelType w:val="hybridMultilevel"/>
    <w:tmpl w:val="FD5EAB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0C213DE"/>
    <w:multiLevelType w:val="multilevel"/>
    <w:tmpl w:val="2DEAB24E"/>
    <w:lvl w:ilvl="0">
      <w:start w:val="1"/>
      <w:numFmt w:val="decimal"/>
      <w:lvlText w:val="%1."/>
      <w:lvlJc w:val="left"/>
      <w:pPr>
        <w:tabs>
          <w:tab w:val="num" w:pos="2004"/>
        </w:tabs>
        <w:ind w:left="2004" w:hanging="1296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7">
    <w:nsid w:val="44FA5C4B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8">
    <w:nsid w:val="45F1684A"/>
    <w:multiLevelType w:val="hybridMultilevel"/>
    <w:tmpl w:val="E9FC3134"/>
    <w:lvl w:ilvl="0" w:tplc="CBE6E0A6">
      <w:start w:val="1"/>
      <w:numFmt w:val="decimal"/>
      <w:lvlText w:val="%1"/>
      <w:lvlJc w:val="left"/>
      <w:pPr>
        <w:tabs>
          <w:tab w:val="num" w:pos="1428"/>
        </w:tabs>
        <w:ind w:left="1428" w:hanging="1140"/>
      </w:pPr>
      <w:rPr>
        <w:rFonts w:hint="default"/>
        <w:sz w:val="1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abstractNum w:abstractNumId="19">
    <w:nsid w:val="48860885"/>
    <w:multiLevelType w:val="multilevel"/>
    <w:tmpl w:val="CE94A728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0">
    <w:nsid w:val="48866ED7"/>
    <w:multiLevelType w:val="hybridMultilevel"/>
    <w:tmpl w:val="4EAA5792"/>
    <w:lvl w:ilvl="0" w:tplc="E5582150">
      <w:start w:val="1"/>
      <w:numFmt w:val="decimal"/>
      <w:lvlText w:val="%1)"/>
      <w:lvlJc w:val="left"/>
      <w:pPr>
        <w:tabs>
          <w:tab w:val="num" w:pos="1365"/>
        </w:tabs>
        <w:ind w:left="1365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1">
    <w:nsid w:val="4DC70CD2"/>
    <w:multiLevelType w:val="hybridMultilevel"/>
    <w:tmpl w:val="98963AB0"/>
    <w:lvl w:ilvl="0" w:tplc="2B8AC98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30537EE"/>
    <w:multiLevelType w:val="hybridMultilevel"/>
    <w:tmpl w:val="98963AB0"/>
    <w:lvl w:ilvl="0" w:tplc="2B8AC98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6FE232E"/>
    <w:multiLevelType w:val="multilevel"/>
    <w:tmpl w:val="700E35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4">
    <w:nsid w:val="57E64988"/>
    <w:multiLevelType w:val="hybridMultilevel"/>
    <w:tmpl w:val="35A8DA4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5">
    <w:nsid w:val="5A8A383F"/>
    <w:multiLevelType w:val="multilevel"/>
    <w:tmpl w:val="A7E0ABDE"/>
    <w:lvl w:ilvl="0">
      <w:start w:val="1"/>
      <w:numFmt w:val="decimal"/>
      <w:lvlText w:val="%1."/>
      <w:lvlJc w:val="left"/>
      <w:pPr>
        <w:tabs>
          <w:tab w:val="num" w:pos="2004"/>
        </w:tabs>
        <w:ind w:left="2004" w:hanging="1296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6">
    <w:nsid w:val="5B1D27E4"/>
    <w:multiLevelType w:val="multilevel"/>
    <w:tmpl w:val="FA540A6E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7">
    <w:nsid w:val="5E413256"/>
    <w:multiLevelType w:val="hybridMultilevel"/>
    <w:tmpl w:val="98963AB0"/>
    <w:lvl w:ilvl="0" w:tplc="2B8AC98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E6E6419"/>
    <w:multiLevelType w:val="hybridMultilevel"/>
    <w:tmpl w:val="A9467D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4100824"/>
    <w:multiLevelType w:val="hybridMultilevel"/>
    <w:tmpl w:val="98963AB0"/>
    <w:lvl w:ilvl="0" w:tplc="2B8AC98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4B5427B"/>
    <w:multiLevelType w:val="hybridMultilevel"/>
    <w:tmpl w:val="3932B9FA"/>
    <w:lvl w:ilvl="0" w:tplc="04190001">
      <w:start w:val="1"/>
      <w:numFmt w:val="bullet"/>
      <w:lvlText w:val=""/>
      <w:lvlJc w:val="left"/>
      <w:pPr>
        <w:tabs>
          <w:tab w:val="num" w:pos="1400"/>
        </w:tabs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31">
    <w:nsid w:val="65F12CB6"/>
    <w:multiLevelType w:val="multilevel"/>
    <w:tmpl w:val="EA881A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2">
    <w:nsid w:val="668370EA"/>
    <w:multiLevelType w:val="multilevel"/>
    <w:tmpl w:val="141CBE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3">
    <w:nsid w:val="66A4689E"/>
    <w:multiLevelType w:val="hybridMultilevel"/>
    <w:tmpl w:val="221608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97203A5"/>
    <w:multiLevelType w:val="hybridMultilevel"/>
    <w:tmpl w:val="32D804CE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6C634DDD"/>
    <w:multiLevelType w:val="hybridMultilevel"/>
    <w:tmpl w:val="98963AB0"/>
    <w:lvl w:ilvl="0" w:tplc="2B8AC98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F486F52"/>
    <w:multiLevelType w:val="hybridMultilevel"/>
    <w:tmpl w:val="B68A7388"/>
    <w:lvl w:ilvl="0" w:tplc="E402AFA4">
      <w:start w:val="1"/>
      <w:numFmt w:val="decimal"/>
      <w:lvlText w:val="%1."/>
      <w:lvlJc w:val="left"/>
      <w:pPr>
        <w:tabs>
          <w:tab w:val="num" w:pos="1080"/>
        </w:tabs>
        <w:ind w:left="1080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7">
    <w:nsid w:val="72D65F11"/>
    <w:multiLevelType w:val="hybridMultilevel"/>
    <w:tmpl w:val="98963AB0"/>
    <w:lvl w:ilvl="0" w:tplc="2B8AC98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3CD55C4"/>
    <w:multiLevelType w:val="multilevel"/>
    <w:tmpl w:val="190A00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9">
    <w:nsid w:val="76957476"/>
    <w:multiLevelType w:val="hybridMultilevel"/>
    <w:tmpl w:val="25CC4A7A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40">
    <w:nsid w:val="77944D05"/>
    <w:multiLevelType w:val="multilevel"/>
    <w:tmpl w:val="9C68C394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1">
    <w:nsid w:val="77B93752"/>
    <w:multiLevelType w:val="hybridMultilevel"/>
    <w:tmpl w:val="D96CBE1E"/>
    <w:lvl w:ilvl="0" w:tplc="67583C8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2">
    <w:nsid w:val="786178EE"/>
    <w:multiLevelType w:val="multilevel"/>
    <w:tmpl w:val="3676BB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3">
    <w:nsid w:val="7BC20404"/>
    <w:multiLevelType w:val="multilevel"/>
    <w:tmpl w:val="700E35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4">
    <w:nsid w:val="7D4B0C4B"/>
    <w:multiLevelType w:val="hybridMultilevel"/>
    <w:tmpl w:val="98963AB0"/>
    <w:lvl w:ilvl="0" w:tplc="2B8AC98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F0004DF"/>
    <w:multiLevelType w:val="hybridMultilevel"/>
    <w:tmpl w:val="6B2E3678"/>
    <w:lvl w:ilvl="0" w:tplc="9F68EAC6">
      <w:start w:val="1"/>
      <w:numFmt w:val="decimal"/>
      <w:lvlText w:val="%1)"/>
      <w:lvlJc w:val="left"/>
      <w:pPr>
        <w:tabs>
          <w:tab w:val="num" w:pos="1455"/>
        </w:tabs>
        <w:ind w:left="1455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>
    <w:abstractNumId w:val="11"/>
  </w:num>
  <w:num w:numId="2">
    <w:abstractNumId w:val="5"/>
  </w:num>
  <w:num w:numId="3">
    <w:abstractNumId w:val="33"/>
  </w:num>
  <w:num w:numId="4">
    <w:abstractNumId w:val="21"/>
  </w:num>
  <w:num w:numId="5">
    <w:abstractNumId w:val="35"/>
  </w:num>
  <w:num w:numId="6">
    <w:abstractNumId w:val="44"/>
  </w:num>
  <w:num w:numId="7">
    <w:abstractNumId w:val="37"/>
  </w:num>
  <w:num w:numId="8">
    <w:abstractNumId w:val="29"/>
  </w:num>
  <w:num w:numId="9">
    <w:abstractNumId w:val="0"/>
  </w:num>
  <w:num w:numId="10">
    <w:abstractNumId w:val="22"/>
  </w:num>
  <w:num w:numId="11">
    <w:abstractNumId w:val="27"/>
  </w:num>
  <w:num w:numId="12">
    <w:abstractNumId w:val="34"/>
  </w:num>
  <w:num w:numId="13">
    <w:abstractNumId w:val="26"/>
  </w:num>
  <w:num w:numId="14">
    <w:abstractNumId w:val="41"/>
  </w:num>
  <w:num w:numId="15">
    <w:abstractNumId w:val="16"/>
  </w:num>
  <w:num w:numId="16">
    <w:abstractNumId w:val="13"/>
  </w:num>
  <w:num w:numId="17">
    <w:abstractNumId w:val="25"/>
  </w:num>
  <w:num w:numId="18">
    <w:abstractNumId w:val="17"/>
  </w:num>
  <w:num w:numId="19">
    <w:abstractNumId w:val="43"/>
  </w:num>
  <w:num w:numId="20">
    <w:abstractNumId w:val="8"/>
  </w:num>
  <w:num w:numId="21">
    <w:abstractNumId w:val="2"/>
  </w:num>
  <w:num w:numId="22">
    <w:abstractNumId w:val="14"/>
  </w:num>
  <w:num w:numId="23">
    <w:abstractNumId w:val="31"/>
  </w:num>
  <w:num w:numId="24">
    <w:abstractNumId w:val="23"/>
  </w:num>
  <w:num w:numId="25">
    <w:abstractNumId w:val="32"/>
  </w:num>
  <w:num w:numId="26">
    <w:abstractNumId w:val="6"/>
  </w:num>
  <w:num w:numId="27">
    <w:abstractNumId w:val="38"/>
  </w:num>
  <w:num w:numId="28">
    <w:abstractNumId w:val="1"/>
  </w:num>
  <w:num w:numId="29">
    <w:abstractNumId w:val="42"/>
  </w:num>
  <w:num w:numId="30">
    <w:abstractNumId w:val="10"/>
  </w:num>
  <w:num w:numId="31">
    <w:abstractNumId w:val="4"/>
  </w:num>
  <w:num w:numId="32">
    <w:abstractNumId w:val="40"/>
  </w:num>
  <w:num w:numId="33">
    <w:abstractNumId w:val="12"/>
  </w:num>
  <w:num w:numId="34">
    <w:abstractNumId w:val="36"/>
  </w:num>
  <w:num w:numId="35">
    <w:abstractNumId w:val="19"/>
  </w:num>
  <w:num w:numId="36">
    <w:abstractNumId w:val="3"/>
  </w:num>
  <w:num w:numId="37">
    <w:abstractNumId w:val="20"/>
  </w:num>
  <w:num w:numId="38">
    <w:abstractNumId w:val="45"/>
  </w:num>
  <w:num w:numId="39">
    <w:abstractNumId w:val="30"/>
  </w:num>
  <w:num w:numId="40">
    <w:abstractNumId w:val="39"/>
  </w:num>
  <w:num w:numId="41">
    <w:abstractNumId w:val="15"/>
  </w:num>
  <w:num w:numId="42">
    <w:abstractNumId w:val="7"/>
  </w:num>
  <w:num w:numId="43">
    <w:abstractNumId w:val="9"/>
  </w:num>
  <w:num w:numId="44">
    <w:abstractNumId w:val="24"/>
  </w:num>
  <w:num w:numId="45">
    <w:abstractNumId w:val="18"/>
  </w:num>
  <w:num w:numId="46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attachedTemplate r:id="rId1"/>
  <w:defaultTabStop w:val="708"/>
  <w:noPunctuationKerning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3B13"/>
    <w:rsid w:val="00056E86"/>
    <w:rsid w:val="00062C7F"/>
    <w:rsid w:val="00070439"/>
    <w:rsid w:val="000C0D36"/>
    <w:rsid w:val="001033AA"/>
    <w:rsid w:val="00141E8C"/>
    <w:rsid w:val="001424EC"/>
    <w:rsid w:val="001821F0"/>
    <w:rsid w:val="001A5F4E"/>
    <w:rsid w:val="001C2598"/>
    <w:rsid w:val="00201253"/>
    <w:rsid w:val="00295641"/>
    <w:rsid w:val="002B4613"/>
    <w:rsid w:val="002C2882"/>
    <w:rsid w:val="003159F8"/>
    <w:rsid w:val="003219DD"/>
    <w:rsid w:val="003277B7"/>
    <w:rsid w:val="003B6E5B"/>
    <w:rsid w:val="003B733E"/>
    <w:rsid w:val="003E761D"/>
    <w:rsid w:val="00470399"/>
    <w:rsid w:val="004C3B13"/>
    <w:rsid w:val="004C5426"/>
    <w:rsid w:val="004D4631"/>
    <w:rsid w:val="004E49A5"/>
    <w:rsid w:val="004E5B80"/>
    <w:rsid w:val="00530EA1"/>
    <w:rsid w:val="00573350"/>
    <w:rsid w:val="00591D25"/>
    <w:rsid w:val="005B63FE"/>
    <w:rsid w:val="005D12CC"/>
    <w:rsid w:val="005F435F"/>
    <w:rsid w:val="00641C44"/>
    <w:rsid w:val="00662713"/>
    <w:rsid w:val="006C796B"/>
    <w:rsid w:val="006D56D1"/>
    <w:rsid w:val="006D7297"/>
    <w:rsid w:val="006F48FD"/>
    <w:rsid w:val="006F7754"/>
    <w:rsid w:val="00764F6F"/>
    <w:rsid w:val="00793373"/>
    <w:rsid w:val="00815B76"/>
    <w:rsid w:val="008E0A5B"/>
    <w:rsid w:val="00956E68"/>
    <w:rsid w:val="00997B96"/>
    <w:rsid w:val="009F10A8"/>
    <w:rsid w:val="00A92EA0"/>
    <w:rsid w:val="00AA0A82"/>
    <w:rsid w:val="00AD46F5"/>
    <w:rsid w:val="00B13CC8"/>
    <w:rsid w:val="00B6189A"/>
    <w:rsid w:val="00B679CB"/>
    <w:rsid w:val="00B72CC9"/>
    <w:rsid w:val="00B80549"/>
    <w:rsid w:val="00B8214F"/>
    <w:rsid w:val="00B96D68"/>
    <w:rsid w:val="00C02D9C"/>
    <w:rsid w:val="00C238E9"/>
    <w:rsid w:val="00C50A64"/>
    <w:rsid w:val="00C53F9A"/>
    <w:rsid w:val="00C85B1E"/>
    <w:rsid w:val="00CC628F"/>
    <w:rsid w:val="00CE2F9C"/>
    <w:rsid w:val="00D60257"/>
    <w:rsid w:val="00D74C57"/>
    <w:rsid w:val="00DA6BD8"/>
    <w:rsid w:val="00E41BD8"/>
    <w:rsid w:val="00E90009"/>
    <w:rsid w:val="00EB3ECB"/>
    <w:rsid w:val="00EB510F"/>
    <w:rsid w:val="00F54131"/>
    <w:rsid w:val="00FA35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3249"/>
    <o:shapelayout v:ext="edit">
      <o:idmap v:ext="edit" data="1"/>
    </o:shapelayout>
  </w:shapeDefaults>
  <w:decimalSymbol w:val="."/>
  <w:listSeparator w:val=";"/>
  <w14:docId w14:val="533D545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0">
    <w:name w:val="msonormal"/>
    <w:basedOn w:val="a"/>
    <w:pPr>
      <w:spacing w:before="100" w:beforeAutospacing="1" w:after="100" w:afterAutospacing="1"/>
    </w:pPr>
  </w:style>
  <w:style w:type="paragraph" w:styleId="a3">
    <w:name w:val="Normal (Web)"/>
    <w:basedOn w:val="a"/>
    <w:uiPriority w:val="99"/>
    <w:unhideWhenUsed/>
    <w:pPr>
      <w:spacing w:before="100" w:beforeAutospacing="1" w:after="100" w:afterAutospacing="1"/>
    </w:pPr>
  </w:style>
  <w:style w:type="paragraph" w:customStyle="1" w:styleId="1">
    <w:name w:val="Обычный1"/>
    <w:rsid w:val="003219DD"/>
    <w:rPr>
      <w:snapToGrid w:val="0"/>
      <w:sz w:val="24"/>
    </w:rPr>
  </w:style>
  <w:style w:type="paragraph" w:styleId="a4">
    <w:name w:val="endnote text"/>
    <w:basedOn w:val="a"/>
    <w:link w:val="a5"/>
    <w:rsid w:val="003219DD"/>
    <w:rPr>
      <w:sz w:val="20"/>
      <w:szCs w:val="20"/>
    </w:rPr>
  </w:style>
  <w:style w:type="character" w:customStyle="1" w:styleId="a5">
    <w:name w:val="Текст концевой сноски Знак"/>
    <w:basedOn w:val="a0"/>
    <w:link w:val="a4"/>
    <w:rsid w:val="003219DD"/>
  </w:style>
  <w:style w:type="table" w:styleId="a6">
    <w:name w:val="Table Grid"/>
    <w:basedOn w:val="a1"/>
    <w:rsid w:val="00AD46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F54131"/>
    <w:pPr>
      <w:ind w:left="720"/>
      <w:contextualSpacing/>
    </w:pPr>
  </w:style>
  <w:style w:type="paragraph" w:styleId="a8">
    <w:name w:val="Balloon Text"/>
    <w:basedOn w:val="a"/>
    <w:link w:val="a9"/>
    <w:unhideWhenUsed/>
    <w:rsid w:val="006D56D1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rsid w:val="006D56D1"/>
    <w:rPr>
      <w:rFonts w:ascii="Segoe UI" w:hAnsi="Segoe UI" w:cs="Segoe UI"/>
      <w:sz w:val="18"/>
      <w:szCs w:val="18"/>
    </w:rPr>
  </w:style>
  <w:style w:type="paragraph" w:customStyle="1" w:styleId="aa">
    <w:name w:val="Текст таблицы"/>
    <w:basedOn w:val="1"/>
    <w:rsid w:val="00295641"/>
    <w:rPr>
      <w:sz w:val="22"/>
    </w:rPr>
  </w:style>
  <w:style w:type="paragraph" w:styleId="ab">
    <w:name w:val="header"/>
    <w:basedOn w:val="a"/>
    <w:link w:val="ac"/>
    <w:unhideWhenUsed/>
    <w:rsid w:val="00E90009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rsid w:val="00E90009"/>
    <w:rPr>
      <w:sz w:val="24"/>
      <w:szCs w:val="24"/>
    </w:rPr>
  </w:style>
  <w:style w:type="paragraph" w:styleId="ad">
    <w:name w:val="footer"/>
    <w:basedOn w:val="a"/>
    <w:link w:val="ae"/>
    <w:unhideWhenUsed/>
    <w:rsid w:val="00E90009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rsid w:val="00E90009"/>
    <w:rPr>
      <w:sz w:val="24"/>
      <w:szCs w:val="24"/>
    </w:rPr>
  </w:style>
  <w:style w:type="character" w:styleId="af">
    <w:name w:val="page number"/>
    <w:basedOn w:val="a0"/>
    <w:rsid w:val="009F10A8"/>
  </w:style>
  <w:style w:type="paragraph" w:customStyle="1" w:styleId="af0">
    <w:name w:val="Название раздела"/>
    <w:basedOn w:val="a"/>
    <w:rsid w:val="004E49A5"/>
    <w:pPr>
      <w:jc w:val="center"/>
    </w:pPr>
    <w:rPr>
      <w:b/>
      <w:sz w:val="28"/>
      <w:szCs w:val="28"/>
    </w:rPr>
  </w:style>
  <w:style w:type="character" w:customStyle="1" w:styleId="10">
    <w:name w:val="Основной текст1"/>
    <w:basedOn w:val="a0"/>
    <w:rsid w:val="00764F6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0">
    <w:name w:val="msonormal"/>
    <w:basedOn w:val="a"/>
    <w:pPr>
      <w:spacing w:before="100" w:beforeAutospacing="1" w:after="100" w:afterAutospacing="1"/>
    </w:pPr>
  </w:style>
  <w:style w:type="paragraph" w:styleId="a3">
    <w:name w:val="Normal (Web)"/>
    <w:basedOn w:val="a"/>
    <w:uiPriority w:val="99"/>
    <w:unhideWhenUsed/>
    <w:pPr>
      <w:spacing w:before="100" w:beforeAutospacing="1" w:after="100" w:afterAutospacing="1"/>
    </w:pPr>
  </w:style>
  <w:style w:type="paragraph" w:customStyle="1" w:styleId="1">
    <w:name w:val="Обычный1"/>
    <w:rsid w:val="003219DD"/>
    <w:rPr>
      <w:snapToGrid w:val="0"/>
      <w:sz w:val="24"/>
    </w:rPr>
  </w:style>
  <w:style w:type="paragraph" w:styleId="a4">
    <w:name w:val="endnote text"/>
    <w:basedOn w:val="a"/>
    <w:link w:val="a5"/>
    <w:rsid w:val="003219DD"/>
    <w:rPr>
      <w:sz w:val="20"/>
      <w:szCs w:val="20"/>
    </w:rPr>
  </w:style>
  <w:style w:type="character" w:customStyle="1" w:styleId="a5">
    <w:name w:val="Текст концевой сноски Знак"/>
    <w:basedOn w:val="a0"/>
    <w:link w:val="a4"/>
    <w:rsid w:val="003219DD"/>
  </w:style>
  <w:style w:type="table" w:styleId="a6">
    <w:name w:val="Table Grid"/>
    <w:basedOn w:val="a1"/>
    <w:rsid w:val="00AD46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F54131"/>
    <w:pPr>
      <w:ind w:left="720"/>
      <w:contextualSpacing/>
    </w:pPr>
  </w:style>
  <w:style w:type="paragraph" w:styleId="a8">
    <w:name w:val="Balloon Text"/>
    <w:basedOn w:val="a"/>
    <w:link w:val="a9"/>
    <w:unhideWhenUsed/>
    <w:rsid w:val="006D56D1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rsid w:val="006D56D1"/>
    <w:rPr>
      <w:rFonts w:ascii="Segoe UI" w:hAnsi="Segoe UI" w:cs="Segoe UI"/>
      <w:sz w:val="18"/>
      <w:szCs w:val="18"/>
    </w:rPr>
  </w:style>
  <w:style w:type="paragraph" w:customStyle="1" w:styleId="aa">
    <w:name w:val="Текст таблицы"/>
    <w:basedOn w:val="1"/>
    <w:rsid w:val="00295641"/>
    <w:rPr>
      <w:sz w:val="22"/>
    </w:rPr>
  </w:style>
  <w:style w:type="paragraph" w:styleId="ab">
    <w:name w:val="header"/>
    <w:basedOn w:val="a"/>
    <w:link w:val="ac"/>
    <w:unhideWhenUsed/>
    <w:rsid w:val="00E90009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rsid w:val="00E90009"/>
    <w:rPr>
      <w:sz w:val="24"/>
      <w:szCs w:val="24"/>
    </w:rPr>
  </w:style>
  <w:style w:type="paragraph" w:styleId="ad">
    <w:name w:val="footer"/>
    <w:basedOn w:val="a"/>
    <w:link w:val="ae"/>
    <w:unhideWhenUsed/>
    <w:rsid w:val="00E90009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rsid w:val="00E90009"/>
    <w:rPr>
      <w:sz w:val="24"/>
      <w:szCs w:val="24"/>
    </w:rPr>
  </w:style>
  <w:style w:type="character" w:styleId="af">
    <w:name w:val="page number"/>
    <w:basedOn w:val="a0"/>
    <w:rsid w:val="009F10A8"/>
  </w:style>
  <w:style w:type="paragraph" w:customStyle="1" w:styleId="af0">
    <w:name w:val="Название раздела"/>
    <w:basedOn w:val="a"/>
    <w:rsid w:val="004E49A5"/>
    <w:pPr>
      <w:jc w:val="center"/>
    </w:pPr>
    <w:rPr>
      <w:b/>
      <w:sz w:val="28"/>
      <w:szCs w:val="28"/>
    </w:rPr>
  </w:style>
  <w:style w:type="character" w:customStyle="1" w:styleId="10">
    <w:name w:val="Основной текст1"/>
    <w:basedOn w:val="a0"/>
    <w:rsid w:val="00764F6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621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4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nicode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X:\&#1054;&#1041;&#1066;&#1045;&#1050;&#1058;&#1067;\0718%20&#1075;&#1088;&#1072;&#1085;&#1080;&#1094;&#1099;%20&#1079;&#1086;&#1085;%20&#1079;&#1072;&#1090;&#1086;&#1087;&#1083;&#1077;&#1085;&#1080;&#1103;%20&#1071;&#1075;&#1086;&#1076;&#1085;&#1086;&#1077;\2%20&#1101;&#1090;&#1072;&#1087;\&#1043;&#1088;&#1072;&#1085;&#1080;&#1094;&#1099;%20&#1074;&#1086;&#1076;&#1085;&#1086;&#1075;&#1086;%20&#1086;&#1073;&#1098;&#1077;&#1082;&#1090;&#1072;\&#1088;&#1091;&#1095;.%20&#1071;&#1075;&#1086;&#1076;&#1085;&#1086;&#1077;%20&#1052;&#1057;&#1050;%2049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063A74-263D-4CEF-ADCF-15BC1CC0F1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руч. Ягодное МСК 49</Template>
  <TotalTime>3</TotalTime>
  <Pages>31</Pages>
  <Words>8403</Words>
  <Characters>47899</Characters>
  <Application>Microsoft Office Word</Application>
  <DocSecurity>0</DocSecurity>
  <Lines>399</Lines>
  <Paragraphs>112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Points</vt:lpstr>
    </vt:vector>
  </TitlesOfParts>
  <Company/>
  <LinksUpToDate>false</LinksUpToDate>
  <CharactersWithSpaces>56190</CharactersWithSpaces>
  <SharedDoc>false</SharedDoc>
  <HLinks>
    <vt:vector size="6" baseType="variant">
      <vt:variant>
        <vt:i4>5636164</vt:i4>
      </vt:variant>
      <vt:variant>
        <vt:i4>2224</vt:i4>
      </vt:variant>
      <vt:variant>
        <vt:i4>1025</vt:i4>
      </vt:variant>
      <vt:variant>
        <vt:i4>1</vt:i4>
      </vt:variant>
      <vt:variant>
        <vt:lpwstr>C:\Users\ALEX\AppData\Local\Temp\Topcon.gif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Points</dc:title>
  <dc:creator>admin</dc:creator>
  <cp:lastModifiedBy>user</cp:lastModifiedBy>
  <cp:revision>7</cp:revision>
  <cp:lastPrinted>2021-01-22T06:29:00Z</cp:lastPrinted>
  <dcterms:created xsi:type="dcterms:W3CDTF">2021-01-25T00:08:00Z</dcterms:created>
  <dcterms:modified xsi:type="dcterms:W3CDTF">2021-03-16T05:40:00Z</dcterms:modified>
</cp:coreProperties>
</file>