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1DCF7BA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3A014A">
        <w:rPr>
          <w:b/>
          <w:bCs/>
          <w:color w:val="000000"/>
        </w:rPr>
        <w:t>3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24C9AFD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C7488C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6BC98AD6" w:rsidR="00B80549" w:rsidRPr="00B80549" w:rsidRDefault="00B80549" w:rsidP="006A7852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3E5CF56" w:rsidR="00295641" w:rsidRPr="00DD6C04" w:rsidRDefault="003A014A" w:rsidP="006A7852">
            <w:r>
              <w:t>3,2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54EBD4D8" w:rsidR="003D568B" w:rsidRPr="003D568B" w:rsidRDefault="003023F5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r>
              <w:rPr>
                <w:rStyle w:val="10"/>
                <w:rFonts w:eastAsiaTheme="minorHAnsi"/>
              </w:rPr>
              <w:t>реки Омчикчан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6DD19B99" w:rsidR="003D568B" w:rsidRPr="003D568B" w:rsidRDefault="003A014A" w:rsidP="003A014A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140B382" w:rsidR="003D568B" w:rsidRPr="003D568B" w:rsidRDefault="003A014A" w:rsidP="003A014A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7BB0" w:rsidRPr="002E6E74" w14:paraId="10F1437B" w14:textId="77777777" w:rsidTr="005F662A">
        <w:trPr>
          <w:trHeight w:val="54"/>
        </w:trPr>
        <w:tc>
          <w:tcPr>
            <w:tcW w:w="1691" w:type="dxa"/>
          </w:tcPr>
          <w:p w14:paraId="66F7F6AE" w14:textId="38079604" w:rsidR="00CB7BB0" w:rsidRPr="002E6E74" w:rsidRDefault="00CB7BB0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</w:tcPr>
          <w:p w14:paraId="51BF6F8A" w14:textId="1612DF2A" w:rsidR="00CB7BB0" w:rsidRPr="002E6E74" w:rsidRDefault="00CB7BB0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3826E46A" w14:textId="6D07FB36" w:rsidR="00CB7BB0" w:rsidRPr="002E6E74" w:rsidRDefault="00CB7BB0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471583D5" w14:textId="663D4638" w:rsidR="00CB7BB0" w:rsidRPr="002E6E74" w:rsidRDefault="00CB7BB0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F6F6D9B" w14:textId="57BBB912" w:rsidR="00CB7BB0" w:rsidRPr="002E6E74" w:rsidRDefault="00CB7BB0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0CC8404" w14:textId="57B7C280" w:rsidR="00CB7BB0" w:rsidRPr="002E6E74" w:rsidRDefault="00CB7BB0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67DC45" w14:textId="77777777" w:rsidTr="005F662A">
        <w:trPr>
          <w:trHeight w:val="54"/>
        </w:trPr>
        <w:tc>
          <w:tcPr>
            <w:tcW w:w="1691" w:type="dxa"/>
          </w:tcPr>
          <w:p w14:paraId="4830647B" w14:textId="0D7A195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038BA06C" w14:textId="2029C8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723806.00</w:t>
            </w:r>
          </w:p>
        </w:tc>
        <w:tc>
          <w:tcPr>
            <w:tcW w:w="1562" w:type="dxa"/>
          </w:tcPr>
          <w:p w14:paraId="1E960BA1" w14:textId="7DF0AC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3367874.56</w:t>
            </w:r>
          </w:p>
        </w:tc>
        <w:tc>
          <w:tcPr>
            <w:tcW w:w="2134" w:type="dxa"/>
          </w:tcPr>
          <w:p w14:paraId="7D48E265" w14:textId="150E02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244C2" w14:textId="557EDE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4C148" w14:textId="7F268C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2DE1A0" w14:textId="77777777" w:rsidTr="005F662A">
        <w:trPr>
          <w:trHeight w:val="54"/>
        </w:trPr>
        <w:tc>
          <w:tcPr>
            <w:tcW w:w="1691" w:type="dxa"/>
          </w:tcPr>
          <w:p w14:paraId="737A1F61" w14:textId="793579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F12C207" w14:textId="138EED5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723806.46</w:t>
            </w:r>
          </w:p>
        </w:tc>
        <w:tc>
          <w:tcPr>
            <w:tcW w:w="1562" w:type="dxa"/>
          </w:tcPr>
          <w:p w14:paraId="7DAA4EB2" w14:textId="6D34E9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3367871.22</w:t>
            </w:r>
          </w:p>
        </w:tc>
        <w:tc>
          <w:tcPr>
            <w:tcW w:w="2134" w:type="dxa"/>
          </w:tcPr>
          <w:p w14:paraId="0999FFCC" w14:textId="21F519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F6F59F" w14:textId="52E57E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9BDA9" w14:textId="49281B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1216BD" w14:textId="77777777" w:rsidTr="005F662A">
        <w:trPr>
          <w:trHeight w:val="54"/>
        </w:trPr>
        <w:tc>
          <w:tcPr>
            <w:tcW w:w="1691" w:type="dxa"/>
          </w:tcPr>
          <w:p w14:paraId="2E4CCD0A" w14:textId="6EFF21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5362D04C" w14:textId="4CB8319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723806.81</w:t>
            </w:r>
          </w:p>
        </w:tc>
        <w:tc>
          <w:tcPr>
            <w:tcW w:w="1562" w:type="dxa"/>
          </w:tcPr>
          <w:p w14:paraId="10DDE162" w14:textId="515232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3367869.34</w:t>
            </w:r>
          </w:p>
        </w:tc>
        <w:tc>
          <w:tcPr>
            <w:tcW w:w="2134" w:type="dxa"/>
          </w:tcPr>
          <w:p w14:paraId="2B1C240D" w14:textId="5966A7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FCA15" w14:textId="5241CE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186CC9" w14:textId="418F83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01DA75" w14:textId="77777777" w:rsidTr="005F662A">
        <w:trPr>
          <w:trHeight w:val="54"/>
        </w:trPr>
        <w:tc>
          <w:tcPr>
            <w:tcW w:w="1691" w:type="dxa"/>
          </w:tcPr>
          <w:p w14:paraId="02673E20" w14:textId="13269B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4DC6FC2F" w14:textId="4B2F78F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723806.19</w:t>
            </w:r>
          </w:p>
        </w:tc>
        <w:tc>
          <w:tcPr>
            <w:tcW w:w="1562" w:type="dxa"/>
          </w:tcPr>
          <w:p w14:paraId="65C57782" w14:textId="774087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3367867.73</w:t>
            </w:r>
          </w:p>
        </w:tc>
        <w:tc>
          <w:tcPr>
            <w:tcW w:w="2134" w:type="dxa"/>
          </w:tcPr>
          <w:p w14:paraId="63869E4D" w14:textId="019195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3D547" w14:textId="491544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9CE72" w14:textId="4FF987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CD3FCC" w14:textId="77777777" w:rsidTr="005F662A">
        <w:trPr>
          <w:trHeight w:val="54"/>
        </w:trPr>
        <w:tc>
          <w:tcPr>
            <w:tcW w:w="1691" w:type="dxa"/>
          </w:tcPr>
          <w:p w14:paraId="436068B1" w14:textId="531572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649D27C3" w14:textId="78E933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723803.94</w:t>
            </w:r>
          </w:p>
        </w:tc>
        <w:tc>
          <w:tcPr>
            <w:tcW w:w="1562" w:type="dxa"/>
          </w:tcPr>
          <w:p w14:paraId="7C0B5F65" w14:textId="2572E6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3367862.70</w:t>
            </w:r>
          </w:p>
        </w:tc>
        <w:tc>
          <w:tcPr>
            <w:tcW w:w="2134" w:type="dxa"/>
          </w:tcPr>
          <w:p w14:paraId="5B5793AF" w14:textId="43F14F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9934A" w14:textId="1B9230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45B3E" w14:textId="525E35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902BB8" w14:textId="77777777" w:rsidTr="005F662A">
        <w:trPr>
          <w:trHeight w:val="54"/>
        </w:trPr>
        <w:tc>
          <w:tcPr>
            <w:tcW w:w="1691" w:type="dxa"/>
          </w:tcPr>
          <w:p w14:paraId="7DFC2799" w14:textId="44EA11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4D881E2E" w14:textId="62BD9F8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723800.98</w:t>
            </w:r>
          </w:p>
        </w:tc>
        <w:tc>
          <w:tcPr>
            <w:tcW w:w="1562" w:type="dxa"/>
          </w:tcPr>
          <w:p w14:paraId="79FA9F74" w14:textId="1F9D41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3367858.48</w:t>
            </w:r>
          </w:p>
        </w:tc>
        <w:tc>
          <w:tcPr>
            <w:tcW w:w="2134" w:type="dxa"/>
          </w:tcPr>
          <w:p w14:paraId="1EC40FB1" w14:textId="6EDB2E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AB804" w14:textId="69A115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24C90" w14:textId="63B6FB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49096A5" w14:textId="77777777" w:rsidTr="005F662A">
        <w:trPr>
          <w:trHeight w:val="54"/>
        </w:trPr>
        <w:tc>
          <w:tcPr>
            <w:tcW w:w="1691" w:type="dxa"/>
          </w:tcPr>
          <w:p w14:paraId="7E0D54D3" w14:textId="49F015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607C1E22" w14:textId="1A8510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723794.79</w:t>
            </w:r>
          </w:p>
        </w:tc>
        <w:tc>
          <w:tcPr>
            <w:tcW w:w="1562" w:type="dxa"/>
          </w:tcPr>
          <w:p w14:paraId="149CE562" w14:textId="7DCBEA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3367852.38</w:t>
            </w:r>
          </w:p>
        </w:tc>
        <w:tc>
          <w:tcPr>
            <w:tcW w:w="2134" w:type="dxa"/>
          </w:tcPr>
          <w:p w14:paraId="62188AB6" w14:textId="12FF0F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E451A" w14:textId="5E0890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DE03F" w14:textId="09968A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65A8371" w14:textId="77777777" w:rsidTr="005F662A">
        <w:trPr>
          <w:trHeight w:val="54"/>
        </w:trPr>
        <w:tc>
          <w:tcPr>
            <w:tcW w:w="1691" w:type="dxa"/>
          </w:tcPr>
          <w:p w14:paraId="249ABCF7" w14:textId="397172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5F5026F2" w14:textId="5035DFF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723785.11</w:t>
            </w:r>
          </w:p>
        </w:tc>
        <w:tc>
          <w:tcPr>
            <w:tcW w:w="1562" w:type="dxa"/>
          </w:tcPr>
          <w:p w14:paraId="20F2FC3D" w14:textId="3DDD18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3367844.49</w:t>
            </w:r>
          </w:p>
        </w:tc>
        <w:tc>
          <w:tcPr>
            <w:tcW w:w="2134" w:type="dxa"/>
          </w:tcPr>
          <w:p w14:paraId="24C38056" w14:textId="65F6AC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F245A" w14:textId="434599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28AFA" w14:textId="602CF0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13C3AF" w14:textId="77777777" w:rsidTr="005F662A">
        <w:trPr>
          <w:trHeight w:val="54"/>
        </w:trPr>
        <w:tc>
          <w:tcPr>
            <w:tcW w:w="1691" w:type="dxa"/>
          </w:tcPr>
          <w:p w14:paraId="17274A4D" w14:textId="7746C3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595A1C13" w14:textId="70C7D94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723776.57</w:t>
            </w:r>
          </w:p>
        </w:tc>
        <w:tc>
          <w:tcPr>
            <w:tcW w:w="1562" w:type="dxa"/>
          </w:tcPr>
          <w:p w14:paraId="70F3F644" w14:textId="3DE82E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3367837.13</w:t>
            </w:r>
          </w:p>
        </w:tc>
        <w:tc>
          <w:tcPr>
            <w:tcW w:w="2134" w:type="dxa"/>
          </w:tcPr>
          <w:p w14:paraId="5A3B8816" w14:textId="0F5CE6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097B9" w14:textId="79FEFE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964FB" w14:textId="4675E6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F14E59" w14:textId="77777777" w:rsidTr="005F662A">
        <w:trPr>
          <w:trHeight w:val="54"/>
        </w:trPr>
        <w:tc>
          <w:tcPr>
            <w:tcW w:w="1691" w:type="dxa"/>
          </w:tcPr>
          <w:p w14:paraId="02C6AFF9" w14:textId="5A5770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B599177" w14:textId="67873C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723770.20</w:t>
            </w:r>
          </w:p>
        </w:tc>
        <w:tc>
          <w:tcPr>
            <w:tcW w:w="1562" w:type="dxa"/>
          </w:tcPr>
          <w:p w14:paraId="562E49F0" w14:textId="4A3840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3367830.04</w:t>
            </w:r>
          </w:p>
        </w:tc>
        <w:tc>
          <w:tcPr>
            <w:tcW w:w="2134" w:type="dxa"/>
          </w:tcPr>
          <w:p w14:paraId="48D76683" w14:textId="6B1F00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47FC4" w14:textId="1F5242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64352" w14:textId="31C836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20296F6" w14:textId="77777777" w:rsidTr="005F662A">
        <w:trPr>
          <w:trHeight w:val="54"/>
        </w:trPr>
        <w:tc>
          <w:tcPr>
            <w:tcW w:w="1691" w:type="dxa"/>
          </w:tcPr>
          <w:p w14:paraId="18A8B219" w14:textId="28663B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1AC53822" w14:textId="74F439D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723766.70</w:t>
            </w:r>
          </w:p>
        </w:tc>
        <w:tc>
          <w:tcPr>
            <w:tcW w:w="1562" w:type="dxa"/>
          </w:tcPr>
          <w:p w14:paraId="1B073C08" w14:textId="585BB7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3367825.01</w:t>
            </w:r>
          </w:p>
        </w:tc>
        <w:tc>
          <w:tcPr>
            <w:tcW w:w="2134" w:type="dxa"/>
          </w:tcPr>
          <w:p w14:paraId="7F96C3E9" w14:textId="51AD1D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6CD03" w14:textId="795290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3C03D" w14:textId="6F82EF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79137C" w14:textId="77777777" w:rsidTr="005F662A">
        <w:trPr>
          <w:trHeight w:val="54"/>
        </w:trPr>
        <w:tc>
          <w:tcPr>
            <w:tcW w:w="1691" w:type="dxa"/>
          </w:tcPr>
          <w:p w14:paraId="1D08E068" w14:textId="26ED2F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895A8F4" w14:textId="7433BA2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723763.56</w:t>
            </w:r>
          </w:p>
        </w:tc>
        <w:tc>
          <w:tcPr>
            <w:tcW w:w="1562" w:type="dxa"/>
          </w:tcPr>
          <w:p w14:paraId="207F9B2B" w14:textId="7F784F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3367821.88</w:t>
            </w:r>
          </w:p>
        </w:tc>
        <w:tc>
          <w:tcPr>
            <w:tcW w:w="2134" w:type="dxa"/>
          </w:tcPr>
          <w:p w14:paraId="5A708421" w14:textId="4597F8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9D914" w14:textId="7214D8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9AE1B" w14:textId="24CF14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3E60406" w14:textId="77777777" w:rsidTr="005F662A">
        <w:trPr>
          <w:trHeight w:val="54"/>
        </w:trPr>
        <w:tc>
          <w:tcPr>
            <w:tcW w:w="1691" w:type="dxa"/>
          </w:tcPr>
          <w:p w14:paraId="1A7837C8" w14:textId="4A351A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1100B6B8" w14:textId="724DE13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723761.14</w:t>
            </w:r>
          </w:p>
        </w:tc>
        <w:tc>
          <w:tcPr>
            <w:tcW w:w="1562" w:type="dxa"/>
          </w:tcPr>
          <w:p w14:paraId="636E7A1F" w14:textId="30C546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3367818.92</w:t>
            </w:r>
          </w:p>
        </w:tc>
        <w:tc>
          <w:tcPr>
            <w:tcW w:w="2134" w:type="dxa"/>
          </w:tcPr>
          <w:p w14:paraId="204FE9D4" w14:textId="1B3843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A3971" w14:textId="58784E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A6C35" w14:textId="1A78DD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7C177A5" w14:textId="77777777" w:rsidTr="005F662A">
        <w:trPr>
          <w:trHeight w:val="54"/>
        </w:trPr>
        <w:tc>
          <w:tcPr>
            <w:tcW w:w="1691" w:type="dxa"/>
          </w:tcPr>
          <w:p w14:paraId="710B8F43" w14:textId="0417E0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6383EF74" w14:textId="2313A1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723755.67</w:t>
            </w:r>
          </w:p>
        </w:tc>
        <w:tc>
          <w:tcPr>
            <w:tcW w:w="1562" w:type="dxa"/>
          </w:tcPr>
          <w:p w14:paraId="5786278E" w14:textId="43246B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3367815.69</w:t>
            </w:r>
          </w:p>
        </w:tc>
        <w:tc>
          <w:tcPr>
            <w:tcW w:w="2134" w:type="dxa"/>
          </w:tcPr>
          <w:p w14:paraId="50A85A70" w14:textId="674765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24B15" w14:textId="391FA9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76103" w14:textId="0EA9BA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4E0D6DF" w14:textId="77777777" w:rsidTr="005F662A">
        <w:trPr>
          <w:trHeight w:val="54"/>
        </w:trPr>
        <w:tc>
          <w:tcPr>
            <w:tcW w:w="1691" w:type="dxa"/>
          </w:tcPr>
          <w:p w14:paraId="7109B25D" w14:textId="20A014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1C0C7EF1" w14:textId="382F591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723754.33</w:t>
            </w:r>
          </w:p>
        </w:tc>
        <w:tc>
          <w:tcPr>
            <w:tcW w:w="1562" w:type="dxa"/>
          </w:tcPr>
          <w:p w14:paraId="266E9F45" w14:textId="0B7ADE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3367814.34</w:t>
            </w:r>
          </w:p>
        </w:tc>
        <w:tc>
          <w:tcPr>
            <w:tcW w:w="2134" w:type="dxa"/>
          </w:tcPr>
          <w:p w14:paraId="7CE0EAFC" w14:textId="03C5A8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3CC57" w14:textId="50DDD7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31D1E" w14:textId="69A2CD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A372F4" w14:textId="77777777" w:rsidTr="005F662A">
        <w:trPr>
          <w:trHeight w:val="54"/>
        </w:trPr>
        <w:tc>
          <w:tcPr>
            <w:tcW w:w="1691" w:type="dxa"/>
          </w:tcPr>
          <w:p w14:paraId="3BAB0863" w14:textId="577DD8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2B6D86CC" w14:textId="11E2BD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723752.63</w:t>
            </w:r>
          </w:p>
        </w:tc>
        <w:tc>
          <w:tcPr>
            <w:tcW w:w="1562" w:type="dxa"/>
          </w:tcPr>
          <w:p w14:paraId="23D908DE" w14:textId="4291B2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3367811.20</w:t>
            </w:r>
          </w:p>
        </w:tc>
        <w:tc>
          <w:tcPr>
            <w:tcW w:w="2134" w:type="dxa"/>
          </w:tcPr>
          <w:p w14:paraId="5835EE6F" w14:textId="6A83C4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90499" w14:textId="5C1803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2271D" w14:textId="204396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49ED523" w14:textId="77777777" w:rsidTr="005F662A">
        <w:trPr>
          <w:trHeight w:val="54"/>
        </w:trPr>
        <w:tc>
          <w:tcPr>
            <w:tcW w:w="1691" w:type="dxa"/>
          </w:tcPr>
          <w:p w14:paraId="7999A38D" w14:textId="4C637D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162459DA" w14:textId="1FDEE6E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723750.74</w:t>
            </w:r>
          </w:p>
        </w:tc>
        <w:tc>
          <w:tcPr>
            <w:tcW w:w="1562" w:type="dxa"/>
          </w:tcPr>
          <w:p w14:paraId="0B97BCD1" w14:textId="454C67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3367808.87</w:t>
            </w:r>
          </w:p>
        </w:tc>
        <w:tc>
          <w:tcPr>
            <w:tcW w:w="2134" w:type="dxa"/>
          </w:tcPr>
          <w:p w14:paraId="57334F61" w14:textId="1F1D66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91194" w14:textId="4602A1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456B2" w14:textId="6E00AB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FFA264C" w14:textId="77777777" w:rsidTr="005F662A">
        <w:trPr>
          <w:trHeight w:val="54"/>
        </w:trPr>
        <w:tc>
          <w:tcPr>
            <w:tcW w:w="1691" w:type="dxa"/>
          </w:tcPr>
          <w:p w14:paraId="5342C367" w14:textId="5A9C03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434F39BC" w14:textId="2E33DAA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723748.59</w:t>
            </w:r>
          </w:p>
        </w:tc>
        <w:tc>
          <w:tcPr>
            <w:tcW w:w="1562" w:type="dxa"/>
          </w:tcPr>
          <w:p w14:paraId="5166A9AD" w14:textId="1658F1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3367806.99</w:t>
            </w:r>
          </w:p>
        </w:tc>
        <w:tc>
          <w:tcPr>
            <w:tcW w:w="2134" w:type="dxa"/>
          </w:tcPr>
          <w:p w14:paraId="6A883D84" w14:textId="6D29D6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CF1D5" w14:textId="791861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63C0B" w14:textId="377442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4CDF85" w14:textId="77777777" w:rsidTr="005F662A">
        <w:trPr>
          <w:trHeight w:val="54"/>
        </w:trPr>
        <w:tc>
          <w:tcPr>
            <w:tcW w:w="1691" w:type="dxa"/>
          </w:tcPr>
          <w:p w14:paraId="4C909BA0" w14:textId="0E27DC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62AF3A44" w14:textId="2A3611D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723745.01</w:t>
            </w:r>
          </w:p>
        </w:tc>
        <w:tc>
          <w:tcPr>
            <w:tcW w:w="1562" w:type="dxa"/>
          </w:tcPr>
          <w:p w14:paraId="775B272E" w14:textId="77577C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3367804.66</w:t>
            </w:r>
          </w:p>
        </w:tc>
        <w:tc>
          <w:tcPr>
            <w:tcW w:w="2134" w:type="dxa"/>
          </w:tcPr>
          <w:p w14:paraId="7EFAFFCD" w14:textId="724E91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4517B" w14:textId="4B2D3B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26DF2F" w14:textId="21449C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DF929D" w14:textId="77777777" w:rsidTr="005F662A">
        <w:trPr>
          <w:trHeight w:val="54"/>
        </w:trPr>
        <w:tc>
          <w:tcPr>
            <w:tcW w:w="1691" w:type="dxa"/>
          </w:tcPr>
          <w:p w14:paraId="18F4D6DC" w14:textId="0F085D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03E37E15" w14:textId="4F04BB8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723741.51</w:t>
            </w:r>
          </w:p>
        </w:tc>
        <w:tc>
          <w:tcPr>
            <w:tcW w:w="1562" w:type="dxa"/>
          </w:tcPr>
          <w:p w14:paraId="49689C08" w14:textId="039BDD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3367802.50</w:t>
            </w:r>
          </w:p>
        </w:tc>
        <w:tc>
          <w:tcPr>
            <w:tcW w:w="2134" w:type="dxa"/>
          </w:tcPr>
          <w:p w14:paraId="4D36C5C8" w14:textId="0D97CE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E728E" w14:textId="13E14D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D96D0" w14:textId="4561EC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1E02767" w14:textId="77777777" w:rsidTr="005F662A">
        <w:trPr>
          <w:trHeight w:val="54"/>
        </w:trPr>
        <w:tc>
          <w:tcPr>
            <w:tcW w:w="1691" w:type="dxa"/>
          </w:tcPr>
          <w:p w14:paraId="26AAC6AC" w14:textId="7F545D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009476E0" w14:textId="6281D8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723735.93</w:t>
            </w:r>
          </w:p>
        </w:tc>
        <w:tc>
          <w:tcPr>
            <w:tcW w:w="1562" w:type="dxa"/>
          </w:tcPr>
          <w:p w14:paraId="5AA1204D" w14:textId="2A64CC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3367797.73</w:t>
            </w:r>
          </w:p>
        </w:tc>
        <w:tc>
          <w:tcPr>
            <w:tcW w:w="2134" w:type="dxa"/>
          </w:tcPr>
          <w:p w14:paraId="72611B43" w14:textId="7817CE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FD739" w14:textId="445392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D05F2E" w14:textId="55219F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CA4862" w14:textId="77777777" w:rsidTr="005F662A">
        <w:trPr>
          <w:trHeight w:val="54"/>
        </w:trPr>
        <w:tc>
          <w:tcPr>
            <w:tcW w:w="1691" w:type="dxa"/>
          </w:tcPr>
          <w:p w14:paraId="6F6FAF93" w14:textId="2C47AB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AAF86FA" w14:textId="549777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723728.22</w:t>
            </w:r>
          </w:p>
        </w:tc>
        <w:tc>
          <w:tcPr>
            <w:tcW w:w="1562" w:type="dxa"/>
          </w:tcPr>
          <w:p w14:paraId="2AD9DFF1" w14:textId="51CD45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3367789.75</w:t>
            </w:r>
          </w:p>
        </w:tc>
        <w:tc>
          <w:tcPr>
            <w:tcW w:w="2134" w:type="dxa"/>
          </w:tcPr>
          <w:p w14:paraId="0370E018" w14:textId="4AFB7B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1AD65" w14:textId="2CC18A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5C9C5" w14:textId="17E29C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995E5E7" w14:textId="77777777" w:rsidTr="005F662A">
        <w:trPr>
          <w:trHeight w:val="54"/>
        </w:trPr>
        <w:tc>
          <w:tcPr>
            <w:tcW w:w="1691" w:type="dxa"/>
          </w:tcPr>
          <w:p w14:paraId="52FC328E" w14:textId="66A1B3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302C54F1" w14:textId="646C19C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723724.90</w:t>
            </w:r>
          </w:p>
        </w:tc>
        <w:tc>
          <w:tcPr>
            <w:tcW w:w="1562" w:type="dxa"/>
          </w:tcPr>
          <w:p w14:paraId="2FC375D9" w14:textId="222603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3367785.45</w:t>
            </w:r>
          </w:p>
        </w:tc>
        <w:tc>
          <w:tcPr>
            <w:tcW w:w="2134" w:type="dxa"/>
          </w:tcPr>
          <w:p w14:paraId="788CC691" w14:textId="276794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AA67B" w14:textId="4BAC99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1959F" w14:textId="3788C5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8676778" w14:textId="77777777" w:rsidTr="005F662A">
        <w:trPr>
          <w:trHeight w:val="54"/>
        </w:trPr>
        <w:tc>
          <w:tcPr>
            <w:tcW w:w="1691" w:type="dxa"/>
          </w:tcPr>
          <w:p w14:paraId="28BF853D" w14:textId="41F949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566734FF" w14:textId="138B441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723722.30</w:t>
            </w:r>
          </w:p>
        </w:tc>
        <w:tc>
          <w:tcPr>
            <w:tcW w:w="1562" w:type="dxa"/>
          </w:tcPr>
          <w:p w14:paraId="5069118C" w14:textId="60BFF7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3367781.86</w:t>
            </w:r>
          </w:p>
        </w:tc>
        <w:tc>
          <w:tcPr>
            <w:tcW w:w="2134" w:type="dxa"/>
          </w:tcPr>
          <w:p w14:paraId="69D30BD0" w14:textId="3F89BE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9103D" w14:textId="22660C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0E0A9" w14:textId="400245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584FB6" w14:textId="77777777" w:rsidTr="005F662A">
        <w:trPr>
          <w:trHeight w:val="54"/>
        </w:trPr>
        <w:tc>
          <w:tcPr>
            <w:tcW w:w="1691" w:type="dxa"/>
          </w:tcPr>
          <w:p w14:paraId="0B31D9B7" w14:textId="5CF6D7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127A08F7" w14:textId="04AE8B2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723721.95</w:t>
            </w:r>
          </w:p>
        </w:tc>
        <w:tc>
          <w:tcPr>
            <w:tcW w:w="1562" w:type="dxa"/>
          </w:tcPr>
          <w:p w14:paraId="6EB6AA25" w14:textId="371E0D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3367778.99</w:t>
            </w:r>
          </w:p>
        </w:tc>
        <w:tc>
          <w:tcPr>
            <w:tcW w:w="2134" w:type="dxa"/>
          </w:tcPr>
          <w:p w14:paraId="70AA330B" w14:textId="1707EE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51286" w14:textId="2647E7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47D50" w14:textId="2F7A56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5E21BB" w14:textId="77777777" w:rsidTr="005F662A">
        <w:trPr>
          <w:trHeight w:val="54"/>
        </w:trPr>
        <w:tc>
          <w:tcPr>
            <w:tcW w:w="1691" w:type="dxa"/>
          </w:tcPr>
          <w:p w14:paraId="14226F04" w14:textId="6340C1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0809A03B" w14:textId="4640993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723721.36</w:t>
            </w:r>
          </w:p>
        </w:tc>
        <w:tc>
          <w:tcPr>
            <w:tcW w:w="1562" w:type="dxa"/>
          </w:tcPr>
          <w:p w14:paraId="7454BE9D" w14:textId="3741DA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3367777.15</w:t>
            </w:r>
          </w:p>
        </w:tc>
        <w:tc>
          <w:tcPr>
            <w:tcW w:w="2134" w:type="dxa"/>
          </w:tcPr>
          <w:p w14:paraId="72217C4D" w14:textId="746AF0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A8C23" w14:textId="45A69E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EDF6C" w14:textId="241D92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045EC85" w14:textId="77777777" w:rsidTr="005F662A">
        <w:trPr>
          <w:trHeight w:val="54"/>
        </w:trPr>
        <w:tc>
          <w:tcPr>
            <w:tcW w:w="1691" w:type="dxa"/>
          </w:tcPr>
          <w:p w14:paraId="29F598A9" w14:textId="758F92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4DEE593F" w14:textId="1FEFEB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723723.18</w:t>
            </w:r>
          </w:p>
        </w:tc>
        <w:tc>
          <w:tcPr>
            <w:tcW w:w="1562" w:type="dxa"/>
          </w:tcPr>
          <w:p w14:paraId="4BE29529" w14:textId="522F6F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3367775.52</w:t>
            </w:r>
          </w:p>
        </w:tc>
        <w:tc>
          <w:tcPr>
            <w:tcW w:w="2134" w:type="dxa"/>
          </w:tcPr>
          <w:p w14:paraId="4E81267A" w14:textId="00D596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DF554" w14:textId="1D0B23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A97DA4" w14:textId="4F5C56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18212D2" w14:textId="77777777" w:rsidTr="005F662A">
        <w:trPr>
          <w:trHeight w:val="54"/>
        </w:trPr>
        <w:tc>
          <w:tcPr>
            <w:tcW w:w="1691" w:type="dxa"/>
          </w:tcPr>
          <w:p w14:paraId="4FCFA75D" w14:textId="3618D5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6C5475BF" w14:textId="71CD5AA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723726.35</w:t>
            </w:r>
          </w:p>
        </w:tc>
        <w:tc>
          <w:tcPr>
            <w:tcW w:w="1562" w:type="dxa"/>
          </w:tcPr>
          <w:p w14:paraId="7F360DDA" w14:textId="6E1B97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3367774.43</w:t>
            </w:r>
          </w:p>
        </w:tc>
        <w:tc>
          <w:tcPr>
            <w:tcW w:w="2134" w:type="dxa"/>
          </w:tcPr>
          <w:p w14:paraId="57BE72EF" w14:textId="337FAF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C15B6" w14:textId="4469CA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E9CD9F" w14:textId="2984A4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8A27AC0" w14:textId="77777777" w:rsidTr="005F662A">
        <w:trPr>
          <w:trHeight w:val="54"/>
        </w:trPr>
        <w:tc>
          <w:tcPr>
            <w:tcW w:w="1691" w:type="dxa"/>
          </w:tcPr>
          <w:p w14:paraId="0CCCE355" w14:textId="2C4BE8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B39F2F8" w14:textId="7712EFF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723728.26</w:t>
            </w:r>
          </w:p>
        </w:tc>
        <w:tc>
          <w:tcPr>
            <w:tcW w:w="1562" w:type="dxa"/>
          </w:tcPr>
          <w:p w14:paraId="692AEBAF" w14:textId="2C8C2F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3367771.98</w:t>
            </w:r>
          </w:p>
        </w:tc>
        <w:tc>
          <w:tcPr>
            <w:tcW w:w="2134" w:type="dxa"/>
          </w:tcPr>
          <w:p w14:paraId="2EA07F61" w14:textId="190021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367CE" w14:textId="351D74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2332F" w14:textId="45FC50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3A9A8E" w14:textId="77777777" w:rsidTr="005F662A">
        <w:trPr>
          <w:trHeight w:val="54"/>
        </w:trPr>
        <w:tc>
          <w:tcPr>
            <w:tcW w:w="1691" w:type="dxa"/>
          </w:tcPr>
          <w:p w14:paraId="4444647E" w14:textId="694802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0ED02113" w14:textId="0A9A2B3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723730.25</w:t>
            </w:r>
          </w:p>
        </w:tc>
        <w:tc>
          <w:tcPr>
            <w:tcW w:w="1562" w:type="dxa"/>
          </w:tcPr>
          <w:p w14:paraId="61918D93" w14:textId="57799E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3367769.89</w:t>
            </w:r>
          </w:p>
        </w:tc>
        <w:tc>
          <w:tcPr>
            <w:tcW w:w="2134" w:type="dxa"/>
          </w:tcPr>
          <w:p w14:paraId="27F118AB" w14:textId="6FD397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4C30E9" w14:textId="236093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FD3DD9" w14:textId="4AF571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B33EB6C" w14:textId="77777777" w:rsidTr="005F662A">
        <w:trPr>
          <w:trHeight w:val="54"/>
        </w:trPr>
        <w:tc>
          <w:tcPr>
            <w:tcW w:w="1691" w:type="dxa"/>
          </w:tcPr>
          <w:p w14:paraId="2BD266EC" w14:textId="01DB5F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41C32C66" w14:textId="57FE008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723731.34</w:t>
            </w:r>
          </w:p>
        </w:tc>
        <w:tc>
          <w:tcPr>
            <w:tcW w:w="1562" w:type="dxa"/>
          </w:tcPr>
          <w:p w14:paraId="778B1586" w14:textId="46679E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3367767.16</w:t>
            </w:r>
          </w:p>
        </w:tc>
        <w:tc>
          <w:tcPr>
            <w:tcW w:w="2134" w:type="dxa"/>
          </w:tcPr>
          <w:p w14:paraId="2DC5B908" w14:textId="103C5D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82B6B" w14:textId="76CB87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67498" w14:textId="792005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34DB7BA" w14:textId="77777777" w:rsidTr="005F662A">
        <w:trPr>
          <w:trHeight w:val="54"/>
        </w:trPr>
        <w:tc>
          <w:tcPr>
            <w:tcW w:w="1691" w:type="dxa"/>
          </w:tcPr>
          <w:p w14:paraId="40A7A3D5" w14:textId="178E2B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7A44FD1D" w14:textId="442A411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723732.97</w:t>
            </w:r>
          </w:p>
        </w:tc>
        <w:tc>
          <w:tcPr>
            <w:tcW w:w="1562" w:type="dxa"/>
          </w:tcPr>
          <w:p w14:paraId="43AF4077" w14:textId="240F69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3367761.90</w:t>
            </w:r>
          </w:p>
        </w:tc>
        <w:tc>
          <w:tcPr>
            <w:tcW w:w="2134" w:type="dxa"/>
          </w:tcPr>
          <w:p w14:paraId="3548E388" w14:textId="7E4451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DAB20" w14:textId="1E0011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AD8D8" w14:textId="03BABF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9000ECD" w14:textId="77777777" w:rsidTr="005F662A">
        <w:trPr>
          <w:trHeight w:val="54"/>
        </w:trPr>
        <w:tc>
          <w:tcPr>
            <w:tcW w:w="1691" w:type="dxa"/>
          </w:tcPr>
          <w:p w14:paraId="23F4A6AC" w14:textId="02448A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7BAAC9AE" w14:textId="1A764AB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723734.06</w:t>
            </w:r>
          </w:p>
        </w:tc>
        <w:tc>
          <w:tcPr>
            <w:tcW w:w="1562" w:type="dxa"/>
          </w:tcPr>
          <w:p w14:paraId="62081710" w14:textId="471D7B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3367756.82</w:t>
            </w:r>
          </w:p>
        </w:tc>
        <w:tc>
          <w:tcPr>
            <w:tcW w:w="2134" w:type="dxa"/>
          </w:tcPr>
          <w:p w14:paraId="6B69AE95" w14:textId="511D2A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B67F0" w14:textId="66FA2D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F4BE9" w14:textId="26C273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40C3CB" w14:textId="77777777" w:rsidTr="005F662A">
        <w:trPr>
          <w:trHeight w:val="54"/>
        </w:trPr>
        <w:tc>
          <w:tcPr>
            <w:tcW w:w="1691" w:type="dxa"/>
          </w:tcPr>
          <w:p w14:paraId="0B2F7F41" w14:textId="03A42C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383192E4" w14:textId="4C399D8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723736.33</w:t>
            </w:r>
          </w:p>
        </w:tc>
        <w:tc>
          <w:tcPr>
            <w:tcW w:w="1562" w:type="dxa"/>
          </w:tcPr>
          <w:p w14:paraId="60DD0A18" w14:textId="595CF2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3367748.29</w:t>
            </w:r>
          </w:p>
        </w:tc>
        <w:tc>
          <w:tcPr>
            <w:tcW w:w="2134" w:type="dxa"/>
          </w:tcPr>
          <w:p w14:paraId="1AD92FAF" w14:textId="5DC184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714CF" w14:textId="63FD4D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60092" w14:textId="07866A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9825825" w14:textId="77777777" w:rsidTr="005F662A">
        <w:trPr>
          <w:trHeight w:val="54"/>
        </w:trPr>
        <w:tc>
          <w:tcPr>
            <w:tcW w:w="1691" w:type="dxa"/>
          </w:tcPr>
          <w:p w14:paraId="04B00362" w14:textId="387C2F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6F7E77FA" w14:textId="0F45733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723738.15</w:t>
            </w:r>
          </w:p>
        </w:tc>
        <w:tc>
          <w:tcPr>
            <w:tcW w:w="1562" w:type="dxa"/>
          </w:tcPr>
          <w:p w14:paraId="61CDA68F" w14:textId="766148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3367740.75</w:t>
            </w:r>
          </w:p>
        </w:tc>
        <w:tc>
          <w:tcPr>
            <w:tcW w:w="2134" w:type="dxa"/>
          </w:tcPr>
          <w:p w14:paraId="297B95A4" w14:textId="0D2D73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287851" w14:textId="23A69C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C76B1" w14:textId="49DCCF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8E0B4BD" w14:textId="77777777" w:rsidTr="005F662A">
        <w:trPr>
          <w:trHeight w:val="54"/>
        </w:trPr>
        <w:tc>
          <w:tcPr>
            <w:tcW w:w="1691" w:type="dxa"/>
          </w:tcPr>
          <w:p w14:paraId="5E0444A9" w14:textId="6F82A1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64CAEDE5" w14:textId="016F535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723741.50</w:t>
            </w:r>
          </w:p>
        </w:tc>
        <w:tc>
          <w:tcPr>
            <w:tcW w:w="1562" w:type="dxa"/>
          </w:tcPr>
          <w:p w14:paraId="5815569D" w14:textId="26DCBF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3367731.86</w:t>
            </w:r>
          </w:p>
        </w:tc>
        <w:tc>
          <w:tcPr>
            <w:tcW w:w="2134" w:type="dxa"/>
          </w:tcPr>
          <w:p w14:paraId="45A89881" w14:textId="7D9ACB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F7409" w14:textId="3671D7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3820B" w14:textId="48738F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099480" w14:textId="77777777" w:rsidTr="005F662A">
        <w:trPr>
          <w:trHeight w:val="54"/>
        </w:trPr>
        <w:tc>
          <w:tcPr>
            <w:tcW w:w="1691" w:type="dxa"/>
          </w:tcPr>
          <w:p w14:paraId="7A4AF8EB" w14:textId="3B92EE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293C46BC" w14:textId="0ECC1CB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723746.77</w:t>
            </w:r>
          </w:p>
        </w:tc>
        <w:tc>
          <w:tcPr>
            <w:tcW w:w="1562" w:type="dxa"/>
          </w:tcPr>
          <w:p w14:paraId="08725B6A" w14:textId="477598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3367718.67</w:t>
            </w:r>
          </w:p>
        </w:tc>
        <w:tc>
          <w:tcPr>
            <w:tcW w:w="2134" w:type="dxa"/>
          </w:tcPr>
          <w:p w14:paraId="26299F11" w14:textId="056E1D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81370" w14:textId="6C613C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E7560" w14:textId="69696A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D62809C" w14:textId="77777777" w:rsidTr="005F662A">
        <w:trPr>
          <w:trHeight w:val="54"/>
        </w:trPr>
        <w:tc>
          <w:tcPr>
            <w:tcW w:w="1691" w:type="dxa"/>
          </w:tcPr>
          <w:p w14:paraId="422011FC" w14:textId="46ECC9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635ED0D4" w14:textId="04EF6BF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723749.22</w:t>
            </w:r>
          </w:p>
        </w:tc>
        <w:tc>
          <w:tcPr>
            <w:tcW w:w="1562" w:type="dxa"/>
          </w:tcPr>
          <w:p w14:paraId="477E3E84" w14:textId="700EA7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3367712.68</w:t>
            </w:r>
          </w:p>
        </w:tc>
        <w:tc>
          <w:tcPr>
            <w:tcW w:w="2134" w:type="dxa"/>
          </w:tcPr>
          <w:p w14:paraId="51311E33" w14:textId="7D3009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6078F8" w14:textId="36F47D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DB841" w14:textId="5C75C5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3A3E2E" w14:textId="77777777" w:rsidTr="005F662A">
        <w:trPr>
          <w:trHeight w:val="54"/>
        </w:trPr>
        <w:tc>
          <w:tcPr>
            <w:tcW w:w="1691" w:type="dxa"/>
          </w:tcPr>
          <w:p w14:paraId="73A8CB8F" w14:textId="08703B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D96195F" w14:textId="549B570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723750.59</w:t>
            </w:r>
          </w:p>
        </w:tc>
        <w:tc>
          <w:tcPr>
            <w:tcW w:w="1562" w:type="dxa"/>
          </w:tcPr>
          <w:p w14:paraId="7258250E" w14:textId="6667C4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3367708.51</w:t>
            </w:r>
          </w:p>
        </w:tc>
        <w:tc>
          <w:tcPr>
            <w:tcW w:w="2134" w:type="dxa"/>
          </w:tcPr>
          <w:p w14:paraId="3A92783B" w14:textId="35E091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1B49B9" w14:textId="0327D7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81353" w14:textId="2A8A4C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CAD3CB" w14:textId="77777777" w:rsidTr="005F662A">
        <w:trPr>
          <w:trHeight w:val="54"/>
        </w:trPr>
        <w:tc>
          <w:tcPr>
            <w:tcW w:w="1691" w:type="dxa"/>
          </w:tcPr>
          <w:p w14:paraId="2F9CA5A5" w14:textId="7B2BD9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278B81EF" w14:textId="5C4E88A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723751.22</w:t>
            </w:r>
          </w:p>
        </w:tc>
        <w:tc>
          <w:tcPr>
            <w:tcW w:w="1562" w:type="dxa"/>
          </w:tcPr>
          <w:p w14:paraId="2E04833E" w14:textId="4BDC3A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3367704.33</w:t>
            </w:r>
          </w:p>
        </w:tc>
        <w:tc>
          <w:tcPr>
            <w:tcW w:w="2134" w:type="dxa"/>
          </w:tcPr>
          <w:p w14:paraId="7E2BBE0E" w14:textId="5AB047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72BCC" w14:textId="37B40F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835F5" w14:textId="11C0D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27CB039" w14:textId="77777777" w:rsidTr="005F662A">
        <w:trPr>
          <w:trHeight w:val="54"/>
        </w:trPr>
        <w:tc>
          <w:tcPr>
            <w:tcW w:w="1691" w:type="dxa"/>
          </w:tcPr>
          <w:p w14:paraId="05BB0000" w14:textId="348167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71FBC36F" w14:textId="6369C6F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723752.50</w:t>
            </w:r>
          </w:p>
        </w:tc>
        <w:tc>
          <w:tcPr>
            <w:tcW w:w="1562" w:type="dxa"/>
          </w:tcPr>
          <w:p w14:paraId="62856572" w14:textId="6C01FF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3367701.67</w:t>
            </w:r>
          </w:p>
        </w:tc>
        <w:tc>
          <w:tcPr>
            <w:tcW w:w="2134" w:type="dxa"/>
          </w:tcPr>
          <w:p w14:paraId="3291A473" w14:textId="23B531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EA80C" w14:textId="7946D8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186CA" w14:textId="2DE50D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06791A0" w14:textId="77777777" w:rsidTr="005F662A">
        <w:trPr>
          <w:trHeight w:val="54"/>
        </w:trPr>
        <w:tc>
          <w:tcPr>
            <w:tcW w:w="1691" w:type="dxa"/>
          </w:tcPr>
          <w:p w14:paraId="2EE589CC" w14:textId="504AA9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36E42602" w14:textId="5B528FA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723755.40</w:t>
            </w:r>
          </w:p>
        </w:tc>
        <w:tc>
          <w:tcPr>
            <w:tcW w:w="1562" w:type="dxa"/>
          </w:tcPr>
          <w:p w14:paraId="6992FED4" w14:textId="095D66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3367694.05</w:t>
            </w:r>
          </w:p>
        </w:tc>
        <w:tc>
          <w:tcPr>
            <w:tcW w:w="2134" w:type="dxa"/>
          </w:tcPr>
          <w:p w14:paraId="4746FEA1" w14:textId="5F374F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34ABF" w14:textId="67FD94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73636" w14:textId="0642B6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4C6AC7" w14:textId="77777777" w:rsidTr="005F662A">
        <w:trPr>
          <w:trHeight w:val="54"/>
        </w:trPr>
        <w:tc>
          <w:tcPr>
            <w:tcW w:w="1691" w:type="dxa"/>
          </w:tcPr>
          <w:p w14:paraId="48A3434F" w14:textId="01A901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A5A0105" w14:textId="4B9EED9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723758.94</w:t>
            </w:r>
          </w:p>
        </w:tc>
        <w:tc>
          <w:tcPr>
            <w:tcW w:w="1562" w:type="dxa"/>
          </w:tcPr>
          <w:p w14:paraId="29E5F60F" w14:textId="2B0EB1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3367684.70</w:t>
            </w:r>
          </w:p>
        </w:tc>
        <w:tc>
          <w:tcPr>
            <w:tcW w:w="2134" w:type="dxa"/>
          </w:tcPr>
          <w:p w14:paraId="761D5DBC" w14:textId="6DAFC4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A1EFA7" w14:textId="0B01AD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3CB55" w14:textId="5A611B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F80658" w14:textId="77777777" w:rsidTr="005F662A">
        <w:trPr>
          <w:trHeight w:val="54"/>
        </w:trPr>
        <w:tc>
          <w:tcPr>
            <w:tcW w:w="1691" w:type="dxa"/>
          </w:tcPr>
          <w:p w14:paraId="30A6B2FC" w14:textId="58183E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062D2ED0" w14:textId="351906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723761.66</w:t>
            </w:r>
          </w:p>
        </w:tc>
        <w:tc>
          <w:tcPr>
            <w:tcW w:w="1562" w:type="dxa"/>
          </w:tcPr>
          <w:p w14:paraId="0E699D0F" w14:textId="1C24C4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3367676.26</w:t>
            </w:r>
          </w:p>
        </w:tc>
        <w:tc>
          <w:tcPr>
            <w:tcW w:w="2134" w:type="dxa"/>
          </w:tcPr>
          <w:p w14:paraId="04BB0479" w14:textId="497FFC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73607" w14:textId="4DF681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07A7E" w14:textId="04D01D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D7D293D" w14:textId="77777777" w:rsidTr="005F662A">
        <w:trPr>
          <w:trHeight w:val="54"/>
        </w:trPr>
        <w:tc>
          <w:tcPr>
            <w:tcW w:w="1691" w:type="dxa"/>
          </w:tcPr>
          <w:p w14:paraId="3FE051DB" w14:textId="45A40A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1BB11075" w14:textId="4121E54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723764.02</w:t>
            </w:r>
          </w:p>
        </w:tc>
        <w:tc>
          <w:tcPr>
            <w:tcW w:w="1562" w:type="dxa"/>
          </w:tcPr>
          <w:p w14:paraId="72D1206F" w14:textId="4C6648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3367670.00</w:t>
            </w:r>
          </w:p>
        </w:tc>
        <w:tc>
          <w:tcPr>
            <w:tcW w:w="2134" w:type="dxa"/>
          </w:tcPr>
          <w:p w14:paraId="5BD62A8C" w14:textId="0B07E4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B302D" w14:textId="48CBF0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3F6BB" w14:textId="52E746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F5D6374" w14:textId="77777777" w:rsidTr="005F662A">
        <w:trPr>
          <w:trHeight w:val="54"/>
        </w:trPr>
        <w:tc>
          <w:tcPr>
            <w:tcW w:w="1691" w:type="dxa"/>
          </w:tcPr>
          <w:p w14:paraId="02B8295C" w14:textId="2CBD24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6E175190" w14:textId="6F3A514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723765.56</w:t>
            </w:r>
          </w:p>
        </w:tc>
        <w:tc>
          <w:tcPr>
            <w:tcW w:w="1562" w:type="dxa"/>
          </w:tcPr>
          <w:p w14:paraId="0FA0E26D" w14:textId="2B4DB5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3367666.18</w:t>
            </w:r>
          </w:p>
        </w:tc>
        <w:tc>
          <w:tcPr>
            <w:tcW w:w="2134" w:type="dxa"/>
          </w:tcPr>
          <w:p w14:paraId="2A1B233A" w14:textId="5F3D1C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32150" w14:textId="466EE9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1F192" w14:textId="280F16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527940D" w14:textId="77777777" w:rsidTr="005F662A">
        <w:trPr>
          <w:trHeight w:val="54"/>
        </w:trPr>
        <w:tc>
          <w:tcPr>
            <w:tcW w:w="1691" w:type="dxa"/>
          </w:tcPr>
          <w:p w14:paraId="12742AEC" w14:textId="1A6789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0D9F6340" w14:textId="1113822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723766.93</w:t>
            </w:r>
          </w:p>
        </w:tc>
        <w:tc>
          <w:tcPr>
            <w:tcW w:w="1562" w:type="dxa"/>
          </w:tcPr>
          <w:p w14:paraId="36AF349D" w14:textId="34747C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3367661.65</w:t>
            </w:r>
          </w:p>
        </w:tc>
        <w:tc>
          <w:tcPr>
            <w:tcW w:w="2134" w:type="dxa"/>
          </w:tcPr>
          <w:p w14:paraId="7A8244DF" w14:textId="73CE1B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9170B" w14:textId="44FC2F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600BF" w14:textId="19B9F9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491386" w14:textId="77777777" w:rsidTr="005F662A">
        <w:trPr>
          <w:trHeight w:val="54"/>
        </w:trPr>
        <w:tc>
          <w:tcPr>
            <w:tcW w:w="1691" w:type="dxa"/>
          </w:tcPr>
          <w:p w14:paraId="3F9AED6B" w14:textId="207EE0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3592EE13" w14:textId="3E870D5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723768.47</w:t>
            </w:r>
          </w:p>
        </w:tc>
        <w:tc>
          <w:tcPr>
            <w:tcW w:w="1562" w:type="dxa"/>
          </w:tcPr>
          <w:p w14:paraId="60C41E53" w14:textId="5E1742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3367657.65</w:t>
            </w:r>
          </w:p>
        </w:tc>
        <w:tc>
          <w:tcPr>
            <w:tcW w:w="2134" w:type="dxa"/>
          </w:tcPr>
          <w:p w14:paraId="5ECC44AC" w14:textId="3D65EE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735140" w14:textId="0A6903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00EB21" w14:textId="79B306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37DD376" w14:textId="77777777" w:rsidTr="005F662A">
        <w:trPr>
          <w:trHeight w:val="54"/>
        </w:trPr>
        <w:tc>
          <w:tcPr>
            <w:tcW w:w="1691" w:type="dxa"/>
          </w:tcPr>
          <w:p w14:paraId="159E749C" w14:textId="7D261C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7AEC481B" w14:textId="3A15A60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723770.55</w:t>
            </w:r>
          </w:p>
        </w:tc>
        <w:tc>
          <w:tcPr>
            <w:tcW w:w="1562" w:type="dxa"/>
          </w:tcPr>
          <w:p w14:paraId="55971FEE" w14:textId="6B9017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3367653.39</w:t>
            </w:r>
          </w:p>
        </w:tc>
        <w:tc>
          <w:tcPr>
            <w:tcW w:w="2134" w:type="dxa"/>
          </w:tcPr>
          <w:p w14:paraId="21B0CB80" w14:textId="11DF1D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B9F68" w14:textId="377858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F0B36" w14:textId="1EE917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0EE917B" w14:textId="77777777" w:rsidTr="005F662A">
        <w:trPr>
          <w:trHeight w:val="54"/>
        </w:trPr>
        <w:tc>
          <w:tcPr>
            <w:tcW w:w="1691" w:type="dxa"/>
          </w:tcPr>
          <w:p w14:paraId="49794213" w14:textId="2B4FCF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BE8B116" w14:textId="2FE2288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723772.73</w:t>
            </w:r>
          </w:p>
        </w:tc>
        <w:tc>
          <w:tcPr>
            <w:tcW w:w="1562" w:type="dxa"/>
          </w:tcPr>
          <w:p w14:paraId="38DE7F32" w14:textId="1239C8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3367650.12</w:t>
            </w:r>
          </w:p>
        </w:tc>
        <w:tc>
          <w:tcPr>
            <w:tcW w:w="2134" w:type="dxa"/>
          </w:tcPr>
          <w:p w14:paraId="4AC271B6" w14:textId="4DC1D1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913713" w14:textId="1F7CA9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A9337" w14:textId="0C70F1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C7493BB" w14:textId="77777777" w:rsidTr="005F662A">
        <w:trPr>
          <w:trHeight w:val="54"/>
        </w:trPr>
        <w:tc>
          <w:tcPr>
            <w:tcW w:w="1691" w:type="dxa"/>
          </w:tcPr>
          <w:p w14:paraId="3C4E1F15" w14:textId="7F544F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1C0B3F79" w14:textId="608D7BB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723774.27</w:t>
            </w:r>
          </w:p>
        </w:tc>
        <w:tc>
          <w:tcPr>
            <w:tcW w:w="1562" w:type="dxa"/>
          </w:tcPr>
          <w:p w14:paraId="768ECC70" w14:textId="2ECF2C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3367648.76</w:t>
            </w:r>
          </w:p>
        </w:tc>
        <w:tc>
          <w:tcPr>
            <w:tcW w:w="2134" w:type="dxa"/>
          </w:tcPr>
          <w:p w14:paraId="5F45C977" w14:textId="5CFCB6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EBFE9" w14:textId="65E9A4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513C7" w14:textId="4F5D58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2518286" w14:textId="77777777" w:rsidTr="005F662A">
        <w:trPr>
          <w:trHeight w:val="54"/>
        </w:trPr>
        <w:tc>
          <w:tcPr>
            <w:tcW w:w="1691" w:type="dxa"/>
          </w:tcPr>
          <w:p w14:paraId="46240D0C" w14:textId="7C0924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70155BD3" w14:textId="05D76E5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723776.45</w:t>
            </w:r>
          </w:p>
        </w:tc>
        <w:tc>
          <w:tcPr>
            <w:tcW w:w="1562" w:type="dxa"/>
          </w:tcPr>
          <w:p w14:paraId="7E709F04" w14:textId="34B049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3367648.49</w:t>
            </w:r>
          </w:p>
        </w:tc>
        <w:tc>
          <w:tcPr>
            <w:tcW w:w="2134" w:type="dxa"/>
          </w:tcPr>
          <w:p w14:paraId="419155EA" w14:textId="6A0974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9B66A" w14:textId="07B917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7FA7E" w14:textId="62B7A5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5C6A41" w14:textId="77777777" w:rsidTr="005F662A">
        <w:trPr>
          <w:trHeight w:val="54"/>
        </w:trPr>
        <w:tc>
          <w:tcPr>
            <w:tcW w:w="1691" w:type="dxa"/>
          </w:tcPr>
          <w:p w14:paraId="3E8ED6D1" w14:textId="536538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08D3D84F" w14:textId="6D3173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723776.72</w:t>
            </w:r>
          </w:p>
        </w:tc>
        <w:tc>
          <w:tcPr>
            <w:tcW w:w="1562" w:type="dxa"/>
          </w:tcPr>
          <w:p w14:paraId="421E1402" w14:textId="1D2501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3367647.31</w:t>
            </w:r>
          </w:p>
        </w:tc>
        <w:tc>
          <w:tcPr>
            <w:tcW w:w="2134" w:type="dxa"/>
          </w:tcPr>
          <w:p w14:paraId="16F26B3E" w14:textId="2FC2BE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8ED2E" w14:textId="5D1735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FFEBE" w14:textId="5E77A5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DCC656" w14:textId="77777777" w:rsidTr="005F662A">
        <w:trPr>
          <w:trHeight w:val="54"/>
        </w:trPr>
        <w:tc>
          <w:tcPr>
            <w:tcW w:w="1691" w:type="dxa"/>
          </w:tcPr>
          <w:p w14:paraId="46BF81B9" w14:textId="11B1A1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3BE064A8" w14:textId="669E661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723775.94</w:t>
            </w:r>
          </w:p>
        </w:tc>
        <w:tc>
          <w:tcPr>
            <w:tcW w:w="1562" w:type="dxa"/>
          </w:tcPr>
          <w:p w14:paraId="2A8261B1" w14:textId="65BEEA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3367645.74</w:t>
            </w:r>
          </w:p>
        </w:tc>
        <w:tc>
          <w:tcPr>
            <w:tcW w:w="2134" w:type="dxa"/>
          </w:tcPr>
          <w:p w14:paraId="66EA82EA" w14:textId="683EC2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D2D03" w14:textId="4AAFCA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4BC69" w14:textId="5504E0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D359977" w14:textId="77777777" w:rsidTr="005F662A">
        <w:trPr>
          <w:trHeight w:val="54"/>
        </w:trPr>
        <w:tc>
          <w:tcPr>
            <w:tcW w:w="1691" w:type="dxa"/>
          </w:tcPr>
          <w:p w14:paraId="2BF76635" w14:textId="0C4D5D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4D18CA7B" w14:textId="0F0A8C5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723775.20</w:t>
            </w:r>
          </w:p>
        </w:tc>
        <w:tc>
          <w:tcPr>
            <w:tcW w:w="1562" w:type="dxa"/>
          </w:tcPr>
          <w:p w14:paraId="4B1CB89C" w14:textId="22B5CB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3367644.08</w:t>
            </w:r>
          </w:p>
        </w:tc>
        <w:tc>
          <w:tcPr>
            <w:tcW w:w="2134" w:type="dxa"/>
          </w:tcPr>
          <w:p w14:paraId="27E3100A" w14:textId="33548E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B2187" w14:textId="4DF679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22656" w14:textId="038EE5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51F20F" w14:textId="77777777" w:rsidTr="005F662A">
        <w:trPr>
          <w:trHeight w:val="54"/>
        </w:trPr>
        <w:tc>
          <w:tcPr>
            <w:tcW w:w="1691" w:type="dxa"/>
          </w:tcPr>
          <w:p w14:paraId="1B87059E" w14:textId="05C014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25EF47C1" w14:textId="34D4A26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723775.42</w:t>
            </w:r>
          </w:p>
        </w:tc>
        <w:tc>
          <w:tcPr>
            <w:tcW w:w="1562" w:type="dxa"/>
          </w:tcPr>
          <w:p w14:paraId="67A08A48" w14:textId="5C671F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3367641.86</w:t>
            </w:r>
          </w:p>
        </w:tc>
        <w:tc>
          <w:tcPr>
            <w:tcW w:w="2134" w:type="dxa"/>
          </w:tcPr>
          <w:p w14:paraId="14E5DDD3" w14:textId="7B2253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BB02F" w14:textId="6EF435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2CE53" w14:textId="29BD40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3598BB" w14:textId="77777777" w:rsidTr="005F662A">
        <w:trPr>
          <w:trHeight w:val="54"/>
        </w:trPr>
        <w:tc>
          <w:tcPr>
            <w:tcW w:w="1691" w:type="dxa"/>
          </w:tcPr>
          <w:p w14:paraId="55A507B9" w14:textId="113108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3726265D" w14:textId="212252D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723775.56</w:t>
            </w:r>
          </w:p>
        </w:tc>
        <w:tc>
          <w:tcPr>
            <w:tcW w:w="1562" w:type="dxa"/>
          </w:tcPr>
          <w:p w14:paraId="4D9A95AD" w14:textId="3CD16D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3367639.25</w:t>
            </w:r>
          </w:p>
        </w:tc>
        <w:tc>
          <w:tcPr>
            <w:tcW w:w="2134" w:type="dxa"/>
          </w:tcPr>
          <w:p w14:paraId="3E6CEA29" w14:textId="4963C9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FF857" w14:textId="142E99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70C74" w14:textId="5AC151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E3EEA0" w14:textId="77777777" w:rsidTr="005F662A">
        <w:trPr>
          <w:trHeight w:val="54"/>
        </w:trPr>
        <w:tc>
          <w:tcPr>
            <w:tcW w:w="1691" w:type="dxa"/>
          </w:tcPr>
          <w:p w14:paraId="2B7CC207" w14:textId="5B4666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6C2C62C7" w14:textId="36E8C85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723776.30</w:t>
            </w:r>
          </w:p>
        </w:tc>
        <w:tc>
          <w:tcPr>
            <w:tcW w:w="1562" w:type="dxa"/>
          </w:tcPr>
          <w:p w14:paraId="7DD65D22" w14:textId="1B5B0E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3367636.85</w:t>
            </w:r>
          </w:p>
        </w:tc>
        <w:tc>
          <w:tcPr>
            <w:tcW w:w="2134" w:type="dxa"/>
          </w:tcPr>
          <w:p w14:paraId="23BFD053" w14:textId="0F47E3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7B415" w14:textId="53FEA6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43863" w14:textId="6B38F7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520E764" w14:textId="77777777" w:rsidTr="005F662A">
        <w:trPr>
          <w:trHeight w:val="54"/>
        </w:trPr>
        <w:tc>
          <w:tcPr>
            <w:tcW w:w="1691" w:type="dxa"/>
          </w:tcPr>
          <w:p w14:paraId="22A2CA57" w14:textId="5A59A4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5A3920BA" w14:textId="3C10117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723777.11</w:t>
            </w:r>
          </w:p>
        </w:tc>
        <w:tc>
          <w:tcPr>
            <w:tcW w:w="1562" w:type="dxa"/>
          </w:tcPr>
          <w:p w14:paraId="5CA97774" w14:textId="4F79C8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3367634.63</w:t>
            </w:r>
          </w:p>
        </w:tc>
        <w:tc>
          <w:tcPr>
            <w:tcW w:w="2134" w:type="dxa"/>
          </w:tcPr>
          <w:p w14:paraId="6C588EF4" w14:textId="0E018C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12379" w14:textId="6C739F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AA3F6" w14:textId="2ABE0D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3E740D8" w14:textId="77777777" w:rsidTr="005F662A">
        <w:trPr>
          <w:trHeight w:val="54"/>
        </w:trPr>
        <w:tc>
          <w:tcPr>
            <w:tcW w:w="1691" w:type="dxa"/>
          </w:tcPr>
          <w:p w14:paraId="0B87780B" w14:textId="79AF72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714F404" w14:textId="5AC14AB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723778.84</w:t>
            </w:r>
          </w:p>
        </w:tc>
        <w:tc>
          <w:tcPr>
            <w:tcW w:w="1562" w:type="dxa"/>
          </w:tcPr>
          <w:p w14:paraId="29E23C3C" w14:textId="445C3E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3367633.00</w:t>
            </w:r>
          </w:p>
        </w:tc>
        <w:tc>
          <w:tcPr>
            <w:tcW w:w="2134" w:type="dxa"/>
          </w:tcPr>
          <w:p w14:paraId="672D8A29" w14:textId="21DC3C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A21DB" w14:textId="191A02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1BC07" w14:textId="15E571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F66DEA2" w14:textId="77777777" w:rsidTr="005F662A">
        <w:trPr>
          <w:trHeight w:val="54"/>
        </w:trPr>
        <w:tc>
          <w:tcPr>
            <w:tcW w:w="1691" w:type="dxa"/>
          </w:tcPr>
          <w:p w14:paraId="112B464E" w14:textId="1877AC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4434C5C0" w14:textId="4228D2D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723781.06</w:t>
            </w:r>
          </w:p>
        </w:tc>
        <w:tc>
          <w:tcPr>
            <w:tcW w:w="1562" w:type="dxa"/>
          </w:tcPr>
          <w:p w14:paraId="37931F0F" w14:textId="332DB2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3367631.63</w:t>
            </w:r>
          </w:p>
        </w:tc>
        <w:tc>
          <w:tcPr>
            <w:tcW w:w="2134" w:type="dxa"/>
          </w:tcPr>
          <w:p w14:paraId="221B40CB" w14:textId="7B30AE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16405" w14:textId="15AACF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6D71B" w14:textId="54DA32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324BE3" w14:textId="77777777" w:rsidTr="005F662A">
        <w:trPr>
          <w:trHeight w:val="54"/>
        </w:trPr>
        <w:tc>
          <w:tcPr>
            <w:tcW w:w="1691" w:type="dxa"/>
          </w:tcPr>
          <w:p w14:paraId="77ACAD49" w14:textId="579614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3680B9EA" w14:textId="33A19A0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723783.59</w:t>
            </w:r>
          </w:p>
        </w:tc>
        <w:tc>
          <w:tcPr>
            <w:tcW w:w="1562" w:type="dxa"/>
          </w:tcPr>
          <w:p w14:paraId="03690B2C" w14:textId="599E29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3367630.36</w:t>
            </w:r>
          </w:p>
        </w:tc>
        <w:tc>
          <w:tcPr>
            <w:tcW w:w="2134" w:type="dxa"/>
          </w:tcPr>
          <w:p w14:paraId="6FDE3D32" w14:textId="23B666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E996E" w14:textId="278B06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0EAF3" w14:textId="1B880D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5E5788" w14:textId="77777777" w:rsidTr="005F662A">
        <w:trPr>
          <w:trHeight w:val="54"/>
        </w:trPr>
        <w:tc>
          <w:tcPr>
            <w:tcW w:w="1691" w:type="dxa"/>
          </w:tcPr>
          <w:p w14:paraId="285348ED" w14:textId="565103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1E2179A7" w14:textId="7CFA72C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723784.95</w:t>
            </w:r>
          </w:p>
        </w:tc>
        <w:tc>
          <w:tcPr>
            <w:tcW w:w="1562" w:type="dxa"/>
          </w:tcPr>
          <w:p w14:paraId="0544AF13" w14:textId="2F1229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3367629.90</w:t>
            </w:r>
          </w:p>
        </w:tc>
        <w:tc>
          <w:tcPr>
            <w:tcW w:w="2134" w:type="dxa"/>
          </w:tcPr>
          <w:p w14:paraId="36FD103E" w14:textId="66CAA6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4F809" w14:textId="076D55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C3F1F" w14:textId="0874BE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DC93652" w14:textId="77777777" w:rsidTr="005F662A">
        <w:trPr>
          <w:trHeight w:val="54"/>
        </w:trPr>
        <w:tc>
          <w:tcPr>
            <w:tcW w:w="1691" w:type="dxa"/>
          </w:tcPr>
          <w:p w14:paraId="17512D9D" w14:textId="1B35A3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204F9516" w14:textId="73C5E38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723787.31</w:t>
            </w:r>
          </w:p>
        </w:tc>
        <w:tc>
          <w:tcPr>
            <w:tcW w:w="1562" w:type="dxa"/>
          </w:tcPr>
          <w:p w14:paraId="2817378C" w14:textId="09B6EB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3367629.62</w:t>
            </w:r>
          </w:p>
        </w:tc>
        <w:tc>
          <w:tcPr>
            <w:tcW w:w="2134" w:type="dxa"/>
          </w:tcPr>
          <w:p w14:paraId="1DBAC570" w14:textId="4977E9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35096B" w14:textId="184A71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71C66" w14:textId="7AF899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E0109B" w14:textId="77777777" w:rsidTr="005F662A">
        <w:trPr>
          <w:trHeight w:val="54"/>
        </w:trPr>
        <w:tc>
          <w:tcPr>
            <w:tcW w:w="1691" w:type="dxa"/>
          </w:tcPr>
          <w:p w14:paraId="469D2D60" w14:textId="44E9D1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6E2932B" w14:textId="5924F70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723789.60</w:t>
            </w:r>
          </w:p>
        </w:tc>
        <w:tc>
          <w:tcPr>
            <w:tcW w:w="1562" w:type="dxa"/>
          </w:tcPr>
          <w:p w14:paraId="0D34A38E" w14:textId="7A25CF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3367628.03</w:t>
            </w:r>
          </w:p>
        </w:tc>
        <w:tc>
          <w:tcPr>
            <w:tcW w:w="2134" w:type="dxa"/>
          </w:tcPr>
          <w:p w14:paraId="37732447" w14:textId="1791EE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37947" w14:textId="548595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08F8E" w14:textId="23CC4F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8CB6FD" w14:textId="77777777" w:rsidTr="005F662A">
        <w:trPr>
          <w:trHeight w:val="54"/>
        </w:trPr>
        <w:tc>
          <w:tcPr>
            <w:tcW w:w="1691" w:type="dxa"/>
          </w:tcPr>
          <w:p w14:paraId="1399FBCE" w14:textId="775512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155DD565" w14:textId="15B1C07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723793.13</w:t>
            </w:r>
          </w:p>
        </w:tc>
        <w:tc>
          <w:tcPr>
            <w:tcW w:w="1562" w:type="dxa"/>
          </w:tcPr>
          <w:p w14:paraId="4BD04913" w14:textId="5F3049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3367626.02</w:t>
            </w:r>
          </w:p>
        </w:tc>
        <w:tc>
          <w:tcPr>
            <w:tcW w:w="2134" w:type="dxa"/>
          </w:tcPr>
          <w:p w14:paraId="10903F63" w14:textId="5A8091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C7882" w14:textId="116A6C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7C7E8" w14:textId="3ACCFC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2F33E80" w14:textId="77777777" w:rsidTr="005F662A">
        <w:trPr>
          <w:trHeight w:val="54"/>
        </w:trPr>
        <w:tc>
          <w:tcPr>
            <w:tcW w:w="1691" w:type="dxa"/>
          </w:tcPr>
          <w:p w14:paraId="312BB928" w14:textId="28B19E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756B0DE4" w14:textId="412C949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723796.10</w:t>
            </w:r>
          </w:p>
        </w:tc>
        <w:tc>
          <w:tcPr>
            <w:tcW w:w="1562" w:type="dxa"/>
          </w:tcPr>
          <w:p w14:paraId="2700E648" w14:textId="664C5D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3367626.21</w:t>
            </w:r>
          </w:p>
        </w:tc>
        <w:tc>
          <w:tcPr>
            <w:tcW w:w="2134" w:type="dxa"/>
          </w:tcPr>
          <w:p w14:paraId="688F14C5" w14:textId="1ABB88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CC7BF" w14:textId="276948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7BFBA" w14:textId="0D14A4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2D42C5" w14:textId="77777777" w:rsidTr="005F662A">
        <w:trPr>
          <w:trHeight w:val="54"/>
        </w:trPr>
        <w:tc>
          <w:tcPr>
            <w:tcW w:w="1691" w:type="dxa"/>
          </w:tcPr>
          <w:p w14:paraId="3AC9ED6C" w14:textId="496730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FA60945" w14:textId="16B6835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723796.96</w:t>
            </w:r>
          </w:p>
        </w:tc>
        <w:tc>
          <w:tcPr>
            <w:tcW w:w="1562" w:type="dxa"/>
          </w:tcPr>
          <w:p w14:paraId="4FBE8F61" w14:textId="72D8DB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3367624.93</w:t>
            </w:r>
          </w:p>
        </w:tc>
        <w:tc>
          <w:tcPr>
            <w:tcW w:w="2134" w:type="dxa"/>
          </w:tcPr>
          <w:p w14:paraId="5C8F6B0E" w14:textId="04678B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AEABB" w14:textId="13601E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BB7F7" w14:textId="697AE1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0FD9C1D" w14:textId="77777777" w:rsidTr="005F662A">
        <w:trPr>
          <w:trHeight w:val="54"/>
        </w:trPr>
        <w:tc>
          <w:tcPr>
            <w:tcW w:w="1691" w:type="dxa"/>
          </w:tcPr>
          <w:p w14:paraId="2C6D42C4" w14:textId="3C5ABD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76A727F3" w14:textId="001E339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723798.34</w:t>
            </w:r>
          </w:p>
        </w:tc>
        <w:tc>
          <w:tcPr>
            <w:tcW w:w="1562" w:type="dxa"/>
          </w:tcPr>
          <w:p w14:paraId="05B491D0" w14:textId="21AD9C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3367623.45</w:t>
            </w:r>
          </w:p>
        </w:tc>
        <w:tc>
          <w:tcPr>
            <w:tcW w:w="2134" w:type="dxa"/>
          </w:tcPr>
          <w:p w14:paraId="7B4A87B0" w14:textId="1C586A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474CD" w14:textId="06E987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1E511" w14:textId="4808F9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23DE6F" w14:textId="77777777" w:rsidTr="005F662A">
        <w:trPr>
          <w:trHeight w:val="54"/>
        </w:trPr>
        <w:tc>
          <w:tcPr>
            <w:tcW w:w="1691" w:type="dxa"/>
          </w:tcPr>
          <w:p w14:paraId="6C45FE9E" w14:textId="38192D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5445F001" w14:textId="38FE02E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723805.39</w:t>
            </w:r>
          </w:p>
        </w:tc>
        <w:tc>
          <w:tcPr>
            <w:tcW w:w="1562" w:type="dxa"/>
          </w:tcPr>
          <w:p w14:paraId="1A1532E7" w14:textId="03C17E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3367621.21</w:t>
            </w:r>
          </w:p>
        </w:tc>
        <w:tc>
          <w:tcPr>
            <w:tcW w:w="2134" w:type="dxa"/>
          </w:tcPr>
          <w:p w14:paraId="3A4E87E8" w14:textId="312E45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0ADC3" w14:textId="573A7F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713EB" w14:textId="7A2DF0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6958C5" w14:textId="77777777" w:rsidTr="005F662A">
        <w:trPr>
          <w:trHeight w:val="54"/>
        </w:trPr>
        <w:tc>
          <w:tcPr>
            <w:tcW w:w="1691" w:type="dxa"/>
          </w:tcPr>
          <w:p w14:paraId="71EDEFBE" w14:textId="467F68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50135212" w14:textId="20E6C45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723814.46</w:t>
            </w:r>
          </w:p>
        </w:tc>
        <w:tc>
          <w:tcPr>
            <w:tcW w:w="1562" w:type="dxa"/>
          </w:tcPr>
          <w:p w14:paraId="104054BC" w14:textId="500656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3367618.49</w:t>
            </w:r>
          </w:p>
        </w:tc>
        <w:tc>
          <w:tcPr>
            <w:tcW w:w="2134" w:type="dxa"/>
          </w:tcPr>
          <w:p w14:paraId="0EFF5BC2" w14:textId="1E202F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FE270" w14:textId="53D987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ECF08" w14:textId="5B3325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EA6963D" w14:textId="77777777" w:rsidTr="005F662A">
        <w:trPr>
          <w:trHeight w:val="54"/>
        </w:trPr>
        <w:tc>
          <w:tcPr>
            <w:tcW w:w="1691" w:type="dxa"/>
          </w:tcPr>
          <w:p w14:paraId="1BCCC1BF" w14:textId="37DE8F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193174F6" w14:textId="702D7C4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723818.22</w:t>
            </w:r>
          </w:p>
        </w:tc>
        <w:tc>
          <w:tcPr>
            <w:tcW w:w="1562" w:type="dxa"/>
          </w:tcPr>
          <w:p w14:paraId="1960BA2A" w14:textId="1C06A0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3367617.16</w:t>
            </w:r>
          </w:p>
        </w:tc>
        <w:tc>
          <w:tcPr>
            <w:tcW w:w="2134" w:type="dxa"/>
          </w:tcPr>
          <w:p w14:paraId="2ED2AAF6" w14:textId="454E7B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560B4" w14:textId="6EF777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BC236" w14:textId="26BA98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480BC0A" w14:textId="77777777" w:rsidTr="005F662A">
        <w:trPr>
          <w:trHeight w:val="54"/>
        </w:trPr>
        <w:tc>
          <w:tcPr>
            <w:tcW w:w="1691" w:type="dxa"/>
          </w:tcPr>
          <w:p w14:paraId="00A0D3CA" w14:textId="09BAC9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34E98D34" w14:textId="5DD186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723820.55</w:t>
            </w:r>
          </w:p>
        </w:tc>
        <w:tc>
          <w:tcPr>
            <w:tcW w:w="1562" w:type="dxa"/>
          </w:tcPr>
          <w:p w14:paraId="7EDACCCB" w14:textId="4A1EC3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3367616.21</w:t>
            </w:r>
          </w:p>
        </w:tc>
        <w:tc>
          <w:tcPr>
            <w:tcW w:w="2134" w:type="dxa"/>
          </w:tcPr>
          <w:p w14:paraId="2AEF8956" w14:textId="1936B0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47498" w14:textId="621DBD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9C895" w14:textId="2A0DB8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316332" w14:textId="77777777" w:rsidTr="005F662A">
        <w:trPr>
          <w:trHeight w:val="54"/>
        </w:trPr>
        <w:tc>
          <w:tcPr>
            <w:tcW w:w="1691" w:type="dxa"/>
          </w:tcPr>
          <w:p w14:paraId="2F9DEE00" w14:textId="74B73B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8C04BB7" w14:textId="347BEC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723822.27</w:t>
            </w:r>
          </w:p>
        </w:tc>
        <w:tc>
          <w:tcPr>
            <w:tcW w:w="1562" w:type="dxa"/>
          </w:tcPr>
          <w:p w14:paraId="6425A3E3" w14:textId="112403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3367616.11</w:t>
            </w:r>
          </w:p>
        </w:tc>
        <w:tc>
          <w:tcPr>
            <w:tcW w:w="2134" w:type="dxa"/>
          </w:tcPr>
          <w:p w14:paraId="130D37B3" w14:textId="2DB3EA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E87A5" w14:textId="6A3369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6B8EF" w14:textId="5165FA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0F9C11" w14:textId="77777777" w:rsidTr="005F662A">
        <w:trPr>
          <w:trHeight w:val="54"/>
        </w:trPr>
        <w:tc>
          <w:tcPr>
            <w:tcW w:w="1691" w:type="dxa"/>
          </w:tcPr>
          <w:p w14:paraId="5B6011DF" w14:textId="62E305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0F9A7BF8" w14:textId="3A4E4B1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723824.03</w:t>
            </w:r>
          </w:p>
        </w:tc>
        <w:tc>
          <w:tcPr>
            <w:tcW w:w="1562" w:type="dxa"/>
          </w:tcPr>
          <w:p w14:paraId="34929869" w14:textId="68A454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3367615.78</w:t>
            </w:r>
          </w:p>
        </w:tc>
        <w:tc>
          <w:tcPr>
            <w:tcW w:w="2134" w:type="dxa"/>
          </w:tcPr>
          <w:p w14:paraId="76EDBA46" w14:textId="034E73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0103C" w14:textId="73A69B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B8A91" w14:textId="599E24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713FA39" w14:textId="77777777" w:rsidTr="005F662A">
        <w:trPr>
          <w:trHeight w:val="54"/>
        </w:trPr>
        <w:tc>
          <w:tcPr>
            <w:tcW w:w="1691" w:type="dxa"/>
          </w:tcPr>
          <w:p w14:paraId="227C181F" w14:textId="347336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0DB60EF1" w14:textId="4311A9C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723826.51</w:t>
            </w:r>
          </w:p>
        </w:tc>
        <w:tc>
          <w:tcPr>
            <w:tcW w:w="1562" w:type="dxa"/>
          </w:tcPr>
          <w:p w14:paraId="1C67F770" w14:textId="17AA38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3367614.63</w:t>
            </w:r>
          </w:p>
        </w:tc>
        <w:tc>
          <w:tcPr>
            <w:tcW w:w="2134" w:type="dxa"/>
          </w:tcPr>
          <w:p w14:paraId="5B8C4CE4" w14:textId="78388D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EB26D" w14:textId="2C9B37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FD325" w14:textId="59A1D6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72AF33" w14:textId="77777777" w:rsidTr="005F662A">
        <w:trPr>
          <w:trHeight w:val="54"/>
        </w:trPr>
        <w:tc>
          <w:tcPr>
            <w:tcW w:w="1691" w:type="dxa"/>
          </w:tcPr>
          <w:p w14:paraId="437162EB" w14:textId="11B82F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6FECB240" w14:textId="61F161A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723827.71</w:t>
            </w:r>
          </w:p>
        </w:tc>
        <w:tc>
          <w:tcPr>
            <w:tcW w:w="1562" w:type="dxa"/>
          </w:tcPr>
          <w:p w14:paraId="667F3C21" w14:textId="043D42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3367613.58</w:t>
            </w:r>
          </w:p>
        </w:tc>
        <w:tc>
          <w:tcPr>
            <w:tcW w:w="2134" w:type="dxa"/>
          </w:tcPr>
          <w:p w14:paraId="3A32B9FF" w14:textId="3D237C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636B7" w14:textId="1570C4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DE478" w14:textId="223967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28AB3C" w14:textId="77777777" w:rsidTr="005F662A">
        <w:trPr>
          <w:trHeight w:val="54"/>
        </w:trPr>
        <w:tc>
          <w:tcPr>
            <w:tcW w:w="1691" w:type="dxa"/>
          </w:tcPr>
          <w:p w14:paraId="61252E27" w14:textId="193DCF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6A6867B4" w14:textId="735A9FE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723830.57</w:t>
            </w:r>
          </w:p>
        </w:tc>
        <w:tc>
          <w:tcPr>
            <w:tcW w:w="1562" w:type="dxa"/>
          </w:tcPr>
          <w:p w14:paraId="425F66EA" w14:textId="76B446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3367612.77</w:t>
            </w:r>
          </w:p>
        </w:tc>
        <w:tc>
          <w:tcPr>
            <w:tcW w:w="2134" w:type="dxa"/>
          </w:tcPr>
          <w:p w14:paraId="60FC08E1" w14:textId="7D011B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D92D4" w14:textId="2E9555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26A8DB" w14:textId="3200E6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624C33" w14:textId="77777777" w:rsidTr="005F662A">
        <w:trPr>
          <w:trHeight w:val="54"/>
        </w:trPr>
        <w:tc>
          <w:tcPr>
            <w:tcW w:w="1691" w:type="dxa"/>
          </w:tcPr>
          <w:p w14:paraId="7A557994" w14:textId="4C1227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3C261C60" w14:textId="6F8CE2A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723832.95</w:t>
            </w:r>
          </w:p>
        </w:tc>
        <w:tc>
          <w:tcPr>
            <w:tcW w:w="1562" w:type="dxa"/>
          </w:tcPr>
          <w:p w14:paraId="1D1B6139" w14:textId="0AE0B1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3367611.87</w:t>
            </w:r>
          </w:p>
        </w:tc>
        <w:tc>
          <w:tcPr>
            <w:tcW w:w="2134" w:type="dxa"/>
          </w:tcPr>
          <w:p w14:paraId="3E6D9316" w14:textId="68F743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0827F" w14:textId="70EE3E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AEAE5" w14:textId="7EE02E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97B31E1" w14:textId="77777777" w:rsidTr="005F662A">
        <w:trPr>
          <w:trHeight w:val="54"/>
        </w:trPr>
        <w:tc>
          <w:tcPr>
            <w:tcW w:w="1691" w:type="dxa"/>
          </w:tcPr>
          <w:p w14:paraId="0E677681" w14:textId="36356D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3239E212" w14:textId="3AC76AE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723836.38</w:t>
            </w:r>
          </w:p>
        </w:tc>
        <w:tc>
          <w:tcPr>
            <w:tcW w:w="1562" w:type="dxa"/>
          </w:tcPr>
          <w:p w14:paraId="71A290A5" w14:textId="0F5DDE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3367610.53</w:t>
            </w:r>
          </w:p>
        </w:tc>
        <w:tc>
          <w:tcPr>
            <w:tcW w:w="2134" w:type="dxa"/>
          </w:tcPr>
          <w:p w14:paraId="04940E6B" w14:textId="1F33EE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9D7BE" w14:textId="264088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668B2" w14:textId="14B4C7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74DC4F" w14:textId="77777777" w:rsidTr="005F662A">
        <w:trPr>
          <w:trHeight w:val="54"/>
        </w:trPr>
        <w:tc>
          <w:tcPr>
            <w:tcW w:w="1691" w:type="dxa"/>
          </w:tcPr>
          <w:p w14:paraId="386CEE0A" w14:textId="52349B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45F4D9B3" w14:textId="473DED9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723840.86</w:t>
            </w:r>
          </w:p>
        </w:tc>
        <w:tc>
          <w:tcPr>
            <w:tcW w:w="1562" w:type="dxa"/>
          </w:tcPr>
          <w:p w14:paraId="5D508503" w14:textId="2DD18C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3367610.15</w:t>
            </w:r>
          </w:p>
        </w:tc>
        <w:tc>
          <w:tcPr>
            <w:tcW w:w="2134" w:type="dxa"/>
          </w:tcPr>
          <w:p w14:paraId="750BADE3" w14:textId="5B11B7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AC996" w14:textId="51B7DA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45D88" w14:textId="153A90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92BB32" w14:textId="77777777" w:rsidTr="005F662A">
        <w:trPr>
          <w:trHeight w:val="54"/>
        </w:trPr>
        <w:tc>
          <w:tcPr>
            <w:tcW w:w="1691" w:type="dxa"/>
          </w:tcPr>
          <w:p w14:paraId="064DB396" w14:textId="552451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6DEF42E7" w14:textId="6D4BB17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723847.10</w:t>
            </w:r>
          </w:p>
        </w:tc>
        <w:tc>
          <w:tcPr>
            <w:tcW w:w="1562" w:type="dxa"/>
          </w:tcPr>
          <w:p w14:paraId="0EE687B7" w14:textId="0BE34A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3367609.87</w:t>
            </w:r>
          </w:p>
        </w:tc>
        <w:tc>
          <w:tcPr>
            <w:tcW w:w="2134" w:type="dxa"/>
          </w:tcPr>
          <w:p w14:paraId="3CF12B42" w14:textId="29B902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54A29" w14:textId="3998F7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ACFCD" w14:textId="3C5E62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F5C324" w14:textId="77777777" w:rsidTr="005F662A">
        <w:trPr>
          <w:trHeight w:val="54"/>
        </w:trPr>
        <w:tc>
          <w:tcPr>
            <w:tcW w:w="1691" w:type="dxa"/>
          </w:tcPr>
          <w:p w14:paraId="0565F42B" w14:textId="334BF1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3354C44D" w14:textId="038828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723853.77</w:t>
            </w:r>
          </w:p>
        </w:tc>
        <w:tc>
          <w:tcPr>
            <w:tcW w:w="1562" w:type="dxa"/>
          </w:tcPr>
          <w:p w14:paraId="55FB9E08" w14:textId="1981E2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3367607.82</w:t>
            </w:r>
          </w:p>
        </w:tc>
        <w:tc>
          <w:tcPr>
            <w:tcW w:w="2134" w:type="dxa"/>
          </w:tcPr>
          <w:p w14:paraId="30EA6D80" w14:textId="26CB3F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7A41D" w14:textId="5E4E40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B37F" w14:textId="7B14DA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212BE34" w14:textId="77777777" w:rsidTr="005F662A">
        <w:trPr>
          <w:trHeight w:val="54"/>
        </w:trPr>
        <w:tc>
          <w:tcPr>
            <w:tcW w:w="1691" w:type="dxa"/>
          </w:tcPr>
          <w:p w14:paraId="6D453C35" w14:textId="3417A0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423AB54" w14:textId="09656BF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723857.18</w:t>
            </w:r>
          </w:p>
        </w:tc>
        <w:tc>
          <w:tcPr>
            <w:tcW w:w="1562" w:type="dxa"/>
          </w:tcPr>
          <w:p w14:paraId="3770628C" w14:textId="12EBEC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3367605.70</w:t>
            </w:r>
          </w:p>
        </w:tc>
        <w:tc>
          <w:tcPr>
            <w:tcW w:w="2134" w:type="dxa"/>
          </w:tcPr>
          <w:p w14:paraId="6D817511" w14:textId="7FD22C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74EFB6" w14:textId="3D0077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CC733" w14:textId="56073B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939107" w14:textId="77777777" w:rsidTr="005F662A">
        <w:trPr>
          <w:trHeight w:val="54"/>
        </w:trPr>
        <w:tc>
          <w:tcPr>
            <w:tcW w:w="1691" w:type="dxa"/>
          </w:tcPr>
          <w:p w14:paraId="6D43DCEA" w14:textId="562F83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5F7EF8F0" w14:textId="77C91B3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723861.58</w:t>
            </w:r>
          </w:p>
        </w:tc>
        <w:tc>
          <w:tcPr>
            <w:tcW w:w="1562" w:type="dxa"/>
          </w:tcPr>
          <w:p w14:paraId="25210534" w14:textId="7925BE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3367601.98</w:t>
            </w:r>
          </w:p>
        </w:tc>
        <w:tc>
          <w:tcPr>
            <w:tcW w:w="2134" w:type="dxa"/>
          </w:tcPr>
          <w:p w14:paraId="7ED15296" w14:textId="3812FD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A3542" w14:textId="4B8686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A0D0E" w14:textId="02DC11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B7830F3" w14:textId="77777777" w:rsidTr="005F662A">
        <w:trPr>
          <w:trHeight w:val="54"/>
        </w:trPr>
        <w:tc>
          <w:tcPr>
            <w:tcW w:w="1691" w:type="dxa"/>
          </w:tcPr>
          <w:p w14:paraId="50E876C3" w14:textId="4CFADD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120FDB8" w14:textId="4EFE2E0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723866.90</w:t>
            </w:r>
          </w:p>
        </w:tc>
        <w:tc>
          <w:tcPr>
            <w:tcW w:w="1562" w:type="dxa"/>
          </w:tcPr>
          <w:p w14:paraId="69B23E61" w14:textId="0838D6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3367598.99</w:t>
            </w:r>
          </w:p>
        </w:tc>
        <w:tc>
          <w:tcPr>
            <w:tcW w:w="2134" w:type="dxa"/>
          </w:tcPr>
          <w:p w14:paraId="760FF477" w14:textId="078DA8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26DBE" w14:textId="609114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8FD40" w14:textId="38DA47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4C85AB5" w14:textId="77777777" w:rsidTr="005F662A">
        <w:trPr>
          <w:trHeight w:val="54"/>
        </w:trPr>
        <w:tc>
          <w:tcPr>
            <w:tcW w:w="1691" w:type="dxa"/>
          </w:tcPr>
          <w:p w14:paraId="5B559ACD" w14:textId="054CB3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7E20A307" w14:textId="6A8AAA7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723873.95</w:t>
            </w:r>
          </w:p>
        </w:tc>
        <w:tc>
          <w:tcPr>
            <w:tcW w:w="1562" w:type="dxa"/>
          </w:tcPr>
          <w:p w14:paraId="451B4DB6" w14:textId="64B983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3367592.15</w:t>
            </w:r>
          </w:p>
        </w:tc>
        <w:tc>
          <w:tcPr>
            <w:tcW w:w="2134" w:type="dxa"/>
          </w:tcPr>
          <w:p w14:paraId="438116DC" w14:textId="3C03EA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6C44C" w14:textId="7D4E0C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5714C" w14:textId="36359E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6973ECE" w14:textId="77777777" w:rsidTr="005F662A">
        <w:trPr>
          <w:trHeight w:val="54"/>
        </w:trPr>
        <w:tc>
          <w:tcPr>
            <w:tcW w:w="1691" w:type="dxa"/>
          </w:tcPr>
          <w:p w14:paraId="5A18FFC6" w14:textId="73511B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C19367C" w14:textId="09A5A0A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723893.04</w:t>
            </w:r>
          </w:p>
        </w:tc>
        <w:tc>
          <w:tcPr>
            <w:tcW w:w="1562" w:type="dxa"/>
          </w:tcPr>
          <w:p w14:paraId="3E4BE792" w14:textId="321124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3367574.46</w:t>
            </w:r>
          </w:p>
        </w:tc>
        <w:tc>
          <w:tcPr>
            <w:tcW w:w="2134" w:type="dxa"/>
          </w:tcPr>
          <w:p w14:paraId="00FFB28C" w14:textId="56B6CE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71448D" w14:textId="3E1F4C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FCF0E" w14:textId="51BCCF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3A8E119" w14:textId="77777777" w:rsidTr="005F662A">
        <w:trPr>
          <w:trHeight w:val="54"/>
        </w:trPr>
        <w:tc>
          <w:tcPr>
            <w:tcW w:w="1691" w:type="dxa"/>
          </w:tcPr>
          <w:p w14:paraId="12F57B1F" w14:textId="20D04F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6E810710" w14:textId="7288D2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723911.22</w:t>
            </w:r>
          </w:p>
        </w:tc>
        <w:tc>
          <w:tcPr>
            <w:tcW w:w="1562" w:type="dxa"/>
          </w:tcPr>
          <w:p w14:paraId="66F8D07E" w14:textId="05FC8E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3367555.18</w:t>
            </w:r>
          </w:p>
        </w:tc>
        <w:tc>
          <w:tcPr>
            <w:tcW w:w="2134" w:type="dxa"/>
          </w:tcPr>
          <w:p w14:paraId="72637053" w14:textId="44FDA4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91856" w14:textId="519BF4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78293" w14:textId="66F149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249C8D8" w14:textId="77777777" w:rsidTr="005F662A">
        <w:trPr>
          <w:trHeight w:val="54"/>
        </w:trPr>
        <w:tc>
          <w:tcPr>
            <w:tcW w:w="1691" w:type="dxa"/>
          </w:tcPr>
          <w:p w14:paraId="2578BF50" w14:textId="13AAFB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2450284C" w14:textId="217F79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723927.04</w:t>
            </w:r>
          </w:p>
        </w:tc>
        <w:tc>
          <w:tcPr>
            <w:tcW w:w="1562" w:type="dxa"/>
          </w:tcPr>
          <w:p w14:paraId="3226A2FC" w14:textId="326224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3367538.68</w:t>
            </w:r>
          </w:p>
        </w:tc>
        <w:tc>
          <w:tcPr>
            <w:tcW w:w="2134" w:type="dxa"/>
          </w:tcPr>
          <w:p w14:paraId="0F4759F1" w14:textId="7A140E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23576" w14:textId="6E869B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9D193" w14:textId="3CFA81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D8A18A" w14:textId="77777777" w:rsidTr="005F662A">
        <w:trPr>
          <w:trHeight w:val="54"/>
        </w:trPr>
        <w:tc>
          <w:tcPr>
            <w:tcW w:w="1691" w:type="dxa"/>
          </w:tcPr>
          <w:p w14:paraId="6CE8C155" w14:textId="0CB9EF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384DC062" w14:textId="541EDB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723943.84</w:t>
            </w:r>
          </w:p>
        </w:tc>
        <w:tc>
          <w:tcPr>
            <w:tcW w:w="1562" w:type="dxa"/>
          </w:tcPr>
          <w:p w14:paraId="19DA35AA" w14:textId="3ED7BE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3367519.70</w:t>
            </w:r>
          </w:p>
        </w:tc>
        <w:tc>
          <w:tcPr>
            <w:tcW w:w="2134" w:type="dxa"/>
          </w:tcPr>
          <w:p w14:paraId="634967DD" w14:textId="75C651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227077" w14:textId="543F6B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13D47" w14:textId="2005E3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CF22216" w14:textId="77777777" w:rsidTr="005F662A">
        <w:trPr>
          <w:trHeight w:val="54"/>
        </w:trPr>
        <w:tc>
          <w:tcPr>
            <w:tcW w:w="1691" w:type="dxa"/>
          </w:tcPr>
          <w:p w14:paraId="557ADEC5" w14:textId="501285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5C100C2" w14:textId="71A4D5B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723964.42</w:t>
            </w:r>
          </w:p>
        </w:tc>
        <w:tc>
          <w:tcPr>
            <w:tcW w:w="1562" w:type="dxa"/>
          </w:tcPr>
          <w:p w14:paraId="38470079" w14:textId="5BA743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3367498.82</w:t>
            </w:r>
          </w:p>
        </w:tc>
        <w:tc>
          <w:tcPr>
            <w:tcW w:w="2134" w:type="dxa"/>
          </w:tcPr>
          <w:p w14:paraId="16E9EE50" w14:textId="3AD033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82A10" w14:textId="60438B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267B9" w14:textId="1A5E0B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04F172" w14:textId="77777777" w:rsidTr="005F662A">
        <w:trPr>
          <w:trHeight w:val="54"/>
        </w:trPr>
        <w:tc>
          <w:tcPr>
            <w:tcW w:w="1691" w:type="dxa"/>
          </w:tcPr>
          <w:p w14:paraId="6D33BFD3" w14:textId="2BAFA1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7552F3D7" w14:textId="0BC4DBB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723969.83</w:t>
            </w:r>
          </w:p>
        </w:tc>
        <w:tc>
          <w:tcPr>
            <w:tcW w:w="1562" w:type="dxa"/>
          </w:tcPr>
          <w:p w14:paraId="0A61786B" w14:textId="1A2E7A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3367495.34</w:t>
            </w:r>
          </w:p>
        </w:tc>
        <w:tc>
          <w:tcPr>
            <w:tcW w:w="2134" w:type="dxa"/>
          </w:tcPr>
          <w:p w14:paraId="58555758" w14:textId="0430FE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4A6D4" w14:textId="66A120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10762" w14:textId="4E6926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7D43501" w14:textId="77777777" w:rsidTr="005F662A">
        <w:trPr>
          <w:trHeight w:val="54"/>
        </w:trPr>
        <w:tc>
          <w:tcPr>
            <w:tcW w:w="1691" w:type="dxa"/>
          </w:tcPr>
          <w:p w14:paraId="7216580C" w14:textId="030250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5E3CAEAE" w14:textId="0AC83FD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723974.62</w:t>
            </w:r>
          </w:p>
        </w:tc>
        <w:tc>
          <w:tcPr>
            <w:tcW w:w="1562" w:type="dxa"/>
          </w:tcPr>
          <w:p w14:paraId="59063FD2" w14:textId="3F4572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3367489.89</w:t>
            </w:r>
          </w:p>
        </w:tc>
        <w:tc>
          <w:tcPr>
            <w:tcW w:w="2134" w:type="dxa"/>
          </w:tcPr>
          <w:p w14:paraId="5FCB49BB" w14:textId="665790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88119" w14:textId="4860FC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D60B7" w14:textId="4BD19F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3B1506" w14:textId="77777777" w:rsidTr="005F662A">
        <w:trPr>
          <w:trHeight w:val="54"/>
        </w:trPr>
        <w:tc>
          <w:tcPr>
            <w:tcW w:w="1691" w:type="dxa"/>
          </w:tcPr>
          <w:p w14:paraId="1B810487" w14:textId="04A277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3F9781D7" w14:textId="67DAA72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723978.94</w:t>
            </w:r>
          </w:p>
        </w:tc>
        <w:tc>
          <w:tcPr>
            <w:tcW w:w="1562" w:type="dxa"/>
          </w:tcPr>
          <w:p w14:paraId="325CE3EE" w14:textId="4A4C29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3367484.16</w:t>
            </w:r>
          </w:p>
        </w:tc>
        <w:tc>
          <w:tcPr>
            <w:tcW w:w="2134" w:type="dxa"/>
          </w:tcPr>
          <w:p w14:paraId="30A0FE99" w14:textId="66E346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404F5" w14:textId="380E46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EE885" w14:textId="16C4E6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7A9DDA8" w14:textId="77777777" w:rsidTr="005F662A">
        <w:trPr>
          <w:trHeight w:val="54"/>
        </w:trPr>
        <w:tc>
          <w:tcPr>
            <w:tcW w:w="1691" w:type="dxa"/>
          </w:tcPr>
          <w:p w14:paraId="0F9B614C" w14:textId="6AA938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56F060AC" w14:textId="78E3584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723981.83</w:t>
            </w:r>
          </w:p>
        </w:tc>
        <w:tc>
          <w:tcPr>
            <w:tcW w:w="1562" w:type="dxa"/>
          </w:tcPr>
          <w:p w14:paraId="5EB98BF0" w14:textId="44BF04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3367478.74</w:t>
            </w:r>
          </w:p>
        </w:tc>
        <w:tc>
          <w:tcPr>
            <w:tcW w:w="2134" w:type="dxa"/>
          </w:tcPr>
          <w:p w14:paraId="0F3A4DC8" w14:textId="6F14A3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6B218" w14:textId="05CBF2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B24A6" w14:textId="7C2D03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D874C2" w14:textId="77777777" w:rsidTr="005F662A">
        <w:trPr>
          <w:trHeight w:val="54"/>
        </w:trPr>
        <w:tc>
          <w:tcPr>
            <w:tcW w:w="1691" w:type="dxa"/>
          </w:tcPr>
          <w:p w14:paraId="305C1874" w14:textId="5E0420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5822DED9" w14:textId="5F5429C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723989.06</w:t>
            </w:r>
          </w:p>
        </w:tc>
        <w:tc>
          <w:tcPr>
            <w:tcW w:w="1562" w:type="dxa"/>
          </w:tcPr>
          <w:p w14:paraId="4CCC1A53" w14:textId="3AD2BA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3367467.22</w:t>
            </w:r>
          </w:p>
        </w:tc>
        <w:tc>
          <w:tcPr>
            <w:tcW w:w="2134" w:type="dxa"/>
          </w:tcPr>
          <w:p w14:paraId="4D1AC6C8" w14:textId="413CAA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8BE53" w14:textId="4F54E2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A3D8F" w14:textId="0678CB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9B56C60" w14:textId="77777777" w:rsidTr="005F662A">
        <w:trPr>
          <w:trHeight w:val="54"/>
        </w:trPr>
        <w:tc>
          <w:tcPr>
            <w:tcW w:w="1691" w:type="dxa"/>
          </w:tcPr>
          <w:p w14:paraId="662F030D" w14:textId="700B85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3494F03A" w14:textId="0505C0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723997.07</w:t>
            </w:r>
          </w:p>
        </w:tc>
        <w:tc>
          <w:tcPr>
            <w:tcW w:w="1562" w:type="dxa"/>
          </w:tcPr>
          <w:p w14:paraId="50D0A721" w14:textId="48B3ED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3367455.50</w:t>
            </w:r>
          </w:p>
        </w:tc>
        <w:tc>
          <w:tcPr>
            <w:tcW w:w="2134" w:type="dxa"/>
          </w:tcPr>
          <w:p w14:paraId="6FA87075" w14:textId="399F31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F1FAF" w14:textId="2B30D3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F34B3" w14:textId="0B1F02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7069698" w14:textId="77777777" w:rsidTr="005F662A">
        <w:trPr>
          <w:trHeight w:val="54"/>
        </w:trPr>
        <w:tc>
          <w:tcPr>
            <w:tcW w:w="1691" w:type="dxa"/>
          </w:tcPr>
          <w:p w14:paraId="5BA45E19" w14:textId="62CC24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4BBAC524" w14:textId="4C8E0B9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724013.59</w:t>
            </w:r>
          </w:p>
        </w:tc>
        <w:tc>
          <w:tcPr>
            <w:tcW w:w="1562" w:type="dxa"/>
          </w:tcPr>
          <w:p w14:paraId="5729CAAC" w14:textId="005F4F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3367433.86</w:t>
            </w:r>
          </w:p>
        </w:tc>
        <w:tc>
          <w:tcPr>
            <w:tcW w:w="2134" w:type="dxa"/>
          </w:tcPr>
          <w:p w14:paraId="79510518" w14:textId="63773C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D570A" w14:textId="705039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0F513" w14:textId="50B308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9934FA" w14:textId="77777777" w:rsidTr="005F662A">
        <w:trPr>
          <w:trHeight w:val="54"/>
        </w:trPr>
        <w:tc>
          <w:tcPr>
            <w:tcW w:w="1691" w:type="dxa"/>
          </w:tcPr>
          <w:p w14:paraId="15EE14D2" w14:textId="459238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69A189B0" w14:textId="157C6EB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724021.62</w:t>
            </w:r>
          </w:p>
        </w:tc>
        <w:tc>
          <w:tcPr>
            <w:tcW w:w="1562" w:type="dxa"/>
          </w:tcPr>
          <w:p w14:paraId="752C1720" w14:textId="61B013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3367422.53</w:t>
            </w:r>
          </w:p>
        </w:tc>
        <w:tc>
          <w:tcPr>
            <w:tcW w:w="2134" w:type="dxa"/>
          </w:tcPr>
          <w:p w14:paraId="37801FEF" w14:textId="3AF6AD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5F0A9" w14:textId="246316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E5F43" w14:textId="085B4B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7CF570C" w14:textId="77777777" w:rsidTr="005F662A">
        <w:trPr>
          <w:trHeight w:val="54"/>
        </w:trPr>
        <w:tc>
          <w:tcPr>
            <w:tcW w:w="1691" w:type="dxa"/>
          </w:tcPr>
          <w:p w14:paraId="758E1F26" w14:textId="184B62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684DF9F3" w14:textId="1F1039A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724030.38</w:t>
            </w:r>
          </w:p>
        </w:tc>
        <w:tc>
          <w:tcPr>
            <w:tcW w:w="1562" w:type="dxa"/>
          </w:tcPr>
          <w:p w14:paraId="127AD6F1" w14:textId="4C8076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3367410.29</w:t>
            </w:r>
          </w:p>
        </w:tc>
        <w:tc>
          <w:tcPr>
            <w:tcW w:w="2134" w:type="dxa"/>
          </w:tcPr>
          <w:p w14:paraId="0D94921A" w14:textId="7745C3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5ABEA" w14:textId="4A766D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0F9E3" w14:textId="3C5512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0F5C230" w14:textId="77777777" w:rsidTr="005F662A">
        <w:trPr>
          <w:trHeight w:val="54"/>
        </w:trPr>
        <w:tc>
          <w:tcPr>
            <w:tcW w:w="1691" w:type="dxa"/>
          </w:tcPr>
          <w:p w14:paraId="23D70799" w14:textId="1F27AE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0B4B3FD8" w14:textId="505DBF6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724045.85</w:t>
            </w:r>
          </w:p>
        </w:tc>
        <w:tc>
          <w:tcPr>
            <w:tcW w:w="1562" w:type="dxa"/>
          </w:tcPr>
          <w:p w14:paraId="60DCEAFA" w14:textId="3784FC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3367387.24</w:t>
            </w:r>
          </w:p>
        </w:tc>
        <w:tc>
          <w:tcPr>
            <w:tcW w:w="2134" w:type="dxa"/>
          </w:tcPr>
          <w:p w14:paraId="162F6ACA" w14:textId="03D207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0856D" w14:textId="2B72B3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B695B" w14:textId="6A6911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B9ED56" w14:textId="77777777" w:rsidTr="005F662A">
        <w:trPr>
          <w:trHeight w:val="54"/>
        </w:trPr>
        <w:tc>
          <w:tcPr>
            <w:tcW w:w="1691" w:type="dxa"/>
          </w:tcPr>
          <w:p w14:paraId="26748D3C" w14:textId="06D2E8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605B0924" w14:textId="6431B55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724053.84</w:t>
            </w:r>
          </w:p>
        </w:tc>
        <w:tc>
          <w:tcPr>
            <w:tcW w:w="1562" w:type="dxa"/>
          </w:tcPr>
          <w:p w14:paraId="1F7A9BD2" w14:textId="62074F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3367376.34</w:t>
            </w:r>
          </w:p>
        </w:tc>
        <w:tc>
          <w:tcPr>
            <w:tcW w:w="2134" w:type="dxa"/>
          </w:tcPr>
          <w:p w14:paraId="3DB896CA" w14:textId="4D7C34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D9281" w14:textId="30E754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A57E0" w14:textId="35B420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8DB3CC6" w14:textId="77777777" w:rsidTr="005F662A">
        <w:trPr>
          <w:trHeight w:val="54"/>
        </w:trPr>
        <w:tc>
          <w:tcPr>
            <w:tcW w:w="1691" w:type="dxa"/>
          </w:tcPr>
          <w:p w14:paraId="49A9029A" w14:textId="1DB741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73D5BA83" w14:textId="1A53409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724060.06</w:t>
            </w:r>
          </w:p>
        </w:tc>
        <w:tc>
          <w:tcPr>
            <w:tcW w:w="1562" w:type="dxa"/>
          </w:tcPr>
          <w:p w14:paraId="69613B5C" w14:textId="06E09B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3367369.23</w:t>
            </w:r>
          </w:p>
        </w:tc>
        <w:tc>
          <w:tcPr>
            <w:tcW w:w="2134" w:type="dxa"/>
          </w:tcPr>
          <w:p w14:paraId="522F175B" w14:textId="71BA20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FDD37" w14:textId="0C6C15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67B0B" w14:textId="298A17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E992022" w14:textId="77777777" w:rsidTr="005F662A">
        <w:trPr>
          <w:trHeight w:val="54"/>
        </w:trPr>
        <w:tc>
          <w:tcPr>
            <w:tcW w:w="1691" w:type="dxa"/>
          </w:tcPr>
          <w:p w14:paraId="1B502B4E" w14:textId="437282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6D9A1BFC" w14:textId="1B038E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724067.11</w:t>
            </w:r>
          </w:p>
        </w:tc>
        <w:tc>
          <w:tcPr>
            <w:tcW w:w="1562" w:type="dxa"/>
          </w:tcPr>
          <w:p w14:paraId="4C308BC8" w14:textId="7283A5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3367360.76</w:t>
            </w:r>
          </w:p>
        </w:tc>
        <w:tc>
          <w:tcPr>
            <w:tcW w:w="2134" w:type="dxa"/>
          </w:tcPr>
          <w:p w14:paraId="7D6F4D72" w14:textId="3F6993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B0DCB" w14:textId="505EB4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CF67F" w14:textId="5C3466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CB74D05" w14:textId="77777777" w:rsidTr="005F662A">
        <w:trPr>
          <w:trHeight w:val="54"/>
        </w:trPr>
        <w:tc>
          <w:tcPr>
            <w:tcW w:w="1691" w:type="dxa"/>
          </w:tcPr>
          <w:p w14:paraId="54A29302" w14:textId="6F1261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7BEE9C53" w14:textId="2F27DE0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724073.50</w:t>
            </w:r>
          </w:p>
        </w:tc>
        <w:tc>
          <w:tcPr>
            <w:tcW w:w="1562" w:type="dxa"/>
          </w:tcPr>
          <w:p w14:paraId="0BF00BE0" w14:textId="277EBA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3367350.89</w:t>
            </w:r>
          </w:p>
        </w:tc>
        <w:tc>
          <w:tcPr>
            <w:tcW w:w="2134" w:type="dxa"/>
          </w:tcPr>
          <w:p w14:paraId="13043D43" w14:textId="43D693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EDF40" w14:textId="19D462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75EA8" w14:textId="03CC9C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054C7D0" w14:textId="77777777" w:rsidTr="005F662A">
        <w:trPr>
          <w:trHeight w:val="54"/>
        </w:trPr>
        <w:tc>
          <w:tcPr>
            <w:tcW w:w="1691" w:type="dxa"/>
          </w:tcPr>
          <w:p w14:paraId="7780D3D4" w14:textId="3F8256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244B6AA5" w14:textId="063F067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724081.09</w:t>
            </w:r>
          </w:p>
        </w:tc>
        <w:tc>
          <w:tcPr>
            <w:tcW w:w="1562" w:type="dxa"/>
          </w:tcPr>
          <w:p w14:paraId="7C4714BA" w14:textId="3AE8A3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3367340.58</w:t>
            </w:r>
          </w:p>
        </w:tc>
        <w:tc>
          <w:tcPr>
            <w:tcW w:w="2134" w:type="dxa"/>
          </w:tcPr>
          <w:p w14:paraId="4DF32D23" w14:textId="09DFF6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78471" w14:textId="6FF660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085AA" w14:textId="59CF76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D79B762" w14:textId="77777777" w:rsidTr="005F662A">
        <w:trPr>
          <w:trHeight w:val="54"/>
        </w:trPr>
        <w:tc>
          <w:tcPr>
            <w:tcW w:w="1691" w:type="dxa"/>
          </w:tcPr>
          <w:p w14:paraId="55331982" w14:textId="117CE4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2466625A" w14:textId="7F438CB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724084.47</w:t>
            </w:r>
          </w:p>
        </w:tc>
        <w:tc>
          <w:tcPr>
            <w:tcW w:w="1562" w:type="dxa"/>
          </w:tcPr>
          <w:p w14:paraId="06D7CD2C" w14:textId="5D7A5B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3367337.33</w:t>
            </w:r>
          </w:p>
        </w:tc>
        <w:tc>
          <w:tcPr>
            <w:tcW w:w="2134" w:type="dxa"/>
          </w:tcPr>
          <w:p w14:paraId="1FE6C67C" w14:textId="3A25F2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9510B" w14:textId="5CC21F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71692" w14:textId="1E32E3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04D3609" w14:textId="77777777" w:rsidTr="005F662A">
        <w:trPr>
          <w:trHeight w:val="54"/>
        </w:trPr>
        <w:tc>
          <w:tcPr>
            <w:tcW w:w="1691" w:type="dxa"/>
          </w:tcPr>
          <w:p w14:paraId="5086DBF4" w14:textId="6D1EDD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60B0FE46" w14:textId="54205B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724089.68</w:t>
            </w:r>
          </w:p>
        </w:tc>
        <w:tc>
          <w:tcPr>
            <w:tcW w:w="1562" w:type="dxa"/>
          </w:tcPr>
          <w:p w14:paraId="0117AD15" w14:textId="78683D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3367332.63</w:t>
            </w:r>
          </w:p>
        </w:tc>
        <w:tc>
          <w:tcPr>
            <w:tcW w:w="2134" w:type="dxa"/>
          </w:tcPr>
          <w:p w14:paraId="0457B674" w14:textId="521C92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F3FFB" w14:textId="2D2943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65C3B" w14:textId="22FEF8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770528" w14:textId="77777777" w:rsidTr="005F662A">
        <w:trPr>
          <w:trHeight w:val="54"/>
        </w:trPr>
        <w:tc>
          <w:tcPr>
            <w:tcW w:w="1691" w:type="dxa"/>
          </w:tcPr>
          <w:p w14:paraId="18243CCE" w14:textId="670DCC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413D7C95" w14:textId="177436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724092.88</w:t>
            </w:r>
          </w:p>
        </w:tc>
        <w:tc>
          <w:tcPr>
            <w:tcW w:w="1562" w:type="dxa"/>
          </w:tcPr>
          <w:p w14:paraId="6EE1407C" w14:textId="6050C7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3367327.89</w:t>
            </w:r>
          </w:p>
        </w:tc>
        <w:tc>
          <w:tcPr>
            <w:tcW w:w="2134" w:type="dxa"/>
          </w:tcPr>
          <w:p w14:paraId="5273C583" w14:textId="160B0C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D2528" w14:textId="40DA34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373EF4" w14:textId="0E21B9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3A127C0" w14:textId="77777777" w:rsidTr="005F662A">
        <w:trPr>
          <w:trHeight w:val="54"/>
        </w:trPr>
        <w:tc>
          <w:tcPr>
            <w:tcW w:w="1691" w:type="dxa"/>
          </w:tcPr>
          <w:p w14:paraId="25F44C84" w14:textId="687EE4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8281B67" w14:textId="6700288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724094.29</w:t>
            </w:r>
          </w:p>
        </w:tc>
        <w:tc>
          <w:tcPr>
            <w:tcW w:w="1562" w:type="dxa"/>
          </w:tcPr>
          <w:p w14:paraId="25B001C8" w14:textId="0C20BB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3367321.77</w:t>
            </w:r>
          </w:p>
        </w:tc>
        <w:tc>
          <w:tcPr>
            <w:tcW w:w="2134" w:type="dxa"/>
          </w:tcPr>
          <w:p w14:paraId="6C411472" w14:textId="5EBCAD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A3B7F" w14:textId="07587E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94822" w14:textId="68F742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1CA474F" w14:textId="77777777" w:rsidTr="005F662A">
        <w:trPr>
          <w:trHeight w:val="54"/>
        </w:trPr>
        <w:tc>
          <w:tcPr>
            <w:tcW w:w="1691" w:type="dxa"/>
          </w:tcPr>
          <w:p w14:paraId="4C4FFF01" w14:textId="681E54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3F6B0B1" w14:textId="6E8E32D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724094.67</w:t>
            </w:r>
          </w:p>
        </w:tc>
        <w:tc>
          <w:tcPr>
            <w:tcW w:w="1562" w:type="dxa"/>
          </w:tcPr>
          <w:p w14:paraId="19E53C49" w14:textId="6040DB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3367315.57</w:t>
            </w:r>
          </w:p>
        </w:tc>
        <w:tc>
          <w:tcPr>
            <w:tcW w:w="2134" w:type="dxa"/>
          </w:tcPr>
          <w:p w14:paraId="0A468906" w14:textId="333AAA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03701D" w14:textId="6CB40C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F0E692" w14:textId="52429C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34A352" w14:textId="77777777" w:rsidTr="005F662A">
        <w:trPr>
          <w:trHeight w:val="54"/>
        </w:trPr>
        <w:tc>
          <w:tcPr>
            <w:tcW w:w="1691" w:type="dxa"/>
          </w:tcPr>
          <w:p w14:paraId="4BF471EE" w14:textId="5C6A89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7BC3A574" w14:textId="7E30D30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724096.29</w:t>
            </w:r>
          </w:p>
        </w:tc>
        <w:tc>
          <w:tcPr>
            <w:tcW w:w="1562" w:type="dxa"/>
          </w:tcPr>
          <w:p w14:paraId="1BAF45DC" w14:textId="321C35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3367309.56</w:t>
            </w:r>
          </w:p>
        </w:tc>
        <w:tc>
          <w:tcPr>
            <w:tcW w:w="2134" w:type="dxa"/>
          </w:tcPr>
          <w:p w14:paraId="2E17BFFF" w14:textId="7F3CF1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D6084" w14:textId="601BB7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CA1B6" w14:textId="224B10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22CBC86" w14:textId="77777777" w:rsidTr="005F662A">
        <w:trPr>
          <w:trHeight w:val="54"/>
        </w:trPr>
        <w:tc>
          <w:tcPr>
            <w:tcW w:w="1691" w:type="dxa"/>
          </w:tcPr>
          <w:p w14:paraId="667679E7" w14:textId="09490C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6A2F6F3A" w14:textId="526941C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724099.33</w:t>
            </w:r>
          </w:p>
        </w:tc>
        <w:tc>
          <w:tcPr>
            <w:tcW w:w="1562" w:type="dxa"/>
          </w:tcPr>
          <w:p w14:paraId="38CAFBE2" w14:textId="2B0D90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3367300.00</w:t>
            </w:r>
          </w:p>
        </w:tc>
        <w:tc>
          <w:tcPr>
            <w:tcW w:w="2134" w:type="dxa"/>
          </w:tcPr>
          <w:p w14:paraId="5E2DD196" w14:textId="427717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E4215" w14:textId="6DC8A0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9EA41" w14:textId="44CFC9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F71EF10" w14:textId="77777777" w:rsidTr="005F662A">
        <w:trPr>
          <w:trHeight w:val="54"/>
        </w:trPr>
        <w:tc>
          <w:tcPr>
            <w:tcW w:w="1691" w:type="dxa"/>
          </w:tcPr>
          <w:p w14:paraId="3D1919DA" w14:textId="40ECF3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07018309" w14:textId="5D4E37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724101.96</w:t>
            </w:r>
          </w:p>
        </w:tc>
        <w:tc>
          <w:tcPr>
            <w:tcW w:w="1562" w:type="dxa"/>
          </w:tcPr>
          <w:p w14:paraId="600CA4A5" w14:textId="1CBDA8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3367294.90</w:t>
            </w:r>
          </w:p>
        </w:tc>
        <w:tc>
          <w:tcPr>
            <w:tcW w:w="2134" w:type="dxa"/>
          </w:tcPr>
          <w:p w14:paraId="60152681" w14:textId="32E8AD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31787" w14:textId="234646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A68C4" w14:textId="5A10ED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B111707" w14:textId="77777777" w:rsidTr="005F662A">
        <w:trPr>
          <w:trHeight w:val="54"/>
        </w:trPr>
        <w:tc>
          <w:tcPr>
            <w:tcW w:w="1691" w:type="dxa"/>
          </w:tcPr>
          <w:p w14:paraId="121AF5E3" w14:textId="59AD52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2F57AE9A" w14:textId="694180D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724104.58</w:t>
            </w:r>
          </w:p>
        </w:tc>
        <w:tc>
          <w:tcPr>
            <w:tcW w:w="1562" w:type="dxa"/>
          </w:tcPr>
          <w:p w14:paraId="51D21912" w14:textId="10F96B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3367292.83</w:t>
            </w:r>
          </w:p>
        </w:tc>
        <w:tc>
          <w:tcPr>
            <w:tcW w:w="2134" w:type="dxa"/>
          </w:tcPr>
          <w:p w14:paraId="04189A30" w14:textId="4BA7EA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FE453" w14:textId="03E13E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72988" w14:textId="7315E2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7E9EF4" w14:textId="77777777" w:rsidTr="005F662A">
        <w:trPr>
          <w:trHeight w:val="54"/>
        </w:trPr>
        <w:tc>
          <w:tcPr>
            <w:tcW w:w="1691" w:type="dxa"/>
          </w:tcPr>
          <w:p w14:paraId="0EE391F4" w14:textId="49A4BE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B62E6A0" w14:textId="502A0F8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724105.80</w:t>
            </w:r>
          </w:p>
        </w:tc>
        <w:tc>
          <w:tcPr>
            <w:tcW w:w="1562" w:type="dxa"/>
          </w:tcPr>
          <w:p w14:paraId="2C366FAD" w14:textId="78A25C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3367288.15</w:t>
            </w:r>
          </w:p>
        </w:tc>
        <w:tc>
          <w:tcPr>
            <w:tcW w:w="2134" w:type="dxa"/>
          </w:tcPr>
          <w:p w14:paraId="3F671ABC" w14:textId="07CEE5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984CC" w14:textId="273940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87287" w14:textId="5A632E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7094CD" w14:textId="77777777" w:rsidTr="005F662A">
        <w:trPr>
          <w:trHeight w:val="54"/>
        </w:trPr>
        <w:tc>
          <w:tcPr>
            <w:tcW w:w="1691" w:type="dxa"/>
          </w:tcPr>
          <w:p w14:paraId="668087CC" w14:textId="100948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6BE6840F" w14:textId="4F2A64C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724110.77</w:t>
            </w:r>
          </w:p>
        </w:tc>
        <w:tc>
          <w:tcPr>
            <w:tcW w:w="1562" w:type="dxa"/>
          </w:tcPr>
          <w:p w14:paraId="05652352" w14:textId="286972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3367275.27</w:t>
            </w:r>
          </w:p>
        </w:tc>
        <w:tc>
          <w:tcPr>
            <w:tcW w:w="2134" w:type="dxa"/>
          </w:tcPr>
          <w:p w14:paraId="1408BB9C" w14:textId="704825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219B4" w14:textId="1AD17B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0D38E" w14:textId="717700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2BD773" w14:textId="77777777" w:rsidTr="005F662A">
        <w:trPr>
          <w:trHeight w:val="54"/>
        </w:trPr>
        <w:tc>
          <w:tcPr>
            <w:tcW w:w="1691" w:type="dxa"/>
          </w:tcPr>
          <w:p w14:paraId="0F959C6A" w14:textId="7FF53F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799E3937" w14:textId="7E84960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724113.38</w:t>
            </w:r>
          </w:p>
        </w:tc>
        <w:tc>
          <w:tcPr>
            <w:tcW w:w="1562" w:type="dxa"/>
          </w:tcPr>
          <w:p w14:paraId="4605E15A" w14:textId="3F7D7D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3367271.60</w:t>
            </w:r>
          </w:p>
        </w:tc>
        <w:tc>
          <w:tcPr>
            <w:tcW w:w="2134" w:type="dxa"/>
          </w:tcPr>
          <w:p w14:paraId="6AA30299" w14:textId="4C4AAF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79DAC" w14:textId="684961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88D26" w14:textId="622444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0654E60" w14:textId="77777777" w:rsidTr="005F662A">
        <w:trPr>
          <w:trHeight w:val="54"/>
        </w:trPr>
        <w:tc>
          <w:tcPr>
            <w:tcW w:w="1691" w:type="dxa"/>
          </w:tcPr>
          <w:p w14:paraId="1CF47A91" w14:textId="097C87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6A0EC58B" w14:textId="095A9C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724113.94</w:t>
            </w:r>
          </w:p>
        </w:tc>
        <w:tc>
          <w:tcPr>
            <w:tcW w:w="1562" w:type="dxa"/>
          </w:tcPr>
          <w:p w14:paraId="53BD6087" w14:textId="742226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232CFEA0" w14:textId="5D27D1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102F7" w14:textId="5BAE28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B721B" w14:textId="434BEC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D9053A" w14:textId="77777777" w:rsidTr="005F662A">
        <w:trPr>
          <w:trHeight w:val="54"/>
        </w:trPr>
        <w:tc>
          <w:tcPr>
            <w:tcW w:w="1691" w:type="dxa"/>
          </w:tcPr>
          <w:p w14:paraId="0AA50C27" w14:textId="26AA56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8CFE039" w14:textId="6FC2C6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724113.57</w:t>
            </w:r>
          </w:p>
        </w:tc>
        <w:tc>
          <w:tcPr>
            <w:tcW w:w="1562" w:type="dxa"/>
          </w:tcPr>
          <w:p w14:paraId="59D9E36A" w14:textId="1E4F99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3367268.10</w:t>
            </w:r>
          </w:p>
        </w:tc>
        <w:tc>
          <w:tcPr>
            <w:tcW w:w="2134" w:type="dxa"/>
          </w:tcPr>
          <w:p w14:paraId="16F64B54" w14:textId="6EB537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B485A0" w14:textId="391E50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6EFC5" w14:textId="5B0286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4E4B039" w14:textId="77777777" w:rsidTr="005F662A">
        <w:trPr>
          <w:trHeight w:val="54"/>
        </w:trPr>
        <w:tc>
          <w:tcPr>
            <w:tcW w:w="1691" w:type="dxa"/>
          </w:tcPr>
          <w:p w14:paraId="0D6996BA" w14:textId="644966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26C80B5A" w14:textId="6EF4F13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724114.40</w:t>
            </w:r>
          </w:p>
        </w:tc>
        <w:tc>
          <w:tcPr>
            <w:tcW w:w="1562" w:type="dxa"/>
          </w:tcPr>
          <w:p w14:paraId="636854DC" w14:textId="45D764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3367265.91</w:t>
            </w:r>
          </w:p>
        </w:tc>
        <w:tc>
          <w:tcPr>
            <w:tcW w:w="2134" w:type="dxa"/>
          </w:tcPr>
          <w:p w14:paraId="348C5B9B" w14:textId="733113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3216E" w14:textId="3CC520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61D74" w14:textId="716FB3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A200E6E" w14:textId="77777777" w:rsidTr="005F662A">
        <w:trPr>
          <w:trHeight w:val="54"/>
        </w:trPr>
        <w:tc>
          <w:tcPr>
            <w:tcW w:w="1691" w:type="dxa"/>
          </w:tcPr>
          <w:p w14:paraId="4358B325" w14:textId="6AD678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3CDD5BA6" w14:textId="40EC52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724115.72</w:t>
            </w:r>
          </w:p>
        </w:tc>
        <w:tc>
          <w:tcPr>
            <w:tcW w:w="1562" w:type="dxa"/>
          </w:tcPr>
          <w:p w14:paraId="1311B48B" w14:textId="452156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3367263.61</w:t>
            </w:r>
          </w:p>
        </w:tc>
        <w:tc>
          <w:tcPr>
            <w:tcW w:w="2134" w:type="dxa"/>
          </w:tcPr>
          <w:p w14:paraId="2947E5AE" w14:textId="2B03A2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30BFE" w14:textId="4575DD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FE991" w14:textId="55AC4D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F95A1E" w14:textId="77777777" w:rsidTr="005F662A">
        <w:trPr>
          <w:trHeight w:val="54"/>
        </w:trPr>
        <w:tc>
          <w:tcPr>
            <w:tcW w:w="1691" w:type="dxa"/>
          </w:tcPr>
          <w:p w14:paraId="1A0A4151" w14:textId="42030F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67876E7" w14:textId="0A88FD4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724118.56</w:t>
            </w:r>
          </w:p>
        </w:tc>
        <w:tc>
          <w:tcPr>
            <w:tcW w:w="1562" w:type="dxa"/>
          </w:tcPr>
          <w:p w14:paraId="2676316B" w14:textId="446978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3367261.94</w:t>
            </w:r>
          </w:p>
        </w:tc>
        <w:tc>
          <w:tcPr>
            <w:tcW w:w="2134" w:type="dxa"/>
          </w:tcPr>
          <w:p w14:paraId="1F52A3E0" w14:textId="1D4507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57F39" w14:textId="7C3D01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E860D" w14:textId="4B7BFD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D39139" w14:textId="77777777" w:rsidTr="005F662A">
        <w:trPr>
          <w:trHeight w:val="54"/>
        </w:trPr>
        <w:tc>
          <w:tcPr>
            <w:tcW w:w="1691" w:type="dxa"/>
          </w:tcPr>
          <w:p w14:paraId="769D9AC1" w14:textId="0C7726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746CAE9" w14:textId="520255D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724122.05</w:t>
            </w:r>
          </w:p>
        </w:tc>
        <w:tc>
          <w:tcPr>
            <w:tcW w:w="1562" w:type="dxa"/>
          </w:tcPr>
          <w:p w14:paraId="11E31C99" w14:textId="3EA3D9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3367258.25</w:t>
            </w:r>
          </w:p>
        </w:tc>
        <w:tc>
          <w:tcPr>
            <w:tcW w:w="2134" w:type="dxa"/>
          </w:tcPr>
          <w:p w14:paraId="50CCC5CA" w14:textId="2EE06B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CB6AA" w14:textId="728127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88141" w14:textId="5FE225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7343AF" w14:textId="77777777" w:rsidTr="005F662A">
        <w:trPr>
          <w:trHeight w:val="54"/>
        </w:trPr>
        <w:tc>
          <w:tcPr>
            <w:tcW w:w="1691" w:type="dxa"/>
          </w:tcPr>
          <w:p w14:paraId="1DE65045" w14:textId="76F83A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7A22F60" w14:textId="2BF3086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724124.94</w:t>
            </w:r>
          </w:p>
        </w:tc>
        <w:tc>
          <w:tcPr>
            <w:tcW w:w="1562" w:type="dxa"/>
          </w:tcPr>
          <w:p w14:paraId="14003438" w14:textId="259749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3367252.80</w:t>
            </w:r>
          </w:p>
        </w:tc>
        <w:tc>
          <w:tcPr>
            <w:tcW w:w="2134" w:type="dxa"/>
          </w:tcPr>
          <w:p w14:paraId="66E0009D" w14:textId="37F0DE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470AF" w14:textId="2E9CC6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3C7C3" w14:textId="4F7A18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47505B" w14:textId="77777777" w:rsidTr="005F662A">
        <w:trPr>
          <w:trHeight w:val="54"/>
        </w:trPr>
        <w:tc>
          <w:tcPr>
            <w:tcW w:w="1691" w:type="dxa"/>
          </w:tcPr>
          <w:p w14:paraId="490A7A17" w14:textId="08E291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31FAB07A" w14:textId="76E23E1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724126.48</w:t>
            </w:r>
          </w:p>
        </w:tc>
        <w:tc>
          <w:tcPr>
            <w:tcW w:w="1562" w:type="dxa"/>
          </w:tcPr>
          <w:p w14:paraId="79511647" w14:textId="6075BB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3367248.00</w:t>
            </w:r>
          </w:p>
        </w:tc>
        <w:tc>
          <w:tcPr>
            <w:tcW w:w="2134" w:type="dxa"/>
          </w:tcPr>
          <w:p w14:paraId="36D09974" w14:textId="1FA4E7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9BD420" w14:textId="144825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5B96D" w14:textId="2EDDAD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A21DF4" w14:textId="77777777" w:rsidTr="005F662A">
        <w:trPr>
          <w:trHeight w:val="54"/>
        </w:trPr>
        <w:tc>
          <w:tcPr>
            <w:tcW w:w="1691" w:type="dxa"/>
          </w:tcPr>
          <w:p w14:paraId="0B284B78" w14:textId="256403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23E3DF3C" w14:textId="08E7ABA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724127.60</w:t>
            </w:r>
          </w:p>
        </w:tc>
        <w:tc>
          <w:tcPr>
            <w:tcW w:w="1562" w:type="dxa"/>
          </w:tcPr>
          <w:p w14:paraId="77F7D3D0" w14:textId="3AB20C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3367243.48</w:t>
            </w:r>
          </w:p>
        </w:tc>
        <w:tc>
          <w:tcPr>
            <w:tcW w:w="2134" w:type="dxa"/>
          </w:tcPr>
          <w:p w14:paraId="7985DCA7" w14:textId="5B8520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EE9E2" w14:textId="1D389C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F3646" w14:textId="1FC89F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75C084" w14:textId="77777777" w:rsidTr="005F662A">
        <w:trPr>
          <w:trHeight w:val="54"/>
        </w:trPr>
        <w:tc>
          <w:tcPr>
            <w:tcW w:w="1691" w:type="dxa"/>
          </w:tcPr>
          <w:p w14:paraId="671EE35F" w14:textId="12677A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27058F9A" w14:textId="26D9CF8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724128.16</w:t>
            </w:r>
          </w:p>
        </w:tc>
        <w:tc>
          <w:tcPr>
            <w:tcW w:w="1562" w:type="dxa"/>
          </w:tcPr>
          <w:p w14:paraId="1B62C37D" w14:textId="0CFC67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3367240.07</w:t>
            </w:r>
          </w:p>
        </w:tc>
        <w:tc>
          <w:tcPr>
            <w:tcW w:w="2134" w:type="dxa"/>
          </w:tcPr>
          <w:p w14:paraId="36F26342" w14:textId="4A2829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6B472" w14:textId="01D771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5283F" w14:textId="411C2E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A7832A8" w14:textId="77777777" w:rsidTr="005F662A">
        <w:trPr>
          <w:trHeight w:val="54"/>
        </w:trPr>
        <w:tc>
          <w:tcPr>
            <w:tcW w:w="1691" w:type="dxa"/>
          </w:tcPr>
          <w:p w14:paraId="3EDEFB9D" w14:textId="103C2A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B679A11" w14:textId="6F28F85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724128.34</w:t>
            </w:r>
          </w:p>
        </w:tc>
        <w:tc>
          <w:tcPr>
            <w:tcW w:w="1562" w:type="dxa"/>
          </w:tcPr>
          <w:p w14:paraId="208E4476" w14:textId="11CB54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3367236.72</w:t>
            </w:r>
          </w:p>
        </w:tc>
        <w:tc>
          <w:tcPr>
            <w:tcW w:w="2134" w:type="dxa"/>
          </w:tcPr>
          <w:p w14:paraId="0CE524E2" w14:textId="408135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4A68D" w14:textId="37F916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364EC2" w14:textId="69DDDB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474CC2" w14:textId="77777777" w:rsidTr="005F662A">
        <w:trPr>
          <w:trHeight w:val="54"/>
        </w:trPr>
        <w:tc>
          <w:tcPr>
            <w:tcW w:w="1691" w:type="dxa"/>
          </w:tcPr>
          <w:p w14:paraId="2F1208C8" w14:textId="0B588F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61E7AB22" w14:textId="5F75117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724129.65</w:t>
            </w:r>
          </w:p>
        </w:tc>
        <w:tc>
          <w:tcPr>
            <w:tcW w:w="1562" w:type="dxa"/>
          </w:tcPr>
          <w:p w14:paraId="0F9D2653" w14:textId="292B9B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3367232.85</w:t>
            </w:r>
          </w:p>
        </w:tc>
        <w:tc>
          <w:tcPr>
            <w:tcW w:w="2134" w:type="dxa"/>
          </w:tcPr>
          <w:p w14:paraId="1AD3F201" w14:textId="08FE5F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7DE83" w14:textId="219FE7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032BC" w14:textId="0E6F29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ACB164" w14:textId="77777777" w:rsidTr="005F662A">
        <w:trPr>
          <w:trHeight w:val="54"/>
        </w:trPr>
        <w:tc>
          <w:tcPr>
            <w:tcW w:w="1691" w:type="dxa"/>
          </w:tcPr>
          <w:p w14:paraId="39B6A2F0" w14:textId="3D1E2C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2E95AB1A" w14:textId="4990EAC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724130.77</w:t>
            </w:r>
          </w:p>
        </w:tc>
        <w:tc>
          <w:tcPr>
            <w:tcW w:w="1562" w:type="dxa"/>
          </w:tcPr>
          <w:p w14:paraId="3ED1DD16" w14:textId="578B8B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3367230.43</w:t>
            </w:r>
          </w:p>
        </w:tc>
        <w:tc>
          <w:tcPr>
            <w:tcW w:w="2134" w:type="dxa"/>
          </w:tcPr>
          <w:p w14:paraId="141B6A43" w14:textId="1F741B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85AF0" w14:textId="445A46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5597C7" w14:textId="563F74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F48000" w14:textId="77777777" w:rsidTr="005F662A">
        <w:trPr>
          <w:trHeight w:val="54"/>
        </w:trPr>
        <w:tc>
          <w:tcPr>
            <w:tcW w:w="1691" w:type="dxa"/>
          </w:tcPr>
          <w:p w14:paraId="4EBD5BF2" w14:textId="34DF64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517D23B0" w14:textId="791E8C7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724132.26</w:t>
            </w:r>
          </w:p>
        </w:tc>
        <w:tc>
          <w:tcPr>
            <w:tcW w:w="1562" w:type="dxa"/>
          </w:tcPr>
          <w:p w14:paraId="48CEE96F" w14:textId="24006E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3367227.12</w:t>
            </w:r>
          </w:p>
        </w:tc>
        <w:tc>
          <w:tcPr>
            <w:tcW w:w="2134" w:type="dxa"/>
          </w:tcPr>
          <w:p w14:paraId="44DE20A4" w14:textId="3F89DB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6FAD6" w14:textId="26B5EE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1B39D" w14:textId="2C97F9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BA1BB4" w14:textId="77777777" w:rsidTr="005F662A">
        <w:trPr>
          <w:trHeight w:val="54"/>
        </w:trPr>
        <w:tc>
          <w:tcPr>
            <w:tcW w:w="1691" w:type="dxa"/>
          </w:tcPr>
          <w:p w14:paraId="74B18AE5" w14:textId="1CC587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5A2A68D4" w14:textId="60E5918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724133.33</w:t>
            </w:r>
          </w:p>
        </w:tc>
        <w:tc>
          <w:tcPr>
            <w:tcW w:w="1562" w:type="dxa"/>
          </w:tcPr>
          <w:p w14:paraId="28046D9A" w14:textId="620CFD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3367222.55</w:t>
            </w:r>
          </w:p>
        </w:tc>
        <w:tc>
          <w:tcPr>
            <w:tcW w:w="2134" w:type="dxa"/>
          </w:tcPr>
          <w:p w14:paraId="4CED6597" w14:textId="276405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F37FC" w14:textId="434578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38820" w14:textId="5B28A6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00FE95" w14:textId="77777777" w:rsidTr="005F662A">
        <w:trPr>
          <w:trHeight w:val="54"/>
        </w:trPr>
        <w:tc>
          <w:tcPr>
            <w:tcW w:w="1691" w:type="dxa"/>
          </w:tcPr>
          <w:p w14:paraId="37C63CAB" w14:textId="58334C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4B124D4E" w14:textId="4307070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182C735E" w14:textId="7FA663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3367216.47</w:t>
            </w:r>
          </w:p>
        </w:tc>
        <w:tc>
          <w:tcPr>
            <w:tcW w:w="2134" w:type="dxa"/>
          </w:tcPr>
          <w:p w14:paraId="7C52A24E" w14:textId="2D3D4C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97D48" w14:textId="23B38D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7D8B3" w14:textId="3A5581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2F4AE9" w14:textId="77777777" w:rsidTr="005F662A">
        <w:trPr>
          <w:trHeight w:val="54"/>
        </w:trPr>
        <w:tc>
          <w:tcPr>
            <w:tcW w:w="1691" w:type="dxa"/>
          </w:tcPr>
          <w:p w14:paraId="2D5560AA" w14:textId="4959CF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3F6A1673" w14:textId="158D2D2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724133.94</w:t>
            </w:r>
          </w:p>
        </w:tc>
        <w:tc>
          <w:tcPr>
            <w:tcW w:w="1562" w:type="dxa"/>
          </w:tcPr>
          <w:p w14:paraId="63EC188F" w14:textId="6409D7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73771D88" w14:textId="689E56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4E6B6" w14:textId="1D5F80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3BB25" w14:textId="73D3C7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A2E402B" w14:textId="77777777" w:rsidTr="005F662A">
        <w:trPr>
          <w:trHeight w:val="54"/>
        </w:trPr>
        <w:tc>
          <w:tcPr>
            <w:tcW w:w="1691" w:type="dxa"/>
          </w:tcPr>
          <w:p w14:paraId="3198D971" w14:textId="3B6094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4FDA8E9B" w14:textId="031AB0C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724133.60</w:t>
            </w:r>
          </w:p>
        </w:tc>
        <w:tc>
          <w:tcPr>
            <w:tcW w:w="1562" w:type="dxa"/>
          </w:tcPr>
          <w:p w14:paraId="0E9D9FE3" w14:textId="31FD52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3367201.76</w:t>
            </w:r>
          </w:p>
        </w:tc>
        <w:tc>
          <w:tcPr>
            <w:tcW w:w="2134" w:type="dxa"/>
          </w:tcPr>
          <w:p w14:paraId="500B7732" w14:textId="5E41DC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887B0" w14:textId="1FA2A3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A5291" w14:textId="3D57FC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8A129FA" w14:textId="77777777" w:rsidTr="005F662A">
        <w:trPr>
          <w:trHeight w:val="54"/>
        </w:trPr>
        <w:tc>
          <w:tcPr>
            <w:tcW w:w="1691" w:type="dxa"/>
          </w:tcPr>
          <w:p w14:paraId="30AC3100" w14:textId="49D419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8E08CF3" w14:textId="68E5769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724133.23</w:t>
            </w:r>
          </w:p>
        </w:tc>
        <w:tc>
          <w:tcPr>
            <w:tcW w:w="1562" w:type="dxa"/>
          </w:tcPr>
          <w:p w14:paraId="398C3476" w14:textId="460256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3367197.26</w:t>
            </w:r>
          </w:p>
        </w:tc>
        <w:tc>
          <w:tcPr>
            <w:tcW w:w="2134" w:type="dxa"/>
          </w:tcPr>
          <w:p w14:paraId="52C55D7F" w14:textId="62BFD3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0A7AD" w14:textId="742FA1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D902F" w14:textId="624BBC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D770B8" w14:textId="77777777" w:rsidTr="005F662A">
        <w:trPr>
          <w:trHeight w:val="54"/>
        </w:trPr>
        <w:tc>
          <w:tcPr>
            <w:tcW w:w="1691" w:type="dxa"/>
          </w:tcPr>
          <w:p w14:paraId="1DFB9FD8" w14:textId="650C46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592FDE02" w14:textId="22FC0EF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724132.44</w:t>
            </w:r>
          </w:p>
        </w:tc>
        <w:tc>
          <w:tcPr>
            <w:tcW w:w="1562" w:type="dxa"/>
          </w:tcPr>
          <w:p w14:paraId="1C64E9F1" w14:textId="3AD67E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3367192.03</w:t>
            </w:r>
          </w:p>
        </w:tc>
        <w:tc>
          <w:tcPr>
            <w:tcW w:w="2134" w:type="dxa"/>
          </w:tcPr>
          <w:p w14:paraId="666F75A6" w14:textId="51B2A4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15CDC" w14:textId="4D5869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451EB" w14:textId="53E11F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5C419F" w14:textId="77777777" w:rsidTr="005F662A">
        <w:trPr>
          <w:trHeight w:val="54"/>
        </w:trPr>
        <w:tc>
          <w:tcPr>
            <w:tcW w:w="1691" w:type="dxa"/>
          </w:tcPr>
          <w:p w14:paraId="1803CE78" w14:textId="5F4E46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65148032" w14:textId="59010E1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724131.56</w:t>
            </w:r>
          </w:p>
        </w:tc>
        <w:tc>
          <w:tcPr>
            <w:tcW w:w="1562" w:type="dxa"/>
          </w:tcPr>
          <w:p w14:paraId="5E86FD9E" w14:textId="188623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3367186.15</w:t>
            </w:r>
          </w:p>
        </w:tc>
        <w:tc>
          <w:tcPr>
            <w:tcW w:w="2134" w:type="dxa"/>
          </w:tcPr>
          <w:p w14:paraId="7BBC6F1C" w14:textId="6D0356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FF87C7" w14:textId="34191B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8817D" w14:textId="42530C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AEB433" w14:textId="77777777" w:rsidTr="005F662A">
        <w:trPr>
          <w:trHeight w:val="54"/>
        </w:trPr>
        <w:tc>
          <w:tcPr>
            <w:tcW w:w="1691" w:type="dxa"/>
          </w:tcPr>
          <w:p w14:paraId="313AA71C" w14:textId="4743C4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229ADDF" w14:textId="0DDDB50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724130.64</w:t>
            </w:r>
          </w:p>
        </w:tc>
        <w:tc>
          <w:tcPr>
            <w:tcW w:w="1562" w:type="dxa"/>
          </w:tcPr>
          <w:p w14:paraId="04000F8B" w14:textId="0D76E1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3367180.82</w:t>
            </w:r>
          </w:p>
        </w:tc>
        <w:tc>
          <w:tcPr>
            <w:tcW w:w="2134" w:type="dxa"/>
          </w:tcPr>
          <w:p w14:paraId="1160FE92" w14:textId="24C807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2EDEC" w14:textId="28C6C9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E4A21" w14:textId="6D260F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3D00EF" w14:textId="77777777" w:rsidTr="005F662A">
        <w:trPr>
          <w:trHeight w:val="54"/>
        </w:trPr>
        <w:tc>
          <w:tcPr>
            <w:tcW w:w="1691" w:type="dxa"/>
          </w:tcPr>
          <w:p w14:paraId="68E687A1" w14:textId="1259B5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6EEE2C70" w14:textId="16849B7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724129.89</w:t>
            </w:r>
          </w:p>
        </w:tc>
        <w:tc>
          <w:tcPr>
            <w:tcW w:w="1562" w:type="dxa"/>
          </w:tcPr>
          <w:p w14:paraId="422BB5AE" w14:textId="784C8D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3367176.96</w:t>
            </w:r>
          </w:p>
        </w:tc>
        <w:tc>
          <w:tcPr>
            <w:tcW w:w="2134" w:type="dxa"/>
          </w:tcPr>
          <w:p w14:paraId="21E5AAC1" w14:textId="2BCFED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48017" w14:textId="62C7F9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29AE5" w14:textId="2CC900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22E890" w14:textId="77777777" w:rsidTr="005F662A">
        <w:trPr>
          <w:trHeight w:val="54"/>
        </w:trPr>
        <w:tc>
          <w:tcPr>
            <w:tcW w:w="1691" w:type="dxa"/>
          </w:tcPr>
          <w:p w14:paraId="572A87C3" w14:textId="3D408D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15A71D4F" w14:textId="707FEE1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724126.28</w:t>
            </w:r>
          </w:p>
        </w:tc>
        <w:tc>
          <w:tcPr>
            <w:tcW w:w="1562" w:type="dxa"/>
          </w:tcPr>
          <w:p w14:paraId="471C0E88" w14:textId="76DCC1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3367170.31</w:t>
            </w:r>
          </w:p>
        </w:tc>
        <w:tc>
          <w:tcPr>
            <w:tcW w:w="2134" w:type="dxa"/>
          </w:tcPr>
          <w:p w14:paraId="1A663F0A" w14:textId="0E0624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D2EFC" w14:textId="1CA9E4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056E8" w14:textId="3CA630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5316045" w14:textId="77777777" w:rsidTr="005F662A">
        <w:trPr>
          <w:trHeight w:val="54"/>
        </w:trPr>
        <w:tc>
          <w:tcPr>
            <w:tcW w:w="1691" w:type="dxa"/>
          </w:tcPr>
          <w:p w14:paraId="59609D39" w14:textId="5246E9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6A7C843F" w14:textId="0581099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724125.04</w:t>
            </w:r>
          </w:p>
        </w:tc>
        <w:tc>
          <w:tcPr>
            <w:tcW w:w="1562" w:type="dxa"/>
          </w:tcPr>
          <w:p w14:paraId="45EA5E58" w14:textId="4259C6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3367167.43</w:t>
            </w:r>
          </w:p>
        </w:tc>
        <w:tc>
          <w:tcPr>
            <w:tcW w:w="2134" w:type="dxa"/>
          </w:tcPr>
          <w:p w14:paraId="4B3240AB" w14:textId="0915F6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7ACC5" w14:textId="2A8E76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BFACE" w14:textId="36564B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EF82184" w14:textId="77777777" w:rsidTr="005F662A">
        <w:trPr>
          <w:trHeight w:val="54"/>
        </w:trPr>
        <w:tc>
          <w:tcPr>
            <w:tcW w:w="1691" w:type="dxa"/>
          </w:tcPr>
          <w:p w14:paraId="268C2061" w14:textId="002A90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68C300AD" w14:textId="7BECFC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724124.81</w:t>
            </w:r>
          </w:p>
        </w:tc>
        <w:tc>
          <w:tcPr>
            <w:tcW w:w="1562" w:type="dxa"/>
          </w:tcPr>
          <w:p w14:paraId="1BFDEC14" w14:textId="4D9FDA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3367165.24</w:t>
            </w:r>
          </w:p>
        </w:tc>
        <w:tc>
          <w:tcPr>
            <w:tcW w:w="2134" w:type="dxa"/>
          </w:tcPr>
          <w:p w14:paraId="77567F13" w14:textId="088D34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55E480" w14:textId="2C2571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BF239" w14:textId="337258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26568BA" w14:textId="77777777" w:rsidTr="005F662A">
        <w:trPr>
          <w:trHeight w:val="54"/>
        </w:trPr>
        <w:tc>
          <w:tcPr>
            <w:tcW w:w="1691" w:type="dxa"/>
          </w:tcPr>
          <w:p w14:paraId="0648B413" w14:textId="176F76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2E310210" w14:textId="2A153E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724125.13</w:t>
            </w:r>
          </w:p>
        </w:tc>
        <w:tc>
          <w:tcPr>
            <w:tcW w:w="1562" w:type="dxa"/>
          </w:tcPr>
          <w:p w14:paraId="2928EC64" w14:textId="0C00A1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3367162.57</w:t>
            </w:r>
          </w:p>
        </w:tc>
        <w:tc>
          <w:tcPr>
            <w:tcW w:w="2134" w:type="dxa"/>
          </w:tcPr>
          <w:p w14:paraId="2201843C" w14:textId="0F48CC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3AA559" w14:textId="76D003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61FF8" w14:textId="2512AB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11501C" w14:textId="77777777" w:rsidTr="005F662A">
        <w:trPr>
          <w:trHeight w:val="54"/>
        </w:trPr>
        <w:tc>
          <w:tcPr>
            <w:tcW w:w="1691" w:type="dxa"/>
          </w:tcPr>
          <w:p w14:paraId="27D0704A" w14:textId="333AF1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02709D34" w14:textId="7747FA7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724125.59</w:t>
            </w:r>
          </w:p>
        </w:tc>
        <w:tc>
          <w:tcPr>
            <w:tcW w:w="1562" w:type="dxa"/>
          </w:tcPr>
          <w:p w14:paraId="354B90F5" w14:textId="1F610A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3367159.17</w:t>
            </w:r>
          </w:p>
        </w:tc>
        <w:tc>
          <w:tcPr>
            <w:tcW w:w="2134" w:type="dxa"/>
          </w:tcPr>
          <w:p w14:paraId="2F04E245" w14:textId="68D0B4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944AF" w14:textId="29AE01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CE2B1" w14:textId="13878D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ADF9186" w14:textId="77777777" w:rsidTr="005F662A">
        <w:trPr>
          <w:trHeight w:val="54"/>
        </w:trPr>
        <w:tc>
          <w:tcPr>
            <w:tcW w:w="1691" w:type="dxa"/>
          </w:tcPr>
          <w:p w14:paraId="33565EEF" w14:textId="5DDE90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1384D490" w14:textId="3E68E15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724125.36</w:t>
            </w:r>
          </w:p>
        </w:tc>
        <w:tc>
          <w:tcPr>
            <w:tcW w:w="1562" w:type="dxa"/>
          </w:tcPr>
          <w:p w14:paraId="69DB54B4" w14:textId="589A1C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1E4D66AB" w14:textId="2B50B0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86978" w14:textId="518C52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2CEAD" w14:textId="0F547E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930B71" w14:textId="77777777" w:rsidTr="005F662A">
        <w:trPr>
          <w:trHeight w:val="54"/>
        </w:trPr>
        <w:tc>
          <w:tcPr>
            <w:tcW w:w="1691" w:type="dxa"/>
          </w:tcPr>
          <w:p w14:paraId="799775C9" w14:textId="1F2AC6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428EA47E" w14:textId="471269B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724124.53</w:t>
            </w:r>
          </w:p>
        </w:tc>
        <w:tc>
          <w:tcPr>
            <w:tcW w:w="1562" w:type="dxa"/>
          </w:tcPr>
          <w:p w14:paraId="75495501" w14:textId="286DCA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3367153.07</w:t>
            </w:r>
          </w:p>
        </w:tc>
        <w:tc>
          <w:tcPr>
            <w:tcW w:w="2134" w:type="dxa"/>
          </w:tcPr>
          <w:p w14:paraId="194F0266" w14:textId="1707EF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BC046" w14:textId="267FEE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C0044" w14:textId="14F001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607D6C" w14:textId="77777777" w:rsidTr="005F662A">
        <w:trPr>
          <w:trHeight w:val="54"/>
        </w:trPr>
        <w:tc>
          <w:tcPr>
            <w:tcW w:w="1691" w:type="dxa"/>
          </w:tcPr>
          <w:p w14:paraId="71A6114E" w14:textId="07B87C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0AF2D54D" w14:textId="4B92625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724122.43</w:t>
            </w:r>
          </w:p>
        </w:tc>
        <w:tc>
          <w:tcPr>
            <w:tcW w:w="1562" w:type="dxa"/>
          </w:tcPr>
          <w:p w14:paraId="20ED971C" w14:textId="49D377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3367150.24</w:t>
            </w:r>
          </w:p>
        </w:tc>
        <w:tc>
          <w:tcPr>
            <w:tcW w:w="2134" w:type="dxa"/>
          </w:tcPr>
          <w:p w14:paraId="55CAC01F" w14:textId="50977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3952E1" w14:textId="5E45B4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D77F9" w14:textId="33205E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77D539" w14:textId="77777777" w:rsidTr="005F662A">
        <w:trPr>
          <w:trHeight w:val="54"/>
        </w:trPr>
        <w:tc>
          <w:tcPr>
            <w:tcW w:w="1691" w:type="dxa"/>
          </w:tcPr>
          <w:p w14:paraId="7D86A276" w14:textId="563BDF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31139309" w14:textId="51FBD0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724120.50</w:t>
            </w:r>
          </w:p>
        </w:tc>
        <w:tc>
          <w:tcPr>
            <w:tcW w:w="1562" w:type="dxa"/>
          </w:tcPr>
          <w:p w14:paraId="56FC9802" w14:textId="44808B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3367146.78</w:t>
            </w:r>
          </w:p>
        </w:tc>
        <w:tc>
          <w:tcPr>
            <w:tcW w:w="2134" w:type="dxa"/>
          </w:tcPr>
          <w:p w14:paraId="33607977" w14:textId="12822D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0A3EC" w14:textId="271FD7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D5878" w14:textId="0B8958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AF4CDA" w14:textId="77777777" w:rsidTr="005F662A">
        <w:trPr>
          <w:trHeight w:val="54"/>
        </w:trPr>
        <w:tc>
          <w:tcPr>
            <w:tcW w:w="1691" w:type="dxa"/>
          </w:tcPr>
          <w:p w14:paraId="7F82BD78" w14:textId="1F2430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55ABACD0" w14:textId="4A6CECE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724118.82</w:t>
            </w:r>
          </w:p>
        </w:tc>
        <w:tc>
          <w:tcPr>
            <w:tcW w:w="1562" w:type="dxa"/>
          </w:tcPr>
          <w:p w14:paraId="361189F2" w14:textId="4FC995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3367141.55</w:t>
            </w:r>
          </w:p>
        </w:tc>
        <w:tc>
          <w:tcPr>
            <w:tcW w:w="2134" w:type="dxa"/>
          </w:tcPr>
          <w:p w14:paraId="59E5CF58" w14:textId="036963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05947" w14:textId="7D0DBA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DF1BB" w14:textId="12ABC5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6DECB6" w14:textId="77777777" w:rsidTr="005F662A">
        <w:trPr>
          <w:trHeight w:val="54"/>
        </w:trPr>
        <w:tc>
          <w:tcPr>
            <w:tcW w:w="1691" w:type="dxa"/>
          </w:tcPr>
          <w:p w14:paraId="601C0E8A" w14:textId="231EFA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2F66B773" w14:textId="766CA3A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724118.50</w:t>
            </w:r>
          </w:p>
        </w:tc>
        <w:tc>
          <w:tcPr>
            <w:tcW w:w="1562" w:type="dxa"/>
          </w:tcPr>
          <w:p w14:paraId="12987F29" w14:textId="40D069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3367138.62</w:t>
            </w:r>
          </w:p>
        </w:tc>
        <w:tc>
          <w:tcPr>
            <w:tcW w:w="2134" w:type="dxa"/>
          </w:tcPr>
          <w:p w14:paraId="7F530D33" w14:textId="1663E0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E5E68" w14:textId="10BA86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87F70" w14:textId="5ED6FD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B4F1D3" w14:textId="77777777" w:rsidTr="005F662A">
        <w:trPr>
          <w:trHeight w:val="54"/>
        </w:trPr>
        <w:tc>
          <w:tcPr>
            <w:tcW w:w="1691" w:type="dxa"/>
          </w:tcPr>
          <w:p w14:paraId="5EC450B0" w14:textId="38ADD3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2C584D60" w14:textId="7FA979E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724119.28</w:t>
            </w:r>
          </w:p>
        </w:tc>
        <w:tc>
          <w:tcPr>
            <w:tcW w:w="1562" w:type="dxa"/>
          </w:tcPr>
          <w:p w14:paraId="529D22C2" w14:textId="23B784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3367136.43</w:t>
            </w:r>
          </w:p>
        </w:tc>
        <w:tc>
          <w:tcPr>
            <w:tcW w:w="2134" w:type="dxa"/>
          </w:tcPr>
          <w:p w14:paraId="714B3FDE" w14:textId="52647D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E2E38" w14:textId="74288E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FFCDF" w14:textId="52FB2A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4CF89F3" w14:textId="77777777" w:rsidTr="005F662A">
        <w:trPr>
          <w:trHeight w:val="54"/>
        </w:trPr>
        <w:tc>
          <w:tcPr>
            <w:tcW w:w="1691" w:type="dxa"/>
          </w:tcPr>
          <w:p w14:paraId="52C6D5F8" w14:textId="48EBE6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310B6E00" w14:textId="1CEDF1B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724119.92</w:t>
            </w:r>
          </w:p>
        </w:tc>
        <w:tc>
          <w:tcPr>
            <w:tcW w:w="1562" w:type="dxa"/>
          </w:tcPr>
          <w:p w14:paraId="1E87C6DA" w14:textId="6F5E84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3367134.36</w:t>
            </w:r>
          </w:p>
        </w:tc>
        <w:tc>
          <w:tcPr>
            <w:tcW w:w="2134" w:type="dxa"/>
          </w:tcPr>
          <w:p w14:paraId="59E44C4C" w14:textId="18052A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FD4CE" w14:textId="194B9F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3AA77" w14:textId="0539C6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081406A" w14:textId="77777777" w:rsidTr="005F662A">
        <w:trPr>
          <w:trHeight w:val="54"/>
        </w:trPr>
        <w:tc>
          <w:tcPr>
            <w:tcW w:w="1691" w:type="dxa"/>
          </w:tcPr>
          <w:p w14:paraId="2F92C5BC" w14:textId="1990E5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2CB88CB9" w14:textId="66B57BF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724120.97</w:t>
            </w:r>
          </w:p>
        </w:tc>
        <w:tc>
          <w:tcPr>
            <w:tcW w:w="1562" w:type="dxa"/>
          </w:tcPr>
          <w:p w14:paraId="3EFB5D5D" w14:textId="5B6193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3367131.94</w:t>
            </w:r>
          </w:p>
        </w:tc>
        <w:tc>
          <w:tcPr>
            <w:tcW w:w="2134" w:type="dxa"/>
          </w:tcPr>
          <w:p w14:paraId="4C398F8D" w14:textId="4965E2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4FB19" w14:textId="64B62D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1D6FC" w14:textId="3BF62D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103B60" w14:textId="77777777" w:rsidTr="005F662A">
        <w:trPr>
          <w:trHeight w:val="54"/>
        </w:trPr>
        <w:tc>
          <w:tcPr>
            <w:tcW w:w="1691" w:type="dxa"/>
          </w:tcPr>
          <w:p w14:paraId="090CB5AA" w14:textId="61C2A8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47A1E7DD" w14:textId="03D522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724121.80</w:t>
            </w:r>
          </w:p>
        </w:tc>
        <w:tc>
          <w:tcPr>
            <w:tcW w:w="1562" w:type="dxa"/>
          </w:tcPr>
          <w:p w14:paraId="2948F077" w14:textId="2288C2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3367130.20</w:t>
            </w:r>
          </w:p>
        </w:tc>
        <w:tc>
          <w:tcPr>
            <w:tcW w:w="2134" w:type="dxa"/>
          </w:tcPr>
          <w:p w14:paraId="6E3DBD46" w14:textId="73A2A6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932189" w14:textId="41D928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A6F65" w14:textId="42E363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9F26E30" w14:textId="77777777" w:rsidTr="005F662A">
        <w:trPr>
          <w:trHeight w:val="54"/>
        </w:trPr>
        <w:tc>
          <w:tcPr>
            <w:tcW w:w="1691" w:type="dxa"/>
          </w:tcPr>
          <w:p w14:paraId="6FEC7382" w14:textId="647A2B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5D18455A" w14:textId="3DD0EA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724121.66</w:t>
            </w:r>
          </w:p>
        </w:tc>
        <w:tc>
          <w:tcPr>
            <w:tcW w:w="1562" w:type="dxa"/>
          </w:tcPr>
          <w:p w14:paraId="07296298" w14:textId="12BE5D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3367128.10</w:t>
            </w:r>
          </w:p>
        </w:tc>
        <w:tc>
          <w:tcPr>
            <w:tcW w:w="2134" w:type="dxa"/>
          </w:tcPr>
          <w:p w14:paraId="59B80CFA" w14:textId="2C1E3A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6AFA9" w14:textId="1EC783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D9BE5" w14:textId="6700DA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760921" w14:textId="77777777" w:rsidTr="005F662A">
        <w:trPr>
          <w:trHeight w:val="54"/>
        </w:trPr>
        <w:tc>
          <w:tcPr>
            <w:tcW w:w="1691" w:type="dxa"/>
          </w:tcPr>
          <w:p w14:paraId="7F9D5C66" w14:textId="294924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2EEC30B" w14:textId="7619C41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724121.25</w:t>
            </w:r>
          </w:p>
        </w:tc>
        <w:tc>
          <w:tcPr>
            <w:tcW w:w="1562" w:type="dxa"/>
          </w:tcPr>
          <w:p w14:paraId="2CBD5EEE" w14:textId="558501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3367126.63</w:t>
            </w:r>
          </w:p>
        </w:tc>
        <w:tc>
          <w:tcPr>
            <w:tcW w:w="2134" w:type="dxa"/>
          </w:tcPr>
          <w:p w14:paraId="77EF9372" w14:textId="6AA68F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86517" w14:textId="12EE1E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AF3C1" w14:textId="54231B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5257D1" w14:textId="77777777" w:rsidTr="005F662A">
        <w:trPr>
          <w:trHeight w:val="54"/>
        </w:trPr>
        <w:tc>
          <w:tcPr>
            <w:tcW w:w="1691" w:type="dxa"/>
          </w:tcPr>
          <w:p w14:paraId="218E2AFA" w14:textId="71FF96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661388C4" w14:textId="7538326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724121.61</w:t>
            </w:r>
          </w:p>
        </w:tc>
        <w:tc>
          <w:tcPr>
            <w:tcW w:w="1562" w:type="dxa"/>
          </w:tcPr>
          <w:p w14:paraId="1672C024" w14:textId="07F329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3367124.57</w:t>
            </w:r>
          </w:p>
        </w:tc>
        <w:tc>
          <w:tcPr>
            <w:tcW w:w="2134" w:type="dxa"/>
          </w:tcPr>
          <w:p w14:paraId="4B41DEFF" w14:textId="1696C1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4C623" w14:textId="309143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01FCF6" w14:textId="4FCCA3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AE929A" w14:textId="77777777" w:rsidTr="005F662A">
        <w:trPr>
          <w:trHeight w:val="54"/>
        </w:trPr>
        <w:tc>
          <w:tcPr>
            <w:tcW w:w="1691" w:type="dxa"/>
          </w:tcPr>
          <w:p w14:paraId="0EC3CDB7" w14:textId="5C3B24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8B7A6BF" w14:textId="63F79E6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724121.07</w:t>
            </w:r>
          </w:p>
        </w:tc>
        <w:tc>
          <w:tcPr>
            <w:tcW w:w="1562" w:type="dxa"/>
          </w:tcPr>
          <w:p w14:paraId="0884A8E2" w14:textId="2D85B9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3367122.84</w:t>
            </w:r>
          </w:p>
        </w:tc>
        <w:tc>
          <w:tcPr>
            <w:tcW w:w="2134" w:type="dxa"/>
          </w:tcPr>
          <w:p w14:paraId="644FA21E" w14:textId="7E1DDD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B45B1" w14:textId="5ACDDF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D8D9C" w14:textId="270A17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157FE7" w14:textId="77777777" w:rsidTr="005F662A">
        <w:trPr>
          <w:trHeight w:val="54"/>
        </w:trPr>
        <w:tc>
          <w:tcPr>
            <w:tcW w:w="1691" w:type="dxa"/>
          </w:tcPr>
          <w:p w14:paraId="2A73BDB5" w14:textId="71D883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354180E0" w14:textId="1A37DE5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2CF9ED17" w14:textId="6C5AA5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3367121.83</w:t>
            </w:r>
          </w:p>
        </w:tc>
        <w:tc>
          <w:tcPr>
            <w:tcW w:w="2134" w:type="dxa"/>
          </w:tcPr>
          <w:p w14:paraId="0B094B6C" w14:textId="6C8342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F2D52" w14:textId="028F7B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AA0BE" w14:textId="5576BA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561F7B" w14:textId="77777777" w:rsidTr="005F662A">
        <w:trPr>
          <w:trHeight w:val="54"/>
        </w:trPr>
        <w:tc>
          <w:tcPr>
            <w:tcW w:w="1691" w:type="dxa"/>
          </w:tcPr>
          <w:p w14:paraId="5E295F9A" w14:textId="6A0261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744577E6" w14:textId="786E4D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724119.56</w:t>
            </w:r>
          </w:p>
        </w:tc>
        <w:tc>
          <w:tcPr>
            <w:tcW w:w="1562" w:type="dxa"/>
          </w:tcPr>
          <w:p w14:paraId="2815B468" w14:textId="3A9BA1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3367121.65</w:t>
            </w:r>
          </w:p>
        </w:tc>
        <w:tc>
          <w:tcPr>
            <w:tcW w:w="2134" w:type="dxa"/>
          </w:tcPr>
          <w:p w14:paraId="63B6CB60" w14:textId="7FA224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A51AA8" w14:textId="0A5688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C97BE" w14:textId="34C1F5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D22187" w14:textId="77777777" w:rsidTr="005F662A">
        <w:trPr>
          <w:trHeight w:val="54"/>
        </w:trPr>
        <w:tc>
          <w:tcPr>
            <w:tcW w:w="1691" w:type="dxa"/>
          </w:tcPr>
          <w:p w14:paraId="230CD7AA" w14:textId="2A5D1C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3EBA4B75" w14:textId="5124AA0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724119.10</w:t>
            </w:r>
          </w:p>
        </w:tc>
        <w:tc>
          <w:tcPr>
            <w:tcW w:w="1562" w:type="dxa"/>
          </w:tcPr>
          <w:p w14:paraId="0BED91E9" w14:textId="069B6B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3367122.61</w:t>
            </w:r>
          </w:p>
        </w:tc>
        <w:tc>
          <w:tcPr>
            <w:tcW w:w="2134" w:type="dxa"/>
          </w:tcPr>
          <w:p w14:paraId="34035948" w14:textId="137692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4FD7D" w14:textId="46DBD2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D988D" w14:textId="7A2F60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11F90F7" w14:textId="77777777" w:rsidTr="005F662A">
        <w:trPr>
          <w:trHeight w:val="54"/>
        </w:trPr>
        <w:tc>
          <w:tcPr>
            <w:tcW w:w="1691" w:type="dxa"/>
          </w:tcPr>
          <w:p w14:paraId="4BB800E0" w14:textId="430946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6D066A8A" w14:textId="55E6208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724118.22</w:t>
            </w:r>
          </w:p>
        </w:tc>
        <w:tc>
          <w:tcPr>
            <w:tcW w:w="1562" w:type="dxa"/>
          </w:tcPr>
          <w:p w14:paraId="2A320FD1" w14:textId="787A45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3367122.24</w:t>
            </w:r>
          </w:p>
        </w:tc>
        <w:tc>
          <w:tcPr>
            <w:tcW w:w="2134" w:type="dxa"/>
          </w:tcPr>
          <w:p w14:paraId="5D959D1D" w14:textId="05DBD3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B959B8" w14:textId="5D413E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3CF2C" w14:textId="2AF9A7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5B8B5A3" w14:textId="77777777" w:rsidTr="005F662A">
        <w:trPr>
          <w:trHeight w:val="54"/>
        </w:trPr>
        <w:tc>
          <w:tcPr>
            <w:tcW w:w="1691" w:type="dxa"/>
          </w:tcPr>
          <w:p w14:paraId="13FF7072" w14:textId="1A1CE6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49898075" w14:textId="61B4AD5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724117.28</w:t>
            </w:r>
          </w:p>
        </w:tc>
        <w:tc>
          <w:tcPr>
            <w:tcW w:w="1562" w:type="dxa"/>
          </w:tcPr>
          <w:p w14:paraId="3B11E770" w14:textId="6B6AD5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3367121.15</w:t>
            </w:r>
          </w:p>
        </w:tc>
        <w:tc>
          <w:tcPr>
            <w:tcW w:w="2134" w:type="dxa"/>
          </w:tcPr>
          <w:p w14:paraId="38E892D9" w14:textId="7C8968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65C88" w14:textId="3E686A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28B51C" w14:textId="46B92D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F7594F" w14:textId="77777777" w:rsidTr="005F662A">
        <w:trPr>
          <w:trHeight w:val="54"/>
        </w:trPr>
        <w:tc>
          <w:tcPr>
            <w:tcW w:w="1691" w:type="dxa"/>
          </w:tcPr>
          <w:p w14:paraId="7F32255B" w14:textId="2C29CB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41D01EC0" w14:textId="5A69D54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724116.77</w:t>
            </w:r>
          </w:p>
        </w:tc>
        <w:tc>
          <w:tcPr>
            <w:tcW w:w="1562" w:type="dxa"/>
          </w:tcPr>
          <w:p w14:paraId="68388DFB" w14:textId="29286E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3367119.40</w:t>
            </w:r>
          </w:p>
        </w:tc>
        <w:tc>
          <w:tcPr>
            <w:tcW w:w="2134" w:type="dxa"/>
          </w:tcPr>
          <w:p w14:paraId="5CABB50B" w14:textId="0F2AF5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D3F30" w14:textId="7E299A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DE643" w14:textId="1D24A7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3FED1CD" w14:textId="77777777" w:rsidTr="005F662A">
        <w:trPr>
          <w:trHeight w:val="54"/>
        </w:trPr>
        <w:tc>
          <w:tcPr>
            <w:tcW w:w="1691" w:type="dxa"/>
          </w:tcPr>
          <w:p w14:paraId="44A2D1DA" w14:textId="51C364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35597688" w14:textId="4FEA40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724116.33</w:t>
            </w:r>
          </w:p>
        </w:tc>
        <w:tc>
          <w:tcPr>
            <w:tcW w:w="1562" w:type="dxa"/>
          </w:tcPr>
          <w:p w14:paraId="44250D2F" w14:textId="68B640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3367117.95</w:t>
            </w:r>
          </w:p>
        </w:tc>
        <w:tc>
          <w:tcPr>
            <w:tcW w:w="2134" w:type="dxa"/>
          </w:tcPr>
          <w:p w14:paraId="5C778C61" w14:textId="32C81E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149F0" w14:textId="4258BA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E812F" w14:textId="610338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AE93736" w14:textId="77777777" w:rsidTr="005F662A">
        <w:trPr>
          <w:trHeight w:val="54"/>
        </w:trPr>
        <w:tc>
          <w:tcPr>
            <w:tcW w:w="1691" w:type="dxa"/>
          </w:tcPr>
          <w:p w14:paraId="549EE955" w14:textId="0FF7F8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6F6A3D97" w14:textId="3703018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724115.38</w:t>
            </w:r>
          </w:p>
        </w:tc>
        <w:tc>
          <w:tcPr>
            <w:tcW w:w="1562" w:type="dxa"/>
          </w:tcPr>
          <w:p w14:paraId="59C9B048" w14:textId="095FA4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3367116.63</w:t>
            </w:r>
          </w:p>
        </w:tc>
        <w:tc>
          <w:tcPr>
            <w:tcW w:w="2134" w:type="dxa"/>
          </w:tcPr>
          <w:p w14:paraId="297C9FB0" w14:textId="3527CC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06DB23" w14:textId="52D258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18A07" w14:textId="6A9871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841EC9" w14:textId="77777777" w:rsidTr="005F662A">
        <w:trPr>
          <w:trHeight w:val="54"/>
        </w:trPr>
        <w:tc>
          <w:tcPr>
            <w:tcW w:w="1691" w:type="dxa"/>
          </w:tcPr>
          <w:p w14:paraId="620C5600" w14:textId="089DB1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0E4C29AD" w14:textId="249C3E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724113.78</w:t>
            </w:r>
          </w:p>
        </w:tc>
        <w:tc>
          <w:tcPr>
            <w:tcW w:w="1562" w:type="dxa"/>
          </w:tcPr>
          <w:p w14:paraId="1AE78600" w14:textId="191FCE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3F0C71A9" w14:textId="7442B9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13B0E" w14:textId="3EDEE6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3800C" w14:textId="083CE4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CB7F36E" w14:textId="77777777" w:rsidTr="005F662A">
        <w:trPr>
          <w:trHeight w:val="54"/>
        </w:trPr>
        <w:tc>
          <w:tcPr>
            <w:tcW w:w="1691" w:type="dxa"/>
          </w:tcPr>
          <w:p w14:paraId="3B6D2073" w14:textId="1802B9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6482A282" w14:textId="3B9BC43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724113.35</w:t>
            </w:r>
          </w:p>
        </w:tc>
        <w:tc>
          <w:tcPr>
            <w:tcW w:w="1562" w:type="dxa"/>
          </w:tcPr>
          <w:p w14:paraId="02A1410D" w14:textId="61C3AC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3367116.78</w:t>
            </w:r>
          </w:p>
        </w:tc>
        <w:tc>
          <w:tcPr>
            <w:tcW w:w="2134" w:type="dxa"/>
          </w:tcPr>
          <w:p w14:paraId="7F4951CE" w14:textId="2AC261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453FC" w14:textId="7E3189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A6B698" w14:textId="4D748C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C9B46F5" w14:textId="77777777" w:rsidTr="005F662A">
        <w:trPr>
          <w:trHeight w:val="54"/>
        </w:trPr>
        <w:tc>
          <w:tcPr>
            <w:tcW w:w="1691" w:type="dxa"/>
          </w:tcPr>
          <w:p w14:paraId="508AF971" w14:textId="1BFE24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7E9050B1" w14:textId="7FD4F4C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724113.64</w:t>
            </w:r>
          </w:p>
        </w:tc>
        <w:tc>
          <w:tcPr>
            <w:tcW w:w="1562" w:type="dxa"/>
          </w:tcPr>
          <w:p w14:paraId="0174A50B" w14:textId="27BF49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3367118.96</w:t>
            </w:r>
          </w:p>
        </w:tc>
        <w:tc>
          <w:tcPr>
            <w:tcW w:w="2134" w:type="dxa"/>
          </w:tcPr>
          <w:p w14:paraId="72EC4B85" w14:textId="7060E6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A13D1" w14:textId="507045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7730E2" w14:textId="7E3898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544953" w14:textId="77777777" w:rsidTr="005F662A">
        <w:trPr>
          <w:trHeight w:val="54"/>
        </w:trPr>
        <w:tc>
          <w:tcPr>
            <w:tcW w:w="1691" w:type="dxa"/>
          </w:tcPr>
          <w:p w14:paraId="194D6733" w14:textId="198DA1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497CE120" w14:textId="6977069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724113.20</w:t>
            </w:r>
          </w:p>
        </w:tc>
        <w:tc>
          <w:tcPr>
            <w:tcW w:w="1562" w:type="dxa"/>
          </w:tcPr>
          <w:p w14:paraId="56D55B0C" w14:textId="164426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3367120.35</w:t>
            </w:r>
          </w:p>
        </w:tc>
        <w:tc>
          <w:tcPr>
            <w:tcW w:w="2134" w:type="dxa"/>
          </w:tcPr>
          <w:p w14:paraId="5212ADB4" w14:textId="4F7D77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EC422" w14:textId="1B5CEB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71BDA" w14:textId="56D183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45DF194" w14:textId="77777777" w:rsidTr="005F662A">
        <w:trPr>
          <w:trHeight w:val="54"/>
        </w:trPr>
        <w:tc>
          <w:tcPr>
            <w:tcW w:w="1691" w:type="dxa"/>
          </w:tcPr>
          <w:p w14:paraId="5FF0B4E4" w14:textId="330996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0587AE0" w14:textId="11DEAC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724112.04</w:t>
            </w:r>
          </w:p>
        </w:tc>
        <w:tc>
          <w:tcPr>
            <w:tcW w:w="1562" w:type="dxa"/>
          </w:tcPr>
          <w:p w14:paraId="4D6EBA5E" w14:textId="269600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3367120.20</w:t>
            </w:r>
          </w:p>
        </w:tc>
        <w:tc>
          <w:tcPr>
            <w:tcW w:w="2134" w:type="dxa"/>
          </w:tcPr>
          <w:p w14:paraId="2BF07D91" w14:textId="63AB0F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E0036" w14:textId="348606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AFDF8" w14:textId="14B2E5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4A84569" w14:textId="77777777" w:rsidTr="005F662A">
        <w:trPr>
          <w:trHeight w:val="54"/>
        </w:trPr>
        <w:tc>
          <w:tcPr>
            <w:tcW w:w="1691" w:type="dxa"/>
          </w:tcPr>
          <w:p w14:paraId="42B83B78" w14:textId="667B9C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30CE3F1D" w14:textId="2F2115F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724110.87</w:t>
            </w:r>
          </w:p>
        </w:tc>
        <w:tc>
          <w:tcPr>
            <w:tcW w:w="1562" w:type="dxa"/>
          </w:tcPr>
          <w:p w14:paraId="7358112D" w14:textId="2354BA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3367118.16</w:t>
            </w:r>
          </w:p>
        </w:tc>
        <w:tc>
          <w:tcPr>
            <w:tcW w:w="2134" w:type="dxa"/>
          </w:tcPr>
          <w:p w14:paraId="1497DCCB" w14:textId="0486F1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E0B60" w14:textId="47DD09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71B1F" w14:textId="05D2B6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D600257" w14:textId="77777777" w:rsidTr="005F662A">
        <w:trPr>
          <w:trHeight w:val="54"/>
        </w:trPr>
        <w:tc>
          <w:tcPr>
            <w:tcW w:w="1691" w:type="dxa"/>
          </w:tcPr>
          <w:p w14:paraId="416A2002" w14:textId="37467C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1F5AC67E" w14:textId="261C694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724108.73</w:t>
            </w:r>
          </w:p>
        </w:tc>
        <w:tc>
          <w:tcPr>
            <w:tcW w:w="1562" w:type="dxa"/>
          </w:tcPr>
          <w:p w14:paraId="787D9A79" w14:textId="2AFE81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3367115.01</w:t>
            </w:r>
          </w:p>
        </w:tc>
        <w:tc>
          <w:tcPr>
            <w:tcW w:w="2134" w:type="dxa"/>
          </w:tcPr>
          <w:p w14:paraId="059C17D6" w14:textId="00C2E5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B143B" w14:textId="4FDFDD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3EAB5" w14:textId="5A47EA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58E2CB" w14:textId="77777777" w:rsidTr="005F662A">
        <w:trPr>
          <w:trHeight w:val="54"/>
        </w:trPr>
        <w:tc>
          <w:tcPr>
            <w:tcW w:w="1691" w:type="dxa"/>
          </w:tcPr>
          <w:p w14:paraId="1F06F53C" w14:textId="600136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68FABC9C" w14:textId="299875E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724105.85</w:t>
            </w:r>
          </w:p>
        </w:tc>
        <w:tc>
          <w:tcPr>
            <w:tcW w:w="1562" w:type="dxa"/>
          </w:tcPr>
          <w:p w14:paraId="7622A740" w14:textId="58F015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3367109.47</w:t>
            </w:r>
          </w:p>
        </w:tc>
        <w:tc>
          <w:tcPr>
            <w:tcW w:w="2134" w:type="dxa"/>
          </w:tcPr>
          <w:p w14:paraId="2A7748BF" w14:textId="0D73EA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EA306" w14:textId="32FC83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30FCA3" w14:textId="1C46A5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9E9432B" w14:textId="77777777" w:rsidTr="005F662A">
        <w:trPr>
          <w:trHeight w:val="54"/>
        </w:trPr>
        <w:tc>
          <w:tcPr>
            <w:tcW w:w="1691" w:type="dxa"/>
          </w:tcPr>
          <w:p w14:paraId="2732A1C3" w14:textId="54C28B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5C7475E7" w14:textId="4667228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724101.35</w:t>
            </w:r>
          </w:p>
        </w:tc>
        <w:tc>
          <w:tcPr>
            <w:tcW w:w="1562" w:type="dxa"/>
          </w:tcPr>
          <w:p w14:paraId="7ADC045E" w14:textId="7DA369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3367102.34</w:t>
            </w:r>
          </w:p>
        </w:tc>
        <w:tc>
          <w:tcPr>
            <w:tcW w:w="2134" w:type="dxa"/>
          </w:tcPr>
          <w:p w14:paraId="65A0881A" w14:textId="010BC9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23452" w14:textId="3C3476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E16B1" w14:textId="43A322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8B0C6B2" w14:textId="77777777" w:rsidTr="005F662A">
        <w:trPr>
          <w:trHeight w:val="54"/>
        </w:trPr>
        <w:tc>
          <w:tcPr>
            <w:tcW w:w="1691" w:type="dxa"/>
          </w:tcPr>
          <w:p w14:paraId="75124885" w14:textId="00C35D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5974FF24" w14:textId="61F8117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724097.97</w:t>
            </w:r>
          </w:p>
        </w:tc>
        <w:tc>
          <w:tcPr>
            <w:tcW w:w="1562" w:type="dxa"/>
          </w:tcPr>
          <w:p w14:paraId="786CE669" w14:textId="04C2C2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3367096.20</w:t>
            </w:r>
          </w:p>
        </w:tc>
        <w:tc>
          <w:tcPr>
            <w:tcW w:w="2134" w:type="dxa"/>
          </w:tcPr>
          <w:p w14:paraId="04D03E4A" w14:textId="3E9C08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23ED3" w14:textId="0300E5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1095B" w14:textId="54642A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C617FD0" w14:textId="77777777" w:rsidTr="005F662A">
        <w:trPr>
          <w:trHeight w:val="54"/>
        </w:trPr>
        <w:tc>
          <w:tcPr>
            <w:tcW w:w="1691" w:type="dxa"/>
          </w:tcPr>
          <w:p w14:paraId="6E8A701A" w14:textId="33711C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4FFB8038" w14:textId="15533E2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724096.25</w:t>
            </w:r>
          </w:p>
        </w:tc>
        <w:tc>
          <w:tcPr>
            <w:tcW w:w="1562" w:type="dxa"/>
          </w:tcPr>
          <w:p w14:paraId="7E72B809" w14:textId="3584E4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3367090.48</w:t>
            </w:r>
          </w:p>
        </w:tc>
        <w:tc>
          <w:tcPr>
            <w:tcW w:w="2134" w:type="dxa"/>
          </w:tcPr>
          <w:p w14:paraId="120B2D5B" w14:textId="46416C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D7A7BE" w14:textId="56EE9A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AF9E4" w14:textId="1AAF66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924B54" w14:textId="77777777" w:rsidTr="005F662A">
        <w:trPr>
          <w:trHeight w:val="54"/>
        </w:trPr>
        <w:tc>
          <w:tcPr>
            <w:tcW w:w="1691" w:type="dxa"/>
          </w:tcPr>
          <w:p w14:paraId="2725DECE" w14:textId="1E608E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72E13B4E" w14:textId="793D80E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724092.60</w:t>
            </w:r>
          </w:p>
        </w:tc>
        <w:tc>
          <w:tcPr>
            <w:tcW w:w="1562" w:type="dxa"/>
          </w:tcPr>
          <w:p w14:paraId="45AD2190" w14:textId="478696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3367086.69</w:t>
            </w:r>
          </w:p>
        </w:tc>
        <w:tc>
          <w:tcPr>
            <w:tcW w:w="2134" w:type="dxa"/>
          </w:tcPr>
          <w:p w14:paraId="1DED5F51" w14:textId="114E46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E5D46" w14:textId="03001B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D1EC5" w14:textId="363605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60D3F3" w14:textId="77777777" w:rsidTr="005F662A">
        <w:trPr>
          <w:trHeight w:val="54"/>
        </w:trPr>
        <w:tc>
          <w:tcPr>
            <w:tcW w:w="1691" w:type="dxa"/>
          </w:tcPr>
          <w:p w14:paraId="1BE78034" w14:textId="63B00E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1B2E05A3" w14:textId="742592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724087.57</w:t>
            </w:r>
          </w:p>
        </w:tc>
        <w:tc>
          <w:tcPr>
            <w:tcW w:w="1562" w:type="dxa"/>
          </w:tcPr>
          <w:p w14:paraId="4F9B0146" w14:textId="60781F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3367083.31</w:t>
            </w:r>
          </w:p>
        </w:tc>
        <w:tc>
          <w:tcPr>
            <w:tcW w:w="2134" w:type="dxa"/>
          </w:tcPr>
          <w:p w14:paraId="088CCA14" w14:textId="7B6DD2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31071B" w14:textId="3F3892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A663C" w14:textId="786BC0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97EA501" w14:textId="77777777" w:rsidTr="005F662A">
        <w:trPr>
          <w:trHeight w:val="54"/>
        </w:trPr>
        <w:tc>
          <w:tcPr>
            <w:tcW w:w="1691" w:type="dxa"/>
          </w:tcPr>
          <w:p w14:paraId="1A9EC58A" w14:textId="6A8D07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580CF95A" w14:textId="3F61034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724083.09</w:t>
            </w:r>
          </w:p>
        </w:tc>
        <w:tc>
          <w:tcPr>
            <w:tcW w:w="1562" w:type="dxa"/>
          </w:tcPr>
          <w:p w14:paraId="04C6D0B5" w14:textId="07C7C2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3367079.31</w:t>
            </w:r>
          </w:p>
        </w:tc>
        <w:tc>
          <w:tcPr>
            <w:tcW w:w="2134" w:type="dxa"/>
          </w:tcPr>
          <w:p w14:paraId="5A416F84" w14:textId="15774D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00AE6" w14:textId="1CEA2B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EDB44" w14:textId="5E8ECE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02C0478" w14:textId="77777777" w:rsidTr="005F662A">
        <w:trPr>
          <w:trHeight w:val="54"/>
        </w:trPr>
        <w:tc>
          <w:tcPr>
            <w:tcW w:w="1691" w:type="dxa"/>
          </w:tcPr>
          <w:p w14:paraId="761F1D06" w14:textId="53B445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22A9784D" w14:textId="45CB407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724080.40</w:t>
            </w:r>
          </w:p>
        </w:tc>
        <w:tc>
          <w:tcPr>
            <w:tcW w:w="1562" w:type="dxa"/>
          </w:tcPr>
          <w:p w14:paraId="5A78E4E2" w14:textId="21762A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3367077.03</w:t>
            </w:r>
          </w:p>
        </w:tc>
        <w:tc>
          <w:tcPr>
            <w:tcW w:w="2134" w:type="dxa"/>
          </w:tcPr>
          <w:p w14:paraId="6AF193CE" w14:textId="4D4437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040A5" w14:textId="4CFF1F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CC8B0" w14:textId="72784C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CF0943B" w14:textId="77777777" w:rsidTr="005F662A">
        <w:trPr>
          <w:trHeight w:val="54"/>
        </w:trPr>
        <w:tc>
          <w:tcPr>
            <w:tcW w:w="1691" w:type="dxa"/>
          </w:tcPr>
          <w:p w14:paraId="09A4BBF9" w14:textId="347388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0FCBFE2D" w14:textId="4F522E8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724078.68</w:t>
            </w:r>
          </w:p>
        </w:tc>
        <w:tc>
          <w:tcPr>
            <w:tcW w:w="1562" w:type="dxa"/>
          </w:tcPr>
          <w:p w14:paraId="1FE2B919" w14:textId="1ED0BA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3367074.00</w:t>
            </w:r>
          </w:p>
        </w:tc>
        <w:tc>
          <w:tcPr>
            <w:tcW w:w="2134" w:type="dxa"/>
          </w:tcPr>
          <w:p w14:paraId="57E3C920" w14:textId="488714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7B0AF" w14:textId="012D42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1FE2B" w14:textId="406FB9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B2E294" w14:textId="77777777" w:rsidTr="005F662A">
        <w:trPr>
          <w:trHeight w:val="54"/>
        </w:trPr>
        <w:tc>
          <w:tcPr>
            <w:tcW w:w="1691" w:type="dxa"/>
          </w:tcPr>
          <w:p w14:paraId="4497DAD7" w14:textId="00AB0B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10B34453" w14:textId="3CEACEE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724076.58</w:t>
            </w:r>
          </w:p>
        </w:tc>
        <w:tc>
          <w:tcPr>
            <w:tcW w:w="1562" w:type="dxa"/>
          </w:tcPr>
          <w:p w14:paraId="4850CBF0" w14:textId="170F2C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3367070.61</w:t>
            </w:r>
          </w:p>
        </w:tc>
        <w:tc>
          <w:tcPr>
            <w:tcW w:w="2134" w:type="dxa"/>
          </w:tcPr>
          <w:p w14:paraId="5EACA155" w14:textId="3C2F3B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63058" w14:textId="7B1168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95A1D" w14:textId="65DC9B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6D32FA6" w14:textId="77777777" w:rsidTr="005F662A">
        <w:trPr>
          <w:trHeight w:val="54"/>
        </w:trPr>
        <w:tc>
          <w:tcPr>
            <w:tcW w:w="1691" w:type="dxa"/>
          </w:tcPr>
          <w:p w14:paraId="28A8D772" w14:textId="0ED7BD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05DFD10" w14:textId="058A314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724073.48</w:t>
            </w:r>
          </w:p>
        </w:tc>
        <w:tc>
          <w:tcPr>
            <w:tcW w:w="1562" w:type="dxa"/>
          </w:tcPr>
          <w:p w14:paraId="60C2480B" w14:textId="219112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3367065.57</w:t>
            </w:r>
          </w:p>
        </w:tc>
        <w:tc>
          <w:tcPr>
            <w:tcW w:w="2134" w:type="dxa"/>
          </w:tcPr>
          <w:p w14:paraId="1852CA28" w14:textId="558E5A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2132F" w14:textId="513C01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6C3D3" w14:textId="060F29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9F8F363" w14:textId="77777777" w:rsidTr="005F662A">
        <w:trPr>
          <w:trHeight w:val="54"/>
        </w:trPr>
        <w:tc>
          <w:tcPr>
            <w:tcW w:w="1691" w:type="dxa"/>
          </w:tcPr>
          <w:p w14:paraId="3C0800B7" w14:textId="5E9E15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A102EB8" w14:textId="71B2594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724070.31</w:t>
            </w:r>
          </w:p>
        </w:tc>
        <w:tc>
          <w:tcPr>
            <w:tcW w:w="1562" w:type="dxa"/>
          </w:tcPr>
          <w:p w14:paraId="79DD1232" w14:textId="6218B5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3367060.40</w:t>
            </w:r>
          </w:p>
        </w:tc>
        <w:tc>
          <w:tcPr>
            <w:tcW w:w="2134" w:type="dxa"/>
          </w:tcPr>
          <w:p w14:paraId="311001B3" w14:textId="68F57B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DFB54" w14:textId="2C7E9B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3FB468" w14:textId="10113E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7892FB9" w14:textId="77777777" w:rsidTr="005F662A">
        <w:trPr>
          <w:trHeight w:val="54"/>
        </w:trPr>
        <w:tc>
          <w:tcPr>
            <w:tcW w:w="1691" w:type="dxa"/>
          </w:tcPr>
          <w:p w14:paraId="1ACCC50E" w14:textId="44F8BB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3CB06940" w14:textId="1545A6A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724068.52</w:t>
            </w:r>
          </w:p>
        </w:tc>
        <w:tc>
          <w:tcPr>
            <w:tcW w:w="1562" w:type="dxa"/>
          </w:tcPr>
          <w:p w14:paraId="56C29ACF" w14:textId="2C1752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3367056.40</w:t>
            </w:r>
          </w:p>
        </w:tc>
        <w:tc>
          <w:tcPr>
            <w:tcW w:w="2134" w:type="dxa"/>
          </w:tcPr>
          <w:p w14:paraId="02B9D9E2" w14:textId="15CC64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86F0C" w14:textId="5D35D4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8DED4" w14:textId="751806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857B13" w14:textId="77777777" w:rsidTr="005F662A">
        <w:trPr>
          <w:trHeight w:val="54"/>
        </w:trPr>
        <w:tc>
          <w:tcPr>
            <w:tcW w:w="1691" w:type="dxa"/>
          </w:tcPr>
          <w:p w14:paraId="745BB21F" w14:textId="79CF71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7CCD3E61" w14:textId="26526BD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724065.90</w:t>
            </w:r>
          </w:p>
        </w:tc>
        <w:tc>
          <w:tcPr>
            <w:tcW w:w="1562" w:type="dxa"/>
          </w:tcPr>
          <w:p w14:paraId="68DEF776" w14:textId="42FFC9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3367052.20</w:t>
            </w:r>
          </w:p>
        </w:tc>
        <w:tc>
          <w:tcPr>
            <w:tcW w:w="2134" w:type="dxa"/>
          </w:tcPr>
          <w:p w14:paraId="4CC85D2E" w14:textId="69DD89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B9C75" w14:textId="72FEFE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DF9CF" w14:textId="3B7A95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C7319D" w14:textId="77777777" w:rsidTr="005F662A">
        <w:trPr>
          <w:trHeight w:val="54"/>
        </w:trPr>
        <w:tc>
          <w:tcPr>
            <w:tcW w:w="1691" w:type="dxa"/>
          </w:tcPr>
          <w:p w14:paraId="7D1B40D9" w14:textId="53C755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1993C4D0" w14:textId="212E176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724063.83</w:t>
            </w:r>
          </w:p>
        </w:tc>
        <w:tc>
          <w:tcPr>
            <w:tcW w:w="1562" w:type="dxa"/>
          </w:tcPr>
          <w:p w14:paraId="54F21C54" w14:textId="004395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3367048.67</w:t>
            </w:r>
          </w:p>
        </w:tc>
        <w:tc>
          <w:tcPr>
            <w:tcW w:w="2134" w:type="dxa"/>
          </w:tcPr>
          <w:p w14:paraId="6735A844" w14:textId="3BD27C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852C2C" w14:textId="15049B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C43F0" w14:textId="6CCEC3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D926A9D" w14:textId="77777777" w:rsidTr="005F662A">
        <w:trPr>
          <w:trHeight w:val="54"/>
        </w:trPr>
        <w:tc>
          <w:tcPr>
            <w:tcW w:w="1691" w:type="dxa"/>
          </w:tcPr>
          <w:p w14:paraId="305E87F7" w14:textId="3510E4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3592EB6B" w14:textId="6415FA7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724060.24</w:t>
            </w:r>
          </w:p>
        </w:tc>
        <w:tc>
          <w:tcPr>
            <w:tcW w:w="1562" w:type="dxa"/>
          </w:tcPr>
          <w:p w14:paraId="605E35CB" w14:textId="3A3654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3367045.43</w:t>
            </w:r>
          </w:p>
        </w:tc>
        <w:tc>
          <w:tcPr>
            <w:tcW w:w="2134" w:type="dxa"/>
          </w:tcPr>
          <w:p w14:paraId="1942A95B" w14:textId="5156EE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7BE29" w14:textId="0EF67A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6E3E9" w14:textId="20D7B8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73364BF" w14:textId="77777777" w:rsidTr="005F662A">
        <w:trPr>
          <w:trHeight w:val="54"/>
        </w:trPr>
        <w:tc>
          <w:tcPr>
            <w:tcW w:w="1691" w:type="dxa"/>
          </w:tcPr>
          <w:p w14:paraId="050DCB93" w14:textId="69ACE8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D47827E" w14:textId="295A8CE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724056.18</w:t>
            </w:r>
          </w:p>
        </w:tc>
        <w:tc>
          <w:tcPr>
            <w:tcW w:w="1562" w:type="dxa"/>
          </w:tcPr>
          <w:p w14:paraId="3B660F8A" w14:textId="11DD3D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3367042.95</w:t>
            </w:r>
          </w:p>
        </w:tc>
        <w:tc>
          <w:tcPr>
            <w:tcW w:w="2134" w:type="dxa"/>
          </w:tcPr>
          <w:p w14:paraId="556EED09" w14:textId="6F99F7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884C30" w14:textId="00AABC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F7FB7" w14:textId="311327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9672FB" w14:textId="77777777" w:rsidTr="005F662A">
        <w:trPr>
          <w:trHeight w:val="54"/>
        </w:trPr>
        <w:tc>
          <w:tcPr>
            <w:tcW w:w="1691" w:type="dxa"/>
          </w:tcPr>
          <w:p w14:paraId="52FE2957" w14:textId="19C5B7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7B84C67E" w14:textId="51183CC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724052.94</w:t>
            </w:r>
          </w:p>
        </w:tc>
        <w:tc>
          <w:tcPr>
            <w:tcW w:w="1562" w:type="dxa"/>
          </w:tcPr>
          <w:p w14:paraId="2FBFD273" w14:textId="29DFAD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3367040.33</w:t>
            </w:r>
          </w:p>
        </w:tc>
        <w:tc>
          <w:tcPr>
            <w:tcW w:w="2134" w:type="dxa"/>
          </w:tcPr>
          <w:p w14:paraId="6CF95739" w14:textId="050B1F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4108E" w14:textId="16D6AD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BF22D" w14:textId="44C85F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A445E0" w14:textId="77777777" w:rsidTr="005F662A">
        <w:trPr>
          <w:trHeight w:val="54"/>
        </w:trPr>
        <w:tc>
          <w:tcPr>
            <w:tcW w:w="1691" w:type="dxa"/>
          </w:tcPr>
          <w:p w14:paraId="6476545D" w14:textId="1819A4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2A8F611B" w14:textId="2AD7F5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724049.75</w:t>
            </w:r>
          </w:p>
        </w:tc>
        <w:tc>
          <w:tcPr>
            <w:tcW w:w="1562" w:type="dxa"/>
          </w:tcPr>
          <w:p w14:paraId="598D232C" w14:textId="39EF49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3367037.00</w:t>
            </w:r>
          </w:p>
        </w:tc>
        <w:tc>
          <w:tcPr>
            <w:tcW w:w="2134" w:type="dxa"/>
          </w:tcPr>
          <w:p w14:paraId="168B2B13" w14:textId="2BEABE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003471" w14:textId="67A5A9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8CA43" w14:textId="597642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7E18AF5" w14:textId="77777777" w:rsidTr="005F662A">
        <w:trPr>
          <w:trHeight w:val="54"/>
        </w:trPr>
        <w:tc>
          <w:tcPr>
            <w:tcW w:w="1691" w:type="dxa"/>
          </w:tcPr>
          <w:p w14:paraId="17D0A3D9" w14:textId="129C97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3A2A6F75" w14:textId="1C6409B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724046.45</w:t>
            </w:r>
          </w:p>
        </w:tc>
        <w:tc>
          <w:tcPr>
            <w:tcW w:w="1562" w:type="dxa"/>
          </w:tcPr>
          <w:p w14:paraId="0902BB1E" w14:textId="44D638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3367034.18</w:t>
            </w:r>
          </w:p>
        </w:tc>
        <w:tc>
          <w:tcPr>
            <w:tcW w:w="2134" w:type="dxa"/>
          </w:tcPr>
          <w:p w14:paraId="48D118AF" w14:textId="694A2F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CC08D" w14:textId="5E01A1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63A5EF" w14:textId="7F93F9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9F21366" w14:textId="77777777" w:rsidTr="005F662A">
        <w:trPr>
          <w:trHeight w:val="54"/>
        </w:trPr>
        <w:tc>
          <w:tcPr>
            <w:tcW w:w="1691" w:type="dxa"/>
          </w:tcPr>
          <w:p w14:paraId="4751E7F5" w14:textId="36DF17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2C3C7780" w14:textId="2790D09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26C126A5" w14:textId="799ED6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3367030.94</w:t>
            </w:r>
          </w:p>
        </w:tc>
        <w:tc>
          <w:tcPr>
            <w:tcW w:w="2134" w:type="dxa"/>
          </w:tcPr>
          <w:p w14:paraId="5AF443CF" w14:textId="5DAAB9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A3B0E" w14:textId="799DF4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886A4" w14:textId="3BA955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184115A" w14:textId="77777777" w:rsidTr="005F662A">
        <w:trPr>
          <w:trHeight w:val="54"/>
        </w:trPr>
        <w:tc>
          <w:tcPr>
            <w:tcW w:w="1691" w:type="dxa"/>
          </w:tcPr>
          <w:p w14:paraId="25529D7B" w14:textId="529A9D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6D70320D" w14:textId="109783B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724044.79</w:t>
            </w:r>
          </w:p>
        </w:tc>
        <w:tc>
          <w:tcPr>
            <w:tcW w:w="1562" w:type="dxa"/>
          </w:tcPr>
          <w:p w14:paraId="043D09AC" w14:textId="1FA416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3367028.25</w:t>
            </w:r>
          </w:p>
        </w:tc>
        <w:tc>
          <w:tcPr>
            <w:tcW w:w="2134" w:type="dxa"/>
          </w:tcPr>
          <w:p w14:paraId="34A8C302" w14:textId="75043B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DEE0E" w14:textId="3E68E6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2701E" w14:textId="5954C4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2F8DE0" w14:textId="77777777" w:rsidTr="005F662A">
        <w:trPr>
          <w:trHeight w:val="54"/>
        </w:trPr>
        <w:tc>
          <w:tcPr>
            <w:tcW w:w="1691" w:type="dxa"/>
          </w:tcPr>
          <w:p w14:paraId="129B0068" w14:textId="686282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5F6B4309" w14:textId="26437D3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724045.55</w:t>
            </w:r>
          </w:p>
        </w:tc>
        <w:tc>
          <w:tcPr>
            <w:tcW w:w="1562" w:type="dxa"/>
          </w:tcPr>
          <w:p w14:paraId="30F7A562" w14:textId="062705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3367025.97</w:t>
            </w:r>
          </w:p>
        </w:tc>
        <w:tc>
          <w:tcPr>
            <w:tcW w:w="2134" w:type="dxa"/>
          </w:tcPr>
          <w:p w14:paraId="279076C5" w14:textId="2212FE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9390F" w14:textId="4DB821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ED7F5" w14:textId="2BE612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30EC21B" w14:textId="77777777" w:rsidTr="005F662A">
        <w:trPr>
          <w:trHeight w:val="54"/>
        </w:trPr>
        <w:tc>
          <w:tcPr>
            <w:tcW w:w="1691" w:type="dxa"/>
          </w:tcPr>
          <w:p w14:paraId="664239F4" w14:textId="283953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15B6234E" w14:textId="3A372A9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724045.73</w:t>
            </w:r>
          </w:p>
        </w:tc>
        <w:tc>
          <w:tcPr>
            <w:tcW w:w="1562" w:type="dxa"/>
          </w:tcPr>
          <w:p w14:paraId="07751CC3" w14:textId="716920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3367023.74</w:t>
            </w:r>
          </w:p>
        </w:tc>
        <w:tc>
          <w:tcPr>
            <w:tcW w:w="2134" w:type="dxa"/>
          </w:tcPr>
          <w:p w14:paraId="32DD2BDF" w14:textId="690F77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E8EB57" w14:textId="117AB0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966F0" w14:textId="2AD8A4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D5BBB61" w14:textId="77777777" w:rsidTr="005F662A">
        <w:trPr>
          <w:trHeight w:val="54"/>
        </w:trPr>
        <w:tc>
          <w:tcPr>
            <w:tcW w:w="1691" w:type="dxa"/>
          </w:tcPr>
          <w:p w14:paraId="59F7A1D6" w14:textId="133020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0C08710D" w14:textId="385210F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724048.97</w:t>
            </w:r>
          </w:p>
        </w:tc>
        <w:tc>
          <w:tcPr>
            <w:tcW w:w="1562" w:type="dxa"/>
          </w:tcPr>
          <w:p w14:paraId="3AE5BF30" w14:textId="3F60B1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3367015.83</w:t>
            </w:r>
          </w:p>
        </w:tc>
        <w:tc>
          <w:tcPr>
            <w:tcW w:w="2134" w:type="dxa"/>
          </w:tcPr>
          <w:p w14:paraId="1AE46882" w14:textId="7B7E1F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A156C" w14:textId="307DE8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64B40B" w14:textId="6952D4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4CB7EB" w14:textId="77777777" w:rsidTr="005F662A">
        <w:trPr>
          <w:trHeight w:val="54"/>
        </w:trPr>
        <w:tc>
          <w:tcPr>
            <w:tcW w:w="1691" w:type="dxa"/>
          </w:tcPr>
          <w:p w14:paraId="5A13D7EE" w14:textId="7D3881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464FAC6A" w14:textId="7BD8374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724049.79</w:t>
            </w:r>
          </w:p>
        </w:tc>
        <w:tc>
          <w:tcPr>
            <w:tcW w:w="1562" w:type="dxa"/>
          </w:tcPr>
          <w:p w14:paraId="79962802" w14:textId="30CD02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3367013.83</w:t>
            </w:r>
          </w:p>
        </w:tc>
        <w:tc>
          <w:tcPr>
            <w:tcW w:w="2134" w:type="dxa"/>
          </w:tcPr>
          <w:p w14:paraId="1089DC33" w14:textId="43E77C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15397" w14:textId="229CDA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09122" w14:textId="766DD1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BA161B1" w14:textId="77777777" w:rsidTr="005F662A">
        <w:trPr>
          <w:trHeight w:val="54"/>
        </w:trPr>
        <w:tc>
          <w:tcPr>
            <w:tcW w:w="1691" w:type="dxa"/>
          </w:tcPr>
          <w:p w14:paraId="2EFC3D73" w14:textId="392D98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1DCE28AA" w14:textId="253D27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724050.34</w:t>
            </w:r>
          </w:p>
        </w:tc>
        <w:tc>
          <w:tcPr>
            <w:tcW w:w="1562" w:type="dxa"/>
          </w:tcPr>
          <w:p w14:paraId="08FACAF7" w14:textId="363073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3367010.67</w:t>
            </w:r>
          </w:p>
        </w:tc>
        <w:tc>
          <w:tcPr>
            <w:tcW w:w="2134" w:type="dxa"/>
          </w:tcPr>
          <w:p w14:paraId="18492AF8" w14:textId="7BB9B0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21946" w14:textId="1DB614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08093" w14:textId="6D4A68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A4C887D" w14:textId="77777777" w:rsidTr="005F662A">
        <w:trPr>
          <w:trHeight w:val="54"/>
        </w:trPr>
        <w:tc>
          <w:tcPr>
            <w:tcW w:w="1691" w:type="dxa"/>
          </w:tcPr>
          <w:p w14:paraId="077FB980" w14:textId="051CE8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49FC16AB" w14:textId="412154F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724049.10</w:t>
            </w:r>
          </w:p>
        </w:tc>
        <w:tc>
          <w:tcPr>
            <w:tcW w:w="1562" w:type="dxa"/>
          </w:tcPr>
          <w:p w14:paraId="66FE6B06" w14:textId="36C58B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3367008.67</w:t>
            </w:r>
          </w:p>
        </w:tc>
        <w:tc>
          <w:tcPr>
            <w:tcW w:w="2134" w:type="dxa"/>
          </w:tcPr>
          <w:p w14:paraId="495CB45F" w14:textId="538F46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08FA2" w14:textId="3A9FD2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2FBA3" w14:textId="206C95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DDDA27" w14:textId="77777777" w:rsidTr="005F662A">
        <w:trPr>
          <w:trHeight w:val="54"/>
        </w:trPr>
        <w:tc>
          <w:tcPr>
            <w:tcW w:w="1691" w:type="dxa"/>
          </w:tcPr>
          <w:p w14:paraId="6C162B3C" w14:textId="2C0707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985912A" w14:textId="24C114B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724048.00</w:t>
            </w:r>
          </w:p>
        </w:tc>
        <w:tc>
          <w:tcPr>
            <w:tcW w:w="1562" w:type="dxa"/>
          </w:tcPr>
          <w:p w14:paraId="041EAF2F" w14:textId="1E445A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3367005.50</w:t>
            </w:r>
          </w:p>
        </w:tc>
        <w:tc>
          <w:tcPr>
            <w:tcW w:w="2134" w:type="dxa"/>
          </w:tcPr>
          <w:p w14:paraId="28335706" w14:textId="3F48B0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9E3674" w14:textId="62A28D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BDF99" w14:textId="11152D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0D3A9F" w14:textId="77777777" w:rsidTr="005F662A">
        <w:trPr>
          <w:trHeight w:val="54"/>
        </w:trPr>
        <w:tc>
          <w:tcPr>
            <w:tcW w:w="1691" w:type="dxa"/>
          </w:tcPr>
          <w:p w14:paraId="73CAD6E6" w14:textId="5A8E97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47A32DBD" w14:textId="2B5D2D8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724047.73</w:t>
            </w:r>
          </w:p>
        </w:tc>
        <w:tc>
          <w:tcPr>
            <w:tcW w:w="1562" w:type="dxa"/>
          </w:tcPr>
          <w:p w14:paraId="5A1E92FC" w14:textId="30A937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3367003.10</w:t>
            </w:r>
          </w:p>
        </w:tc>
        <w:tc>
          <w:tcPr>
            <w:tcW w:w="2134" w:type="dxa"/>
          </w:tcPr>
          <w:p w14:paraId="61F9B9E4" w14:textId="66B24D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D52B1" w14:textId="615549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A3B99" w14:textId="1FFB21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0F0045" w14:textId="77777777" w:rsidTr="005F662A">
        <w:trPr>
          <w:trHeight w:val="54"/>
        </w:trPr>
        <w:tc>
          <w:tcPr>
            <w:tcW w:w="1691" w:type="dxa"/>
          </w:tcPr>
          <w:p w14:paraId="149F0E3F" w14:textId="4B8A11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34F23D6F" w14:textId="0AD45BE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724048.24</w:t>
            </w:r>
          </w:p>
        </w:tc>
        <w:tc>
          <w:tcPr>
            <w:tcW w:w="1562" w:type="dxa"/>
          </w:tcPr>
          <w:p w14:paraId="4C2BAE27" w14:textId="0FD5BE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3367002.12</w:t>
            </w:r>
          </w:p>
        </w:tc>
        <w:tc>
          <w:tcPr>
            <w:tcW w:w="2134" w:type="dxa"/>
          </w:tcPr>
          <w:p w14:paraId="42C4FE69" w14:textId="15FECB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0DFBC" w14:textId="6AD4C3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3DDC1" w14:textId="7F529F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72657F" w14:textId="77777777" w:rsidTr="005F662A">
        <w:trPr>
          <w:trHeight w:val="54"/>
        </w:trPr>
        <w:tc>
          <w:tcPr>
            <w:tcW w:w="1691" w:type="dxa"/>
          </w:tcPr>
          <w:p w14:paraId="71781210" w14:textId="57ACBD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2659D20C" w14:textId="18F8A8A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724049.62</w:t>
            </w:r>
          </w:p>
        </w:tc>
        <w:tc>
          <w:tcPr>
            <w:tcW w:w="1562" w:type="dxa"/>
          </w:tcPr>
          <w:p w14:paraId="5EDBCEEE" w14:textId="166AB4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3367002.53</w:t>
            </w:r>
          </w:p>
        </w:tc>
        <w:tc>
          <w:tcPr>
            <w:tcW w:w="2134" w:type="dxa"/>
          </w:tcPr>
          <w:p w14:paraId="319E5F9F" w14:textId="16A44E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72477" w14:textId="385B42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EAA92" w14:textId="2012DA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6C1B73" w14:textId="77777777" w:rsidTr="005F662A">
        <w:trPr>
          <w:trHeight w:val="54"/>
        </w:trPr>
        <w:tc>
          <w:tcPr>
            <w:tcW w:w="1691" w:type="dxa"/>
          </w:tcPr>
          <w:p w14:paraId="34C6CEEA" w14:textId="3065E7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49FCB5E8" w14:textId="505F2EC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724050.58</w:t>
            </w:r>
          </w:p>
        </w:tc>
        <w:tc>
          <w:tcPr>
            <w:tcW w:w="1562" w:type="dxa"/>
          </w:tcPr>
          <w:p w14:paraId="7EDB6962" w14:textId="6E9359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3367004.67</w:t>
            </w:r>
          </w:p>
        </w:tc>
        <w:tc>
          <w:tcPr>
            <w:tcW w:w="2134" w:type="dxa"/>
          </w:tcPr>
          <w:p w14:paraId="4266C837" w14:textId="25D679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BCA4E" w14:textId="2FFB48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D1ADB" w14:textId="562A23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F2F3BB" w14:textId="77777777" w:rsidTr="005F662A">
        <w:trPr>
          <w:trHeight w:val="54"/>
        </w:trPr>
        <w:tc>
          <w:tcPr>
            <w:tcW w:w="1691" w:type="dxa"/>
          </w:tcPr>
          <w:p w14:paraId="7F14B5D6" w14:textId="7C7D19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5890DE68" w14:textId="6648827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724051.62</w:t>
            </w:r>
          </w:p>
        </w:tc>
        <w:tc>
          <w:tcPr>
            <w:tcW w:w="1562" w:type="dxa"/>
          </w:tcPr>
          <w:p w14:paraId="48B12BCD" w14:textId="06C2F5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3367006.39</w:t>
            </w:r>
          </w:p>
        </w:tc>
        <w:tc>
          <w:tcPr>
            <w:tcW w:w="2134" w:type="dxa"/>
          </w:tcPr>
          <w:p w14:paraId="4FEA2027" w14:textId="005B19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05959" w14:textId="41EC21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09BBA" w14:textId="1ADE50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2D8E65F" w14:textId="77777777" w:rsidTr="005F662A">
        <w:trPr>
          <w:trHeight w:val="54"/>
        </w:trPr>
        <w:tc>
          <w:tcPr>
            <w:tcW w:w="1691" w:type="dxa"/>
          </w:tcPr>
          <w:p w14:paraId="5FECDEE6" w14:textId="560A8E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1D2FFDEA" w14:textId="6E0B680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724052.17</w:t>
            </w:r>
          </w:p>
        </w:tc>
        <w:tc>
          <w:tcPr>
            <w:tcW w:w="1562" w:type="dxa"/>
          </w:tcPr>
          <w:p w14:paraId="552CC41C" w14:textId="46A1C2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3367008.39</w:t>
            </w:r>
          </w:p>
        </w:tc>
        <w:tc>
          <w:tcPr>
            <w:tcW w:w="2134" w:type="dxa"/>
          </w:tcPr>
          <w:p w14:paraId="316C58AA" w14:textId="46AA0E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923A37" w14:textId="0503BE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01C43" w14:textId="7BA0BE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2224092" w14:textId="77777777" w:rsidTr="005F662A">
        <w:trPr>
          <w:trHeight w:val="54"/>
        </w:trPr>
        <w:tc>
          <w:tcPr>
            <w:tcW w:w="1691" w:type="dxa"/>
          </w:tcPr>
          <w:p w14:paraId="231E722A" w14:textId="071413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20E7120" w14:textId="284C70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5F16B77C" w14:textId="1779CC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3367010.32</w:t>
            </w:r>
          </w:p>
        </w:tc>
        <w:tc>
          <w:tcPr>
            <w:tcW w:w="2134" w:type="dxa"/>
          </w:tcPr>
          <w:p w14:paraId="0589E83E" w14:textId="36948D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F3DFC" w14:textId="7C0DA4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19AD82" w14:textId="3271BE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2ADF05" w14:textId="77777777" w:rsidTr="005F662A">
        <w:trPr>
          <w:trHeight w:val="54"/>
        </w:trPr>
        <w:tc>
          <w:tcPr>
            <w:tcW w:w="1691" w:type="dxa"/>
          </w:tcPr>
          <w:p w14:paraId="4289C17A" w14:textId="45BAB4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9D033B3" w14:textId="269F421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724053.82</w:t>
            </w:r>
          </w:p>
        </w:tc>
        <w:tc>
          <w:tcPr>
            <w:tcW w:w="1562" w:type="dxa"/>
          </w:tcPr>
          <w:p w14:paraId="035C245C" w14:textId="46B776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3367011.01</w:t>
            </w:r>
          </w:p>
        </w:tc>
        <w:tc>
          <w:tcPr>
            <w:tcW w:w="2134" w:type="dxa"/>
          </w:tcPr>
          <w:p w14:paraId="00EB9818" w14:textId="0747EA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68CCF" w14:textId="6CFDF5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4D4F6" w14:textId="65C86D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9FBEA0" w14:textId="77777777" w:rsidTr="005F662A">
        <w:trPr>
          <w:trHeight w:val="54"/>
        </w:trPr>
        <w:tc>
          <w:tcPr>
            <w:tcW w:w="1691" w:type="dxa"/>
          </w:tcPr>
          <w:p w14:paraId="4FDF2D64" w14:textId="6560C3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3FDD468C" w14:textId="4C3E10F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724055.06</w:t>
            </w:r>
          </w:p>
        </w:tc>
        <w:tc>
          <w:tcPr>
            <w:tcW w:w="1562" w:type="dxa"/>
          </w:tcPr>
          <w:p w14:paraId="26E82DF2" w14:textId="041CC7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3367009.77</w:t>
            </w:r>
          </w:p>
        </w:tc>
        <w:tc>
          <w:tcPr>
            <w:tcW w:w="2134" w:type="dxa"/>
          </w:tcPr>
          <w:p w14:paraId="34376286" w14:textId="5F1A19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B7EB4" w14:textId="073DEE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898EE" w14:textId="6DEF40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A68336" w14:textId="77777777" w:rsidTr="005F662A">
        <w:trPr>
          <w:trHeight w:val="54"/>
        </w:trPr>
        <w:tc>
          <w:tcPr>
            <w:tcW w:w="1691" w:type="dxa"/>
          </w:tcPr>
          <w:p w14:paraId="057B41C3" w14:textId="2D048B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649690F5" w14:textId="22557DC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724054.79</w:t>
            </w:r>
          </w:p>
        </w:tc>
        <w:tc>
          <w:tcPr>
            <w:tcW w:w="1562" w:type="dxa"/>
          </w:tcPr>
          <w:p w14:paraId="7F43ECE7" w14:textId="44C722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3367007.96</w:t>
            </w:r>
          </w:p>
        </w:tc>
        <w:tc>
          <w:tcPr>
            <w:tcW w:w="2134" w:type="dxa"/>
          </w:tcPr>
          <w:p w14:paraId="6BE45B51" w14:textId="2670F4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9026F1" w14:textId="566B63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2B069" w14:textId="70DF18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3536F29" w14:textId="77777777" w:rsidTr="005F662A">
        <w:trPr>
          <w:trHeight w:val="54"/>
        </w:trPr>
        <w:tc>
          <w:tcPr>
            <w:tcW w:w="1691" w:type="dxa"/>
          </w:tcPr>
          <w:p w14:paraId="04704BC0" w14:textId="72DC60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6316B574" w14:textId="0B63320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724053.31</w:t>
            </w:r>
          </w:p>
        </w:tc>
        <w:tc>
          <w:tcPr>
            <w:tcW w:w="1562" w:type="dxa"/>
          </w:tcPr>
          <w:p w14:paraId="793BFF86" w14:textId="77825A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3367005.06</w:t>
            </w:r>
          </w:p>
        </w:tc>
        <w:tc>
          <w:tcPr>
            <w:tcW w:w="2134" w:type="dxa"/>
          </w:tcPr>
          <w:p w14:paraId="0DC6B676" w14:textId="5ED50B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28D3C" w14:textId="2E1E75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0EB65" w14:textId="618671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092828" w14:textId="77777777" w:rsidTr="005F662A">
        <w:trPr>
          <w:trHeight w:val="54"/>
        </w:trPr>
        <w:tc>
          <w:tcPr>
            <w:tcW w:w="1691" w:type="dxa"/>
          </w:tcPr>
          <w:p w14:paraId="4721DE1F" w14:textId="265646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7953192F" w14:textId="56DF1AA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724051.96</w:t>
            </w:r>
          </w:p>
        </w:tc>
        <w:tc>
          <w:tcPr>
            <w:tcW w:w="1562" w:type="dxa"/>
          </w:tcPr>
          <w:p w14:paraId="03FA1CAF" w14:textId="480F10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3367002.30</w:t>
            </w:r>
          </w:p>
        </w:tc>
        <w:tc>
          <w:tcPr>
            <w:tcW w:w="2134" w:type="dxa"/>
          </w:tcPr>
          <w:p w14:paraId="2D2B1BC0" w14:textId="04E88F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454BD" w14:textId="68DDCE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3B526" w14:textId="204109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20DDD46" w14:textId="77777777" w:rsidTr="005F662A">
        <w:trPr>
          <w:trHeight w:val="54"/>
        </w:trPr>
        <w:tc>
          <w:tcPr>
            <w:tcW w:w="1691" w:type="dxa"/>
          </w:tcPr>
          <w:p w14:paraId="577A29B2" w14:textId="28EE96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049E6AD5" w14:textId="640EB9A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4C7526B3" w14:textId="23F624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3366998.45</w:t>
            </w:r>
          </w:p>
        </w:tc>
        <w:tc>
          <w:tcPr>
            <w:tcW w:w="2134" w:type="dxa"/>
          </w:tcPr>
          <w:p w14:paraId="455A7925" w14:textId="34DE3A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64B4C" w14:textId="4C72B4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367B2" w14:textId="678AC4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939254" w14:textId="77777777" w:rsidTr="005F662A">
        <w:trPr>
          <w:trHeight w:val="54"/>
        </w:trPr>
        <w:tc>
          <w:tcPr>
            <w:tcW w:w="1691" w:type="dxa"/>
          </w:tcPr>
          <w:p w14:paraId="00D9605D" w14:textId="166199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2E527F11" w14:textId="3940118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724051.12</w:t>
            </w:r>
          </w:p>
        </w:tc>
        <w:tc>
          <w:tcPr>
            <w:tcW w:w="1562" w:type="dxa"/>
          </w:tcPr>
          <w:p w14:paraId="2DE17A42" w14:textId="69ED18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3366993.59</w:t>
            </w:r>
          </w:p>
        </w:tc>
        <w:tc>
          <w:tcPr>
            <w:tcW w:w="2134" w:type="dxa"/>
          </w:tcPr>
          <w:p w14:paraId="3E1BF51B" w14:textId="47C434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96D4B4" w14:textId="4D2ABC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ACEFD" w14:textId="7B8394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34F2D1" w14:textId="77777777" w:rsidTr="005F662A">
        <w:trPr>
          <w:trHeight w:val="54"/>
        </w:trPr>
        <w:tc>
          <w:tcPr>
            <w:tcW w:w="1691" w:type="dxa"/>
          </w:tcPr>
          <w:p w14:paraId="5A785C5C" w14:textId="375406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567C2E94" w14:textId="2D8C4C2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724046.67</w:t>
            </w:r>
          </w:p>
        </w:tc>
        <w:tc>
          <w:tcPr>
            <w:tcW w:w="1562" w:type="dxa"/>
          </w:tcPr>
          <w:p w14:paraId="7513D8F3" w14:textId="7A515F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3366973.03</w:t>
            </w:r>
          </w:p>
        </w:tc>
        <w:tc>
          <w:tcPr>
            <w:tcW w:w="2134" w:type="dxa"/>
          </w:tcPr>
          <w:p w14:paraId="1576E5C8" w14:textId="1EDB2F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9D4BE" w14:textId="59B127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34182" w14:textId="7C53DD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2E98636" w14:textId="77777777" w:rsidTr="005F662A">
        <w:trPr>
          <w:trHeight w:val="54"/>
        </w:trPr>
        <w:tc>
          <w:tcPr>
            <w:tcW w:w="1691" w:type="dxa"/>
          </w:tcPr>
          <w:p w14:paraId="4C28C3D9" w14:textId="43CEA2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52EE434F" w14:textId="692F988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724046.24</w:t>
            </w:r>
          </w:p>
        </w:tc>
        <w:tc>
          <w:tcPr>
            <w:tcW w:w="1562" w:type="dxa"/>
          </w:tcPr>
          <w:p w14:paraId="1999019F" w14:textId="61FB04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3366962.26</w:t>
            </w:r>
          </w:p>
        </w:tc>
        <w:tc>
          <w:tcPr>
            <w:tcW w:w="2134" w:type="dxa"/>
          </w:tcPr>
          <w:p w14:paraId="1DDFF506" w14:textId="75F408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7ACDD" w14:textId="2DEAD9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F7148" w14:textId="25A6E9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DACA503" w14:textId="77777777" w:rsidTr="005F662A">
        <w:trPr>
          <w:trHeight w:val="54"/>
        </w:trPr>
        <w:tc>
          <w:tcPr>
            <w:tcW w:w="1691" w:type="dxa"/>
          </w:tcPr>
          <w:p w14:paraId="3541F870" w14:textId="034315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3EE4B8CE" w14:textId="3FA6EA7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724046.12</w:t>
            </w:r>
          </w:p>
        </w:tc>
        <w:tc>
          <w:tcPr>
            <w:tcW w:w="1562" w:type="dxa"/>
          </w:tcPr>
          <w:p w14:paraId="679281B0" w14:textId="017D2D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7A862862" w14:textId="3A418B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C82394" w14:textId="7F942A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98E81" w14:textId="723004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2E38B51" w14:textId="77777777" w:rsidTr="005F662A">
        <w:trPr>
          <w:trHeight w:val="54"/>
        </w:trPr>
        <w:tc>
          <w:tcPr>
            <w:tcW w:w="1691" w:type="dxa"/>
          </w:tcPr>
          <w:p w14:paraId="3BB29A84" w14:textId="2E648D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4DDE894E" w14:textId="62A0B01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724047.05</w:t>
            </w:r>
          </w:p>
        </w:tc>
        <w:tc>
          <w:tcPr>
            <w:tcW w:w="1562" w:type="dxa"/>
          </w:tcPr>
          <w:p w14:paraId="6D464D86" w14:textId="49911C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3366951.57</w:t>
            </w:r>
          </w:p>
        </w:tc>
        <w:tc>
          <w:tcPr>
            <w:tcW w:w="2134" w:type="dxa"/>
          </w:tcPr>
          <w:p w14:paraId="3D1905DD" w14:textId="5F0618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2D69E" w14:textId="07E1F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00B04" w14:textId="035618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4E7B726" w14:textId="77777777" w:rsidTr="005F662A">
        <w:trPr>
          <w:trHeight w:val="54"/>
        </w:trPr>
        <w:tc>
          <w:tcPr>
            <w:tcW w:w="1691" w:type="dxa"/>
          </w:tcPr>
          <w:p w14:paraId="328FF7B1" w14:textId="286A19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581E10E0" w14:textId="0967D8C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147A3778" w14:textId="6FF3A5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3366942.57</w:t>
            </w:r>
          </w:p>
        </w:tc>
        <w:tc>
          <w:tcPr>
            <w:tcW w:w="2134" w:type="dxa"/>
          </w:tcPr>
          <w:p w14:paraId="2FAEC51F" w14:textId="7126D8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CF786" w14:textId="7A45CE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0B188" w14:textId="6301AA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1F0A33F" w14:textId="77777777" w:rsidTr="005F662A">
        <w:trPr>
          <w:trHeight w:val="54"/>
        </w:trPr>
        <w:tc>
          <w:tcPr>
            <w:tcW w:w="1691" w:type="dxa"/>
          </w:tcPr>
          <w:p w14:paraId="13D6CD5E" w14:textId="17B383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32913F54" w14:textId="5CB84BE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724054.46</w:t>
            </w:r>
          </w:p>
        </w:tc>
        <w:tc>
          <w:tcPr>
            <w:tcW w:w="1562" w:type="dxa"/>
          </w:tcPr>
          <w:p w14:paraId="09374B7E" w14:textId="25452B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3366940.59</w:t>
            </w:r>
          </w:p>
        </w:tc>
        <w:tc>
          <w:tcPr>
            <w:tcW w:w="2134" w:type="dxa"/>
          </w:tcPr>
          <w:p w14:paraId="2957C950" w14:textId="69B3B7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2BFCE" w14:textId="2EA232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50F16" w14:textId="1F6C5A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2F363F5" w14:textId="77777777" w:rsidTr="005F662A">
        <w:trPr>
          <w:trHeight w:val="54"/>
        </w:trPr>
        <w:tc>
          <w:tcPr>
            <w:tcW w:w="1691" w:type="dxa"/>
          </w:tcPr>
          <w:p w14:paraId="0E302C04" w14:textId="7E4E9E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9154F98" w14:textId="2936732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724054.88</w:t>
            </w:r>
          </w:p>
        </w:tc>
        <w:tc>
          <w:tcPr>
            <w:tcW w:w="1562" w:type="dxa"/>
          </w:tcPr>
          <w:p w14:paraId="719B789F" w14:textId="28ED7D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3366938.06</w:t>
            </w:r>
          </w:p>
        </w:tc>
        <w:tc>
          <w:tcPr>
            <w:tcW w:w="2134" w:type="dxa"/>
          </w:tcPr>
          <w:p w14:paraId="746F5602" w14:textId="39FE51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37A4B" w14:textId="6C837C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77AEB" w14:textId="0B5D6A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DD0589" w14:textId="77777777" w:rsidTr="005F662A">
        <w:trPr>
          <w:trHeight w:val="54"/>
        </w:trPr>
        <w:tc>
          <w:tcPr>
            <w:tcW w:w="1691" w:type="dxa"/>
          </w:tcPr>
          <w:p w14:paraId="45AFC008" w14:textId="772A49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0266BED0" w14:textId="2C4B27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724053.83</w:t>
            </w:r>
          </w:p>
        </w:tc>
        <w:tc>
          <w:tcPr>
            <w:tcW w:w="1562" w:type="dxa"/>
          </w:tcPr>
          <w:p w14:paraId="3AB2E51D" w14:textId="5A29D9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3366934.82</w:t>
            </w:r>
          </w:p>
        </w:tc>
        <w:tc>
          <w:tcPr>
            <w:tcW w:w="2134" w:type="dxa"/>
          </w:tcPr>
          <w:p w14:paraId="7C0C622D" w14:textId="1291ED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F44A0" w14:textId="03415A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84D60" w14:textId="7D3053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D5D184" w14:textId="77777777" w:rsidTr="005F662A">
        <w:trPr>
          <w:trHeight w:val="54"/>
        </w:trPr>
        <w:tc>
          <w:tcPr>
            <w:tcW w:w="1691" w:type="dxa"/>
          </w:tcPr>
          <w:p w14:paraId="5196C6AA" w14:textId="6BD3BD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050401A" w14:textId="350A439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724051.98</w:t>
            </w:r>
          </w:p>
        </w:tc>
        <w:tc>
          <w:tcPr>
            <w:tcW w:w="1562" w:type="dxa"/>
          </w:tcPr>
          <w:p w14:paraId="41B7DED7" w14:textId="65CF09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3366931.15</w:t>
            </w:r>
          </w:p>
        </w:tc>
        <w:tc>
          <w:tcPr>
            <w:tcW w:w="2134" w:type="dxa"/>
          </w:tcPr>
          <w:p w14:paraId="45ECBD30" w14:textId="52B184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2C789" w14:textId="7F3A33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D983B" w14:textId="76D8E6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2AD9DE" w14:textId="77777777" w:rsidTr="005F662A">
        <w:trPr>
          <w:trHeight w:val="54"/>
        </w:trPr>
        <w:tc>
          <w:tcPr>
            <w:tcW w:w="1691" w:type="dxa"/>
          </w:tcPr>
          <w:p w14:paraId="18190EB9" w14:textId="47F4F3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14569E09" w14:textId="1B3673B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724051.26</w:t>
            </w:r>
          </w:p>
        </w:tc>
        <w:tc>
          <w:tcPr>
            <w:tcW w:w="1562" w:type="dxa"/>
          </w:tcPr>
          <w:p w14:paraId="59F9760A" w14:textId="130140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3366927.19</w:t>
            </w:r>
          </w:p>
        </w:tc>
        <w:tc>
          <w:tcPr>
            <w:tcW w:w="2134" w:type="dxa"/>
          </w:tcPr>
          <w:p w14:paraId="5232555E" w14:textId="321B95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1DB06" w14:textId="6748E8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C7A41" w14:textId="7319F4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B2B7DD" w14:textId="77777777" w:rsidTr="005F662A">
        <w:trPr>
          <w:trHeight w:val="54"/>
        </w:trPr>
        <w:tc>
          <w:tcPr>
            <w:tcW w:w="1691" w:type="dxa"/>
          </w:tcPr>
          <w:p w14:paraId="5F4F7D96" w14:textId="5E4467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0791C906" w14:textId="014C77F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724050.88</w:t>
            </w:r>
          </w:p>
        </w:tc>
        <w:tc>
          <w:tcPr>
            <w:tcW w:w="1562" w:type="dxa"/>
          </w:tcPr>
          <w:p w14:paraId="7ED9A35F" w14:textId="6DA2B1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3366923.94</w:t>
            </w:r>
          </w:p>
        </w:tc>
        <w:tc>
          <w:tcPr>
            <w:tcW w:w="2134" w:type="dxa"/>
          </w:tcPr>
          <w:p w14:paraId="7E5D7C8D" w14:textId="1584DC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8035F7" w14:textId="250857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3319A" w14:textId="4C08FB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9360BB" w14:textId="77777777" w:rsidTr="005F662A">
        <w:trPr>
          <w:trHeight w:val="54"/>
        </w:trPr>
        <w:tc>
          <w:tcPr>
            <w:tcW w:w="1691" w:type="dxa"/>
          </w:tcPr>
          <w:p w14:paraId="5BD57B25" w14:textId="1EF2D1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27E225BE" w14:textId="644EC29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724049.95</w:t>
            </w:r>
          </w:p>
        </w:tc>
        <w:tc>
          <w:tcPr>
            <w:tcW w:w="1562" w:type="dxa"/>
          </w:tcPr>
          <w:p w14:paraId="29CEA1B2" w14:textId="3C8C43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3366919.90</w:t>
            </w:r>
          </w:p>
        </w:tc>
        <w:tc>
          <w:tcPr>
            <w:tcW w:w="2134" w:type="dxa"/>
          </w:tcPr>
          <w:p w14:paraId="771E01ED" w14:textId="6C1859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3CE040" w14:textId="7D2EB6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3DA88" w14:textId="042D89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D94DE3C" w14:textId="77777777" w:rsidTr="005F662A">
        <w:trPr>
          <w:trHeight w:val="54"/>
        </w:trPr>
        <w:tc>
          <w:tcPr>
            <w:tcW w:w="1691" w:type="dxa"/>
          </w:tcPr>
          <w:p w14:paraId="5B59E36B" w14:textId="431E66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22766B8C" w14:textId="0059EF5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724050.81</w:t>
            </w:r>
          </w:p>
        </w:tc>
        <w:tc>
          <w:tcPr>
            <w:tcW w:w="1562" w:type="dxa"/>
          </w:tcPr>
          <w:p w14:paraId="34088E03" w14:textId="153F60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3366911.64</w:t>
            </w:r>
          </w:p>
        </w:tc>
        <w:tc>
          <w:tcPr>
            <w:tcW w:w="2134" w:type="dxa"/>
          </w:tcPr>
          <w:p w14:paraId="473CCCC0" w14:textId="3B5A79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7BC6B" w14:textId="1904EC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4001B" w14:textId="6CF571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62EC60" w14:textId="77777777" w:rsidTr="005F662A">
        <w:trPr>
          <w:trHeight w:val="54"/>
        </w:trPr>
        <w:tc>
          <w:tcPr>
            <w:tcW w:w="1691" w:type="dxa"/>
          </w:tcPr>
          <w:p w14:paraId="5A857565" w14:textId="6912E7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CF58D6A" w14:textId="1552B3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724052.78</w:t>
            </w:r>
          </w:p>
        </w:tc>
        <w:tc>
          <w:tcPr>
            <w:tcW w:w="1562" w:type="dxa"/>
          </w:tcPr>
          <w:p w14:paraId="033F00AA" w14:textId="20B874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3366907.90</w:t>
            </w:r>
          </w:p>
        </w:tc>
        <w:tc>
          <w:tcPr>
            <w:tcW w:w="2134" w:type="dxa"/>
          </w:tcPr>
          <w:p w14:paraId="2309357A" w14:textId="5F5141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555A3F" w14:textId="4B44DB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3F3F5" w14:textId="2BAD89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33B427" w14:textId="77777777" w:rsidTr="005F662A">
        <w:trPr>
          <w:trHeight w:val="54"/>
        </w:trPr>
        <w:tc>
          <w:tcPr>
            <w:tcW w:w="1691" w:type="dxa"/>
          </w:tcPr>
          <w:p w14:paraId="701F11DF" w14:textId="17932B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72FD9763" w14:textId="03F077A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724054.84</w:t>
            </w:r>
          </w:p>
        </w:tc>
        <w:tc>
          <w:tcPr>
            <w:tcW w:w="1562" w:type="dxa"/>
          </w:tcPr>
          <w:p w14:paraId="05A5A914" w14:textId="3B2BC7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3366900.35</w:t>
            </w:r>
          </w:p>
        </w:tc>
        <w:tc>
          <w:tcPr>
            <w:tcW w:w="2134" w:type="dxa"/>
          </w:tcPr>
          <w:p w14:paraId="3F541E56" w14:textId="198D33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C9A51" w14:textId="58F301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8DD6E" w14:textId="7D7F06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D7465FB" w14:textId="77777777" w:rsidTr="005F662A">
        <w:trPr>
          <w:trHeight w:val="54"/>
        </w:trPr>
        <w:tc>
          <w:tcPr>
            <w:tcW w:w="1691" w:type="dxa"/>
          </w:tcPr>
          <w:p w14:paraId="5E23D027" w14:textId="157918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1EF5411C" w14:textId="61B11A7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724058.08</w:t>
            </w:r>
          </w:p>
        </w:tc>
        <w:tc>
          <w:tcPr>
            <w:tcW w:w="1562" w:type="dxa"/>
          </w:tcPr>
          <w:p w14:paraId="41CF99F3" w14:textId="625232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3366896.59</w:t>
            </w:r>
          </w:p>
        </w:tc>
        <w:tc>
          <w:tcPr>
            <w:tcW w:w="2134" w:type="dxa"/>
          </w:tcPr>
          <w:p w14:paraId="5451E3C1" w14:textId="065929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B5334" w14:textId="25AB17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3E7E7" w14:textId="2FB493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D9822B1" w14:textId="77777777" w:rsidTr="005F662A">
        <w:trPr>
          <w:trHeight w:val="54"/>
        </w:trPr>
        <w:tc>
          <w:tcPr>
            <w:tcW w:w="1691" w:type="dxa"/>
          </w:tcPr>
          <w:p w14:paraId="31E4E39A" w14:textId="0077C7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34FC5114" w14:textId="0E26B21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724064.05</w:t>
            </w:r>
          </w:p>
        </w:tc>
        <w:tc>
          <w:tcPr>
            <w:tcW w:w="1562" w:type="dxa"/>
          </w:tcPr>
          <w:p w14:paraId="4EBF46B4" w14:textId="7D89F3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3366895.26</w:t>
            </w:r>
          </w:p>
        </w:tc>
        <w:tc>
          <w:tcPr>
            <w:tcW w:w="2134" w:type="dxa"/>
          </w:tcPr>
          <w:p w14:paraId="1B084A73" w14:textId="305997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CD633" w14:textId="78115F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233BF" w14:textId="4D839D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E3B0D3" w14:textId="77777777" w:rsidTr="005F662A">
        <w:trPr>
          <w:trHeight w:val="54"/>
        </w:trPr>
        <w:tc>
          <w:tcPr>
            <w:tcW w:w="1691" w:type="dxa"/>
          </w:tcPr>
          <w:p w14:paraId="42A28D71" w14:textId="790371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7118FEE4" w14:textId="141FAC3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724073.54</w:t>
            </w:r>
          </w:p>
        </w:tc>
        <w:tc>
          <w:tcPr>
            <w:tcW w:w="1562" w:type="dxa"/>
          </w:tcPr>
          <w:p w14:paraId="66F75EAC" w14:textId="1E1D6C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3366891.19</w:t>
            </w:r>
          </w:p>
        </w:tc>
        <w:tc>
          <w:tcPr>
            <w:tcW w:w="2134" w:type="dxa"/>
          </w:tcPr>
          <w:p w14:paraId="3AF7D143" w14:textId="69E7AD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3DCF1" w14:textId="780A95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FEF15" w14:textId="490710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5A6E97" w14:textId="77777777" w:rsidTr="005F662A">
        <w:trPr>
          <w:trHeight w:val="54"/>
        </w:trPr>
        <w:tc>
          <w:tcPr>
            <w:tcW w:w="1691" w:type="dxa"/>
          </w:tcPr>
          <w:p w14:paraId="6AB5C9CB" w14:textId="6F5193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5B0B65EF" w14:textId="278772E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724076.11</w:t>
            </w:r>
          </w:p>
        </w:tc>
        <w:tc>
          <w:tcPr>
            <w:tcW w:w="1562" w:type="dxa"/>
          </w:tcPr>
          <w:p w14:paraId="5F525EF5" w14:textId="125098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3366890.89</w:t>
            </w:r>
          </w:p>
        </w:tc>
        <w:tc>
          <w:tcPr>
            <w:tcW w:w="2134" w:type="dxa"/>
          </w:tcPr>
          <w:p w14:paraId="7611D4BD" w14:textId="38EEE6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B3A8B" w14:textId="3FFEA5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19EEB" w14:textId="272D62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3AFE6D" w14:textId="77777777" w:rsidTr="005F662A">
        <w:trPr>
          <w:trHeight w:val="54"/>
        </w:trPr>
        <w:tc>
          <w:tcPr>
            <w:tcW w:w="1691" w:type="dxa"/>
          </w:tcPr>
          <w:p w14:paraId="707CFC5E" w14:textId="313F85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05EA8356" w14:textId="6D045EC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724078.46</w:t>
            </w:r>
          </w:p>
        </w:tc>
        <w:tc>
          <w:tcPr>
            <w:tcW w:w="1562" w:type="dxa"/>
          </w:tcPr>
          <w:p w14:paraId="10BD1DFC" w14:textId="5BB4DB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3366892.92</w:t>
            </w:r>
          </w:p>
        </w:tc>
        <w:tc>
          <w:tcPr>
            <w:tcW w:w="2134" w:type="dxa"/>
          </w:tcPr>
          <w:p w14:paraId="423418AD" w14:textId="445B43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36D4D" w14:textId="7C3D2B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5159E" w14:textId="51C1B0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91192A" w14:textId="77777777" w:rsidTr="005F662A">
        <w:trPr>
          <w:trHeight w:val="54"/>
        </w:trPr>
        <w:tc>
          <w:tcPr>
            <w:tcW w:w="1691" w:type="dxa"/>
          </w:tcPr>
          <w:p w14:paraId="204DF8FF" w14:textId="5F7F2D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6A5613B8" w14:textId="2D0D37F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724079.63</w:t>
            </w:r>
          </w:p>
        </w:tc>
        <w:tc>
          <w:tcPr>
            <w:tcW w:w="1562" w:type="dxa"/>
          </w:tcPr>
          <w:p w14:paraId="033F65D2" w14:textId="6F28C9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3366893.99</w:t>
            </w:r>
          </w:p>
        </w:tc>
        <w:tc>
          <w:tcPr>
            <w:tcW w:w="2134" w:type="dxa"/>
          </w:tcPr>
          <w:p w14:paraId="3231D2F3" w14:textId="0AC484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68DD2" w14:textId="3028D3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B7E18" w14:textId="294A3D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DC787D" w14:textId="77777777" w:rsidTr="005F662A">
        <w:trPr>
          <w:trHeight w:val="54"/>
        </w:trPr>
        <w:tc>
          <w:tcPr>
            <w:tcW w:w="1691" w:type="dxa"/>
          </w:tcPr>
          <w:p w14:paraId="4022797B" w14:textId="7F0706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59B2C5E" w14:textId="4BA2E40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724081.55</w:t>
            </w:r>
          </w:p>
        </w:tc>
        <w:tc>
          <w:tcPr>
            <w:tcW w:w="1562" w:type="dxa"/>
          </w:tcPr>
          <w:p w14:paraId="2D01CCF8" w14:textId="4311F6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3366893.13</w:t>
            </w:r>
          </w:p>
        </w:tc>
        <w:tc>
          <w:tcPr>
            <w:tcW w:w="2134" w:type="dxa"/>
          </w:tcPr>
          <w:p w14:paraId="39211020" w14:textId="2319E6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7460C9" w14:textId="339D84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1CB99" w14:textId="3CE89C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197E79" w14:textId="77777777" w:rsidTr="005F662A">
        <w:trPr>
          <w:trHeight w:val="54"/>
        </w:trPr>
        <w:tc>
          <w:tcPr>
            <w:tcW w:w="1691" w:type="dxa"/>
          </w:tcPr>
          <w:p w14:paraId="2CE9D6F1" w14:textId="7F15B0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21E7AE46" w14:textId="7E1ABEE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724083.58</w:t>
            </w:r>
          </w:p>
        </w:tc>
        <w:tc>
          <w:tcPr>
            <w:tcW w:w="1562" w:type="dxa"/>
          </w:tcPr>
          <w:p w14:paraId="50157B49" w14:textId="631AF1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3366892.06</w:t>
            </w:r>
          </w:p>
        </w:tc>
        <w:tc>
          <w:tcPr>
            <w:tcW w:w="2134" w:type="dxa"/>
          </w:tcPr>
          <w:p w14:paraId="632780C6" w14:textId="1BB345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42349" w14:textId="4775DF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AB548" w14:textId="0FFA03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2C37BB" w14:textId="77777777" w:rsidTr="005F662A">
        <w:trPr>
          <w:trHeight w:val="54"/>
        </w:trPr>
        <w:tc>
          <w:tcPr>
            <w:tcW w:w="1691" w:type="dxa"/>
          </w:tcPr>
          <w:p w14:paraId="61035560" w14:textId="1E62CC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7EF33E4" w14:textId="4F5907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724085.72</w:t>
            </w:r>
          </w:p>
        </w:tc>
        <w:tc>
          <w:tcPr>
            <w:tcW w:w="1562" w:type="dxa"/>
          </w:tcPr>
          <w:p w14:paraId="0EA6A0E0" w14:textId="258790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3366890.57</w:t>
            </w:r>
          </w:p>
        </w:tc>
        <w:tc>
          <w:tcPr>
            <w:tcW w:w="2134" w:type="dxa"/>
          </w:tcPr>
          <w:p w14:paraId="29766C32" w14:textId="5CC5EB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18432" w14:textId="2FF219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93754" w14:textId="75D149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ABEC7BC" w14:textId="77777777" w:rsidTr="005F662A">
        <w:trPr>
          <w:trHeight w:val="54"/>
        </w:trPr>
        <w:tc>
          <w:tcPr>
            <w:tcW w:w="1691" w:type="dxa"/>
          </w:tcPr>
          <w:p w14:paraId="51EE567A" w14:textId="540124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3F787391" w14:textId="4AD8AAD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724087.21</w:t>
            </w:r>
          </w:p>
        </w:tc>
        <w:tc>
          <w:tcPr>
            <w:tcW w:w="1562" w:type="dxa"/>
          </w:tcPr>
          <w:p w14:paraId="0AF65513" w14:textId="751F53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3366888.86</w:t>
            </w:r>
          </w:p>
        </w:tc>
        <w:tc>
          <w:tcPr>
            <w:tcW w:w="2134" w:type="dxa"/>
          </w:tcPr>
          <w:p w14:paraId="272A73C0" w14:textId="4DE07F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748EB" w14:textId="3894B3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533BF" w14:textId="3BB019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BE1CBA5" w14:textId="77777777" w:rsidTr="005F662A">
        <w:trPr>
          <w:trHeight w:val="54"/>
        </w:trPr>
        <w:tc>
          <w:tcPr>
            <w:tcW w:w="1691" w:type="dxa"/>
          </w:tcPr>
          <w:p w14:paraId="7AE9323E" w14:textId="604E5C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5F397A45" w14:textId="3948E32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724089.34</w:t>
            </w:r>
          </w:p>
        </w:tc>
        <w:tc>
          <w:tcPr>
            <w:tcW w:w="1562" w:type="dxa"/>
          </w:tcPr>
          <w:p w14:paraId="3B148BBF" w14:textId="3C3E37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3366888.75</w:t>
            </w:r>
          </w:p>
        </w:tc>
        <w:tc>
          <w:tcPr>
            <w:tcW w:w="2134" w:type="dxa"/>
          </w:tcPr>
          <w:p w14:paraId="1E4200B2" w14:textId="39DEC4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16C20" w14:textId="322440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E020F" w14:textId="33BA3A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924237" w14:textId="77777777" w:rsidTr="005F662A">
        <w:trPr>
          <w:trHeight w:val="54"/>
        </w:trPr>
        <w:tc>
          <w:tcPr>
            <w:tcW w:w="1691" w:type="dxa"/>
          </w:tcPr>
          <w:p w14:paraId="77CBD4DA" w14:textId="4F0316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61B196BF" w14:textId="447ECF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724091.80</w:t>
            </w:r>
          </w:p>
        </w:tc>
        <w:tc>
          <w:tcPr>
            <w:tcW w:w="1562" w:type="dxa"/>
          </w:tcPr>
          <w:p w14:paraId="74F0F846" w14:textId="4FDAD0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3366888.43</w:t>
            </w:r>
          </w:p>
        </w:tc>
        <w:tc>
          <w:tcPr>
            <w:tcW w:w="2134" w:type="dxa"/>
          </w:tcPr>
          <w:p w14:paraId="5B717BEE" w14:textId="186DC1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C45E2" w14:textId="4594AA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1C293" w14:textId="73639D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0FB6528" w14:textId="77777777" w:rsidTr="005F662A">
        <w:trPr>
          <w:trHeight w:val="54"/>
        </w:trPr>
        <w:tc>
          <w:tcPr>
            <w:tcW w:w="1691" w:type="dxa"/>
          </w:tcPr>
          <w:p w14:paraId="5F5764FD" w14:textId="076476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36CA351F" w14:textId="341F93E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724093.40</w:t>
            </w:r>
          </w:p>
        </w:tc>
        <w:tc>
          <w:tcPr>
            <w:tcW w:w="1562" w:type="dxa"/>
          </w:tcPr>
          <w:p w14:paraId="0664BFBB" w14:textId="3A79E5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3366887.05</w:t>
            </w:r>
          </w:p>
        </w:tc>
        <w:tc>
          <w:tcPr>
            <w:tcW w:w="2134" w:type="dxa"/>
          </w:tcPr>
          <w:p w14:paraId="621C17C3" w14:textId="7157DF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C881D5" w14:textId="5318D5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9BB19" w14:textId="7AD2C6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9A6129" w14:textId="77777777" w:rsidTr="005F662A">
        <w:trPr>
          <w:trHeight w:val="54"/>
        </w:trPr>
        <w:tc>
          <w:tcPr>
            <w:tcW w:w="1691" w:type="dxa"/>
          </w:tcPr>
          <w:p w14:paraId="70D28A2D" w14:textId="438E27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580BD1A3" w14:textId="3F85B0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724094.68</w:t>
            </w:r>
          </w:p>
        </w:tc>
        <w:tc>
          <w:tcPr>
            <w:tcW w:w="1562" w:type="dxa"/>
          </w:tcPr>
          <w:p w14:paraId="58764CA1" w14:textId="06C853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3366884.91</w:t>
            </w:r>
          </w:p>
        </w:tc>
        <w:tc>
          <w:tcPr>
            <w:tcW w:w="2134" w:type="dxa"/>
          </w:tcPr>
          <w:p w14:paraId="4D66A457" w14:textId="4E31BE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B6E00" w14:textId="65760B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7F262" w14:textId="7CA1F8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02EF085" w14:textId="77777777" w:rsidTr="005F662A">
        <w:trPr>
          <w:trHeight w:val="54"/>
        </w:trPr>
        <w:tc>
          <w:tcPr>
            <w:tcW w:w="1691" w:type="dxa"/>
          </w:tcPr>
          <w:p w14:paraId="1252D680" w14:textId="63CDF3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0EFB9650" w14:textId="6F0C4FD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724096.71</w:t>
            </w:r>
          </w:p>
        </w:tc>
        <w:tc>
          <w:tcPr>
            <w:tcW w:w="1562" w:type="dxa"/>
          </w:tcPr>
          <w:p w14:paraId="64C23C2C" w14:textId="465F84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3366883.74</w:t>
            </w:r>
          </w:p>
        </w:tc>
        <w:tc>
          <w:tcPr>
            <w:tcW w:w="2134" w:type="dxa"/>
          </w:tcPr>
          <w:p w14:paraId="0A8B5E45" w14:textId="5973D8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AC4154" w14:textId="4C425C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2F933" w14:textId="28E6A6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6B02EA" w14:textId="77777777" w:rsidTr="005F662A">
        <w:trPr>
          <w:trHeight w:val="54"/>
        </w:trPr>
        <w:tc>
          <w:tcPr>
            <w:tcW w:w="1691" w:type="dxa"/>
          </w:tcPr>
          <w:p w14:paraId="42EE3BB9" w14:textId="6B5BB6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4875F7B5" w14:textId="386DAC5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724099.06</w:t>
            </w:r>
          </w:p>
        </w:tc>
        <w:tc>
          <w:tcPr>
            <w:tcW w:w="1562" w:type="dxa"/>
          </w:tcPr>
          <w:p w14:paraId="70ACA9E0" w14:textId="627A90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3366883.63</w:t>
            </w:r>
          </w:p>
        </w:tc>
        <w:tc>
          <w:tcPr>
            <w:tcW w:w="2134" w:type="dxa"/>
          </w:tcPr>
          <w:p w14:paraId="2AFDEF63" w14:textId="1313DA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D569ED" w14:textId="7BC3A1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D9572" w14:textId="1B2023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A06DD2" w14:textId="77777777" w:rsidTr="005F662A">
        <w:trPr>
          <w:trHeight w:val="54"/>
        </w:trPr>
        <w:tc>
          <w:tcPr>
            <w:tcW w:w="1691" w:type="dxa"/>
          </w:tcPr>
          <w:p w14:paraId="4544AB80" w14:textId="56A1EF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767417E7" w14:textId="1D7E1A6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724100.66</w:t>
            </w:r>
          </w:p>
        </w:tc>
        <w:tc>
          <w:tcPr>
            <w:tcW w:w="1562" w:type="dxa"/>
          </w:tcPr>
          <w:p w14:paraId="5EC5E0EB" w14:textId="09C6FF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3366882.35</w:t>
            </w:r>
          </w:p>
        </w:tc>
        <w:tc>
          <w:tcPr>
            <w:tcW w:w="2134" w:type="dxa"/>
          </w:tcPr>
          <w:p w14:paraId="685275B4" w14:textId="324FA8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A6E88" w14:textId="34F563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F1FB5" w14:textId="44ED98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02A027" w14:textId="77777777" w:rsidTr="005F662A">
        <w:trPr>
          <w:trHeight w:val="54"/>
        </w:trPr>
        <w:tc>
          <w:tcPr>
            <w:tcW w:w="1691" w:type="dxa"/>
          </w:tcPr>
          <w:p w14:paraId="33A6D98B" w14:textId="7DC6C7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2F46A16" w14:textId="4DE6BA3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724104.72</w:t>
            </w:r>
          </w:p>
        </w:tc>
        <w:tc>
          <w:tcPr>
            <w:tcW w:w="1562" w:type="dxa"/>
          </w:tcPr>
          <w:p w14:paraId="15969780" w14:textId="2783D5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3366882.24</w:t>
            </w:r>
          </w:p>
        </w:tc>
        <w:tc>
          <w:tcPr>
            <w:tcW w:w="2134" w:type="dxa"/>
          </w:tcPr>
          <w:p w14:paraId="4D3EC43E" w14:textId="07A3A9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B67F2" w14:textId="2CB077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CF9E8E" w14:textId="08E1C7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105F3A" w14:textId="77777777" w:rsidTr="005F662A">
        <w:trPr>
          <w:trHeight w:val="54"/>
        </w:trPr>
        <w:tc>
          <w:tcPr>
            <w:tcW w:w="1691" w:type="dxa"/>
          </w:tcPr>
          <w:p w14:paraId="0D6C008A" w14:textId="4D2221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35D69C8" w14:textId="3164F3D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724108.24</w:t>
            </w:r>
          </w:p>
        </w:tc>
        <w:tc>
          <w:tcPr>
            <w:tcW w:w="1562" w:type="dxa"/>
          </w:tcPr>
          <w:p w14:paraId="31AFC140" w14:textId="08EA9F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3366881.17</w:t>
            </w:r>
          </w:p>
        </w:tc>
        <w:tc>
          <w:tcPr>
            <w:tcW w:w="2134" w:type="dxa"/>
          </w:tcPr>
          <w:p w14:paraId="3E957271" w14:textId="2BF5AD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429C1" w14:textId="0B144D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27647" w14:textId="24EDA2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99DECF" w14:textId="77777777" w:rsidTr="005F662A">
        <w:trPr>
          <w:trHeight w:val="54"/>
        </w:trPr>
        <w:tc>
          <w:tcPr>
            <w:tcW w:w="1691" w:type="dxa"/>
          </w:tcPr>
          <w:p w14:paraId="3ADAF9E5" w14:textId="2B05AC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DB19816" w14:textId="13AFDE9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724116.98</w:t>
            </w:r>
          </w:p>
        </w:tc>
        <w:tc>
          <w:tcPr>
            <w:tcW w:w="1562" w:type="dxa"/>
          </w:tcPr>
          <w:p w14:paraId="2124894B" w14:textId="5CFC02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3366880.19</w:t>
            </w:r>
          </w:p>
        </w:tc>
        <w:tc>
          <w:tcPr>
            <w:tcW w:w="2134" w:type="dxa"/>
          </w:tcPr>
          <w:p w14:paraId="11B3BB1F" w14:textId="4AF138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E4291" w14:textId="232217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C9842" w14:textId="6DE941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11A5017" w14:textId="77777777" w:rsidTr="005F662A">
        <w:trPr>
          <w:trHeight w:val="54"/>
        </w:trPr>
        <w:tc>
          <w:tcPr>
            <w:tcW w:w="1691" w:type="dxa"/>
          </w:tcPr>
          <w:p w14:paraId="184C8757" w14:textId="597F3F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4AF0D160" w14:textId="01AB2DC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724127.57</w:t>
            </w:r>
          </w:p>
        </w:tc>
        <w:tc>
          <w:tcPr>
            <w:tcW w:w="1562" w:type="dxa"/>
          </w:tcPr>
          <w:p w14:paraId="139D1AC5" w14:textId="1F0730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3366875.44</w:t>
            </w:r>
          </w:p>
        </w:tc>
        <w:tc>
          <w:tcPr>
            <w:tcW w:w="2134" w:type="dxa"/>
          </w:tcPr>
          <w:p w14:paraId="0D18ACFE" w14:textId="71D62A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1534F" w14:textId="40220C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D5B8AB" w14:textId="75369D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167221A" w14:textId="77777777" w:rsidTr="005F662A">
        <w:trPr>
          <w:trHeight w:val="54"/>
        </w:trPr>
        <w:tc>
          <w:tcPr>
            <w:tcW w:w="1691" w:type="dxa"/>
          </w:tcPr>
          <w:p w14:paraId="520A201C" w14:textId="1C9420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697EAA36" w14:textId="79B76A6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724136.27</w:t>
            </w:r>
          </w:p>
        </w:tc>
        <w:tc>
          <w:tcPr>
            <w:tcW w:w="1562" w:type="dxa"/>
          </w:tcPr>
          <w:p w14:paraId="3B54C3DE" w14:textId="0C793F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3366868.64</w:t>
            </w:r>
          </w:p>
        </w:tc>
        <w:tc>
          <w:tcPr>
            <w:tcW w:w="2134" w:type="dxa"/>
          </w:tcPr>
          <w:p w14:paraId="3DEAE4DB" w14:textId="2280C6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A6ACA" w14:textId="413C9B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FC14A" w14:textId="4D32D9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C47FF11" w14:textId="77777777" w:rsidTr="005F662A">
        <w:trPr>
          <w:trHeight w:val="54"/>
        </w:trPr>
        <w:tc>
          <w:tcPr>
            <w:tcW w:w="1691" w:type="dxa"/>
          </w:tcPr>
          <w:p w14:paraId="103D3072" w14:textId="711121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16782E8D" w14:textId="392E669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724144.01</w:t>
            </w:r>
          </w:p>
        </w:tc>
        <w:tc>
          <w:tcPr>
            <w:tcW w:w="1562" w:type="dxa"/>
          </w:tcPr>
          <w:p w14:paraId="1B9EA659" w14:textId="44235B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3366860.21</w:t>
            </w:r>
          </w:p>
        </w:tc>
        <w:tc>
          <w:tcPr>
            <w:tcW w:w="2134" w:type="dxa"/>
          </w:tcPr>
          <w:p w14:paraId="306076FB" w14:textId="1B8CF9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13C11" w14:textId="0A51BE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2A63EB" w14:textId="7CFE72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20D5A6" w14:textId="77777777" w:rsidTr="005F662A">
        <w:trPr>
          <w:trHeight w:val="54"/>
        </w:trPr>
        <w:tc>
          <w:tcPr>
            <w:tcW w:w="1691" w:type="dxa"/>
          </w:tcPr>
          <w:p w14:paraId="18450A13" w14:textId="68B11B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2BA02DEF" w14:textId="6D684C3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724155.34</w:t>
            </w:r>
          </w:p>
        </w:tc>
        <w:tc>
          <w:tcPr>
            <w:tcW w:w="1562" w:type="dxa"/>
          </w:tcPr>
          <w:p w14:paraId="3B0EE8B1" w14:textId="5541C4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3366850.40</w:t>
            </w:r>
          </w:p>
        </w:tc>
        <w:tc>
          <w:tcPr>
            <w:tcW w:w="2134" w:type="dxa"/>
          </w:tcPr>
          <w:p w14:paraId="460190FD" w14:textId="570A5B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406B6" w14:textId="435683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254ED" w14:textId="6900FF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3C9193" w14:textId="77777777" w:rsidTr="005F662A">
        <w:trPr>
          <w:trHeight w:val="54"/>
        </w:trPr>
        <w:tc>
          <w:tcPr>
            <w:tcW w:w="1691" w:type="dxa"/>
          </w:tcPr>
          <w:p w14:paraId="713F8148" w14:textId="75A99F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2C4F8857" w14:textId="075D944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724159.61</w:t>
            </w:r>
          </w:p>
        </w:tc>
        <w:tc>
          <w:tcPr>
            <w:tcW w:w="1562" w:type="dxa"/>
          </w:tcPr>
          <w:p w14:paraId="022E3BB7" w14:textId="2C0DD8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3366845.49</w:t>
            </w:r>
          </w:p>
        </w:tc>
        <w:tc>
          <w:tcPr>
            <w:tcW w:w="2134" w:type="dxa"/>
          </w:tcPr>
          <w:p w14:paraId="42B5813F" w14:textId="2A296B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2C1658" w14:textId="121249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2113F" w14:textId="6287F6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AD53E5" w14:textId="77777777" w:rsidTr="005F662A">
        <w:trPr>
          <w:trHeight w:val="54"/>
        </w:trPr>
        <w:tc>
          <w:tcPr>
            <w:tcW w:w="1691" w:type="dxa"/>
          </w:tcPr>
          <w:p w14:paraId="228F73A3" w14:textId="35782F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7453F70C" w14:textId="5EC58A1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724163.39</w:t>
            </w:r>
          </w:p>
        </w:tc>
        <w:tc>
          <w:tcPr>
            <w:tcW w:w="1562" w:type="dxa"/>
          </w:tcPr>
          <w:p w14:paraId="54398876" w14:textId="5B4E97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3366836.81</w:t>
            </w:r>
          </w:p>
        </w:tc>
        <w:tc>
          <w:tcPr>
            <w:tcW w:w="2134" w:type="dxa"/>
          </w:tcPr>
          <w:p w14:paraId="3E34EF82" w14:textId="7114F8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52380" w14:textId="4C8D81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F8DBC" w14:textId="6BAD8D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044A8B8" w14:textId="77777777" w:rsidTr="005F662A">
        <w:trPr>
          <w:trHeight w:val="54"/>
        </w:trPr>
        <w:tc>
          <w:tcPr>
            <w:tcW w:w="1691" w:type="dxa"/>
          </w:tcPr>
          <w:p w14:paraId="56570409" w14:textId="75098B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6342A010" w14:textId="0A3807E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724166.01</w:t>
            </w:r>
          </w:p>
        </w:tc>
        <w:tc>
          <w:tcPr>
            <w:tcW w:w="1562" w:type="dxa"/>
          </w:tcPr>
          <w:p w14:paraId="0E037B01" w14:textId="22951C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3366833.06</w:t>
            </w:r>
          </w:p>
        </w:tc>
        <w:tc>
          <w:tcPr>
            <w:tcW w:w="2134" w:type="dxa"/>
          </w:tcPr>
          <w:p w14:paraId="36928C23" w14:textId="4D6178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6EC17" w14:textId="2F5EBA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6BEBE0" w14:textId="602EF2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77C3B5" w14:textId="77777777" w:rsidTr="005F662A">
        <w:trPr>
          <w:trHeight w:val="54"/>
        </w:trPr>
        <w:tc>
          <w:tcPr>
            <w:tcW w:w="1691" w:type="dxa"/>
          </w:tcPr>
          <w:p w14:paraId="321DC377" w14:textId="659BD3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3AE0706A" w14:textId="2608841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724167.28</w:t>
            </w:r>
          </w:p>
        </w:tc>
        <w:tc>
          <w:tcPr>
            <w:tcW w:w="1562" w:type="dxa"/>
          </w:tcPr>
          <w:p w14:paraId="4F457796" w14:textId="2FC0DA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3366830.19</w:t>
            </w:r>
          </w:p>
        </w:tc>
        <w:tc>
          <w:tcPr>
            <w:tcW w:w="2134" w:type="dxa"/>
          </w:tcPr>
          <w:p w14:paraId="3709909B" w14:textId="147EA6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FD5F5B" w14:textId="59B5E3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FDFC2" w14:textId="31E35D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67EEF7" w14:textId="77777777" w:rsidTr="005F662A">
        <w:trPr>
          <w:trHeight w:val="54"/>
        </w:trPr>
        <w:tc>
          <w:tcPr>
            <w:tcW w:w="1691" w:type="dxa"/>
          </w:tcPr>
          <w:p w14:paraId="7EED6855" w14:textId="254770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74C87678" w14:textId="40B087E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724168.75</w:t>
            </w:r>
          </w:p>
        </w:tc>
        <w:tc>
          <w:tcPr>
            <w:tcW w:w="1562" w:type="dxa"/>
          </w:tcPr>
          <w:p w14:paraId="4975C185" w14:textId="4F5B34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3366824.25</w:t>
            </w:r>
          </w:p>
        </w:tc>
        <w:tc>
          <w:tcPr>
            <w:tcW w:w="2134" w:type="dxa"/>
          </w:tcPr>
          <w:p w14:paraId="458DE2C2" w14:textId="78F68B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10557" w14:textId="25532B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6C4C8" w14:textId="02CA2A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B0EA0B9" w14:textId="77777777" w:rsidTr="005F662A">
        <w:trPr>
          <w:trHeight w:val="54"/>
        </w:trPr>
        <w:tc>
          <w:tcPr>
            <w:tcW w:w="1691" w:type="dxa"/>
          </w:tcPr>
          <w:p w14:paraId="191A4C38" w14:textId="3B38B0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20EAB060" w14:textId="08DDA92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724171.42</w:t>
            </w:r>
          </w:p>
        </w:tc>
        <w:tc>
          <w:tcPr>
            <w:tcW w:w="1562" w:type="dxa"/>
          </w:tcPr>
          <w:p w14:paraId="667D16E8" w14:textId="3AAFC0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3366817.58</w:t>
            </w:r>
          </w:p>
        </w:tc>
        <w:tc>
          <w:tcPr>
            <w:tcW w:w="2134" w:type="dxa"/>
          </w:tcPr>
          <w:p w14:paraId="67E4BFC9" w14:textId="038414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E6560" w14:textId="7D0D63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3E82B" w14:textId="05B62A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ED5A12" w14:textId="77777777" w:rsidTr="005F662A">
        <w:trPr>
          <w:trHeight w:val="54"/>
        </w:trPr>
        <w:tc>
          <w:tcPr>
            <w:tcW w:w="1691" w:type="dxa"/>
          </w:tcPr>
          <w:p w14:paraId="34FF5885" w14:textId="2CA50A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42F3BF55" w14:textId="5291BA6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724175.58</w:t>
            </w:r>
          </w:p>
        </w:tc>
        <w:tc>
          <w:tcPr>
            <w:tcW w:w="1562" w:type="dxa"/>
          </w:tcPr>
          <w:p w14:paraId="1BFFF1A1" w14:textId="3BA8F3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3366810.67</w:t>
            </w:r>
          </w:p>
        </w:tc>
        <w:tc>
          <w:tcPr>
            <w:tcW w:w="2134" w:type="dxa"/>
          </w:tcPr>
          <w:p w14:paraId="44E5677C" w14:textId="5B86AB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FCA27" w14:textId="586905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BB064B" w14:textId="500C61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76B0ACF" w14:textId="77777777" w:rsidTr="005F662A">
        <w:trPr>
          <w:trHeight w:val="54"/>
        </w:trPr>
        <w:tc>
          <w:tcPr>
            <w:tcW w:w="1691" w:type="dxa"/>
          </w:tcPr>
          <w:p w14:paraId="38B85A9C" w14:textId="108A9C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1378D343" w14:textId="30B55E1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724180.70</w:t>
            </w:r>
          </w:p>
        </w:tc>
        <w:tc>
          <w:tcPr>
            <w:tcW w:w="1562" w:type="dxa"/>
          </w:tcPr>
          <w:p w14:paraId="1D4D7AD9" w14:textId="38E688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3366797.21</w:t>
            </w:r>
          </w:p>
        </w:tc>
        <w:tc>
          <w:tcPr>
            <w:tcW w:w="2134" w:type="dxa"/>
          </w:tcPr>
          <w:p w14:paraId="406E9193" w14:textId="7F206C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39DD3" w14:textId="19EC7A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A974D" w14:textId="20243F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3BDEEE" w14:textId="77777777" w:rsidTr="005F662A">
        <w:trPr>
          <w:trHeight w:val="54"/>
        </w:trPr>
        <w:tc>
          <w:tcPr>
            <w:tcW w:w="1691" w:type="dxa"/>
          </w:tcPr>
          <w:p w14:paraId="4141434D" w14:textId="0EE423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7FBFB5CA" w14:textId="613D88E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724184.29</w:t>
            </w:r>
          </w:p>
        </w:tc>
        <w:tc>
          <w:tcPr>
            <w:tcW w:w="1562" w:type="dxa"/>
          </w:tcPr>
          <w:p w14:paraId="78ADF7E5" w14:textId="10B99F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3366782.36</w:t>
            </w:r>
          </w:p>
        </w:tc>
        <w:tc>
          <w:tcPr>
            <w:tcW w:w="2134" w:type="dxa"/>
          </w:tcPr>
          <w:p w14:paraId="450C1396" w14:textId="3C35F5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84405" w14:textId="7D16A1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66E8E" w14:textId="683CED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E3EDEDE" w14:textId="77777777" w:rsidTr="005F662A">
        <w:trPr>
          <w:trHeight w:val="54"/>
        </w:trPr>
        <w:tc>
          <w:tcPr>
            <w:tcW w:w="1691" w:type="dxa"/>
          </w:tcPr>
          <w:p w14:paraId="0007FF4A" w14:textId="3CF8AF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4DD97B25" w14:textId="2B7D64C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2B561C4D" w14:textId="048FF2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3366773.49</w:t>
            </w:r>
          </w:p>
        </w:tc>
        <w:tc>
          <w:tcPr>
            <w:tcW w:w="2134" w:type="dxa"/>
          </w:tcPr>
          <w:p w14:paraId="21887FA1" w14:textId="214B42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50C2C" w14:textId="5F32D1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0AECD" w14:textId="3BAB86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896B7A" w14:textId="77777777" w:rsidTr="005F662A">
        <w:trPr>
          <w:trHeight w:val="54"/>
        </w:trPr>
        <w:tc>
          <w:tcPr>
            <w:tcW w:w="1691" w:type="dxa"/>
          </w:tcPr>
          <w:p w14:paraId="560143D7" w14:textId="7BED18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099480A0" w14:textId="51D8EAF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724190.25</w:t>
            </w:r>
          </w:p>
        </w:tc>
        <w:tc>
          <w:tcPr>
            <w:tcW w:w="1562" w:type="dxa"/>
          </w:tcPr>
          <w:p w14:paraId="211734B9" w14:textId="09BA9C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3366765.57</w:t>
            </w:r>
          </w:p>
        </w:tc>
        <w:tc>
          <w:tcPr>
            <w:tcW w:w="2134" w:type="dxa"/>
          </w:tcPr>
          <w:p w14:paraId="124E5256" w14:textId="571BA9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95866" w14:textId="5B31EA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8132E0" w14:textId="24EC34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D32BFA" w14:textId="77777777" w:rsidTr="005F662A">
        <w:trPr>
          <w:trHeight w:val="54"/>
        </w:trPr>
        <w:tc>
          <w:tcPr>
            <w:tcW w:w="1691" w:type="dxa"/>
          </w:tcPr>
          <w:p w14:paraId="4249521D" w14:textId="224AEC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11DFEC58" w14:textId="2F5D5DA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724191.52</w:t>
            </w:r>
          </w:p>
        </w:tc>
        <w:tc>
          <w:tcPr>
            <w:tcW w:w="1562" w:type="dxa"/>
          </w:tcPr>
          <w:p w14:paraId="567A9C39" w14:textId="2BDDB4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3366757.90</w:t>
            </w:r>
          </w:p>
        </w:tc>
        <w:tc>
          <w:tcPr>
            <w:tcW w:w="2134" w:type="dxa"/>
          </w:tcPr>
          <w:p w14:paraId="38C80FA6" w14:textId="735979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D1E15" w14:textId="4A8AC9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7F01D" w14:textId="496CB3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3C7C52" w14:textId="77777777" w:rsidTr="005F662A">
        <w:trPr>
          <w:trHeight w:val="54"/>
        </w:trPr>
        <w:tc>
          <w:tcPr>
            <w:tcW w:w="1691" w:type="dxa"/>
          </w:tcPr>
          <w:p w14:paraId="1990420F" w14:textId="6C7A15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4E42F1B8" w14:textId="2296D24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7940097D" w14:textId="0F0E73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3366748.46</w:t>
            </w:r>
          </w:p>
        </w:tc>
        <w:tc>
          <w:tcPr>
            <w:tcW w:w="2134" w:type="dxa"/>
          </w:tcPr>
          <w:p w14:paraId="28B904F6" w14:textId="38727A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01148" w14:textId="1ADFC6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3CEAC" w14:textId="15C562E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8B9416" w14:textId="77777777" w:rsidTr="005F662A">
        <w:trPr>
          <w:trHeight w:val="54"/>
        </w:trPr>
        <w:tc>
          <w:tcPr>
            <w:tcW w:w="1691" w:type="dxa"/>
          </w:tcPr>
          <w:p w14:paraId="788982CD" w14:textId="7CBD08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4E6BEFD4" w14:textId="7AEF992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1DDC6D83" w14:textId="54D2B8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3366740.14</w:t>
            </w:r>
          </w:p>
        </w:tc>
        <w:tc>
          <w:tcPr>
            <w:tcW w:w="2134" w:type="dxa"/>
          </w:tcPr>
          <w:p w14:paraId="2C61F7BC" w14:textId="32EB60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9A32A" w14:textId="0AD76F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5611F" w14:textId="05EDD5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8CA7BB5" w14:textId="77777777" w:rsidTr="005F662A">
        <w:trPr>
          <w:trHeight w:val="54"/>
        </w:trPr>
        <w:tc>
          <w:tcPr>
            <w:tcW w:w="1691" w:type="dxa"/>
          </w:tcPr>
          <w:p w14:paraId="440ABD6A" w14:textId="1AF8BB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6B11644C" w14:textId="53487FC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724193.05</w:t>
            </w:r>
          </w:p>
        </w:tc>
        <w:tc>
          <w:tcPr>
            <w:tcW w:w="1562" w:type="dxa"/>
          </w:tcPr>
          <w:p w14:paraId="15419AD1" w14:textId="1F5B08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3366736.62</w:t>
            </w:r>
          </w:p>
        </w:tc>
        <w:tc>
          <w:tcPr>
            <w:tcW w:w="2134" w:type="dxa"/>
          </w:tcPr>
          <w:p w14:paraId="10DD0A49" w14:textId="02577A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05B81" w14:textId="710279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31431" w14:textId="06F291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483334" w14:textId="77777777" w:rsidTr="005F662A">
        <w:trPr>
          <w:trHeight w:val="54"/>
        </w:trPr>
        <w:tc>
          <w:tcPr>
            <w:tcW w:w="1691" w:type="dxa"/>
          </w:tcPr>
          <w:p w14:paraId="035423BB" w14:textId="6AE10B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4DEB677E" w14:textId="568C0DD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724192.78</w:t>
            </w:r>
          </w:p>
        </w:tc>
        <w:tc>
          <w:tcPr>
            <w:tcW w:w="1562" w:type="dxa"/>
          </w:tcPr>
          <w:p w14:paraId="5AEE38B4" w14:textId="55FB52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3366732.76</w:t>
            </w:r>
          </w:p>
        </w:tc>
        <w:tc>
          <w:tcPr>
            <w:tcW w:w="2134" w:type="dxa"/>
          </w:tcPr>
          <w:p w14:paraId="00024083" w14:textId="259747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1A360" w14:textId="37A06E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58626" w14:textId="20C37C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7E99F2F" w14:textId="77777777" w:rsidTr="005F662A">
        <w:trPr>
          <w:trHeight w:val="54"/>
        </w:trPr>
        <w:tc>
          <w:tcPr>
            <w:tcW w:w="1691" w:type="dxa"/>
          </w:tcPr>
          <w:p w14:paraId="4DCB757D" w14:textId="588CB7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1672730" w14:textId="295FD32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724190.32</w:t>
            </w:r>
          </w:p>
        </w:tc>
        <w:tc>
          <w:tcPr>
            <w:tcW w:w="1562" w:type="dxa"/>
          </w:tcPr>
          <w:p w14:paraId="3D5709B2" w14:textId="5C34F1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3366729.82</w:t>
            </w:r>
          </w:p>
        </w:tc>
        <w:tc>
          <w:tcPr>
            <w:tcW w:w="2134" w:type="dxa"/>
          </w:tcPr>
          <w:p w14:paraId="4F1BC06A" w14:textId="76158C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178AC" w14:textId="33C501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F5A58" w14:textId="27D2D4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A9B210" w14:textId="77777777" w:rsidTr="005F662A">
        <w:trPr>
          <w:trHeight w:val="54"/>
        </w:trPr>
        <w:tc>
          <w:tcPr>
            <w:tcW w:w="1691" w:type="dxa"/>
          </w:tcPr>
          <w:p w14:paraId="2627D622" w14:textId="6120DF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614E9A03" w14:textId="4523CF3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724189.59</w:t>
            </w:r>
          </w:p>
        </w:tc>
        <w:tc>
          <w:tcPr>
            <w:tcW w:w="1562" w:type="dxa"/>
          </w:tcPr>
          <w:p w14:paraId="1F773FC1" w14:textId="09D037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3366727.16</w:t>
            </w:r>
          </w:p>
        </w:tc>
        <w:tc>
          <w:tcPr>
            <w:tcW w:w="2134" w:type="dxa"/>
          </w:tcPr>
          <w:p w14:paraId="3CD5A0B6" w14:textId="13DE07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33889" w14:textId="47E128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1CD87B" w14:textId="23CCD7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6CFB508" w14:textId="77777777" w:rsidTr="005F662A">
        <w:trPr>
          <w:trHeight w:val="54"/>
        </w:trPr>
        <w:tc>
          <w:tcPr>
            <w:tcW w:w="1691" w:type="dxa"/>
          </w:tcPr>
          <w:p w14:paraId="1610DA5F" w14:textId="6960BA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1F962A28" w14:textId="3EEAAAC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724189.86</w:t>
            </w:r>
          </w:p>
        </w:tc>
        <w:tc>
          <w:tcPr>
            <w:tcW w:w="1562" w:type="dxa"/>
          </w:tcPr>
          <w:p w14:paraId="5EDC0A7C" w14:textId="4BA674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3366723.77</w:t>
            </w:r>
          </w:p>
        </w:tc>
        <w:tc>
          <w:tcPr>
            <w:tcW w:w="2134" w:type="dxa"/>
          </w:tcPr>
          <w:p w14:paraId="3A8B1B9A" w14:textId="4BD035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EB3A6" w14:textId="0D8F48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E8C79" w14:textId="4CD493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FEF086" w14:textId="77777777" w:rsidTr="005F662A">
        <w:trPr>
          <w:trHeight w:val="54"/>
        </w:trPr>
        <w:tc>
          <w:tcPr>
            <w:tcW w:w="1691" w:type="dxa"/>
          </w:tcPr>
          <w:p w14:paraId="02F3B433" w14:textId="365DFB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A54B46F" w14:textId="4E7BC2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724190.79</w:t>
            </w:r>
          </w:p>
        </w:tc>
        <w:tc>
          <w:tcPr>
            <w:tcW w:w="1562" w:type="dxa"/>
          </w:tcPr>
          <w:p w14:paraId="7E9AF119" w14:textId="7CF0E1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3366718.98</w:t>
            </w:r>
          </w:p>
        </w:tc>
        <w:tc>
          <w:tcPr>
            <w:tcW w:w="2134" w:type="dxa"/>
          </w:tcPr>
          <w:p w14:paraId="192036B5" w14:textId="40132C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F8384" w14:textId="3AA67D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5168D" w14:textId="202BA9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401C65E" w14:textId="77777777" w:rsidTr="005F662A">
        <w:trPr>
          <w:trHeight w:val="54"/>
        </w:trPr>
        <w:tc>
          <w:tcPr>
            <w:tcW w:w="1691" w:type="dxa"/>
          </w:tcPr>
          <w:p w14:paraId="04C570E7" w14:textId="4323D3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2588EE4A" w14:textId="507E364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112A5258" w14:textId="14F5F6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3366714.52</w:t>
            </w:r>
          </w:p>
        </w:tc>
        <w:tc>
          <w:tcPr>
            <w:tcW w:w="2134" w:type="dxa"/>
          </w:tcPr>
          <w:p w14:paraId="1FA5BC0F" w14:textId="3AFE4D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C46DE" w14:textId="48FA13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A78E10" w14:textId="3CD276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052C15" w14:textId="77777777" w:rsidTr="005F662A">
        <w:trPr>
          <w:trHeight w:val="54"/>
        </w:trPr>
        <w:tc>
          <w:tcPr>
            <w:tcW w:w="1691" w:type="dxa"/>
          </w:tcPr>
          <w:p w14:paraId="241CB077" w14:textId="4778E9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7BAA7C4D" w14:textId="049C5B9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724194.36</w:t>
            </w:r>
          </w:p>
        </w:tc>
        <w:tc>
          <w:tcPr>
            <w:tcW w:w="1562" w:type="dxa"/>
          </w:tcPr>
          <w:p w14:paraId="566F8338" w14:textId="7D717C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3366706.45</w:t>
            </w:r>
          </w:p>
        </w:tc>
        <w:tc>
          <w:tcPr>
            <w:tcW w:w="2134" w:type="dxa"/>
          </w:tcPr>
          <w:p w14:paraId="0F09CEBE" w14:textId="05C413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D08DF" w14:textId="4E3B4C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A0F2E" w14:textId="53EDA3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75743D" w14:textId="77777777" w:rsidTr="005F662A">
        <w:trPr>
          <w:trHeight w:val="54"/>
        </w:trPr>
        <w:tc>
          <w:tcPr>
            <w:tcW w:w="1691" w:type="dxa"/>
          </w:tcPr>
          <w:p w14:paraId="0088DCCA" w14:textId="0EF90B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1D8AD474" w14:textId="032D731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724195.52</w:t>
            </w:r>
          </w:p>
        </w:tc>
        <w:tc>
          <w:tcPr>
            <w:tcW w:w="1562" w:type="dxa"/>
          </w:tcPr>
          <w:p w14:paraId="720519EA" w14:textId="01A616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3366700.51</w:t>
            </w:r>
          </w:p>
        </w:tc>
        <w:tc>
          <w:tcPr>
            <w:tcW w:w="2134" w:type="dxa"/>
          </w:tcPr>
          <w:p w14:paraId="48C01F0E" w14:textId="5BAF57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433AE" w14:textId="70C690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F5AA6" w14:textId="0C94F7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7C9B69A" w14:textId="77777777" w:rsidTr="005F662A">
        <w:trPr>
          <w:trHeight w:val="54"/>
        </w:trPr>
        <w:tc>
          <w:tcPr>
            <w:tcW w:w="1691" w:type="dxa"/>
          </w:tcPr>
          <w:p w14:paraId="092ACAA6" w14:textId="106F21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49ACED50" w14:textId="125A0AC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724196.65</w:t>
            </w:r>
          </w:p>
        </w:tc>
        <w:tc>
          <w:tcPr>
            <w:tcW w:w="1562" w:type="dxa"/>
          </w:tcPr>
          <w:p w14:paraId="0A18F9F2" w14:textId="235C5F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3366692.29</w:t>
            </w:r>
          </w:p>
        </w:tc>
        <w:tc>
          <w:tcPr>
            <w:tcW w:w="2134" w:type="dxa"/>
          </w:tcPr>
          <w:p w14:paraId="7B397142" w14:textId="29C082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AE198" w14:textId="5957B8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D5E5B" w14:textId="154F10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9B0F532" w14:textId="77777777" w:rsidTr="005F662A">
        <w:trPr>
          <w:trHeight w:val="54"/>
        </w:trPr>
        <w:tc>
          <w:tcPr>
            <w:tcW w:w="1691" w:type="dxa"/>
          </w:tcPr>
          <w:p w14:paraId="3EC83B30" w14:textId="04BB38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229381EC" w14:textId="1D84046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724199.37</w:t>
            </w:r>
          </w:p>
        </w:tc>
        <w:tc>
          <w:tcPr>
            <w:tcW w:w="1562" w:type="dxa"/>
          </w:tcPr>
          <w:p w14:paraId="0FEBFA47" w14:textId="6CA922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3366683.58</w:t>
            </w:r>
          </w:p>
        </w:tc>
        <w:tc>
          <w:tcPr>
            <w:tcW w:w="2134" w:type="dxa"/>
          </w:tcPr>
          <w:p w14:paraId="6AED2A77" w14:textId="2F9BA9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30BAC" w14:textId="01CF4D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3834C" w14:textId="08E03A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62D366" w14:textId="77777777" w:rsidTr="005F662A">
        <w:trPr>
          <w:trHeight w:val="54"/>
        </w:trPr>
        <w:tc>
          <w:tcPr>
            <w:tcW w:w="1691" w:type="dxa"/>
          </w:tcPr>
          <w:p w14:paraId="09C2F929" w14:textId="5054B9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17DD3DDD" w14:textId="5D6263E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724202.10</w:t>
            </w:r>
          </w:p>
        </w:tc>
        <w:tc>
          <w:tcPr>
            <w:tcW w:w="1562" w:type="dxa"/>
          </w:tcPr>
          <w:p w14:paraId="1D9B0D75" w14:textId="22A060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3366681.75</w:t>
            </w:r>
          </w:p>
        </w:tc>
        <w:tc>
          <w:tcPr>
            <w:tcW w:w="2134" w:type="dxa"/>
          </w:tcPr>
          <w:p w14:paraId="60600C3E" w14:textId="7D9F19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29AB3" w14:textId="5B91B6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5A409" w14:textId="001653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C47EA7" w14:textId="77777777" w:rsidTr="005F662A">
        <w:trPr>
          <w:trHeight w:val="54"/>
        </w:trPr>
        <w:tc>
          <w:tcPr>
            <w:tcW w:w="1691" w:type="dxa"/>
          </w:tcPr>
          <w:p w14:paraId="6A32F7AF" w14:textId="3E3BB7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4054E138" w14:textId="13F65DC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724202.68</w:t>
            </w:r>
          </w:p>
        </w:tc>
        <w:tc>
          <w:tcPr>
            <w:tcW w:w="1562" w:type="dxa"/>
          </w:tcPr>
          <w:p w14:paraId="135109B9" w14:textId="6D7954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26EEB2A9" w14:textId="62A589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48B691" w14:textId="03A2D6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0A2DB" w14:textId="191C41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0B9DDE" w14:textId="77777777" w:rsidTr="005F662A">
        <w:trPr>
          <w:trHeight w:val="54"/>
        </w:trPr>
        <w:tc>
          <w:tcPr>
            <w:tcW w:w="1691" w:type="dxa"/>
          </w:tcPr>
          <w:p w14:paraId="28DEF8F9" w14:textId="37B439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0D021F75" w14:textId="181BF8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724202.64</w:t>
            </w:r>
          </w:p>
        </w:tc>
        <w:tc>
          <w:tcPr>
            <w:tcW w:w="1562" w:type="dxa"/>
          </w:tcPr>
          <w:p w14:paraId="257D8B6B" w14:textId="04152E3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3366679.14</w:t>
            </w:r>
          </w:p>
        </w:tc>
        <w:tc>
          <w:tcPr>
            <w:tcW w:w="2134" w:type="dxa"/>
          </w:tcPr>
          <w:p w14:paraId="5C5A5F63" w14:textId="3B9B6A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A38CD" w14:textId="5459F4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1D02A" w14:textId="19F857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5FC087" w14:textId="77777777" w:rsidTr="005F662A">
        <w:trPr>
          <w:trHeight w:val="54"/>
        </w:trPr>
        <w:tc>
          <w:tcPr>
            <w:tcW w:w="1691" w:type="dxa"/>
          </w:tcPr>
          <w:p w14:paraId="7A520FB9" w14:textId="1569C4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393216D5" w14:textId="15B46F5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724202.30</w:t>
            </w:r>
          </w:p>
        </w:tc>
        <w:tc>
          <w:tcPr>
            <w:tcW w:w="1562" w:type="dxa"/>
          </w:tcPr>
          <w:p w14:paraId="51A2AF23" w14:textId="461F71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3366677.23</w:t>
            </w:r>
          </w:p>
        </w:tc>
        <w:tc>
          <w:tcPr>
            <w:tcW w:w="2134" w:type="dxa"/>
          </w:tcPr>
          <w:p w14:paraId="6925AFAC" w14:textId="3F5638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15125" w14:textId="69CED7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2D55B" w14:textId="3F3257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AB7DE5" w14:textId="77777777" w:rsidTr="005F662A">
        <w:trPr>
          <w:trHeight w:val="54"/>
        </w:trPr>
        <w:tc>
          <w:tcPr>
            <w:tcW w:w="1691" w:type="dxa"/>
          </w:tcPr>
          <w:p w14:paraId="414D7A89" w14:textId="540991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5462B33C" w14:textId="0E2A8C7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724202.72</w:t>
            </w:r>
          </w:p>
        </w:tc>
        <w:tc>
          <w:tcPr>
            <w:tcW w:w="1562" w:type="dxa"/>
          </w:tcPr>
          <w:p w14:paraId="6982D9FD" w14:textId="115B46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3366675.34</w:t>
            </w:r>
          </w:p>
        </w:tc>
        <w:tc>
          <w:tcPr>
            <w:tcW w:w="2134" w:type="dxa"/>
          </w:tcPr>
          <w:p w14:paraId="5BF1ACE7" w14:textId="75A9F9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830CA2" w14:textId="14DC24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88035" w14:textId="5C6409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F579BB" w14:textId="77777777" w:rsidTr="005F662A">
        <w:trPr>
          <w:trHeight w:val="54"/>
        </w:trPr>
        <w:tc>
          <w:tcPr>
            <w:tcW w:w="1691" w:type="dxa"/>
          </w:tcPr>
          <w:p w14:paraId="467D0868" w14:textId="374BDD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45B86269" w14:textId="746AB37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724203.51</w:t>
            </w:r>
          </w:p>
        </w:tc>
        <w:tc>
          <w:tcPr>
            <w:tcW w:w="1562" w:type="dxa"/>
          </w:tcPr>
          <w:p w14:paraId="4DA42DCF" w14:textId="3C732A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2E7E4BF8" w14:textId="2925F3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546E8" w14:textId="300189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EDF5A5" w14:textId="45F6EF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9FADE2" w14:textId="77777777" w:rsidTr="005F662A">
        <w:trPr>
          <w:trHeight w:val="54"/>
        </w:trPr>
        <w:tc>
          <w:tcPr>
            <w:tcW w:w="1691" w:type="dxa"/>
          </w:tcPr>
          <w:p w14:paraId="1321EFC2" w14:textId="3CDE82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17F78E9D" w14:textId="3F4637E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724204.90</w:t>
            </w:r>
          </w:p>
        </w:tc>
        <w:tc>
          <w:tcPr>
            <w:tcW w:w="1562" w:type="dxa"/>
          </w:tcPr>
          <w:p w14:paraId="0F26EC2A" w14:textId="03DC45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3366672.11</w:t>
            </w:r>
          </w:p>
        </w:tc>
        <w:tc>
          <w:tcPr>
            <w:tcW w:w="2134" w:type="dxa"/>
          </w:tcPr>
          <w:p w14:paraId="633EB38A" w14:textId="347581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A9C62" w14:textId="1AF8EA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E40FB" w14:textId="5A5B34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5D4356" w14:textId="77777777" w:rsidTr="005F662A">
        <w:trPr>
          <w:trHeight w:val="54"/>
        </w:trPr>
        <w:tc>
          <w:tcPr>
            <w:tcW w:w="1691" w:type="dxa"/>
          </w:tcPr>
          <w:p w14:paraId="41D17617" w14:textId="2CED39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BAC23C1" w14:textId="23D0FA3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724205.82</w:t>
            </w:r>
          </w:p>
        </w:tc>
        <w:tc>
          <w:tcPr>
            <w:tcW w:w="1562" w:type="dxa"/>
          </w:tcPr>
          <w:p w14:paraId="35E45CF5" w14:textId="231B2B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3366670.59</w:t>
            </w:r>
          </w:p>
        </w:tc>
        <w:tc>
          <w:tcPr>
            <w:tcW w:w="2134" w:type="dxa"/>
          </w:tcPr>
          <w:p w14:paraId="14CF058A" w14:textId="645258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142D23" w14:textId="460A79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485C9" w14:textId="1AD188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4E279AE" w14:textId="77777777" w:rsidTr="005F662A">
        <w:trPr>
          <w:trHeight w:val="54"/>
        </w:trPr>
        <w:tc>
          <w:tcPr>
            <w:tcW w:w="1691" w:type="dxa"/>
          </w:tcPr>
          <w:p w14:paraId="08096DE2" w14:textId="1F62CE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6CC9312B" w14:textId="2C98A02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7D70360E" w14:textId="7644AC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3366667.92</w:t>
            </w:r>
          </w:p>
        </w:tc>
        <w:tc>
          <w:tcPr>
            <w:tcW w:w="2134" w:type="dxa"/>
          </w:tcPr>
          <w:p w14:paraId="54D6A574" w14:textId="439F08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64269" w14:textId="472683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E85DF" w14:textId="2B7F70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FFC9CB" w14:textId="77777777" w:rsidTr="005F662A">
        <w:trPr>
          <w:trHeight w:val="54"/>
        </w:trPr>
        <w:tc>
          <w:tcPr>
            <w:tcW w:w="1691" w:type="dxa"/>
          </w:tcPr>
          <w:p w14:paraId="00ABBB65" w14:textId="1CED23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5740BECC" w14:textId="508231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724207.11</w:t>
            </w:r>
          </w:p>
        </w:tc>
        <w:tc>
          <w:tcPr>
            <w:tcW w:w="1562" w:type="dxa"/>
          </w:tcPr>
          <w:p w14:paraId="69E47F49" w14:textId="2DA497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3366665.62</w:t>
            </w:r>
          </w:p>
        </w:tc>
        <w:tc>
          <w:tcPr>
            <w:tcW w:w="2134" w:type="dxa"/>
          </w:tcPr>
          <w:p w14:paraId="7DF3FD64" w14:textId="1E4C97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CD86C" w14:textId="7B5CC4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75AB5" w14:textId="30D8C8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6B6B1F" w14:textId="77777777" w:rsidTr="005F662A">
        <w:trPr>
          <w:trHeight w:val="54"/>
        </w:trPr>
        <w:tc>
          <w:tcPr>
            <w:tcW w:w="1691" w:type="dxa"/>
          </w:tcPr>
          <w:p w14:paraId="2DD6EEA6" w14:textId="09F969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298E1F70" w14:textId="404DE99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724208.39</w:t>
            </w:r>
          </w:p>
        </w:tc>
        <w:tc>
          <w:tcPr>
            <w:tcW w:w="1562" w:type="dxa"/>
          </w:tcPr>
          <w:p w14:paraId="4C58C9F4" w14:textId="080716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3366664.67</w:t>
            </w:r>
          </w:p>
        </w:tc>
        <w:tc>
          <w:tcPr>
            <w:tcW w:w="2134" w:type="dxa"/>
          </w:tcPr>
          <w:p w14:paraId="05486D50" w14:textId="1301B0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6371B" w14:textId="42E5A0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CE49F" w14:textId="7E50A1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60F0A8" w14:textId="77777777" w:rsidTr="005F662A">
        <w:trPr>
          <w:trHeight w:val="54"/>
        </w:trPr>
        <w:tc>
          <w:tcPr>
            <w:tcW w:w="1691" w:type="dxa"/>
          </w:tcPr>
          <w:p w14:paraId="4817B87B" w14:textId="19FD3A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510D344E" w14:textId="22BBB45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724208.48</w:t>
            </w:r>
          </w:p>
        </w:tc>
        <w:tc>
          <w:tcPr>
            <w:tcW w:w="1562" w:type="dxa"/>
          </w:tcPr>
          <w:p w14:paraId="029C6437" w14:textId="160289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3366663.63</w:t>
            </w:r>
          </w:p>
        </w:tc>
        <w:tc>
          <w:tcPr>
            <w:tcW w:w="2134" w:type="dxa"/>
          </w:tcPr>
          <w:p w14:paraId="44BD3738" w14:textId="7A65DF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FC43C0" w14:textId="314B0C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FF683" w14:textId="273853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5373CB5" w14:textId="77777777" w:rsidTr="005F662A">
        <w:trPr>
          <w:trHeight w:val="54"/>
        </w:trPr>
        <w:tc>
          <w:tcPr>
            <w:tcW w:w="1691" w:type="dxa"/>
          </w:tcPr>
          <w:p w14:paraId="2D2FCF05" w14:textId="2320C4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1E25B7FB" w14:textId="3B156C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724208.57</w:t>
            </w:r>
          </w:p>
        </w:tc>
        <w:tc>
          <w:tcPr>
            <w:tcW w:w="1562" w:type="dxa"/>
          </w:tcPr>
          <w:p w14:paraId="280FCCC9" w14:textId="3FE577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3366662.60</w:t>
            </w:r>
          </w:p>
        </w:tc>
        <w:tc>
          <w:tcPr>
            <w:tcW w:w="2134" w:type="dxa"/>
          </w:tcPr>
          <w:p w14:paraId="01300221" w14:textId="611A33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E6DED" w14:textId="4546A3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BF0F1" w14:textId="41EDCE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BD27949" w14:textId="77777777" w:rsidTr="005F662A">
        <w:trPr>
          <w:trHeight w:val="54"/>
        </w:trPr>
        <w:tc>
          <w:tcPr>
            <w:tcW w:w="1691" w:type="dxa"/>
          </w:tcPr>
          <w:p w14:paraId="699F1CDE" w14:textId="7483B2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8235475" w14:textId="7B76B3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1E6BBDE2" w14:textId="13CE78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3366661.56</w:t>
            </w:r>
          </w:p>
        </w:tc>
        <w:tc>
          <w:tcPr>
            <w:tcW w:w="2134" w:type="dxa"/>
          </w:tcPr>
          <w:p w14:paraId="2660557A" w14:textId="72E706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C0302" w14:textId="240006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C4DD3" w14:textId="300D47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2AA6877" w14:textId="77777777" w:rsidTr="005F662A">
        <w:trPr>
          <w:trHeight w:val="54"/>
        </w:trPr>
        <w:tc>
          <w:tcPr>
            <w:tcW w:w="1691" w:type="dxa"/>
          </w:tcPr>
          <w:p w14:paraId="325AFEA5" w14:textId="0E7695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67E7BF1B" w14:textId="765D4A4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724206.69</w:t>
            </w:r>
          </w:p>
        </w:tc>
        <w:tc>
          <w:tcPr>
            <w:tcW w:w="1562" w:type="dxa"/>
          </w:tcPr>
          <w:p w14:paraId="409B4D5E" w14:textId="73F6CB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3366660.75</w:t>
            </w:r>
          </w:p>
        </w:tc>
        <w:tc>
          <w:tcPr>
            <w:tcW w:w="2134" w:type="dxa"/>
          </w:tcPr>
          <w:p w14:paraId="20F3F1D5" w14:textId="5DD87B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13452" w14:textId="5518FF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1139D" w14:textId="3B2047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BC5870" w14:textId="77777777" w:rsidTr="005F662A">
        <w:trPr>
          <w:trHeight w:val="54"/>
        </w:trPr>
        <w:tc>
          <w:tcPr>
            <w:tcW w:w="1691" w:type="dxa"/>
          </w:tcPr>
          <w:p w14:paraId="44AEBCE7" w14:textId="4D999D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7E91B418" w14:textId="192E9A3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724206.61</w:t>
            </w:r>
          </w:p>
        </w:tc>
        <w:tc>
          <w:tcPr>
            <w:tcW w:w="1562" w:type="dxa"/>
          </w:tcPr>
          <w:p w14:paraId="36B6F62E" w14:textId="2BDE06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3366660.28</w:t>
            </w:r>
          </w:p>
        </w:tc>
        <w:tc>
          <w:tcPr>
            <w:tcW w:w="2134" w:type="dxa"/>
          </w:tcPr>
          <w:p w14:paraId="240F071F" w14:textId="7F9AAF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103E1" w14:textId="6C4539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EC3DA" w14:textId="36C84D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2CD42C8" w14:textId="77777777" w:rsidTr="005F662A">
        <w:trPr>
          <w:trHeight w:val="54"/>
        </w:trPr>
        <w:tc>
          <w:tcPr>
            <w:tcW w:w="1691" w:type="dxa"/>
          </w:tcPr>
          <w:p w14:paraId="1ACEFFD5" w14:textId="5787D9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12395AA9" w14:textId="11B9BEE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724207.19</w:t>
            </w:r>
          </w:p>
        </w:tc>
        <w:tc>
          <w:tcPr>
            <w:tcW w:w="1562" w:type="dxa"/>
          </w:tcPr>
          <w:p w14:paraId="3D57B56D" w14:textId="1DDE16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3366658.85</w:t>
            </w:r>
          </w:p>
        </w:tc>
        <w:tc>
          <w:tcPr>
            <w:tcW w:w="2134" w:type="dxa"/>
          </w:tcPr>
          <w:p w14:paraId="68D7DAA1" w14:textId="6C07E5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B4FFE" w14:textId="060E43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8A6A1" w14:textId="6C47CD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C4D9B5" w14:textId="77777777" w:rsidTr="005F662A">
        <w:trPr>
          <w:trHeight w:val="54"/>
        </w:trPr>
        <w:tc>
          <w:tcPr>
            <w:tcW w:w="1691" w:type="dxa"/>
          </w:tcPr>
          <w:p w14:paraId="51378CFB" w14:textId="4EE0BB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5B284EE6" w14:textId="1E7FB02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724208.19</w:t>
            </w:r>
          </w:p>
        </w:tc>
        <w:tc>
          <w:tcPr>
            <w:tcW w:w="1562" w:type="dxa"/>
          </w:tcPr>
          <w:p w14:paraId="3467C5F7" w14:textId="2394AC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3366656.80</w:t>
            </w:r>
          </w:p>
        </w:tc>
        <w:tc>
          <w:tcPr>
            <w:tcW w:w="2134" w:type="dxa"/>
          </w:tcPr>
          <w:p w14:paraId="0C226A9A" w14:textId="19A380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04F91" w14:textId="3083EA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D93B4D" w14:textId="4FD9AC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DA00E27" w14:textId="77777777" w:rsidTr="005F662A">
        <w:trPr>
          <w:trHeight w:val="54"/>
        </w:trPr>
        <w:tc>
          <w:tcPr>
            <w:tcW w:w="1691" w:type="dxa"/>
          </w:tcPr>
          <w:p w14:paraId="7A7D29FB" w14:textId="404BC5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2EC06A43" w14:textId="35D4AB7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724209.59</w:t>
            </w:r>
          </w:p>
        </w:tc>
        <w:tc>
          <w:tcPr>
            <w:tcW w:w="1562" w:type="dxa"/>
          </w:tcPr>
          <w:p w14:paraId="26B94B5B" w14:textId="3AC1EE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3366655.83</w:t>
            </w:r>
          </w:p>
        </w:tc>
        <w:tc>
          <w:tcPr>
            <w:tcW w:w="2134" w:type="dxa"/>
          </w:tcPr>
          <w:p w14:paraId="2D8CB2AF" w14:textId="3CEF7B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FA823" w14:textId="4A6A96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201E9" w14:textId="762D65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2AC2F4" w14:textId="77777777" w:rsidTr="005F662A">
        <w:trPr>
          <w:trHeight w:val="54"/>
        </w:trPr>
        <w:tc>
          <w:tcPr>
            <w:tcW w:w="1691" w:type="dxa"/>
          </w:tcPr>
          <w:p w14:paraId="1FE976EA" w14:textId="7685B8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5A83AB2D" w14:textId="02FB20A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724210.45</w:t>
            </w:r>
          </w:p>
        </w:tc>
        <w:tc>
          <w:tcPr>
            <w:tcW w:w="1562" w:type="dxa"/>
          </w:tcPr>
          <w:p w14:paraId="084AB1B8" w14:textId="7720B4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3366655.44</w:t>
            </w:r>
          </w:p>
        </w:tc>
        <w:tc>
          <w:tcPr>
            <w:tcW w:w="2134" w:type="dxa"/>
          </w:tcPr>
          <w:p w14:paraId="3490A78D" w14:textId="3CCAF2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89F8B" w14:textId="50C10F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D70BD" w14:textId="197634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AD0EB8E" w14:textId="77777777" w:rsidTr="005F662A">
        <w:trPr>
          <w:trHeight w:val="54"/>
        </w:trPr>
        <w:tc>
          <w:tcPr>
            <w:tcW w:w="1691" w:type="dxa"/>
          </w:tcPr>
          <w:p w14:paraId="1D957498" w14:textId="6BE98A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9A6AFB5" w14:textId="797A758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724210.62</w:t>
            </w:r>
          </w:p>
        </w:tc>
        <w:tc>
          <w:tcPr>
            <w:tcW w:w="1562" w:type="dxa"/>
          </w:tcPr>
          <w:p w14:paraId="5AAF66FA" w14:textId="69FC86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3366654.99</w:t>
            </w:r>
          </w:p>
        </w:tc>
        <w:tc>
          <w:tcPr>
            <w:tcW w:w="2134" w:type="dxa"/>
          </w:tcPr>
          <w:p w14:paraId="160E75D1" w14:textId="17C2B1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CA831B" w14:textId="231E8E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474C8" w14:textId="663A6E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E9FBD6B" w14:textId="77777777" w:rsidTr="005F662A">
        <w:trPr>
          <w:trHeight w:val="54"/>
        </w:trPr>
        <w:tc>
          <w:tcPr>
            <w:tcW w:w="1691" w:type="dxa"/>
          </w:tcPr>
          <w:p w14:paraId="1AAC40A1" w14:textId="3132AA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5D38135D" w14:textId="7FB5A24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724210.40</w:t>
            </w:r>
          </w:p>
        </w:tc>
        <w:tc>
          <w:tcPr>
            <w:tcW w:w="1562" w:type="dxa"/>
          </w:tcPr>
          <w:p w14:paraId="4B4BBD70" w14:textId="761F8C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3366654.42</w:t>
            </w:r>
          </w:p>
        </w:tc>
        <w:tc>
          <w:tcPr>
            <w:tcW w:w="2134" w:type="dxa"/>
          </w:tcPr>
          <w:p w14:paraId="33AF45AF" w14:textId="335958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115CD" w14:textId="05A708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E4166" w14:textId="73EC5A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86B4EA1" w14:textId="77777777" w:rsidTr="005F662A">
        <w:trPr>
          <w:trHeight w:val="54"/>
        </w:trPr>
        <w:tc>
          <w:tcPr>
            <w:tcW w:w="1691" w:type="dxa"/>
          </w:tcPr>
          <w:p w14:paraId="37B0BBC9" w14:textId="37B44E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1220E8C3" w14:textId="1B329B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724210.39</w:t>
            </w:r>
          </w:p>
        </w:tc>
        <w:tc>
          <w:tcPr>
            <w:tcW w:w="1562" w:type="dxa"/>
          </w:tcPr>
          <w:p w14:paraId="138E330B" w14:textId="7F814B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3366653.00</w:t>
            </w:r>
          </w:p>
        </w:tc>
        <w:tc>
          <w:tcPr>
            <w:tcW w:w="2134" w:type="dxa"/>
          </w:tcPr>
          <w:p w14:paraId="5148FB4C" w14:textId="1E3C982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D6554" w14:textId="15A6A7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535BD" w14:textId="356659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DEE1D6F" w14:textId="77777777" w:rsidTr="005F662A">
        <w:trPr>
          <w:trHeight w:val="54"/>
        </w:trPr>
        <w:tc>
          <w:tcPr>
            <w:tcW w:w="1691" w:type="dxa"/>
          </w:tcPr>
          <w:p w14:paraId="55704967" w14:textId="52EBFF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Береговая линия (граница водного</w:t>
            </w:r>
            <w:r>
              <w:rPr>
                <w:sz w:val="18"/>
              </w:rPr>
              <w:t xml:space="preserve">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</w:tcPr>
          <w:p w14:paraId="4FBCC796" w14:textId="42A3388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841B729" w14:textId="0ABCB1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C1C686D" w14:textId="03FE74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8DEF0D8" w14:textId="53D36F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7BCA60BD" w14:textId="717226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B4AA9A" w14:textId="77777777" w:rsidTr="005F662A">
        <w:trPr>
          <w:trHeight w:val="54"/>
        </w:trPr>
        <w:tc>
          <w:tcPr>
            <w:tcW w:w="1691" w:type="dxa"/>
          </w:tcPr>
          <w:p w14:paraId="7C649A29" w14:textId="2401CF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3A7B11ED" w14:textId="74702DC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724210.85</w:t>
            </w:r>
          </w:p>
        </w:tc>
        <w:tc>
          <w:tcPr>
            <w:tcW w:w="1562" w:type="dxa"/>
          </w:tcPr>
          <w:p w14:paraId="1E6B94AE" w14:textId="0E9873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3366653.17</w:t>
            </w:r>
          </w:p>
        </w:tc>
        <w:tc>
          <w:tcPr>
            <w:tcW w:w="2134" w:type="dxa"/>
          </w:tcPr>
          <w:p w14:paraId="20339A0D" w14:textId="098457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A99918" w14:textId="350D81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32CA5" w14:textId="62344A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79DA039" w14:textId="77777777" w:rsidTr="005F662A">
        <w:trPr>
          <w:trHeight w:val="54"/>
        </w:trPr>
        <w:tc>
          <w:tcPr>
            <w:tcW w:w="1691" w:type="dxa"/>
          </w:tcPr>
          <w:p w14:paraId="01890AD1" w14:textId="051888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01709FEA" w14:textId="1942B94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724210.74</w:t>
            </w:r>
          </w:p>
        </w:tc>
        <w:tc>
          <w:tcPr>
            <w:tcW w:w="1562" w:type="dxa"/>
          </w:tcPr>
          <w:p w14:paraId="58B37906" w14:textId="2FCB24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3366654.30</w:t>
            </w:r>
          </w:p>
        </w:tc>
        <w:tc>
          <w:tcPr>
            <w:tcW w:w="2134" w:type="dxa"/>
          </w:tcPr>
          <w:p w14:paraId="7836B62D" w14:textId="1F4ABD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7C984" w14:textId="115BF5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FABFD1" w14:textId="0FEC1D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18895E" w14:textId="77777777" w:rsidTr="005F662A">
        <w:trPr>
          <w:trHeight w:val="54"/>
        </w:trPr>
        <w:tc>
          <w:tcPr>
            <w:tcW w:w="1691" w:type="dxa"/>
          </w:tcPr>
          <w:p w14:paraId="4F19D0D5" w14:textId="395A98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2C6D5705" w14:textId="6399D0B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79B013E9" w14:textId="1EE942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3366654.72</w:t>
            </w:r>
          </w:p>
        </w:tc>
        <w:tc>
          <w:tcPr>
            <w:tcW w:w="2134" w:type="dxa"/>
          </w:tcPr>
          <w:p w14:paraId="72F8BB37" w14:textId="75985F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32AA3" w14:textId="71942C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77A39" w14:textId="5C69FE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314B92B" w14:textId="77777777" w:rsidTr="005F662A">
        <w:trPr>
          <w:trHeight w:val="54"/>
        </w:trPr>
        <w:tc>
          <w:tcPr>
            <w:tcW w:w="1691" w:type="dxa"/>
          </w:tcPr>
          <w:p w14:paraId="64D56C60" w14:textId="5D108B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6AAB9C27" w14:textId="5EB80E0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724210.99</w:t>
            </w:r>
          </w:p>
        </w:tc>
        <w:tc>
          <w:tcPr>
            <w:tcW w:w="1562" w:type="dxa"/>
          </w:tcPr>
          <w:p w14:paraId="549278FB" w14:textId="55FFAD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3366655.33</w:t>
            </w:r>
          </w:p>
        </w:tc>
        <w:tc>
          <w:tcPr>
            <w:tcW w:w="2134" w:type="dxa"/>
          </w:tcPr>
          <w:p w14:paraId="123815D8" w14:textId="4CBEBA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ABF16" w14:textId="4C14F6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16AA3" w14:textId="5B4CE9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CC442B3" w14:textId="77777777" w:rsidTr="005F662A">
        <w:trPr>
          <w:trHeight w:val="54"/>
        </w:trPr>
        <w:tc>
          <w:tcPr>
            <w:tcW w:w="1691" w:type="dxa"/>
          </w:tcPr>
          <w:p w14:paraId="446AE679" w14:textId="603F71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54188453" w14:textId="7D011F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724210.64</w:t>
            </w:r>
          </w:p>
        </w:tc>
        <w:tc>
          <w:tcPr>
            <w:tcW w:w="1562" w:type="dxa"/>
          </w:tcPr>
          <w:p w14:paraId="4B995239" w14:textId="2F2C06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3366656.05</w:t>
            </w:r>
          </w:p>
        </w:tc>
        <w:tc>
          <w:tcPr>
            <w:tcW w:w="2134" w:type="dxa"/>
          </w:tcPr>
          <w:p w14:paraId="53F42807" w14:textId="47016E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06DC8" w14:textId="1CFC12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07850" w14:textId="0D4DB1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9ACCC1B" w14:textId="77777777" w:rsidTr="005F662A">
        <w:trPr>
          <w:trHeight w:val="54"/>
        </w:trPr>
        <w:tc>
          <w:tcPr>
            <w:tcW w:w="1691" w:type="dxa"/>
          </w:tcPr>
          <w:p w14:paraId="3814F115" w14:textId="651EEA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671820E" w14:textId="6E16D6F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724210.20</w:t>
            </w:r>
          </w:p>
        </w:tc>
        <w:tc>
          <w:tcPr>
            <w:tcW w:w="1562" w:type="dxa"/>
          </w:tcPr>
          <w:p w14:paraId="1B971B3F" w14:textId="7D4095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3366656.30</w:t>
            </w:r>
          </w:p>
        </w:tc>
        <w:tc>
          <w:tcPr>
            <w:tcW w:w="2134" w:type="dxa"/>
          </w:tcPr>
          <w:p w14:paraId="0EFCF04B" w14:textId="31C725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B2DC3" w14:textId="3FEA7C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75461" w14:textId="21AE81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1F05A56" w14:textId="77777777" w:rsidTr="005F662A">
        <w:trPr>
          <w:trHeight w:val="54"/>
        </w:trPr>
        <w:tc>
          <w:tcPr>
            <w:tcW w:w="1691" w:type="dxa"/>
          </w:tcPr>
          <w:p w14:paraId="470DD514" w14:textId="5CC686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78B42B6A" w14:textId="4726E1B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724209.49</w:t>
            </w:r>
          </w:p>
        </w:tc>
        <w:tc>
          <w:tcPr>
            <w:tcW w:w="1562" w:type="dxa"/>
          </w:tcPr>
          <w:p w14:paraId="32F288D4" w14:textId="39AD27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3366656.55</w:t>
            </w:r>
          </w:p>
        </w:tc>
        <w:tc>
          <w:tcPr>
            <w:tcW w:w="2134" w:type="dxa"/>
          </w:tcPr>
          <w:p w14:paraId="1D780881" w14:textId="42BF2E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B0E63" w14:textId="3B6E9B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3B76A" w14:textId="1D5848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48D846" w14:textId="77777777" w:rsidTr="005F662A">
        <w:trPr>
          <w:trHeight w:val="54"/>
        </w:trPr>
        <w:tc>
          <w:tcPr>
            <w:tcW w:w="1691" w:type="dxa"/>
          </w:tcPr>
          <w:p w14:paraId="17274F6A" w14:textId="069DDF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5A1E636F" w14:textId="718F5FE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724208.69</w:t>
            </w:r>
          </w:p>
        </w:tc>
        <w:tc>
          <w:tcPr>
            <w:tcW w:w="1562" w:type="dxa"/>
          </w:tcPr>
          <w:p w14:paraId="5AD96F91" w14:textId="246029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3366657.30</w:t>
            </w:r>
          </w:p>
        </w:tc>
        <w:tc>
          <w:tcPr>
            <w:tcW w:w="2134" w:type="dxa"/>
          </w:tcPr>
          <w:p w14:paraId="6299EA23" w14:textId="18268B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82019" w14:textId="19C429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441B0" w14:textId="1573B4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525621" w14:textId="77777777" w:rsidTr="005F662A">
        <w:trPr>
          <w:trHeight w:val="54"/>
        </w:trPr>
        <w:tc>
          <w:tcPr>
            <w:tcW w:w="1691" w:type="dxa"/>
          </w:tcPr>
          <w:p w14:paraId="4A56443A" w14:textId="14BF33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6A843278" w14:textId="0629F3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724208.04</w:t>
            </w:r>
          </w:p>
        </w:tc>
        <w:tc>
          <w:tcPr>
            <w:tcW w:w="1562" w:type="dxa"/>
          </w:tcPr>
          <w:p w14:paraId="6C9117C8" w14:textId="12752D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3366658.40</w:t>
            </w:r>
          </w:p>
        </w:tc>
        <w:tc>
          <w:tcPr>
            <w:tcW w:w="2134" w:type="dxa"/>
          </w:tcPr>
          <w:p w14:paraId="154A4CF8" w14:textId="345C8D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77C91" w14:textId="5DB439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2A28A" w14:textId="660751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F0E7DA" w14:textId="77777777" w:rsidTr="005F662A">
        <w:trPr>
          <w:trHeight w:val="54"/>
        </w:trPr>
        <w:tc>
          <w:tcPr>
            <w:tcW w:w="1691" w:type="dxa"/>
          </w:tcPr>
          <w:p w14:paraId="1F395CA5" w14:textId="11FB50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76A3E733" w14:textId="713D520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08E997C0" w14:textId="58810A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3366659.35</w:t>
            </w:r>
          </w:p>
        </w:tc>
        <w:tc>
          <w:tcPr>
            <w:tcW w:w="2134" w:type="dxa"/>
          </w:tcPr>
          <w:p w14:paraId="046F5CC6" w14:textId="697D75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6B800" w14:textId="0D18FE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DA7F4" w14:textId="12E021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BB06D27" w14:textId="77777777" w:rsidTr="005F662A">
        <w:trPr>
          <w:trHeight w:val="54"/>
        </w:trPr>
        <w:tc>
          <w:tcPr>
            <w:tcW w:w="1691" w:type="dxa"/>
          </w:tcPr>
          <w:p w14:paraId="3D9D352F" w14:textId="7A5833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530E1248" w14:textId="24C185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724207.14</w:t>
            </w:r>
          </w:p>
        </w:tc>
        <w:tc>
          <w:tcPr>
            <w:tcW w:w="1562" w:type="dxa"/>
          </w:tcPr>
          <w:p w14:paraId="5DE03590" w14:textId="2F34DD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3366660.51</w:t>
            </w:r>
          </w:p>
        </w:tc>
        <w:tc>
          <w:tcPr>
            <w:tcW w:w="2134" w:type="dxa"/>
          </w:tcPr>
          <w:p w14:paraId="7D73B43E" w14:textId="1A2483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6B40B" w14:textId="05D0DE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C5FE0F" w14:textId="38E953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418595E" w14:textId="77777777" w:rsidTr="005F662A">
        <w:trPr>
          <w:trHeight w:val="54"/>
        </w:trPr>
        <w:tc>
          <w:tcPr>
            <w:tcW w:w="1691" w:type="dxa"/>
          </w:tcPr>
          <w:p w14:paraId="5101B84E" w14:textId="552921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4A085729" w14:textId="25FE8C7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724207.59</w:t>
            </w:r>
          </w:p>
        </w:tc>
        <w:tc>
          <w:tcPr>
            <w:tcW w:w="1562" w:type="dxa"/>
          </w:tcPr>
          <w:p w14:paraId="3D049D08" w14:textId="3160AE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3366661.01</w:t>
            </w:r>
          </w:p>
        </w:tc>
        <w:tc>
          <w:tcPr>
            <w:tcW w:w="2134" w:type="dxa"/>
          </w:tcPr>
          <w:p w14:paraId="75090D47" w14:textId="6500AD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F40AB" w14:textId="65FB2D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0E545" w14:textId="700B86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5E25C5C" w14:textId="77777777" w:rsidTr="005F662A">
        <w:trPr>
          <w:trHeight w:val="54"/>
        </w:trPr>
        <w:tc>
          <w:tcPr>
            <w:tcW w:w="1691" w:type="dxa"/>
          </w:tcPr>
          <w:p w14:paraId="565C7611" w14:textId="17FE01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42A4DE8" w14:textId="067A279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724208.24</w:t>
            </w:r>
          </w:p>
        </w:tc>
        <w:tc>
          <w:tcPr>
            <w:tcW w:w="1562" w:type="dxa"/>
          </w:tcPr>
          <w:p w14:paraId="55FB8E0E" w14:textId="174D68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3366661.71</w:t>
            </w:r>
          </w:p>
        </w:tc>
        <w:tc>
          <w:tcPr>
            <w:tcW w:w="2134" w:type="dxa"/>
          </w:tcPr>
          <w:p w14:paraId="2E858195" w14:textId="0FA559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90A71" w14:textId="5562E1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A27EAD" w14:textId="4D69A1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FA8E9D" w14:textId="77777777" w:rsidTr="005F662A">
        <w:trPr>
          <w:trHeight w:val="54"/>
        </w:trPr>
        <w:tc>
          <w:tcPr>
            <w:tcW w:w="1691" w:type="dxa"/>
          </w:tcPr>
          <w:p w14:paraId="2EFB1DCF" w14:textId="3E3DE0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72B363EA" w14:textId="66CAE85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670D006A" w14:textId="114103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3366662.51</w:t>
            </w:r>
          </w:p>
        </w:tc>
        <w:tc>
          <w:tcPr>
            <w:tcW w:w="2134" w:type="dxa"/>
          </w:tcPr>
          <w:p w14:paraId="78D5DED0" w14:textId="0642D0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1B884" w14:textId="4C3F3B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A06975" w14:textId="30D68E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2E65A8" w14:textId="77777777" w:rsidTr="005F662A">
        <w:trPr>
          <w:trHeight w:val="54"/>
        </w:trPr>
        <w:tc>
          <w:tcPr>
            <w:tcW w:w="1691" w:type="dxa"/>
          </w:tcPr>
          <w:p w14:paraId="2C8FFE37" w14:textId="56FEC9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2B1859A0" w14:textId="0775D9F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724209.04</w:t>
            </w:r>
          </w:p>
        </w:tc>
        <w:tc>
          <w:tcPr>
            <w:tcW w:w="1562" w:type="dxa"/>
          </w:tcPr>
          <w:p w14:paraId="60331A34" w14:textId="4F36B0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3366664.42</w:t>
            </w:r>
          </w:p>
        </w:tc>
        <w:tc>
          <w:tcPr>
            <w:tcW w:w="2134" w:type="dxa"/>
          </w:tcPr>
          <w:p w14:paraId="238116E2" w14:textId="002A19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79559" w14:textId="6A24A3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9487A" w14:textId="1AA60E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EF1F82" w14:textId="77777777" w:rsidTr="005F662A">
        <w:trPr>
          <w:trHeight w:val="54"/>
        </w:trPr>
        <w:tc>
          <w:tcPr>
            <w:tcW w:w="1691" w:type="dxa"/>
          </w:tcPr>
          <w:p w14:paraId="2B403740" w14:textId="119879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5994565C" w14:textId="217CAA7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2AC1E589" w14:textId="46A525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3366665.37</w:t>
            </w:r>
          </w:p>
        </w:tc>
        <w:tc>
          <w:tcPr>
            <w:tcW w:w="2134" w:type="dxa"/>
          </w:tcPr>
          <w:p w14:paraId="6B8F71A3" w14:textId="48A4F9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7753E" w14:textId="7C00E4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9D578" w14:textId="4946D9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3DEE24" w14:textId="77777777" w:rsidTr="005F662A">
        <w:trPr>
          <w:trHeight w:val="54"/>
        </w:trPr>
        <w:tc>
          <w:tcPr>
            <w:tcW w:w="1691" w:type="dxa"/>
          </w:tcPr>
          <w:p w14:paraId="19C5C32F" w14:textId="2AE5D4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52DDA5E2" w14:textId="4E1D363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724208.27</w:t>
            </w:r>
          </w:p>
        </w:tc>
        <w:tc>
          <w:tcPr>
            <w:tcW w:w="1562" w:type="dxa"/>
          </w:tcPr>
          <w:p w14:paraId="1C31B7B4" w14:textId="51B57A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3366666.24</w:t>
            </w:r>
          </w:p>
        </w:tc>
        <w:tc>
          <w:tcPr>
            <w:tcW w:w="2134" w:type="dxa"/>
          </w:tcPr>
          <w:p w14:paraId="3A613DBF" w14:textId="3A1732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A9B8F" w14:textId="26EC44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E8841" w14:textId="50F9D6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646BD9A" w14:textId="77777777" w:rsidTr="005F662A">
        <w:trPr>
          <w:trHeight w:val="54"/>
        </w:trPr>
        <w:tc>
          <w:tcPr>
            <w:tcW w:w="1691" w:type="dxa"/>
          </w:tcPr>
          <w:p w14:paraId="3C61C112" w14:textId="62E479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0D389587" w14:textId="722100B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724206.94</w:t>
            </w:r>
          </w:p>
        </w:tc>
        <w:tc>
          <w:tcPr>
            <w:tcW w:w="1562" w:type="dxa"/>
          </w:tcPr>
          <w:p w14:paraId="4ECD022E" w14:textId="772642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3366668.02</w:t>
            </w:r>
          </w:p>
        </w:tc>
        <w:tc>
          <w:tcPr>
            <w:tcW w:w="2134" w:type="dxa"/>
          </w:tcPr>
          <w:p w14:paraId="29D98A03" w14:textId="11BEF7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904CC4" w14:textId="6618B4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DAD1B" w14:textId="5CC0E4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CBAD01" w14:textId="77777777" w:rsidTr="005F662A">
        <w:trPr>
          <w:trHeight w:val="54"/>
        </w:trPr>
        <w:tc>
          <w:tcPr>
            <w:tcW w:w="1691" w:type="dxa"/>
          </w:tcPr>
          <w:p w14:paraId="6E76B9E5" w14:textId="55B8DB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5BC67861" w14:textId="2FBF0E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724207.01</w:t>
            </w:r>
          </w:p>
        </w:tc>
        <w:tc>
          <w:tcPr>
            <w:tcW w:w="1562" w:type="dxa"/>
          </w:tcPr>
          <w:p w14:paraId="68051A8C" w14:textId="4F8BA5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3366670.79</w:t>
            </w:r>
          </w:p>
        </w:tc>
        <w:tc>
          <w:tcPr>
            <w:tcW w:w="2134" w:type="dxa"/>
          </w:tcPr>
          <w:p w14:paraId="26D8499F" w14:textId="3B628F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D2DA8" w14:textId="4F1845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D5828" w14:textId="712048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20FF30" w14:textId="77777777" w:rsidTr="005F662A">
        <w:trPr>
          <w:trHeight w:val="54"/>
        </w:trPr>
        <w:tc>
          <w:tcPr>
            <w:tcW w:w="1691" w:type="dxa"/>
          </w:tcPr>
          <w:p w14:paraId="334A7445" w14:textId="5EEAE0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4A5B3C8E" w14:textId="73BE145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724206.28</w:t>
            </w:r>
          </w:p>
        </w:tc>
        <w:tc>
          <w:tcPr>
            <w:tcW w:w="1562" w:type="dxa"/>
          </w:tcPr>
          <w:p w14:paraId="292EE3FC" w14:textId="5E2077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3366672.70</w:t>
            </w:r>
          </w:p>
        </w:tc>
        <w:tc>
          <w:tcPr>
            <w:tcW w:w="2134" w:type="dxa"/>
          </w:tcPr>
          <w:p w14:paraId="06ED1092" w14:textId="1EA0AD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A1523B" w14:textId="152E7E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C8D2D" w14:textId="33BA6F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05E7B8" w14:textId="77777777" w:rsidTr="005F662A">
        <w:trPr>
          <w:trHeight w:val="54"/>
        </w:trPr>
        <w:tc>
          <w:tcPr>
            <w:tcW w:w="1691" w:type="dxa"/>
          </w:tcPr>
          <w:p w14:paraId="56EF6B2A" w14:textId="149742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39EF060C" w14:textId="09E6CA7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21C7C165" w14:textId="75F1DD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3366673.23</w:t>
            </w:r>
          </w:p>
        </w:tc>
        <w:tc>
          <w:tcPr>
            <w:tcW w:w="2134" w:type="dxa"/>
          </w:tcPr>
          <w:p w14:paraId="0752FAAA" w14:textId="5ADA69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6FD5D" w14:textId="080FBA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295B4" w14:textId="5E7C86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BE4FD4" w14:textId="77777777" w:rsidTr="005F662A">
        <w:trPr>
          <w:trHeight w:val="54"/>
        </w:trPr>
        <w:tc>
          <w:tcPr>
            <w:tcW w:w="1691" w:type="dxa"/>
          </w:tcPr>
          <w:p w14:paraId="062ECFD4" w14:textId="780943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4CE799BC" w14:textId="165CE9D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724204.70</w:t>
            </w:r>
          </w:p>
        </w:tc>
        <w:tc>
          <w:tcPr>
            <w:tcW w:w="1562" w:type="dxa"/>
          </w:tcPr>
          <w:p w14:paraId="6C019118" w14:textId="05839A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3366675.54</w:t>
            </w:r>
          </w:p>
        </w:tc>
        <w:tc>
          <w:tcPr>
            <w:tcW w:w="2134" w:type="dxa"/>
          </w:tcPr>
          <w:p w14:paraId="132830B8" w14:textId="24C9E4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1C502" w14:textId="7058AC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FA01C" w14:textId="14DBD1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566CF8" w14:textId="77777777" w:rsidTr="005F662A">
        <w:trPr>
          <w:trHeight w:val="54"/>
        </w:trPr>
        <w:tc>
          <w:tcPr>
            <w:tcW w:w="1691" w:type="dxa"/>
          </w:tcPr>
          <w:p w14:paraId="13C8EBC3" w14:textId="0C9F29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1E0965C5" w14:textId="510ECBE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724204.29</w:t>
            </w:r>
          </w:p>
        </w:tc>
        <w:tc>
          <w:tcPr>
            <w:tcW w:w="1562" w:type="dxa"/>
          </w:tcPr>
          <w:p w14:paraId="6991E672" w14:textId="3FB159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3366677.07</w:t>
            </w:r>
          </w:p>
        </w:tc>
        <w:tc>
          <w:tcPr>
            <w:tcW w:w="2134" w:type="dxa"/>
          </w:tcPr>
          <w:p w14:paraId="1D427FE1" w14:textId="11B027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093C3" w14:textId="2DD6CD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15C15" w14:textId="248C0A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B791F3" w14:textId="77777777" w:rsidTr="005F662A">
        <w:trPr>
          <w:trHeight w:val="54"/>
        </w:trPr>
        <w:tc>
          <w:tcPr>
            <w:tcW w:w="1691" w:type="dxa"/>
          </w:tcPr>
          <w:p w14:paraId="5F26CA36" w14:textId="2366F4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6E286D61" w14:textId="3FAFD8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724203.59</w:t>
            </w:r>
          </w:p>
        </w:tc>
        <w:tc>
          <w:tcPr>
            <w:tcW w:w="1562" w:type="dxa"/>
          </w:tcPr>
          <w:p w14:paraId="1FF9146E" w14:textId="580D8F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3366677.98</w:t>
            </w:r>
          </w:p>
        </w:tc>
        <w:tc>
          <w:tcPr>
            <w:tcW w:w="2134" w:type="dxa"/>
          </w:tcPr>
          <w:p w14:paraId="319192E8" w14:textId="1B35E9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BDAB0B" w14:textId="7E43E0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799E3" w14:textId="0D19AA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7564BF9" w14:textId="77777777" w:rsidTr="005F662A">
        <w:trPr>
          <w:trHeight w:val="54"/>
        </w:trPr>
        <w:tc>
          <w:tcPr>
            <w:tcW w:w="1691" w:type="dxa"/>
          </w:tcPr>
          <w:p w14:paraId="5D8642CA" w14:textId="44AD80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02BD3566" w14:textId="4F36D18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724203.88</w:t>
            </w:r>
          </w:p>
        </w:tc>
        <w:tc>
          <w:tcPr>
            <w:tcW w:w="1562" w:type="dxa"/>
          </w:tcPr>
          <w:p w14:paraId="2FB640C1" w14:textId="0511A1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3366679.10</w:t>
            </w:r>
          </w:p>
        </w:tc>
        <w:tc>
          <w:tcPr>
            <w:tcW w:w="2134" w:type="dxa"/>
          </w:tcPr>
          <w:p w14:paraId="7DDEF684" w14:textId="105E59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424F4" w14:textId="0EADDA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AA059" w14:textId="3EB693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8A3483" w14:textId="77777777" w:rsidTr="005F662A">
        <w:trPr>
          <w:trHeight w:val="54"/>
        </w:trPr>
        <w:tc>
          <w:tcPr>
            <w:tcW w:w="1691" w:type="dxa"/>
          </w:tcPr>
          <w:p w14:paraId="2D713FF4" w14:textId="2F0D87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6CAF411D" w14:textId="3506578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724204.09</w:t>
            </w:r>
          </w:p>
        </w:tc>
        <w:tc>
          <w:tcPr>
            <w:tcW w:w="1562" w:type="dxa"/>
          </w:tcPr>
          <w:p w14:paraId="1A61EEB2" w14:textId="4F59B6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3366680.51</w:t>
            </w:r>
          </w:p>
        </w:tc>
        <w:tc>
          <w:tcPr>
            <w:tcW w:w="2134" w:type="dxa"/>
          </w:tcPr>
          <w:p w14:paraId="3A0EF190" w14:textId="3FBB5D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6056A" w14:textId="11FE4A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1AA720" w14:textId="636D51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2369353" w14:textId="77777777" w:rsidTr="005F662A">
        <w:trPr>
          <w:trHeight w:val="54"/>
        </w:trPr>
        <w:tc>
          <w:tcPr>
            <w:tcW w:w="1691" w:type="dxa"/>
          </w:tcPr>
          <w:p w14:paraId="4FCD6A6D" w14:textId="62BEBC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1678C0F3" w14:textId="4A451EA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724203.22</w:t>
            </w:r>
          </w:p>
        </w:tc>
        <w:tc>
          <w:tcPr>
            <w:tcW w:w="1562" w:type="dxa"/>
          </w:tcPr>
          <w:p w14:paraId="318EEC97" w14:textId="58B6AC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3366682.04</w:t>
            </w:r>
          </w:p>
        </w:tc>
        <w:tc>
          <w:tcPr>
            <w:tcW w:w="2134" w:type="dxa"/>
          </w:tcPr>
          <w:p w14:paraId="53172D2E" w14:textId="72F1CE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D0CC3" w14:textId="41965A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F6084" w14:textId="400949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F56257" w14:textId="77777777" w:rsidTr="005F662A">
        <w:trPr>
          <w:trHeight w:val="54"/>
        </w:trPr>
        <w:tc>
          <w:tcPr>
            <w:tcW w:w="1691" w:type="dxa"/>
          </w:tcPr>
          <w:p w14:paraId="1D2D0DF9" w14:textId="41CA8B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647DBCEE" w14:textId="1254D7E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724200.83</w:t>
            </w:r>
          </w:p>
        </w:tc>
        <w:tc>
          <w:tcPr>
            <w:tcW w:w="1562" w:type="dxa"/>
          </w:tcPr>
          <w:p w14:paraId="46C5EE7F" w14:textId="5BEB8E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3366684.01</w:t>
            </w:r>
          </w:p>
        </w:tc>
        <w:tc>
          <w:tcPr>
            <w:tcW w:w="2134" w:type="dxa"/>
          </w:tcPr>
          <w:p w14:paraId="325B5787" w14:textId="76D754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9A444" w14:textId="3DDAE8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5FB6D2" w14:textId="1220AF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7BE213" w14:textId="77777777" w:rsidTr="005F662A">
        <w:trPr>
          <w:trHeight w:val="54"/>
        </w:trPr>
        <w:tc>
          <w:tcPr>
            <w:tcW w:w="1691" w:type="dxa"/>
          </w:tcPr>
          <w:p w14:paraId="2E85E718" w14:textId="219CD8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61FF5C35" w14:textId="1927D29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724197.77</w:t>
            </w:r>
          </w:p>
        </w:tc>
        <w:tc>
          <w:tcPr>
            <w:tcW w:w="1562" w:type="dxa"/>
          </w:tcPr>
          <w:p w14:paraId="1C814AF4" w14:textId="27C6FA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3366692.15</w:t>
            </w:r>
          </w:p>
        </w:tc>
        <w:tc>
          <w:tcPr>
            <w:tcW w:w="2134" w:type="dxa"/>
          </w:tcPr>
          <w:p w14:paraId="2725231F" w14:textId="1792F4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123BE" w14:textId="7BC775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8514CD" w14:textId="2DF6A5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C2A2EF" w14:textId="77777777" w:rsidTr="005F662A">
        <w:trPr>
          <w:trHeight w:val="54"/>
        </w:trPr>
        <w:tc>
          <w:tcPr>
            <w:tcW w:w="1691" w:type="dxa"/>
          </w:tcPr>
          <w:p w14:paraId="12A80D71" w14:textId="7AF18B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54186C62" w14:textId="1F75542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724197.24</w:t>
            </w:r>
          </w:p>
        </w:tc>
        <w:tc>
          <w:tcPr>
            <w:tcW w:w="1562" w:type="dxa"/>
          </w:tcPr>
          <w:p w14:paraId="4802DE9E" w14:textId="732B34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3366700.17</w:t>
            </w:r>
          </w:p>
        </w:tc>
        <w:tc>
          <w:tcPr>
            <w:tcW w:w="2134" w:type="dxa"/>
          </w:tcPr>
          <w:p w14:paraId="31232645" w14:textId="5B99C4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FFADC" w14:textId="35119E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7A2F0" w14:textId="7FF9AB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2ED0D06" w14:textId="77777777" w:rsidTr="005F662A">
        <w:trPr>
          <w:trHeight w:val="54"/>
        </w:trPr>
        <w:tc>
          <w:tcPr>
            <w:tcW w:w="1691" w:type="dxa"/>
          </w:tcPr>
          <w:p w14:paraId="5070D359" w14:textId="0B1990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1368D959" w14:textId="6EB715B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724195.84</w:t>
            </w:r>
          </w:p>
        </w:tc>
        <w:tc>
          <w:tcPr>
            <w:tcW w:w="1562" w:type="dxa"/>
          </w:tcPr>
          <w:p w14:paraId="3866E0E8" w14:textId="00C8D7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3366706.79</w:t>
            </w:r>
          </w:p>
        </w:tc>
        <w:tc>
          <w:tcPr>
            <w:tcW w:w="2134" w:type="dxa"/>
          </w:tcPr>
          <w:p w14:paraId="5DCEF940" w14:textId="340641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CE556" w14:textId="6F0B43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71353" w14:textId="1E1A61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7F9F4EB" w14:textId="77777777" w:rsidTr="005F662A">
        <w:trPr>
          <w:trHeight w:val="54"/>
        </w:trPr>
        <w:tc>
          <w:tcPr>
            <w:tcW w:w="1691" w:type="dxa"/>
          </w:tcPr>
          <w:p w14:paraId="5CBD26CE" w14:textId="2B35C2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5F868879" w14:textId="4880D2C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724194.58</w:t>
            </w:r>
          </w:p>
        </w:tc>
        <w:tc>
          <w:tcPr>
            <w:tcW w:w="1562" w:type="dxa"/>
          </w:tcPr>
          <w:p w14:paraId="472E696A" w14:textId="1121FA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3366714.39</w:t>
            </w:r>
          </w:p>
        </w:tc>
        <w:tc>
          <w:tcPr>
            <w:tcW w:w="2134" w:type="dxa"/>
          </w:tcPr>
          <w:p w14:paraId="5A8EF115" w14:textId="5F8EFA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389D9" w14:textId="0B2F16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C0DCB" w14:textId="288FF0F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D539F79" w14:textId="77777777" w:rsidTr="005F662A">
        <w:trPr>
          <w:trHeight w:val="54"/>
        </w:trPr>
        <w:tc>
          <w:tcPr>
            <w:tcW w:w="1691" w:type="dxa"/>
          </w:tcPr>
          <w:p w14:paraId="03DC5026" w14:textId="3C19D7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35FB823E" w14:textId="4659E00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724192.18</w:t>
            </w:r>
          </w:p>
        </w:tc>
        <w:tc>
          <w:tcPr>
            <w:tcW w:w="1562" w:type="dxa"/>
          </w:tcPr>
          <w:p w14:paraId="0CC06675" w14:textId="00F391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3366720.51</w:t>
            </w:r>
          </w:p>
        </w:tc>
        <w:tc>
          <w:tcPr>
            <w:tcW w:w="2134" w:type="dxa"/>
          </w:tcPr>
          <w:p w14:paraId="4C27597D" w14:textId="1B2A87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A0F916" w14:textId="498CE3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09150" w14:textId="3CFDDE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5342B3" w14:textId="77777777" w:rsidTr="005F662A">
        <w:trPr>
          <w:trHeight w:val="54"/>
        </w:trPr>
        <w:tc>
          <w:tcPr>
            <w:tcW w:w="1691" w:type="dxa"/>
          </w:tcPr>
          <w:p w14:paraId="4D4D5FD5" w14:textId="59327E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2C623D21" w14:textId="013969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724191.12</w:t>
            </w:r>
          </w:p>
        </w:tc>
        <w:tc>
          <w:tcPr>
            <w:tcW w:w="1562" w:type="dxa"/>
          </w:tcPr>
          <w:p w14:paraId="4FCFF128" w14:textId="128C95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3366723.90</w:t>
            </w:r>
          </w:p>
        </w:tc>
        <w:tc>
          <w:tcPr>
            <w:tcW w:w="2134" w:type="dxa"/>
          </w:tcPr>
          <w:p w14:paraId="77636105" w14:textId="3652A1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A8E06AF" w14:textId="1B10A8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5A349CD" w14:textId="691924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BAC1C2" w14:textId="77777777" w:rsidTr="005F662A">
        <w:trPr>
          <w:trHeight w:val="54"/>
        </w:trPr>
        <w:tc>
          <w:tcPr>
            <w:tcW w:w="1691" w:type="dxa"/>
          </w:tcPr>
          <w:p w14:paraId="06A84C94" w14:textId="18A821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</w:tcPr>
          <w:p w14:paraId="018E753A" w14:textId="052070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724191.32</w:t>
            </w:r>
          </w:p>
        </w:tc>
        <w:tc>
          <w:tcPr>
            <w:tcW w:w="1562" w:type="dxa"/>
          </w:tcPr>
          <w:p w14:paraId="5133F308" w14:textId="487818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3366727.89</w:t>
            </w:r>
          </w:p>
        </w:tc>
        <w:tc>
          <w:tcPr>
            <w:tcW w:w="2134" w:type="dxa"/>
          </w:tcPr>
          <w:p w14:paraId="50FF6641" w14:textId="426184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2A394" w14:textId="3214EB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A480D" w14:textId="67A501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40E0D0A" w14:textId="77777777" w:rsidTr="005F662A">
        <w:trPr>
          <w:trHeight w:val="54"/>
        </w:trPr>
        <w:tc>
          <w:tcPr>
            <w:tcW w:w="1691" w:type="dxa"/>
          </w:tcPr>
          <w:p w14:paraId="79FCADB7" w14:textId="1A16F6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6DA1314D" w14:textId="7DFF2DB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724194.98</w:t>
            </w:r>
          </w:p>
        </w:tc>
        <w:tc>
          <w:tcPr>
            <w:tcW w:w="1562" w:type="dxa"/>
          </w:tcPr>
          <w:p w14:paraId="5BED3F7F" w14:textId="418A83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3366733.23</w:t>
            </w:r>
          </w:p>
        </w:tc>
        <w:tc>
          <w:tcPr>
            <w:tcW w:w="2134" w:type="dxa"/>
          </w:tcPr>
          <w:p w14:paraId="37A9D3F6" w14:textId="79E594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62A1" w14:textId="7782FD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5814B" w14:textId="77341B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23C0210" w14:textId="77777777" w:rsidTr="005F662A">
        <w:trPr>
          <w:trHeight w:val="54"/>
        </w:trPr>
        <w:tc>
          <w:tcPr>
            <w:tcW w:w="1691" w:type="dxa"/>
          </w:tcPr>
          <w:p w14:paraId="6B4C51B6" w14:textId="5327CB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69E7A2AF" w14:textId="38C4FC5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724194.71</w:t>
            </w:r>
          </w:p>
        </w:tc>
        <w:tc>
          <w:tcPr>
            <w:tcW w:w="1562" w:type="dxa"/>
          </w:tcPr>
          <w:p w14:paraId="7658FF3E" w14:textId="781237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3366737.02</w:t>
            </w:r>
          </w:p>
        </w:tc>
        <w:tc>
          <w:tcPr>
            <w:tcW w:w="2134" w:type="dxa"/>
          </w:tcPr>
          <w:p w14:paraId="4F44EE66" w14:textId="6DF3A0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7AA915" w14:textId="365847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B53EEE" w14:textId="73A937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9E96C2" w14:textId="77777777" w:rsidTr="005F662A">
        <w:trPr>
          <w:trHeight w:val="54"/>
        </w:trPr>
        <w:tc>
          <w:tcPr>
            <w:tcW w:w="1691" w:type="dxa"/>
          </w:tcPr>
          <w:p w14:paraId="01F0FFD6" w14:textId="120A65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5935D48" w14:textId="33E29F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724193.65</w:t>
            </w:r>
          </w:p>
        </w:tc>
        <w:tc>
          <w:tcPr>
            <w:tcW w:w="1562" w:type="dxa"/>
          </w:tcPr>
          <w:p w14:paraId="516E50E6" w14:textId="180DF0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3366740.34</w:t>
            </w:r>
          </w:p>
        </w:tc>
        <w:tc>
          <w:tcPr>
            <w:tcW w:w="2134" w:type="dxa"/>
          </w:tcPr>
          <w:p w14:paraId="10226BD0" w14:textId="69D33A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EBF64" w14:textId="676502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114FA" w14:textId="292AE1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8ACF90D" w14:textId="77777777" w:rsidTr="005F662A">
        <w:trPr>
          <w:trHeight w:val="54"/>
        </w:trPr>
        <w:tc>
          <w:tcPr>
            <w:tcW w:w="1691" w:type="dxa"/>
          </w:tcPr>
          <w:p w14:paraId="6047E9F1" w14:textId="0EDB3A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41E69D84" w14:textId="0B554FA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724194.31</w:t>
            </w:r>
          </w:p>
        </w:tc>
        <w:tc>
          <w:tcPr>
            <w:tcW w:w="1562" w:type="dxa"/>
          </w:tcPr>
          <w:p w14:paraId="4735980F" w14:textId="62DDCD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3366748.66</w:t>
            </w:r>
          </w:p>
        </w:tc>
        <w:tc>
          <w:tcPr>
            <w:tcW w:w="2134" w:type="dxa"/>
          </w:tcPr>
          <w:p w14:paraId="6E175FBF" w14:textId="72274F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11C99" w14:textId="692353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2D6F3" w14:textId="0B37C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836210" w14:textId="77777777" w:rsidTr="005F662A">
        <w:trPr>
          <w:trHeight w:val="54"/>
        </w:trPr>
        <w:tc>
          <w:tcPr>
            <w:tcW w:w="1691" w:type="dxa"/>
          </w:tcPr>
          <w:p w14:paraId="65126215" w14:textId="4955CC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0D49BBF0" w14:textId="7B8084E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724192.85</w:t>
            </w:r>
          </w:p>
        </w:tc>
        <w:tc>
          <w:tcPr>
            <w:tcW w:w="1562" w:type="dxa"/>
          </w:tcPr>
          <w:p w14:paraId="60BBA6C6" w14:textId="0C7673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3366758.43</w:t>
            </w:r>
          </w:p>
        </w:tc>
        <w:tc>
          <w:tcPr>
            <w:tcW w:w="2134" w:type="dxa"/>
          </w:tcPr>
          <w:p w14:paraId="19F9E9CD" w14:textId="3748EF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B1838" w14:textId="0406F3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CDF68" w14:textId="19C1F1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5BF31E8" w14:textId="77777777" w:rsidTr="005F662A">
        <w:trPr>
          <w:trHeight w:val="54"/>
        </w:trPr>
        <w:tc>
          <w:tcPr>
            <w:tcW w:w="1691" w:type="dxa"/>
          </w:tcPr>
          <w:p w14:paraId="16714FA5" w14:textId="52EA61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14091FBF" w14:textId="04A3C6E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724191.58</w:t>
            </w:r>
          </w:p>
        </w:tc>
        <w:tc>
          <w:tcPr>
            <w:tcW w:w="1562" w:type="dxa"/>
          </w:tcPr>
          <w:p w14:paraId="3D139BB5" w14:textId="1A115B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3366766.04</w:t>
            </w:r>
          </w:p>
        </w:tc>
        <w:tc>
          <w:tcPr>
            <w:tcW w:w="2134" w:type="dxa"/>
          </w:tcPr>
          <w:p w14:paraId="344946DF" w14:textId="26F180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0A3DD" w14:textId="19E106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B40BC" w14:textId="68C9A7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F937EF0" w14:textId="77777777" w:rsidTr="005F662A">
        <w:trPr>
          <w:trHeight w:val="54"/>
        </w:trPr>
        <w:tc>
          <w:tcPr>
            <w:tcW w:w="1691" w:type="dxa"/>
          </w:tcPr>
          <w:p w14:paraId="0E4FDE97" w14:textId="787981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291AF623" w14:textId="68791DA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724187.46</w:t>
            </w:r>
          </w:p>
        </w:tc>
        <w:tc>
          <w:tcPr>
            <w:tcW w:w="1562" w:type="dxa"/>
          </w:tcPr>
          <w:p w14:paraId="0A6167CC" w14:textId="0974A7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3366778.21</w:t>
            </w:r>
          </w:p>
        </w:tc>
        <w:tc>
          <w:tcPr>
            <w:tcW w:w="2134" w:type="dxa"/>
          </w:tcPr>
          <w:p w14:paraId="55D7B0BC" w14:textId="5B3F4D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3FBE8" w14:textId="268F2E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3C46F" w14:textId="5DF236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86A2F79" w14:textId="77777777" w:rsidTr="005F662A">
        <w:trPr>
          <w:trHeight w:val="54"/>
        </w:trPr>
        <w:tc>
          <w:tcPr>
            <w:tcW w:w="1691" w:type="dxa"/>
          </w:tcPr>
          <w:p w14:paraId="1FC22133" w14:textId="6CABE8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75806A5B" w14:textId="1A0C3B7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724185.76</w:t>
            </w:r>
          </w:p>
        </w:tc>
        <w:tc>
          <w:tcPr>
            <w:tcW w:w="1562" w:type="dxa"/>
          </w:tcPr>
          <w:p w14:paraId="5A7D142D" w14:textId="6252A6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3366782.73</w:t>
            </w:r>
          </w:p>
        </w:tc>
        <w:tc>
          <w:tcPr>
            <w:tcW w:w="2134" w:type="dxa"/>
          </w:tcPr>
          <w:p w14:paraId="0B7BEA94" w14:textId="17CDBE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2D648" w14:textId="4B1517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34992" w14:textId="033EB3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AEB777B" w14:textId="77777777" w:rsidTr="005F662A">
        <w:trPr>
          <w:trHeight w:val="54"/>
        </w:trPr>
        <w:tc>
          <w:tcPr>
            <w:tcW w:w="1691" w:type="dxa"/>
          </w:tcPr>
          <w:p w14:paraId="3C28DF95" w14:textId="16539B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07162E93" w14:textId="2089F39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724182.10</w:t>
            </w:r>
          </w:p>
        </w:tc>
        <w:tc>
          <w:tcPr>
            <w:tcW w:w="1562" w:type="dxa"/>
          </w:tcPr>
          <w:p w14:paraId="79056FE7" w14:textId="675259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3366797.61</w:t>
            </w:r>
          </w:p>
        </w:tc>
        <w:tc>
          <w:tcPr>
            <w:tcW w:w="2134" w:type="dxa"/>
          </w:tcPr>
          <w:p w14:paraId="60A2DB17" w14:textId="5D4AAE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BEA07" w14:textId="151D55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E053A" w14:textId="215D8A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1CA122" w14:textId="77777777" w:rsidTr="005F662A">
        <w:trPr>
          <w:trHeight w:val="54"/>
        </w:trPr>
        <w:tc>
          <w:tcPr>
            <w:tcW w:w="1691" w:type="dxa"/>
          </w:tcPr>
          <w:p w14:paraId="27ED7754" w14:textId="2B5E7E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5C079506" w14:textId="632402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724177.00</w:t>
            </w:r>
          </w:p>
        </w:tc>
        <w:tc>
          <w:tcPr>
            <w:tcW w:w="1562" w:type="dxa"/>
          </w:tcPr>
          <w:p w14:paraId="29ECFA45" w14:textId="7775FF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3366811.22</w:t>
            </w:r>
          </w:p>
        </w:tc>
        <w:tc>
          <w:tcPr>
            <w:tcW w:w="2134" w:type="dxa"/>
          </w:tcPr>
          <w:p w14:paraId="034A02E9" w14:textId="04CA48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E4FF4" w14:textId="5F5494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E1D08" w14:textId="4AD8CF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70A1296" w14:textId="77777777" w:rsidTr="005F662A">
        <w:trPr>
          <w:trHeight w:val="54"/>
        </w:trPr>
        <w:tc>
          <w:tcPr>
            <w:tcW w:w="1691" w:type="dxa"/>
          </w:tcPr>
          <w:p w14:paraId="2186EE7C" w14:textId="0877F3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5077D620" w14:textId="7CD7EF2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724172.42</w:t>
            </w:r>
          </w:p>
        </w:tc>
        <w:tc>
          <w:tcPr>
            <w:tcW w:w="1562" w:type="dxa"/>
          </w:tcPr>
          <w:p w14:paraId="205E639E" w14:textId="02FF69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3366818.11</w:t>
            </w:r>
          </w:p>
        </w:tc>
        <w:tc>
          <w:tcPr>
            <w:tcW w:w="2134" w:type="dxa"/>
          </w:tcPr>
          <w:p w14:paraId="60205DA4" w14:textId="1B6C85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55416" w14:textId="2D5826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7C554" w14:textId="29D2D4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81131C" w14:textId="77777777" w:rsidTr="005F662A">
        <w:trPr>
          <w:trHeight w:val="54"/>
        </w:trPr>
        <w:tc>
          <w:tcPr>
            <w:tcW w:w="1691" w:type="dxa"/>
          </w:tcPr>
          <w:p w14:paraId="11A01BBE" w14:textId="58C6DF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4654FF05" w14:textId="60660E4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724170.35</w:t>
            </w:r>
          </w:p>
        </w:tc>
        <w:tc>
          <w:tcPr>
            <w:tcW w:w="1562" w:type="dxa"/>
          </w:tcPr>
          <w:p w14:paraId="45C84918" w14:textId="463F20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3366823.85</w:t>
            </w:r>
          </w:p>
        </w:tc>
        <w:tc>
          <w:tcPr>
            <w:tcW w:w="2134" w:type="dxa"/>
          </w:tcPr>
          <w:p w14:paraId="2FA8F53C" w14:textId="7ECBAC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4DEA0" w14:textId="66A649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DAC8B" w14:textId="14635A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E56C9A" w14:textId="77777777" w:rsidTr="005F662A">
        <w:trPr>
          <w:trHeight w:val="54"/>
        </w:trPr>
        <w:tc>
          <w:tcPr>
            <w:tcW w:w="1691" w:type="dxa"/>
          </w:tcPr>
          <w:p w14:paraId="4282E8D2" w14:textId="598408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332AAAEA" w14:textId="39364FE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724169.42</w:t>
            </w:r>
          </w:p>
        </w:tc>
        <w:tc>
          <w:tcPr>
            <w:tcW w:w="1562" w:type="dxa"/>
          </w:tcPr>
          <w:p w14:paraId="06EB98B2" w14:textId="73A3B4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3366830.32</w:t>
            </w:r>
          </w:p>
        </w:tc>
        <w:tc>
          <w:tcPr>
            <w:tcW w:w="2134" w:type="dxa"/>
          </w:tcPr>
          <w:p w14:paraId="174D954C" w14:textId="6A5F91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533AB" w14:textId="6F60B3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BDD4B" w14:textId="6BC9B2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5FED5E" w14:textId="77777777" w:rsidTr="005F662A">
        <w:trPr>
          <w:trHeight w:val="54"/>
        </w:trPr>
        <w:tc>
          <w:tcPr>
            <w:tcW w:w="1691" w:type="dxa"/>
          </w:tcPr>
          <w:p w14:paraId="33003C74" w14:textId="012205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2B1BEBF5" w14:textId="114CA8C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724168.15</w:t>
            </w:r>
          </w:p>
        </w:tc>
        <w:tc>
          <w:tcPr>
            <w:tcW w:w="1562" w:type="dxa"/>
          </w:tcPr>
          <w:p w14:paraId="6937EA39" w14:textId="44F2D8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3366834.13</w:t>
            </w:r>
          </w:p>
        </w:tc>
        <w:tc>
          <w:tcPr>
            <w:tcW w:w="2134" w:type="dxa"/>
          </w:tcPr>
          <w:p w14:paraId="21216CD8" w14:textId="337793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94FAC" w14:textId="0D7305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22B9C" w14:textId="10AD8D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3A9082" w14:textId="77777777" w:rsidTr="005F662A">
        <w:trPr>
          <w:trHeight w:val="54"/>
        </w:trPr>
        <w:tc>
          <w:tcPr>
            <w:tcW w:w="1691" w:type="dxa"/>
          </w:tcPr>
          <w:p w14:paraId="7DA700E3" w14:textId="25C685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0AD9EFFE" w14:textId="4BF1A5D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724164.68</w:t>
            </w:r>
          </w:p>
        </w:tc>
        <w:tc>
          <w:tcPr>
            <w:tcW w:w="1562" w:type="dxa"/>
          </w:tcPr>
          <w:p w14:paraId="65D8898F" w14:textId="1072E8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3366837.63</w:t>
            </w:r>
          </w:p>
        </w:tc>
        <w:tc>
          <w:tcPr>
            <w:tcW w:w="2134" w:type="dxa"/>
          </w:tcPr>
          <w:p w14:paraId="3F222C2F" w14:textId="235596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5DCDF" w14:textId="25855C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709AB" w14:textId="08442E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70CCDBC" w14:textId="77777777" w:rsidTr="005F662A">
        <w:trPr>
          <w:trHeight w:val="54"/>
        </w:trPr>
        <w:tc>
          <w:tcPr>
            <w:tcW w:w="1691" w:type="dxa"/>
          </w:tcPr>
          <w:p w14:paraId="24218009" w14:textId="613D66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439A40D" w14:textId="0BA2BD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724161.21</w:t>
            </w:r>
          </w:p>
        </w:tc>
        <w:tc>
          <w:tcPr>
            <w:tcW w:w="1562" w:type="dxa"/>
          </w:tcPr>
          <w:p w14:paraId="225744D7" w14:textId="7D3F9B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3366846.56</w:t>
            </w:r>
          </w:p>
        </w:tc>
        <w:tc>
          <w:tcPr>
            <w:tcW w:w="2134" w:type="dxa"/>
          </w:tcPr>
          <w:p w14:paraId="08F8B5D7" w14:textId="0C43DD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4A264" w14:textId="22A073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6B363" w14:textId="006ED1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D63E264" w14:textId="77777777" w:rsidTr="005F662A">
        <w:trPr>
          <w:trHeight w:val="54"/>
        </w:trPr>
        <w:tc>
          <w:tcPr>
            <w:tcW w:w="1691" w:type="dxa"/>
          </w:tcPr>
          <w:p w14:paraId="0AC92E37" w14:textId="2BF0F9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2FEAA9A" w14:textId="569363D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724156.73</w:t>
            </w:r>
          </w:p>
        </w:tc>
        <w:tc>
          <w:tcPr>
            <w:tcW w:w="1562" w:type="dxa"/>
          </w:tcPr>
          <w:p w14:paraId="5EE3BFBE" w14:textId="6F6A60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3366851.57</w:t>
            </w:r>
          </w:p>
        </w:tc>
        <w:tc>
          <w:tcPr>
            <w:tcW w:w="2134" w:type="dxa"/>
          </w:tcPr>
          <w:p w14:paraId="623FC825" w14:textId="5F0086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E1167" w14:textId="323AF3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E6DB8" w14:textId="1A96F4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C3F767" w14:textId="77777777" w:rsidTr="005F662A">
        <w:trPr>
          <w:trHeight w:val="54"/>
        </w:trPr>
        <w:tc>
          <w:tcPr>
            <w:tcW w:w="1691" w:type="dxa"/>
          </w:tcPr>
          <w:p w14:paraId="520AA056" w14:textId="19F6DF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7CB5E94B" w14:textId="2EF628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724145.16</w:t>
            </w:r>
          </w:p>
        </w:tc>
        <w:tc>
          <w:tcPr>
            <w:tcW w:w="1562" w:type="dxa"/>
          </w:tcPr>
          <w:p w14:paraId="69C3CB38" w14:textId="347C97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3366861.21</w:t>
            </w:r>
          </w:p>
        </w:tc>
        <w:tc>
          <w:tcPr>
            <w:tcW w:w="2134" w:type="dxa"/>
          </w:tcPr>
          <w:p w14:paraId="17580F9E" w14:textId="2AD99E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BE5EF" w14:textId="799C79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0CAE1" w14:textId="02E459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95E366A" w14:textId="77777777" w:rsidTr="005F662A">
        <w:trPr>
          <w:trHeight w:val="54"/>
        </w:trPr>
        <w:tc>
          <w:tcPr>
            <w:tcW w:w="1691" w:type="dxa"/>
          </w:tcPr>
          <w:p w14:paraId="7645657E" w14:textId="5E5A7C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5F537BAC" w14:textId="50679F0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724137.30</w:t>
            </w:r>
          </w:p>
        </w:tc>
        <w:tc>
          <w:tcPr>
            <w:tcW w:w="1562" w:type="dxa"/>
          </w:tcPr>
          <w:p w14:paraId="20BC5AB7" w14:textId="324CCF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3366869.76</w:t>
            </w:r>
          </w:p>
        </w:tc>
        <w:tc>
          <w:tcPr>
            <w:tcW w:w="2134" w:type="dxa"/>
          </w:tcPr>
          <w:p w14:paraId="74F0E12A" w14:textId="47D063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AFB6C" w14:textId="209180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C3F1E" w14:textId="090022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EBB7CF" w14:textId="77777777" w:rsidTr="005F662A">
        <w:trPr>
          <w:trHeight w:val="54"/>
        </w:trPr>
        <w:tc>
          <w:tcPr>
            <w:tcW w:w="1691" w:type="dxa"/>
          </w:tcPr>
          <w:p w14:paraId="18257F31" w14:textId="36F76B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18D3997" w14:textId="4CF2248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724128.36</w:t>
            </w:r>
          </w:p>
        </w:tc>
        <w:tc>
          <w:tcPr>
            <w:tcW w:w="1562" w:type="dxa"/>
          </w:tcPr>
          <w:p w14:paraId="51E737F0" w14:textId="007012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3366876.75</w:t>
            </w:r>
          </w:p>
        </w:tc>
        <w:tc>
          <w:tcPr>
            <w:tcW w:w="2134" w:type="dxa"/>
          </w:tcPr>
          <w:p w14:paraId="2E59C330" w14:textId="668A5E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A1C97A" w14:textId="654710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B1A46" w14:textId="7257E7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BD5063D" w14:textId="77777777" w:rsidTr="005F662A">
        <w:trPr>
          <w:trHeight w:val="54"/>
        </w:trPr>
        <w:tc>
          <w:tcPr>
            <w:tcW w:w="1691" w:type="dxa"/>
          </w:tcPr>
          <w:p w14:paraId="46B74E38" w14:textId="565D24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0140A233" w14:textId="4E5B586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724117.45</w:t>
            </w:r>
          </w:p>
        </w:tc>
        <w:tc>
          <w:tcPr>
            <w:tcW w:w="1562" w:type="dxa"/>
          </w:tcPr>
          <w:p w14:paraId="279B2890" w14:textId="215B7F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3366881.65</w:t>
            </w:r>
          </w:p>
        </w:tc>
        <w:tc>
          <w:tcPr>
            <w:tcW w:w="2134" w:type="dxa"/>
          </w:tcPr>
          <w:p w14:paraId="066FF256" w14:textId="4E3807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079F1" w14:textId="56783E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2C039" w14:textId="5E0F6A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67F0FF" w14:textId="77777777" w:rsidTr="005F662A">
        <w:trPr>
          <w:trHeight w:val="54"/>
        </w:trPr>
        <w:tc>
          <w:tcPr>
            <w:tcW w:w="1691" w:type="dxa"/>
          </w:tcPr>
          <w:p w14:paraId="56E0A102" w14:textId="109537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028DBE8B" w14:textId="4775C9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724111.80</w:t>
            </w:r>
          </w:p>
        </w:tc>
        <w:tc>
          <w:tcPr>
            <w:tcW w:w="1562" w:type="dxa"/>
          </w:tcPr>
          <w:p w14:paraId="12D394CB" w14:textId="0CCF5E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3366882.81</w:t>
            </w:r>
          </w:p>
        </w:tc>
        <w:tc>
          <w:tcPr>
            <w:tcW w:w="2134" w:type="dxa"/>
          </w:tcPr>
          <w:p w14:paraId="59FFEF5C" w14:textId="0A5A45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E956E" w14:textId="44178DE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078436" w14:textId="56AC18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71261FA" w14:textId="77777777" w:rsidTr="005F662A">
        <w:trPr>
          <w:trHeight w:val="54"/>
        </w:trPr>
        <w:tc>
          <w:tcPr>
            <w:tcW w:w="1691" w:type="dxa"/>
          </w:tcPr>
          <w:p w14:paraId="315068F9" w14:textId="1745B8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74D7D692" w14:textId="68C494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724105.83</w:t>
            </w:r>
          </w:p>
        </w:tc>
        <w:tc>
          <w:tcPr>
            <w:tcW w:w="1562" w:type="dxa"/>
          </w:tcPr>
          <w:p w14:paraId="174F8F22" w14:textId="587504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3366883.85</w:t>
            </w:r>
          </w:p>
        </w:tc>
        <w:tc>
          <w:tcPr>
            <w:tcW w:w="2134" w:type="dxa"/>
          </w:tcPr>
          <w:p w14:paraId="6232DB00" w14:textId="1C49A5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86C0F" w14:textId="50697B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66C37" w14:textId="79C48C5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AD80A25" w14:textId="77777777" w:rsidTr="005F662A">
        <w:trPr>
          <w:trHeight w:val="54"/>
        </w:trPr>
        <w:tc>
          <w:tcPr>
            <w:tcW w:w="1691" w:type="dxa"/>
          </w:tcPr>
          <w:p w14:paraId="331B9E5F" w14:textId="2D0A22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459767AC" w14:textId="78D6B80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724102.00</w:t>
            </w:r>
          </w:p>
        </w:tc>
        <w:tc>
          <w:tcPr>
            <w:tcW w:w="1562" w:type="dxa"/>
          </w:tcPr>
          <w:p w14:paraId="5C70FE0F" w14:textId="605E28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3366884.36</w:t>
            </w:r>
          </w:p>
        </w:tc>
        <w:tc>
          <w:tcPr>
            <w:tcW w:w="2134" w:type="dxa"/>
          </w:tcPr>
          <w:p w14:paraId="75CF77B6" w14:textId="175109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308165" w14:textId="1AE5A3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0D854" w14:textId="76CE98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078BAD" w14:textId="77777777" w:rsidTr="005F662A">
        <w:trPr>
          <w:trHeight w:val="54"/>
        </w:trPr>
        <w:tc>
          <w:tcPr>
            <w:tcW w:w="1691" w:type="dxa"/>
          </w:tcPr>
          <w:p w14:paraId="73D562D1" w14:textId="168629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C3CEB87" w14:textId="33E7F3C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724099.98</w:t>
            </w:r>
          </w:p>
        </w:tc>
        <w:tc>
          <w:tcPr>
            <w:tcW w:w="1562" w:type="dxa"/>
          </w:tcPr>
          <w:p w14:paraId="282480C5" w14:textId="647F05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3366885.53</w:t>
            </w:r>
          </w:p>
        </w:tc>
        <w:tc>
          <w:tcPr>
            <w:tcW w:w="2134" w:type="dxa"/>
          </w:tcPr>
          <w:p w14:paraId="1B6CE088" w14:textId="78070A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E8884" w14:textId="413D53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7F1E3" w14:textId="68AC68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EBED92" w14:textId="77777777" w:rsidTr="005F662A">
        <w:trPr>
          <w:trHeight w:val="54"/>
        </w:trPr>
        <w:tc>
          <w:tcPr>
            <w:tcW w:w="1691" w:type="dxa"/>
          </w:tcPr>
          <w:p w14:paraId="1452D13D" w14:textId="7105CA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4831D352" w14:textId="063400B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724098.82</w:t>
            </w:r>
          </w:p>
        </w:tc>
        <w:tc>
          <w:tcPr>
            <w:tcW w:w="1562" w:type="dxa"/>
          </w:tcPr>
          <w:p w14:paraId="3A84D98A" w14:textId="140BE75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159A5A6D" w14:textId="27B5AD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BD286" w14:textId="7FCBCF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85118" w14:textId="48F36A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4DD77F5" w14:textId="77777777" w:rsidTr="005F662A">
        <w:trPr>
          <w:trHeight w:val="54"/>
        </w:trPr>
        <w:tc>
          <w:tcPr>
            <w:tcW w:w="1691" w:type="dxa"/>
          </w:tcPr>
          <w:p w14:paraId="74136CE2" w14:textId="6F4FF9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28450447" w14:textId="6A19E0D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724096.93</w:t>
            </w:r>
          </w:p>
        </w:tc>
        <w:tc>
          <w:tcPr>
            <w:tcW w:w="1562" w:type="dxa"/>
          </w:tcPr>
          <w:p w14:paraId="7AC1DA1A" w14:textId="7DD39B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3366885.47</w:t>
            </w:r>
          </w:p>
        </w:tc>
        <w:tc>
          <w:tcPr>
            <w:tcW w:w="2134" w:type="dxa"/>
          </w:tcPr>
          <w:p w14:paraId="79D90E21" w14:textId="39F41B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FFD67" w14:textId="64CE2D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9242B" w14:textId="54BDD4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8EB9C0" w14:textId="77777777" w:rsidTr="005F662A">
        <w:trPr>
          <w:trHeight w:val="54"/>
        </w:trPr>
        <w:tc>
          <w:tcPr>
            <w:tcW w:w="1691" w:type="dxa"/>
          </w:tcPr>
          <w:p w14:paraId="0B89D659" w14:textId="1478AA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41F0BFB7" w14:textId="743C7EB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724094.74</w:t>
            </w:r>
          </w:p>
        </w:tc>
        <w:tc>
          <w:tcPr>
            <w:tcW w:w="1562" w:type="dxa"/>
          </w:tcPr>
          <w:p w14:paraId="4BF7AFD6" w14:textId="4FD523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3366887.54</w:t>
            </w:r>
          </w:p>
        </w:tc>
        <w:tc>
          <w:tcPr>
            <w:tcW w:w="2134" w:type="dxa"/>
          </w:tcPr>
          <w:p w14:paraId="78219535" w14:textId="3EBD89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604BF" w14:textId="08500E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0DBD7" w14:textId="025A3C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DD09914" w14:textId="77777777" w:rsidTr="005F662A">
        <w:trPr>
          <w:trHeight w:val="54"/>
        </w:trPr>
        <w:tc>
          <w:tcPr>
            <w:tcW w:w="1691" w:type="dxa"/>
          </w:tcPr>
          <w:p w14:paraId="632C8A02" w14:textId="768D82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3EB7524F" w14:textId="2DD3B06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724093.08</w:t>
            </w:r>
          </w:p>
        </w:tc>
        <w:tc>
          <w:tcPr>
            <w:tcW w:w="1562" w:type="dxa"/>
          </w:tcPr>
          <w:p w14:paraId="19DD638A" w14:textId="2D2251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3366889.61</w:t>
            </w:r>
          </w:p>
        </w:tc>
        <w:tc>
          <w:tcPr>
            <w:tcW w:w="2134" w:type="dxa"/>
          </w:tcPr>
          <w:p w14:paraId="5D405982" w14:textId="1894FB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6A8CC" w14:textId="266F9E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6420B" w14:textId="2314F6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9EE597A" w14:textId="77777777" w:rsidTr="005F662A">
        <w:trPr>
          <w:trHeight w:val="54"/>
        </w:trPr>
        <w:tc>
          <w:tcPr>
            <w:tcW w:w="1691" w:type="dxa"/>
          </w:tcPr>
          <w:p w14:paraId="67A301E4" w14:textId="77EB8A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738C71A0" w14:textId="222CD03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724088.38</w:t>
            </w:r>
          </w:p>
        </w:tc>
        <w:tc>
          <w:tcPr>
            <w:tcW w:w="1562" w:type="dxa"/>
          </w:tcPr>
          <w:p w14:paraId="6DEFF33E" w14:textId="2C3C18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3366890.25</w:t>
            </w:r>
          </w:p>
        </w:tc>
        <w:tc>
          <w:tcPr>
            <w:tcW w:w="2134" w:type="dxa"/>
          </w:tcPr>
          <w:p w14:paraId="295395EC" w14:textId="18926B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AB5714" w14:textId="443B23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853A8" w14:textId="2BC8CF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727F7B" w14:textId="77777777" w:rsidTr="005F662A">
        <w:trPr>
          <w:trHeight w:val="54"/>
        </w:trPr>
        <w:tc>
          <w:tcPr>
            <w:tcW w:w="1691" w:type="dxa"/>
          </w:tcPr>
          <w:p w14:paraId="2CCD1641" w14:textId="769166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52DB795A" w14:textId="431BEDC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724084.43</w:t>
            </w:r>
          </w:p>
        </w:tc>
        <w:tc>
          <w:tcPr>
            <w:tcW w:w="1562" w:type="dxa"/>
          </w:tcPr>
          <w:p w14:paraId="48CB654F" w14:textId="217D04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3366893.67</w:t>
            </w:r>
          </w:p>
        </w:tc>
        <w:tc>
          <w:tcPr>
            <w:tcW w:w="2134" w:type="dxa"/>
          </w:tcPr>
          <w:p w14:paraId="3DFA6BF4" w14:textId="541987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C4AD4" w14:textId="727FBC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F8307" w14:textId="295C3B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A4B0B9" w14:textId="77777777" w:rsidTr="005F662A">
        <w:trPr>
          <w:trHeight w:val="54"/>
        </w:trPr>
        <w:tc>
          <w:tcPr>
            <w:tcW w:w="1691" w:type="dxa"/>
          </w:tcPr>
          <w:p w14:paraId="2F3F7DF9" w14:textId="3A1C75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31D0989E" w14:textId="70D9AC2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724080.46</w:t>
            </w:r>
          </w:p>
        </w:tc>
        <w:tc>
          <w:tcPr>
            <w:tcW w:w="1562" w:type="dxa"/>
          </w:tcPr>
          <w:p w14:paraId="2A7BB31A" w14:textId="69AF42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3366895.37</w:t>
            </w:r>
          </w:p>
        </w:tc>
        <w:tc>
          <w:tcPr>
            <w:tcW w:w="2134" w:type="dxa"/>
          </w:tcPr>
          <w:p w14:paraId="6692ADC8" w14:textId="03A516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1BA7C" w14:textId="6F5E88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BDEF2" w14:textId="18A54E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8A82DE" w14:textId="77777777" w:rsidTr="005F662A">
        <w:trPr>
          <w:trHeight w:val="54"/>
        </w:trPr>
        <w:tc>
          <w:tcPr>
            <w:tcW w:w="1691" w:type="dxa"/>
          </w:tcPr>
          <w:p w14:paraId="13269483" w14:textId="09CB49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A1C182B" w14:textId="56BE5FB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724078.35</w:t>
            </w:r>
          </w:p>
        </w:tc>
        <w:tc>
          <w:tcPr>
            <w:tcW w:w="1562" w:type="dxa"/>
          </w:tcPr>
          <w:p w14:paraId="32D7F467" w14:textId="606B1A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3366895.05</w:t>
            </w:r>
          </w:p>
        </w:tc>
        <w:tc>
          <w:tcPr>
            <w:tcW w:w="2134" w:type="dxa"/>
          </w:tcPr>
          <w:p w14:paraId="21C7D189" w14:textId="07E614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E3E81" w14:textId="20A489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08426" w14:textId="6344D6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9A41E0" w14:textId="77777777" w:rsidTr="005F662A">
        <w:trPr>
          <w:trHeight w:val="54"/>
        </w:trPr>
        <w:tc>
          <w:tcPr>
            <w:tcW w:w="1691" w:type="dxa"/>
          </w:tcPr>
          <w:p w14:paraId="69A59620" w14:textId="6CDE15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107D3620" w14:textId="1EE5010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724075.58</w:t>
            </w:r>
          </w:p>
        </w:tc>
        <w:tc>
          <w:tcPr>
            <w:tcW w:w="1562" w:type="dxa"/>
          </w:tcPr>
          <w:p w14:paraId="2E921DB4" w14:textId="5264FD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3366892.28</w:t>
            </w:r>
          </w:p>
        </w:tc>
        <w:tc>
          <w:tcPr>
            <w:tcW w:w="2134" w:type="dxa"/>
          </w:tcPr>
          <w:p w14:paraId="368A3F15" w14:textId="077110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0A2E769" w14:textId="1780C8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4949EBB" w14:textId="428800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8C2781" w14:textId="77777777" w:rsidTr="005F662A">
        <w:trPr>
          <w:trHeight w:val="54"/>
        </w:trPr>
        <w:tc>
          <w:tcPr>
            <w:tcW w:w="1691" w:type="dxa"/>
          </w:tcPr>
          <w:p w14:paraId="0B960059" w14:textId="79D47F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</w:tcPr>
          <w:p w14:paraId="149812BA" w14:textId="68393E3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724073.59</w:t>
            </w:r>
          </w:p>
        </w:tc>
        <w:tc>
          <w:tcPr>
            <w:tcW w:w="1562" w:type="dxa"/>
          </w:tcPr>
          <w:p w14:paraId="29132C7C" w14:textId="771569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3366892.83</w:t>
            </w:r>
          </w:p>
        </w:tc>
        <w:tc>
          <w:tcPr>
            <w:tcW w:w="2134" w:type="dxa"/>
          </w:tcPr>
          <w:p w14:paraId="5F9E4C63" w14:textId="0B81F3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56CC5" w14:textId="135B97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AB69B" w14:textId="3BCA88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22299A" w14:textId="77777777" w:rsidTr="005F662A">
        <w:trPr>
          <w:trHeight w:val="54"/>
        </w:trPr>
        <w:tc>
          <w:tcPr>
            <w:tcW w:w="1691" w:type="dxa"/>
          </w:tcPr>
          <w:p w14:paraId="1A280CAD" w14:textId="1CA2D4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0D7B17C0" w14:textId="2DCDB7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724064.96</w:t>
            </w:r>
          </w:p>
        </w:tc>
        <w:tc>
          <w:tcPr>
            <w:tcW w:w="1562" w:type="dxa"/>
          </w:tcPr>
          <w:p w14:paraId="464ADE7E" w14:textId="47F506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3366896.53</w:t>
            </w:r>
          </w:p>
        </w:tc>
        <w:tc>
          <w:tcPr>
            <w:tcW w:w="2134" w:type="dxa"/>
          </w:tcPr>
          <w:p w14:paraId="41465506" w14:textId="1E0C27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38AB6F" w14:textId="5348D2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59C84" w14:textId="2BB206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94529B9" w14:textId="77777777" w:rsidTr="005F662A">
        <w:trPr>
          <w:trHeight w:val="54"/>
        </w:trPr>
        <w:tc>
          <w:tcPr>
            <w:tcW w:w="1691" w:type="dxa"/>
          </w:tcPr>
          <w:p w14:paraId="26BAEA90" w14:textId="1D5E96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6BC55A32" w14:textId="50B3C20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724059.00</w:t>
            </w:r>
          </w:p>
        </w:tc>
        <w:tc>
          <w:tcPr>
            <w:tcW w:w="1562" w:type="dxa"/>
          </w:tcPr>
          <w:p w14:paraId="0D221FBC" w14:textId="1B27F2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3366897.98</w:t>
            </w:r>
          </w:p>
        </w:tc>
        <w:tc>
          <w:tcPr>
            <w:tcW w:w="2134" w:type="dxa"/>
          </w:tcPr>
          <w:p w14:paraId="7128349A" w14:textId="6688E5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6F8D3" w14:textId="2CD356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47A51" w14:textId="42B6F8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C525CEA" w14:textId="77777777" w:rsidTr="005F662A">
        <w:trPr>
          <w:trHeight w:val="54"/>
        </w:trPr>
        <w:tc>
          <w:tcPr>
            <w:tcW w:w="1691" w:type="dxa"/>
          </w:tcPr>
          <w:p w14:paraId="6C6C47ED" w14:textId="5EC375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111042CA" w14:textId="0B76A00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724056.40</w:t>
            </w:r>
          </w:p>
        </w:tc>
        <w:tc>
          <w:tcPr>
            <w:tcW w:w="1562" w:type="dxa"/>
          </w:tcPr>
          <w:p w14:paraId="37DF043E" w14:textId="60E4E1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3366901.39</w:t>
            </w:r>
          </w:p>
        </w:tc>
        <w:tc>
          <w:tcPr>
            <w:tcW w:w="2134" w:type="dxa"/>
          </w:tcPr>
          <w:p w14:paraId="01B29598" w14:textId="47B9A8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19E3E" w14:textId="387514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088F2" w14:textId="7EA6D3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4E2F3D" w14:textId="77777777" w:rsidTr="005F662A">
        <w:trPr>
          <w:trHeight w:val="54"/>
        </w:trPr>
        <w:tc>
          <w:tcPr>
            <w:tcW w:w="1691" w:type="dxa"/>
          </w:tcPr>
          <w:p w14:paraId="32DD23B9" w14:textId="647701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68B04925" w14:textId="4483D95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724054.14</w:t>
            </w:r>
          </w:p>
        </w:tc>
        <w:tc>
          <w:tcPr>
            <w:tcW w:w="1562" w:type="dxa"/>
          </w:tcPr>
          <w:p w14:paraId="4DF30195" w14:textId="1134B0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3366908.66</w:t>
            </w:r>
          </w:p>
        </w:tc>
        <w:tc>
          <w:tcPr>
            <w:tcW w:w="2134" w:type="dxa"/>
          </w:tcPr>
          <w:p w14:paraId="7E90959B" w14:textId="2D6006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84B68" w14:textId="57F2E1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17E12" w14:textId="1BC8DB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AC7BDA" w14:textId="77777777" w:rsidTr="005F662A">
        <w:trPr>
          <w:trHeight w:val="54"/>
        </w:trPr>
        <w:tc>
          <w:tcPr>
            <w:tcW w:w="1691" w:type="dxa"/>
          </w:tcPr>
          <w:p w14:paraId="4FE73E27" w14:textId="20180F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75484724" w14:textId="5624AD6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724051.95</w:t>
            </w:r>
          </w:p>
        </w:tc>
        <w:tc>
          <w:tcPr>
            <w:tcW w:w="1562" w:type="dxa"/>
          </w:tcPr>
          <w:p w14:paraId="70DE1C46" w14:textId="581D43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3366913.61</w:t>
            </w:r>
          </w:p>
        </w:tc>
        <w:tc>
          <w:tcPr>
            <w:tcW w:w="2134" w:type="dxa"/>
          </w:tcPr>
          <w:p w14:paraId="13EF8E5C" w14:textId="75BCF5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52CAC" w14:textId="6D3011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FA6BD" w14:textId="682881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696E77F" w14:textId="77777777" w:rsidTr="005F662A">
        <w:trPr>
          <w:trHeight w:val="54"/>
        </w:trPr>
        <w:tc>
          <w:tcPr>
            <w:tcW w:w="1691" w:type="dxa"/>
          </w:tcPr>
          <w:p w14:paraId="1B0827CF" w14:textId="063BBB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22EBF6A2" w14:textId="3C8A232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724051.21</w:t>
            </w:r>
          </w:p>
        </w:tc>
        <w:tc>
          <w:tcPr>
            <w:tcW w:w="1562" w:type="dxa"/>
          </w:tcPr>
          <w:p w14:paraId="516174CD" w14:textId="1A7307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3366920.19</w:t>
            </w:r>
          </w:p>
        </w:tc>
        <w:tc>
          <w:tcPr>
            <w:tcW w:w="2134" w:type="dxa"/>
          </w:tcPr>
          <w:p w14:paraId="22CAAF0C" w14:textId="49E34C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AA1947" w14:textId="2FF7DA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8A24B" w14:textId="52805F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1070C3A" w14:textId="77777777" w:rsidTr="005F662A">
        <w:trPr>
          <w:trHeight w:val="54"/>
        </w:trPr>
        <w:tc>
          <w:tcPr>
            <w:tcW w:w="1691" w:type="dxa"/>
          </w:tcPr>
          <w:p w14:paraId="66AED7A1" w14:textId="466CED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5C931CF8" w14:textId="5BD4BF7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724052.18</w:t>
            </w:r>
          </w:p>
        </w:tc>
        <w:tc>
          <w:tcPr>
            <w:tcW w:w="1562" w:type="dxa"/>
          </w:tcPr>
          <w:p w14:paraId="12CB3C00" w14:textId="0BC19D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3366925.25</w:t>
            </w:r>
          </w:p>
        </w:tc>
        <w:tc>
          <w:tcPr>
            <w:tcW w:w="2134" w:type="dxa"/>
          </w:tcPr>
          <w:p w14:paraId="19C980AD" w14:textId="1DC917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A3AEC" w14:textId="468B3C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353EA" w14:textId="66ACCA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0FE0112" w14:textId="77777777" w:rsidTr="005F662A">
        <w:trPr>
          <w:trHeight w:val="54"/>
        </w:trPr>
        <w:tc>
          <w:tcPr>
            <w:tcW w:w="1691" w:type="dxa"/>
          </w:tcPr>
          <w:p w14:paraId="09645E8D" w14:textId="3B7BDF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6A8BF0CE" w14:textId="1A33D13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724053.35</w:t>
            </w:r>
          </w:p>
        </w:tc>
        <w:tc>
          <w:tcPr>
            <w:tcW w:w="1562" w:type="dxa"/>
          </w:tcPr>
          <w:p w14:paraId="15A207C6" w14:textId="50EEF9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3366930.50</w:t>
            </w:r>
          </w:p>
        </w:tc>
        <w:tc>
          <w:tcPr>
            <w:tcW w:w="2134" w:type="dxa"/>
          </w:tcPr>
          <w:p w14:paraId="0410F0DA" w14:textId="7AED97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F49E55" w14:textId="07D322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AF320" w14:textId="49DD3A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8D875D7" w14:textId="77777777" w:rsidTr="005F662A">
        <w:trPr>
          <w:trHeight w:val="54"/>
        </w:trPr>
        <w:tc>
          <w:tcPr>
            <w:tcW w:w="1691" w:type="dxa"/>
          </w:tcPr>
          <w:p w14:paraId="2E127FF7" w14:textId="732D69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16C3F256" w14:textId="302FC75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724055.23</w:t>
            </w:r>
          </w:p>
        </w:tc>
        <w:tc>
          <w:tcPr>
            <w:tcW w:w="1562" w:type="dxa"/>
          </w:tcPr>
          <w:p w14:paraId="76348B48" w14:textId="340005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3366935.10</w:t>
            </w:r>
          </w:p>
        </w:tc>
        <w:tc>
          <w:tcPr>
            <w:tcW w:w="2134" w:type="dxa"/>
          </w:tcPr>
          <w:p w14:paraId="58D03248" w14:textId="7FE529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5C800" w14:textId="157C24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68BA8" w14:textId="568BFA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7DC7E8C" w14:textId="77777777" w:rsidTr="005F662A">
        <w:trPr>
          <w:trHeight w:val="54"/>
        </w:trPr>
        <w:tc>
          <w:tcPr>
            <w:tcW w:w="1691" w:type="dxa"/>
          </w:tcPr>
          <w:p w14:paraId="0E31C43C" w14:textId="70EF9B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2641ECB1" w14:textId="3328758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724056.20</w:t>
            </w:r>
          </w:p>
        </w:tc>
        <w:tc>
          <w:tcPr>
            <w:tcW w:w="1562" w:type="dxa"/>
          </w:tcPr>
          <w:p w14:paraId="4A22134C" w14:textId="3231E3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3366939.19</w:t>
            </w:r>
          </w:p>
        </w:tc>
        <w:tc>
          <w:tcPr>
            <w:tcW w:w="2134" w:type="dxa"/>
          </w:tcPr>
          <w:p w14:paraId="184B3203" w14:textId="3EF1CA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A6A0B" w14:textId="5CFD9C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2F060" w14:textId="08584B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8BD240C" w14:textId="77777777" w:rsidTr="005F662A">
        <w:trPr>
          <w:trHeight w:val="54"/>
        </w:trPr>
        <w:tc>
          <w:tcPr>
            <w:tcW w:w="1691" w:type="dxa"/>
          </w:tcPr>
          <w:p w14:paraId="25CE36FD" w14:textId="2B1CA6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73205F46" w14:textId="05236A9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724055.60</w:t>
            </w:r>
          </w:p>
        </w:tc>
        <w:tc>
          <w:tcPr>
            <w:tcW w:w="1562" w:type="dxa"/>
          </w:tcPr>
          <w:p w14:paraId="3BF3F8B1" w14:textId="3ABD5F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3366940.97</w:t>
            </w:r>
          </w:p>
        </w:tc>
        <w:tc>
          <w:tcPr>
            <w:tcW w:w="2134" w:type="dxa"/>
          </w:tcPr>
          <w:p w14:paraId="1998664F" w14:textId="0DF260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9AD89" w14:textId="26730F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30329" w14:textId="271A45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957941" w14:textId="77777777" w:rsidTr="005F662A">
        <w:trPr>
          <w:trHeight w:val="54"/>
        </w:trPr>
        <w:tc>
          <w:tcPr>
            <w:tcW w:w="1691" w:type="dxa"/>
          </w:tcPr>
          <w:p w14:paraId="06DC0DE8" w14:textId="785992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430E2F55" w14:textId="1F4885F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724054.29</w:t>
            </w:r>
          </w:p>
        </w:tc>
        <w:tc>
          <w:tcPr>
            <w:tcW w:w="1562" w:type="dxa"/>
          </w:tcPr>
          <w:p w14:paraId="123AB69C" w14:textId="3C48E7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3366942.28</w:t>
            </w:r>
          </w:p>
        </w:tc>
        <w:tc>
          <w:tcPr>
            <w:tcW w:w="2134" w:type="dxa"/>
          </w:tcPr>
          <w:p w14:paraId="717C3345" w14:textId="53EB69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7CB89" w14:textId="093295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D82F25" w14:textId="749C09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54C590" w14:textId="77777777" w:rsidTr="005F662A">
        <w:trPr>
          <w:trHeight w:val="54"/>
        </w:trPr>
        <w:tc>
          <w:tcPr>
            <w:tcW w:w="1691" w:type="dxa"/>
          </w:tcPr>
          <w:p w14:paraId="20F602CC" w14:textId="722C14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18D61A43" w14:textId="2029E76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724051.93</w:t>
            </w:r>
          </w:p>
        </w:tc>
        <w:tc>
          <w:tcPr>
            <w:tcW w:w="1562" w:type="dxa"/>
          </w:tcPr>
          <w:p w14:paraId="68BA411F" w14:textId="029F81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3366944.85</w:t>
            </w:r>
          </w:p>
        </w:tc>
        <w:tc>
          <w:tcPr>
            <w:tcW w:w="2134" w:type="dxa"/>
          </w:tcPr>
          <w:p w14:paraId="4C6138B9" w14:textId="3C40D3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9F1B7" w14:textId="1E0F01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AD186" w14:textId="40BED9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DC727D2" w14:textId="77777777" w:rsidTr="005F662A">
        <w:trPr>
          <w:trHeight w:val="54"/>
        </w:trPr>
        <w:tc>
          <w:tcPr>
            <w:tcW w:w="1691" w:type="dxa"/>
          </w:tcPr>
          <w:p w14:paraId="238D1705" w14:textId="4C4F79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6B8EFC8" w14:textId="2007721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724048.56</w:t>
            </w:r>
          </w:p>
        </w:tc>
        <w:tc>
          <w:tcPr>
            <w:tcW w:w="1562" w:type="dxa"/>
          </w:tcPr>
          <w:p w14:paraId="2FD3CB1C" w14:textId="58B0C9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3366951.89</w:t>
            </w:r>
          </w:p>
        </w:tc>
        <w:tc>
          <w:tcPr>
            <w:tcW w:w="2134" w:type="dxa"/>
          </w:tcPr>
          <w:p w14:paraId="6B23C9F6" w14:textId="112A4C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7C592" w14:textId="1ECE68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35EC2" w14:textId="6F7E0E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1156DC" w14:textId="77777777" w:rsidTr="005F662A">
        <w:trPr>
          <w:trHeight w:val="54"/>
        </w:trPr>
        <w:tc>
          <w:tcPr>
            <w:tcW w:w="1691" w:type="dxa"/>
          </w:tcPr>
          <w:p w14:paraId="4FC529B7" w14:textId="2C3E0C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59DE2027" w14:textId="6368639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724047.38</w:t>
            </w:r>
          </w:p>
        </w:tc>
        <w:tc>
          <w:tcPr>
            <w:tcW w:w="1562" w:type="dxa"/>
          </w:tcPr>
          <w:p w14:paraId="39846DBB" w14:textId="36C173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3366956.28</w:t>
            </w:r>
          </w:p>
        </w:tc>
        <w:tc>
          <w:tcPr>
            <w:tcW w:w="2134" w:type="dxa"/>
          </w:tcPr>
          <w:p w14:paraId="2872788D" w14:textId="366A28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775FD" w14:textId="21AF17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650AA" w14:textId="552777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965951B" w14:textId="77777777" w:rsidTr="005F662A">
        <w:trPr>
          <w:trHeight w:val="54"/>
        </w:trPr>
        <w:tc>
          <w:tcPr>
            <w:tcW w:w="1691" w:type="dxa"/>
          </w:tcPr>
          <w:p w14:paraId="19667E0A" w14:textId="6915EC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0BFE00FB" w14:textId="09132D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724047.51</w:t>
            </w:r>
          </w:p>
        </w:tc>
        <w:tc>
          <w:tcPr>
            <w:tcW w:w="1562" w:type="dxa"/>
          </w:tcPr>
          <w:p w14:paraId="2A784B44" w14:textId="3FCA4F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3366961.29</w:t>
            </w:r>
          </w:p>
        </w:tc>
        <w:tc>
          <w:tcPr>
            <w:tcW w:w="2134" w:type="dxa"/>
          </w:tcPr>
          <w:p w14:paraId="63EC3E60" w14:textId="4F64754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1DE6F" w14:textId="5BF38C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F484E" w14:textId="2973C2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B449E3" w14:textId="77777777" w:rsidTr="005F662A">
        <w:trPr>
          <w:trHeight w:val="54"/>
        </w:trPr>
        <w:tc>
          <w:tcPr>
            <w:tcW w:w="1691" w:type="dxa"/>
          </w:tcPr>
          <w:p w14:paraId="557146E4" w14:textId="1D8357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75B97CC8" w14:textId="52B3CDF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724047.94</w:t>
            </w:r>
          </w:p>
        </w:tc>
        <w:tc>
          <w:tcPr>
            <w:tcW w:w="1562" w:type="dxa"/>
          </w:tcPr>
          <w:p w14:paraId="67F4EA55" w14:textId="56F118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3366968.62</w:t>
            </w:r>
          </w:p>
        </w:tc>
        <w:tc>
          <w:tcPr>
            <w:tcW w:w="2134" w:type="dxa"/>
          </w:tcPr>
          <w:p w14:paraId="39CEAB73" w14:textId="7A525B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43C2F" w14:textId="448479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D5B601" w14:textId="2939D5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D11319" w14:textId="77777777" w:rsidTr="005F662A">
        <w:trPr>
          <w:trHeight w:val="54"/>
        </w:trPr>
        <w:tc>
          <w:tcPr>
            <w:tcW w:w="1691" w:type="dxa"/>
          </w:tcPr>
          <w:p w14:paraId="7D459294" w14:textId="45D693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711534D1" w14:textId="53DBF10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724048.19</w:t>
            </w:r>
          </w:p>
        </w:tc>
        <w:tc>
          <w:tcPr>
            <w:tcW w:w="1562" w:type="dxa"/>
          </w:tcPr>
          <w:p w14:paraId="55983C45" w14:textId="37BAF0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3366972.88</w:t>
            </w:r>
          </w:p>
        </w:tc>
        <w:tc>
          <w:tcPr>
            <w:tcW w:w="2134" w:type="dxa"/>
          </w:tcPr>
          <w:p w14:paraId="4C4D1721" w14:textId="19BAEF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7D34B0" w14:textId="3383BF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B2CC4" w14:textId="605920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3A3E58A" w14:textId="77777777" w:rsidTr="005F662A">
        <w:trPr>
          <w:trHeight w:val="54"/>
        </w:trPr>
        <w:tc>
          <w:tcPr>
            <w:tcW w:w="1691" w:type="dxa"/>
          </w:tcPr>
          <w:p w14:paraId="67FD5A53" w14:textId="51A9B0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7D7F0641" w14:textId="75E8089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724051.02</w:t>
            </w:r>
          </w:p>
        </w:tc>
        <w:tc>
          <w:tcPr>
            <w:tcW w:w="1562" w:type="dxa"/>
          </w:tcPr>
          <w:p w14:paraId="0D1FDF3B" w14:textId="619F49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3366984.65</w:t>
            </w:r>
          </w:p>
        </w:tc>
        <w:tc>
          <w:tcPr>
            <w:tcW w:w="2134" w:type="dxa"/>
          </w:tcPr>
          <w:p w14:paraId="1AC39867" w14:textId="36D849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BA6336" w14:textId="229527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CE681" w14:textId="4F1A33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E1E4A9" w14:textId="77777777" w:rsidTr="005F662A">
        <w:trPr>
          <w:trHeight w:val="54"/>
        </w:trPr>
        <w:tc>
          <w:tcPr>
            <w:tcW w:w="1691" w:type="dxa"/>
          </w:tcPr>
          <w:p w14:paraId="2A021553" w14:textId="2A0E08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2CF8E1C7" w14:textId="775AA09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724053.08</w:t>
            </w:r>
          </w:p>
        </w:tc>
        <w:tc>
          <w:tcPr>
            <w:tcW w:w="1562" w:type="dxa"/>
          </w:tcPr>
          <w:p w14:paraId="62FA53DA" w14:textId="6ACEDE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3366989.34</w:t>
            </w:r>
          </w:p>
        </w:tc>
        <w:tc>
          <w:tcPr>
            <w:tcW w:w="2134" w:type="dxa"/>
          </w:tcPr>
          <w:p w14:paraId="386FB3C1" w14:textId="1D4AF4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FB99F" w14:textId="5F92BA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0DFAD" w14:textId="1B0C7E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C0695FD" w14:textId="77777777" w:rsidTr="005F662A">
        <w:trPr>
          <w:trHeight w:val="54"/>
        </w:trPr>
        <w:tc>
          <w:tcPr>
            <w:tcW w:w="1691" w:type="dxa"/>
          </w:tcPr>
          <w:p w14:paraId="52E41CBA" w14:textId="03B4E9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142EE57D" w14:textId="4E70632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724053.53</w:t>
            </w:r>
          </w:p>
        </w:tc>
        <w:tc>
          <w:tcPr>
            <w:tcW w:w="1562" w:type="dxa"/>
          </w:tcPr>
          <w:p w14:paraId="66269EAF" w14:textId="489860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3366993.01</w:t>
            </w:r>
          </w:p>
        </w:tc>
        <w:tc>
          <w:tcPr>
            <w:tcW w:w="2134" w:type="dxa"/>
          </w:tcPr>
          <w:p w14:paraId="72A29B34" w14:textId="18BFC0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90EDA" w14:textId="0F4227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2BAFDD" w14:textId="77E174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F2AD803" w14:textId="77777777" w:rsidTr="005F662A">
        <w:trPr>
          <w:trHeight w:val="54"/>
        </w:trPr>
        <w:tc>
          <w:tcPr>
            <w:tcW w:w="1691" w:type="dxa"/>
          </w:tcPr>
          <w:p w14:paraId="2F81E9B5" w14:textId="49ADB3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25EF8E43" w14:textId="27D0AE0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724052.25</w:t>
            </w:r>
          </w:p>
        </w:tc>
        <w:tc>
          <w:tcPr>
            <w:tcW w:w="1562" w:type="dxa"/>
          </w:tcPr>
          <w:p w14:paraId="72315B15" w14:textId="0BB055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3366997.01</w:t>
            </w:r>
          </w:p>
        </w:tc>
        <w:tc>
          <w:tcPr>
            <w:tcW w:w="2134" w:type="dxa"/>
          </w:tcPr>
          <w:p w14:paraId="6A801E0D" w14:textId="06B9A5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0DC871" w14:textId="1B0B80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F6A39" w14:textId="2357AD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D094946" w14:textId="77777777" w:rsidTr="005F662A">
        <w:trPr>
          <w:trHeight w:val="54"/>
        </w:trPr>
        <w:tc>
          <w:tcPr>
            <w:tcW w:w="1691" w:type="dxa"/>
          </w:tcPr>
          <w:p w14:paraId="3C4D9F0F" w14:textId="584CC6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08DBD52C" w14:textId="146F39F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724053.21</w:t>
            </w:r>
          </w:p>
        </w:tc>
        <w:tc>
          <w:tcPr>
            <w:tcW w:w="1562" w:type="dxa"/>
          </w:tcPr>
          <w:p w14:paraId="748DC0D6" w14:textId="0A104F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3367000.55</w:t>
            </w:r>
          </w:p>
        </w:tc>
        <w:tc>
          <w:tcPr>
            <w:tcW w:w="2134" w:type="dxa"/>
          </w:tcPr>
          <w:p w14:paraId="7D2BD95C" w14:textId="2EC836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3E95C9" w14:textId="51E19B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50121" w14:textId="572147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9FCBDB" w14:textId="77777777" w:rsidTr="005F662A">
        <w:trPr>
          <w:trHeight w:val="54"/>
        </w:trPr>
        <w:tc>
          <w:tcPr>
            <w:tcW w:w="1691" w:type="dxa"/>
          </w:tcPr>
          <w:p w14:paraId="59B1D835" w14:textId="1C5C75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16C0529B" w14:textId="2216E97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724055.21</w:t>
            </w:r>
          </w:p>
        </w:tc>
        <w:tc>
          <w:tcPr>
            <w:tcW w:w="1562" w:type="dxa"/>
          </w:tcPr>
          <w:p w14:paraId="6B2DC69E" w14:textId="640706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56299215" w14:textId="7C97ADC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6250B" w14:textId="61F38F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7E2AD" w14:textId="57E64E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09567E" w14:textId="77777777" w:rsidTr="005F662A">
        <w:trPr>
          <w:trHeight w:val="54"/>
        </w:trPr>
        <w:tc>
          <w:tcPr>
            <w:tcW w:w="1691" w:type="dxa"/>
          </w:tcPr>
          <w:p w14:paraId="72EFB4DF" w14:textId="47480E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70FACF36" w14:textId="3270290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724056.68</w:t>
            </w:r>
          </w:p>
        </w:tc>
        <w:tc>
          <w:tcPr>
            <w:tcW w:w="1562" w:type="dxa"/>
          </w:tcPr>
          <w:p w14:paraId="60EC42BA" w14:textId="13E3CA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3367009.61</w:t>
            </w:r>
          </w:p>
        </w:tc>
        <w:tc>
          <w:tcPr>
            <w:tcW w:w="2134" w:type="dxa"/>
          </w:tcPr>
          <w:p w14:paraId="62C8BA00" w14:textId="24EE27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4896F" w14:textId="5F607F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955B1" w14:textId="141668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7B4D7C0" w14:textId="77777777" w:rsidTr="005F662A">
        <w:trPr>
          <w:trHeight w:val="54"/>
        </w:trPr>
        <w:tc>
          <w:tcPr>
            <w:tcW w:w="1691" w:type="dxa"/>
          </w:tcPr>
          <w:p w14:paraId="6D11AC0E" w14:textId="5FC5B4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A027BA9" w14:textId="3EA84F2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724057.39</w:t>
            </w:r>
          </w:p>
        </w:tc>
        <w:tc>
          <w:tcPr>
            <w:tcW w:w="1562" w:type="dxa"/>
          </w:tcPr>
          <w:p w14:paraId="2C4EF5DC" w14:textId="59F09D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3367012.25</w:t>
            </w:r>
          </w:p>
        </w:tc>
        <w:tc>
          <w:tcPr>
            <w:tcW w:w="2134" w:type="dxa"/>
          </w:tcPr>
          <w:p w14:paraId="6C3ACF3D" w14:textId="7ED327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D3A98" w14:textId="05AF68B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D8E32" w14:textId="355128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8E883D8" w14:textId="77777777" w:rsidTr="005F662A">
        <w:trPr>
          <w:trHeight w:val="54"/>
        </w:trPr>
        <w:tc>
          <w:tcPr>
            <w:tcW w:w="1691" w:type="dxa"/>
          </w:tcPr>
          <w:p w14:paraId="27701338" w14:textId="2B16A6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119E233D" w14:textId="1EEC02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724056.43</w:t>
            </w:r>
          </w:p>
        </w:tc>
        <w:tc>
          <w:tcPr>
            <w:tcW w:w="1562" w:type="dxa"/>
          </w:tcPr>
          <w:p w14:paraId="7ABA911B" w14:textId="5F2DBB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3367016.94</w:t>
            </w:r>
          </w:p>
        </w:tc>
        <w:tc>
          <w:tcPr>
            <w:tcW w:w="2134" w:type="dxa"/>
          </w:tcPr>
          <w:p w14:paraId="625DB09E" w14:textId="787160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D8852" w14:textId="308CCA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39359" w14:textId="244FE3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38BC130" w14:textId="77777777" w:rsidTr="005F662A">
        <w:trPr>
          <w:trHeight w:val="54"/>
        </w:trPr>
        <w:tc>
          <w:tcPr>
            <w:tcW w:w="1691" w:type="dxa"/>
          </w:tcPr>
          <w:p w14:paraId="43F50ABD" w14:textId="437F05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2AA9D791" w14:textId="7B03397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724055.20</w:t>
            </w:r>
          </w:p>
        </w:tc>
        <w:tc>
          <w:tcPr>
            <w:tcW w:w="1562" w:type="dxa"/>
          </w:tcPr>
          <w:p w14:paraId="50BFA686" w14:textId="45C0AA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3367017.91</w:t>
            </w:r>
          </w:p>
        </w:tc>
        <w:tc>
          <w:tcPr>
            <w:tcW w:w="2134" w:type="dxa"/>
          </w:tcPr>
          <w:p w14:paraId="63643C24" w14:textId="0B541E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42CA3" w14:textId="353546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130D8" w14:textId="57D788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01A7D7" w14:textId="77777777" w:rsidTr="005F662A">
        <w:trPr>
          <w:trHeight w:val="54"/>
        </w:trPr>
        <w:tc>
          <w:tcPr>
            <w:tcW w:w="1691" w:type="dxa"/>
          </w:tcPr>
          <w:p w14:paraId="1ABD86B5" w14:textId="2090D2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73E592D6" w14:textId="6EEEFC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724053.75</w:t>
            </w:r>
          </w:p>
        </w:tc>
        <w:tc>
          <w:tcPr>
            <w:tcW w:w="1562" w:type="dxa"/>
          </w:tcPr>
          <w:p w14:paraId="493F07B7" w14:textId="614C65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3367017.84</w:t>
            </w:r>
          </w:p>
        </w:tc>
        <w:tc>
          <w:tcPr>
            <w:tcW w:w="2134" w:type="dxa"/>
          </w:tcPr>
          <w:p w14:paraId="1217C795" w14:textId="4ACD41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05946" w14:textId="3F4437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DAA78" w14:textId="37113B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9E67BF" w14:textId="77777777" w:rsidTr="005F662A">
        <w:trPr>
          <w:trHeight w:val="54"/>
        </w:trPr>
        <w:tc>
          <w:tcPr>
            <w:tcW w:w="1691" w:type="dxa"/>
          </w:tcPr>
          <w:p w14:paraId="18BE0D9F" w14:textId="0CFEEE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E1D4808" w14:textId="2B07856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724052.79</w:t>
            </w:r>
          </w:p>
        </w:tc>
        <w:tc>
          <w:tcPr>
            <w:tcW w:w="1562" w:type="dxa"/>
          </w:tcPr>
          <w:p w14:paraId="54612862" w14:textId="5A95FD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3367016.87</w:t>
            </w:r>
          </w:p>
        </w:tc>
        <w:tc>
          <w:tcPr>
            <w:tcW w:w="2134" w:type="dxa"/>
          </w:tcPr>
          <w:p w14:paraId="2E570A66" w14:textId="4734FB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6B9E1" w14:textId="56B0B3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5C9E0" w14:textId="53E2DC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E0CCE8" w14:textId="77777777" w:rsidTr="005F662A">
        <w:trPr>
          <w:trHeight w:val="54"/>
        </w:trPr>
        <w:tc>
          <w:tcPr>
            <w:tcW w:w="1691" w:type="dxa"/>
          </w:tcPr>
          <w:p w14:paraId="24F9EE11" w14:textId="5A21B7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232EBA39" w14:textId="5A80CDD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724051.68</w:t>
            </w:r>
          </w:p>
        </w:tc>
        <w:tc>
          <w:tcPr>
            <w:tcW w:w="1562" w:type="dxa"/>
          </w:tcPr>
          <w:p w14:paraId="52AAF173" w14:textId="1A65DA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3367015.70</w:t>
            </w:r>
          </w:p>
        </w:tc>
        <w:tc>
          <w:tcPr>
            <w:tcW w:w="2134" w:type="dxa"/>
          </w:tcPr>
          <w:p w14:paraId="02FDB354" w14:textId="50772E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D55C3B" w14:textId="073FC2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01E8C" w14:textId="342819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17F28F1" w14:textId="77777777" w:rsidTr="005F662A">
        <w:trPr>
          <w:trHeight w:val="54"/>
        </w:trPr>
        <w:tc>
          <w:tcPr>
            <w:tcW w:w="1691" w:type="dxa"/>
          </w:tcPr>
          <w:p w14:paraId="52DED4AC" w14:textId="265279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991BDE0" w14:textId="44F99BF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724050.79</w:t>
            </w:r>
          </w:p>
        </w:tc>
        <w:tc>
          <w:tcPr>
            <w:tcW w:w="1562" w:type="dxa"/>
          </w:tcPr>
          <w:p w14:paraId="772E09B9" w14:textId="36E23DA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3367015.84</w:t>
            </w:r>
          </w:p>
        </w:tc>
        <w:tc>
          <w:tcPr>
            <w:tcW w:w="2134" w:type="dxa"/>
          </w:tcPr>
          <w:p w14:paraId="3C37E5C2" w14:textId="206537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61E5D" w14:textId="660808F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77BC4A" w14:textId="5D4D1D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833FBE2" w14:textId="77777777" w:rsidTr="005F662A">
        <w:trPr>
          <w:trHeight w:val="54"/>
        </w:trPr>
        <w:tc>
          <w:tcPr>
            <w:tcW w:w="1691" w:type="dxa"/>
          </w:tcPr>
          <w:p w14:paraId="1DB84B7A" w14:textId="0D52EF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2344ECD" w14:textId="41BA2E7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724049.86</w:t>
            </w:r>
          </w:p>
        </w:tc>
        <w:tc>
          <w:tcPr>
            <w:tcW w:w="1562" w:type="dxa"/>
          </w:tcPr>
          <w:p w14:paraId="6BBFF340" w14:textId="1E95F4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3367017.07</w:t>
            </w:r>
          </w:p>
        </w:tc>
        <w:tc>
          <w:tcPr>
            <w:tcW w:w="2134" w:type="dxa"/>
          </w:tcPr>
          <w:p w14:paraId="3DE3C3DA" w14:textId="79D6BD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D67B9" w14:textId="3E2DB8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102C3" w14:textId="7B0C89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E97E5B" w14:textId="77777777" w:rsidTr="005F662A">
        <w:trPr>
          <w:trHeight w:val="54"/>
        </w:trPr>
        <w:tc>
          <w:tcPr>
            <w:tcW w:w="1691" w:type="dxa"/>
          </w:tcPr>
          <w:p w14:paraId="46E7A9E9" w14:textId="10A14F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406E26A3" w14:textId="17732D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724047.66</w:t>
            </w:r>
          </w:p>
        </w:tc>
        <w:tc>
          <w:tcPr>
            <w:tcW w:w="1562" w:type="dxa"/>
          </w:tcPr>
          <w:p w14:paraId="5CCD10A2" w14:textId="38A55F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3367024.29</w:t>
            </w:r>
          </w:p>
        </w:tc>
        <w:tc>
          <w:tcPr>
            <w:tcW w:w="2134" w:type="dxa"/>
          </w:tcPr>
          <w:p w14:paraId="4203F363" w14:textId="3B3DDC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C9D0352" w14:textId="4F33CC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E9518EA" w14:textId="1137B43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FBB4149" w14:textId="77777777" w:rsidTr="005F662A">
        <w:trPr>
          <w:trHeight w:val="54"/>
        </w:trPr>
        <w:tc>
          <w:tcPr>
            <w:tcW w:w="1691" w:type="dxa"/>
          </w:tcPr>
          <w:p w14:paraId="78815E55" w14:textId="2DC483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</w:tcPr>
          <w:p w14:paraId="160CE269" w14:textId="670814B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07568F78" w14:textId="3C0EA2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3367026.53</w:t>
            </w:r>
          </w:p>
        </w:tc>
        <w:tc>
          <w:tcPr>
            <w:tcW w:w="2134" w:type="dxa"/>
          </w:tcPr>
          <w:p w14:paraId="1ECAA059" w14:textId="1876CD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6412F" w14:textId="20C413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F9385" w14:textId="1D370B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04CABB" w14:textId="77777777" w:rsidTr="005F662A">
        <w:trPr>
          <w:trHeight w:val="54"/>
        </w:trPr>
        <w:tc>
          <w:tcPr>
            <w:tcW w:w="1691" w:type="dxa"/>
          </w:tcPr>
          <w:p w14:paraId="69027174" w14:textId="28E235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1DC758F2" w14:textId="093BEF0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03ABF251" w14:textId="5B4E04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3367029.08</w:t>
            </w:r>
          </w:p>
        </w:tc>
        <w:tc>
          <w:tcPr>
            <w:tcW w:w="2134" w:type="dxa"/>
          </w:tcPr>
          <w:p w14:paraId="767BBBF4" w14:textId="5B13B4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67821" w14:textId="1DFDBF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B4076" w14:textId="2A96F6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2C40F27" w14:textId="77777777" w:rsidTr="005F662A">
        <w:trPr>
          <w:trHeight w:val="54"/>
        </w:trPr>
        <w:tc>
          <w:tcPr>
            <w:tcW w:w="1691" w:type="dxa"/>
          </w:tcPr>
          <w:p w14:paraId="740D6C32" w14:textId="168644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41FCAF0D" w14:textId="37EF79B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724046.86</w:t>
            </w:r>
          </w:p>
        </w:tc>
        <w:tc>
          <w:tcPr>
            <w:tcW w:w="1562" w:type="dxa"/>
          </w:tcPr>
          <w:p w14:paraId="15D46D5A" w14:textId="791DBE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3367031.14</w:t>
            </w:r>
          </w:p>
        </w:tc>
        <w:tc>
          <w:tcPr>
            <w:tcW w:w="2134" w:type="dxa"/>
          </w:tcPr>
          <w:p w14:paraId="1173D131" w14:textId="051188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D00D2" w14:textId="0CB975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53EBA" w14:textId="41DF05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0DF78C0" w14:textId="77777777" w:rsidTr="005F662A">
        <w:trPr>
          <w:trHeight w:val="54"/>
        </w:trPr>
        <w:tc>
          <w:tcPr>
            <w:tcW w:w="1691" w:type="dxa"/>
          </w:tcPr>
          <w:p w14:paraId="6CFE0EFB" w14:textId="78283C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6991B34F" w14:textId="3AAFC49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724049.13</w:t>
            </w:r>
          </w:p>
        </w:tc>
        <w:tc>
          <w:tcPr>
            <w:tcW w:w="1562" w:type="dxa"/>
          </w:tcPr>
          <w:p w14:paraId="1598CEC5" w14:textId="041637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3367033.63</w:t>
            </w:r>
          </w:p>
        </w:tc>
        <w:tc>
          <w:tcPr>
            <w:tcW w:w="2134" w:type="dxa"/>
          </w:tcPr>
          <w:p w14:paraId="224112B7" w14:textId="636DC7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7C455" w14:textId="0587E8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3C027" w14:textId="49E8A8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CFBCF7B" w14:textId="77777777" w:rsidTr="005F662A">
        <w:trPr>
          <w:trHeight w:val="54"/>
        </w:trPr>
        <w:tc>
          <w:tcPr>
            <w:tcW w:w="1691" w:type="dxa"/>
          </w:tcPr>
          <w:p w14:paraId="1D7FDB19" w14:textId="335349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4D051650" w14:textId="1D4A8AD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724051.84</w:t>
            </w:r>
          </w:p>
        </w:tc>
        <w:tc>
          <w:tcPr>
            <w:tcW w:w="1562" w:type="dxa"/>
          </w:tcPr>
          <w:p w14:paraId="5735D8CC" w14:textId="4FBD0D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3367036.74</w:t>
            </w:r>
          </w:p>
        </w:tc>
        <w:tc>
          <w:tcPr>
            <w:tcW w:w="2134" w:type="dxa"/>
          </w:tcPr>
          <w:p w14:paraId="47CAECDD" w14:textId="22B63F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DC38F" w14:textId="44A2FA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7426A9" w14:textId="3B64F6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614AFA" w14:textId="77777777" w:rsidTr="005F662A">
        <w:trPr>
          <w:trHeight w:val="54"/>
        </w:trPr>
        <w:tc>
          <w:tcPr>
            <w:tcW w:w="1691" w:type="dxa"/>
          </w:tcPr>
          <w:p w14:paraId="22F057F0" w14:textId="108636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796A4D3A" w14:textId="07F067F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724054.80</w:t>
            </w:r>
          </w:p>
        </w:tc>
        <w:tc>
          <w:tcPr>
            <w:tcW w:w="1562" w:type="dxa"/>
          </w:tcPr>
          <w:p w14:paraId="7E21AF5D" w14:textId="2CD0D8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3367039.71</w:t>
            </w:r>
          </w:p>
        </w:tc>
        <w:tc>
          <w:tcPr>
            <w:tcW w:w="2134" w:type="dxa"/>
          </w:tcPr>
          <w:p w14:paraId="6D518861" w14:textId="63107C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9EC58" w14:textId="0A73EE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CD698" w14:textId="1CA357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75466B" w14:textId="77777777" w:rsidTr="005F662A">
        <w:trPr>
          <w:trHeight w:val="54"/>
        </w:trPr>
        <w:tc>
          <w:tcPr>
            <w:tcW w:w="1691" w:type="dxa"/>
          </w:tcPr>
          <w:p w14:paraId="6E2FDC89" w14:textId="061B4F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3D2C6523" w14:textId="60D4893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724060.45</w:t>
            </w:r>
          </w:p>
        </w:tc>
        <w:tc>
          <w:tcPr>
            <w:tcW w:w="1562" w:type="dxa"/>
          </w:tcPr>
          <w:p w14:paraId="6B30C2CF" w14:textId="54A0BCF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3367043.22</w:t>
            </w:r>
          </w:p>
        </w:tc>
        <w:tc>
          <w:tcPr>
            <w:tcW w:w="2134" w:type="dxa"/>
          </w:tcPr>
          <w:p w14:paraId="48AE69E6" w14:textId="357E8C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16934" w14:textId="52F12C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DE920" w14:textId="093A75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280C81B" w14:textId="77777777" w:rsidTr="005F662A">
        <w:trPr>
          <w:trHeight w:val="54"/>
        </w:trPr>
        <w:tc>
          <w:tcPr>
            <w:tcW w:w="1691" w:type="dxa"/>
          </w:tcPr>
          <w:p w14:paraId="6AAA6F5B" w14:textId="21895F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277EF3DD" w14:textId="2E29DA4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724064.51</w:t>
            </w:r>
          </w:p>
        </w:tc>
        <w:tc>
          <w:tcPr>
            <w:tcW w:w="1562" w:type="dxa"/>
          </w:tcPr>
          <w:p w14:paraId="4C5E3E26" w14:textId="16A6DA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3367045.29</w:t>
            </w:r>
          </w:p>
        </w:tc>
        <w:tc>
          <w:tcPr>
            <w:tcW w:w="2134" w:type="dxa"/>
          </w:tcPr>
          <w:p w14:paraId="568321FA" w14:textId="1A0F1B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B5C6B" w14:textId="50AC04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56497" w14:textId="7233F8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F4528E8" w14:textId="77777777" w:rsidTr="005F662A">
        <w:trPr>
          <w:trHeight w:val="54"/>
        </w:trPr>
        <w:tc>
          <w:tcPr>
            <w:tcW w:w="1691" w:type="dxa"/>
          </w:tcPr>
          <w:p w14:paraId="16792BB3" w14:textId="0B3F20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418E3457" w14:textId="0FCBCEC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724067.14</w:t>
            </w:r>
          </w:p>
        </w:tc>
        <w:tc>
          <w:tcPr>
            <w:tcW w:w="1562" w:type="dxa"/>
          </w:tcPr>
          <w:p w14:paraId="077ABDEF" w14:textId="18C7EE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3367046.55</w:t>
            </w:r>
          </w:p>
        </w:tc>
        <w:tc>
          <w:tcPr>
            <w:tcW w:w="2134" w:type="dxa"/>
          </w:tcPr>
          <w:p w14:paraId="0AD52284" w14:textId="491662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9C745" w14:textId="7AD8F6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E6712" w14:textId="708726D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D3468E" w14:textId="77777777" w:rsidTr="005F662A">
        <w:trPr>
          <w:trHeight w:val="54"/>
        </w:trPr>
        <w:tc>
          <w:tcPr>
            <w:tcW w:w="1691" w:type="dxa"/>
          </w:tcPr>
          <w:p w14:paraId="2B12C3CF" w14:textId="25468F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09EE9C87" w14:textId="1EFEDA0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724069.42</w:t>
            </w:r>
          </w:p>
        </w:tc>
        <w:tc>
          <w:tcPr>
            <w:tcW w:w="1562" w:type="dxa"/>
          </w:tcPr>
          <w:p w14:paraId="21F7AB58" w14:textId="31FE76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3367049.58</w:t>
            </w:r>
          </w:p>
        </w:tc>
        <w:tc>
          <w:tcPr>
            <w:tcW w:w="2134" w:type="dxa"/>
          </w:tcPr>
          <w:p w14:paraId="357504F5" w14:textId="0A0AD1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BECC0" w14:textId="5C05F0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67DC2" w14:textId="6AE54E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AC65C8" w14:textId="77777777" w:rsidTr="005F662A">
        <w:trPr>
          <w:trHeight w:val="54"/>
        </w:trPr>
        <w:tc>
          <w:tcPr>
            <w:tcW w:w="1691" w:type="dxa"/>
          </w:tcPr>
          <w:p w14:paraId="7EE05A4A" w14:textId="76C990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7FF4D73E" w14:textId="2DAC3AF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724071.07</w:t>
            </w:r>
          </w:p>
        </w:tc>
        <w:tc>
          <w:tcPr>
            <w:tcW w:w="1562" w:type="dxa"/>
          </w:tcPr>
          <w:p w14:paraId="6EF26A38" w14:textId="435E76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3367053.30</w:t>
            </w:r>
          </w:p>
        </w:tc>
        <w:tc>
          <w:tcPr>
            <w:tcW w:w="2134" w:type="dxa"/>
          </w:tcPr>
          <w:p w14:paraId="64E1DA8E" w14:textId="19E8D7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A6F4C" w14:textId="149559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C9E2A" w14:textId="409C70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EBB77E" w14:textId="77777777" w:rsidTr="005F662A">
        <w:trPr>
          <w:trHeight w:val="54"/>
        </w:trPr>
        <w:tc>
          <w:tcPr>
            <w:tcW w:w="1691" w:type="dxa"/>
          </w:tcPr>
          <w:p w14:paraId="27BBE5C6" w14:textId="0BEB1B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6E6A937A" w14:textId="557EE60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724073.90</w:t>
            </w:r>
          </w:p>
        </w:tc>
        <w:tc>
          <w:tcPr>
            <w:tcW w:w="1562" w:type="dxa"/>
          </w:tcPr>
          <w:p w14:paraId="09A89DA8" w14:textId="004BF3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3367059.37</w:t>
            </w:r>
          </w:p>
        </w:tc>
        <w:tc>
          <w:tcPr>
            <w:tcW w:w="2134" w:type="dxa"/>
          </w:tcPr>
          <w:p w14:paraId="24B4E829" w14:textId="7CBC4A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B343A" w14:textId="5E8126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4F6BEA" w14:textId="1BBB36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0880036" w14:textId="77777777" w:rsidTr="005F662A">
        <w:trPr>
          <w:trHeight w:val="54"/>
        </w:trPr>
        <w:tc>
          <w:tcPr>
            <w:tcW w:w="1691" w:type="dxa"/>
          </w:tcPr>
          <w:p w14:paraId="61F22F1B" w14:textId="6C7CEC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2305F6A0" w14:textId="0F81901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724077.64</w:t>
            </w:r>
          </w:p>
        </w:tc>
        <w:tc>
          <w:tcPr>
            <w:tcW w:w="1562" w:type="dxa"/>
          </w:tcPr>
          <w:p w14:paraId="36D32D78" w14:textId="7881F8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3367065.80</w:t>
            </w:r>
          </w:p>
        </w:tc>
        <w:tc>
          <w:tcPr>
            <w:tcW w:w="2134" w:type="dxa"/>
          </w:tcPr>
          <w:p w14:paraId="5E842A29" w14:textId="2D219C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2515F" w14:textId="7D87DF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86142" w14:textId="609BB1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AA65CF" w14:textId="77777777" w:rsidTr="005F662A">
        <w:trPr>
          <w:trHeight w:val="54"/>
        </w:trPr>
        <w:tc>
          <w:tcPr>
            <w:tcW w:w="1691" w:type="dxa"/>
          </w:tcPr>
          <w:p w14:paraId="257856D9" w14:textId="63108E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4A87A95" w14:textId="0D41C38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724082.60</w:t>
            </w:r>
          </w:p>
        </w:tc>
        <w:tc>
          <w:tcPr>
            <w:tcW w:w="1562" w:type="dxa"/>
          </w:tcPr>
          <w:p w14:paraId="1E735F00" w14:textId="2EF5FE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3367071.86</w:t>
            </w:r>
          </w:p>
        </w:tc>
        <w:tc>
          <w:tcPr>
            <w:tcW w:w="2134" w:type="dxa"/>
          </w:tcPr>
          <w:p w14:paraId="4B1057AB" w14:textId="2E3488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001EB3" w14:textId="305F9F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6A23B" w14:textId="5F7A34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046353" w14:textId="77777777" w:rsidTr="005F662A">
        <w:trPr>
          <w:trHeight w:val="54"/>
        </w:trPr>
        <w:tc>
          <w:tcPr>
            <w:tcW w:w="1691" w:type="dxa"/>
          </w:tcPr>
          <w:p w14:paraId="306B2D52" w14:textId="36630F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1AB68207" w14:textId="1146B81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724087.64</w:t>
            </w:r>
          </w:p>
        </w:tc>
        <w:tc>
          <w:tcPr>
            <w:tcW w:w="1562" w:type="dxa"/>
          </w:tcPr>
          <w:p w14:paraId="66A6F4D9" w14:textId="61109F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3367079.10</w:t>
            </w:r>
          </w:p>
        </w:tc>
        <w:tc>
          <w:tcPr>
            <w:tcW w:w="2134" w:type="dxa"/>
          </w:tcPr>
          <w:p w14:paraId="2E0C0C6A" w14:textId="55B5498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50159" w14:textId="26D244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167B5" w14:textId="6B9398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ED2FC5" w14:textId="77777777" w:rsidTr="005F662A">
        <w:trPr>
          <w:trHeight w:val="54"/>
        </w:trPr>
        <w:tc>
          <w:tcPr>
            <w:tcW w:w="1691" w:type="dxa"/>
          </w:tcPr>
          <w:p w14:paraId="01E36159" w14:textId="644E8F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0B1A4144" w14:textId="34E8DF0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724094.87</w:t>
            </w:r>
          </w:p>
        </w:tc>
        <w:tc>
          <w:tcPr>
            <w:tcW w:w="1562" w:type="dxa"/>
          </w:tcPr>
          <w:p w14:paraId="09468E72" w14:textId="64C079E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3367083.65</w:t>
            </w:r>
          </w:p>
        </w:tc>
        <w:tc>
          <w:tcPr>
            <w:tcW w:w="2134" w:type="dxa"/>
          </w:tcPr>
          <w:p w14:paraId="72D3737C" w14:textId="4710E6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242F4" w14:textId="6E6FA7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F5499" w14:textId="4C7A2C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AA7149" w14:textId="77777777" w:rsidTr="005F662A">
        <w:trPr>
          <w:trHeight w:val="54"/>
        </w:trPr>
        <w:tc>
          <w:tcPr>
            <w:tcW w:w="1691" w:type="dxa"/>
          </w:tcPr>
          <w:p w14:paraId="1652012C" w14:textId="63C8D3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6303C3A8" w14:textId="2A739C2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724098.04</w:t>
            </w:r>
          </w:p>
        </w:tc>
        <w:tc>
          <w:tcPr>
            <w:tcW w:w="1562" w:type="dxa"/>
          </w:tcPr>
          <w:p w14:paraId="2275F999" w14:textId="303B1F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3367086.76</w:t>
            </w:r>
          </w:p>
        </w:tc>
        <w:tc>
          <w:tcPr>
            <w:tcW w:w="2134" w:type="dxa"/>
          </w:tcPr>
          <w:p w14:paraId="22F515D6" w14:textId="672A96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36F83" w14:textId="67EA9A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9B3FB" w14:textId="2E349C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D63E54" w14:textId="77777777" w:rsidTr="005F662A">
        <w:trPr>
          <w:trHeight w:val="54"/>
        </w:trPr>
        <w:tc>
          <w:tcPr>
            <w:tcW w:w="1691" w:type="dxa"/>
          </w:tcPr>
          <w:p w14:paraId="35496A7F" w14:textId="2421ED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5C8764E0" w14:textId="44A1A1F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724101.28</w:t>
            </w:r>
          </w:p>
        </w:tc>
        <w:tc>
          <w:tcPr>
            <w:tcW w:w="1562" w:type="dxa"/>
          </w:tcPr>
          <w:p w14:paraId="5135BDF1" w14:textId="07D05A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3367091.17</w:t>
            </w:r>
          </w:p>
        </w:tc>
        <w:tc>
          <w:tcPr>
            <w:tcW w:w="2134" w:type="dxa"/>
          </w:tcPr>
          <w:p w14:paraId="15C494DB" w14:textId="5F222B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F41EB" w14:textId="3CE9C6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09C3A" w14:textId="6F6F04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AB67CD" w14:textId="77777777" w:rsidTr="005F662A">
        <w:trPr>
          <w:trHeight w:val="54"/>
        </w:trPr>
        <w:tc>
          <w:tcPr>
            <w:tcW w:w="1691" w:type="dxa"/>
          </w:tcPr>
          <w:p w14:paraId="491C9E15" w14:textId="7DBA14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69E96B4F" w14:textId="669EB08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3AC6B42E" w14:textId="70E7D5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3367091.54</w:t>
            </w:r>
          </w:p>
        </w:tc>
        <w:tc>
          <w:tcPr>
            <w:tcW w:w="2134" w:type="dxa"/>
          </w:tcPr>
          <w:p w14:paraId="73FB1390" w14:textId="08FB7B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A66C4" w14:textId="32BC9F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B50C73" w14:textId="0947B8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9963E0" w14:textId="77777777" w:rsidTr="005F662A">
        <w:trPr>
          <w:trHeight w:val="54"/>
        </w:trPr>
        <w:tc>
          <w:tcPr>
            <w:tcW w:w="1691" w:type="dxa"/>
          </w:tcPr>
          <w:p w14:paraId="06085484" w14:textId="5E9977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089F0DD2" w14:textId="408FC4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58E1D7CD" w14:textId="667B71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3367092.65</w:t>
            </w:r>
          </w:p>
        </w:tc>
        <w:tc>
          <w:tcPr>
            <w:tcW w:w="2134" w:type="dxa"/>
          </w:tcPr>
          <w:p w14:paraId="6B20BB3F" w14:textId="28C422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C4FAE" w14:textId="076E8A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9A05A" w14:textId="36BDDC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198BEF4" w14:textId="77777777" w:rsidTr="005F662A">
        <w:trPr>
          <w:trHeight w:val="54"/>
        </w:trPr>
        <w:tc>
          <w:tcPr>
            <w:tcW w:w="1691" w:type="dxa"/>
          </w:tcPr>
          <w:p w14:paraId="5EC5FDBE" w14:textId="7BE250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6CA44381" w14:textId="3442071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724105.19</w:t>
            </w:r>
          </w:p>
        </w:tc>
        <w:tc>
          <w:tcPr>
            <w:tcW w:w="1562" w:type="dxa"/>
          </w:tcPr>
          <w:p w14:paraId="74BE91C3" w14:textId="6415B4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3367095.09</w:t>
            </w:r>
          </w:p>
        </w:tc>
        <w:tc>
          <w:tcPr>
            <w:tcW w:w="2134" w:type="dxa"/>
          </w:tcPr>
          <w:p w14:paraId="4DEAE73E" w14:textId="2FC4E0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603AC" w14:textId="2ED62C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7C8A2" w14:textId="69862D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7C90FFB" w14:textId="77777777" w:rsidTr="005F662A">
        <w:trPr>
          <w:trHeight w:val="54"/>
        </w:trPr>
        <w:tc>
          <w:tcPr>
            <w:tcW w:w="1691" w:type="dxa"/>
          </w:tcPr>
          <w:p w14:paraId="1686688B" w14:textId="7776FB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3D6551EC" w14:textId="2AA6122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724104.19</w:t>
            </w:r>
          </w:p>
        </w:tc>
        <w:tc>
          <w:tcPr>
            <w:tcW w:w="1562" w:type="dxa"/>
          </w:tcPr>
          <w:p w14:paraId="730491C3" w14:textId="40125A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3367097.41</w:t>
            </w:r>
          </w:p>
        </w:tc>
        <w:tc>
          <w:tcPr>
            <w:tcW w:w="2134" w:type="dxa"/>
          </w:tcPr>
          <w:p w14:paraId="1158ED8A" w14:textId="1B1A30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D78D0" w14:textId="56B771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08774" w14:textId="569CB48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A14B24A" w14:textId="77777777" w:rsidTr="005F662A">
        <w:trPr>
          <w:trHeight w:val="54"/>
        </w:trPr>
        <w:tc>
          <w:tcPr>
            <w:tcW w:w="1691" w:type="dxa"/>
          </w:tcPr>
          <w:p w14:paraId="6F22E525" w14:textId="470890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28BDA365" w14:textId="2E94EED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724105.52</w:t>
            </w:r>
          </w:p>
        </w:tc>
        <w:tc>
          <w:tcPr>
            <w:tcW w:w="1562" w:type="dxa"/>
          </w:tcPr>
          <w:p w14:paraId="0E322333" w14:textId="229C1E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3367101.39</w:t>
            </w:r>
          </w:p>
        </w:tc>
        <w:tc>
          <w:tcPr>
            <w:tcW w:w="2134" w:type="dxa"/>
          </w:tcPr>
          <w:p w14:paraId="347D1646" w14:textId="5A443D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C3E7E" w14:textId="06E61E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6310D" w14:textId="452ABA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491CB9" w14:textId="77777777" w:rsidTr="005F662A">
        <w:trPr>
          <w:trHeight w:val="54"/>
        </w:trPr>
        <w:tc>
          <w:tcPr>
            <w:tcW w:w="1691" w:type="dxa"/>
          </w:tcPr>
          <w:p w14:paraId="39B78E7F" w14:textId="02DF95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51E272F4" w14:textId="566FE91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724112.16</w:t>
            </w:r>
          </w:p>
        </w:tc>
        <w:tc>
          <w:tcPr>
            <w:tcW w:w="1562" w:type="dxa"/>
          </w:tcPr>
          <w:p w14:paraId="7760EC27" w14:textId="1E4D04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3367112.57</w:t>
            </w:r>
          </w:p>
        </w:tc>
        <w:tc>
          <w:tcPr>
            <w:tcW w:w="2134" w:type="dxa"/>
          </w:tcPr>
          <w:p w14:paraId="5C509B7D" w14:textId="0BA6EC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9E5E6" w14:textId="1DDAFB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57A14" w14:textId="74E60C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3CB465" w14:textId="77777777" w:rsidTr="005F662A">
        <w:trPr>
          <w:trHeight w:val="54"/>
        </w:trPr>
        <w:tc>
          <w:tcPr>
            <w:tcW w:w="1691" w:type="dxa"/>
          </w:tcPr>
          <w:p w14:paraId="2BCD70C7" w14:textId="21E156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36C4C1A" w14:textId="5CC8840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724112.47</w:t>
            </w:r>
          </w:p>
        </w:tc>
        <w:tc>
          <w:tcPr>
            <w:tcW w:w="1562" w:type="dxa"/>
          </w:tcPr>
          <w:p w14:paraId="6CB031B2" w14:textId="137D8F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3367114.96</w:t>
            </w:r>
          </w:p>
        </w:tc>
        <w:tc>
          <w:tcPr>
            <w:tcW w:w="2134" w:type="dxa"/>
          </w:tcPr>
          <w:p w14:paraId="3E6F78F8" w14:textId="530953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08CF2" w14:textId="27DCA06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C0B5D" w14:textId="5601F6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254AA0" w14:textId="77777777" w:rsidTr="005F662A">
        <w:trPr>
          <w:trHeight w:val="54"/>
        </w:trPr>
        <w:tc>
          <w:tcPr>
            <w:tcW w:w="1691" w:type="dxa"/>
          </w:tcPr>
          <w:p w14:paraId="69D70DD2" w14:textId="03ACCD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7A3A2DAB" w14:textId="1742EEA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724114.51</w:t>
            </w:r>
          </w:p>
        </w:tc>
        <w:tc>
          <w:tcPr>
            <w:tcW w:w="1562" w:type="dxa"/>
          </w:tcPr>
          <w:p w14:paraId="24F6E70B" w14:textId="7DCA0D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3367114.67</w:t>
            </w:r>
          </w:p>
        </w:tc>
        <w:tc>
          <w:tcPr>
            <w:tcW w:w="2134" w:type="dxa"/>
          </w:tcPr>
          <w:p w14:paraId="2F0A5675" w14:textId="4B61A9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38897" w14:textId="7CBAAC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BEAA3" w14:textId="207005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BA0D32" w14:textId="77777777" w:rsidTr="005F662A">
        <w:trPr>
          <w:trHeight w:val="54"/>
        </w:trPr>
        <w:tc>
          <w:tcPr>
            <w:tcW w:w="1691" w:type="dxa"/>
          </w:tcPr>
          <w:p w14:paraId="3086FEEE" w14:textId="759919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45EECA60" w14:textId="0D87158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724116.47</w:t>
            </w:r>
          </w:p>
        </w:tc>
        <w:tc>
          <w:tcPr>
            <w:tcW w:w="1562" w:type="dxa"/>
          </w:tcPr>
          <w:p w14:paraId="74D69D83" w14:textId="125146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3367115.18</w:t>
            </w:r>
          </w:p>
        </w:tc>
        <w:tc>
          <w:tcPr>
            <w:tcW w:w="2134" w:type="dxa"/>
          </w:tcPr>
          <w:p w14:paraId="6865A638" w14:textId="530BF0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6A74F" w14:textId="0C278B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D49ED" w14:textId="642ACB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094F06" w14:textId="77777777" w:rsidTr="005F662A">
        <w:trPr>
          <w:trHeight w:val="54"/>
        </w:trPr>
        <w:tc>
          <w:tcPr>
            <w:tcW w:w="1691" w:type="dxa"/>
          </w:tcPr>
          <w:p w14:paraId="6FF0A346" w14:textId="66294B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7DB4A771" w14:textId="59351D4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724117.64</w:t>
            </w:r>
          </w:p>
        </w:tc>
        <w:tc>
          <w:tcPr>
            <w:tcW w:w="1562" w:type="dxa"/>
          </w:tcPr>
          <w:p w14:paraId="1688935D" w14:textId="65B17E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3367116.20</w:t>
            </w:r>
          </w:p>
        </w:tc>
        <w:tc>
          <w:tcPr>
            <w:tcW w:w="2134" w:type="dxa"/>
          </w:tcPr>
          <w:p w14:paraId="108A0D43" w14:textId="6560B6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B78D7" w14:textId="4A52A8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79E1A" w14:textId="601612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6E33F2" w14:textId="77777777" w:rsidTr="005F662A">
        <w:trPr>
          <w:trHeight w:val="54"/>
        </w:trPr>
        <w:tc>
          <w:tcPr>
            <w:tcW w:w="1691" w:type="dxa"/>
          </w:tcPr>
          <w:p w14:paraId="45DE0905" w14:textId="4BCB96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720CD330" w14:textId="5C5D0A3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724118.15</w:t>
            </w:r>
          </w:p>
        </w:tc>
        <w:tc>
          <w:tcPr>
            <w:tcW w:w="1562" w:type="dxa"/>
          </w:tcPr>
          <w:p w14:paraId="710ED87D" w14:textId="785E38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3367118.24</w:t>
            </w:r>
          </w:p>
        </w:tc>
        <w:tc>
          <w:tcPr>
            <w:tcW w:w="2134" w:type="dxa"/>
          </w:tcPr>
          <w:p w14:paraId="61941D95" w14:textId="519A05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FC5CF" w14:textId="1CC076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44029" w14:textId="1E92B23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A2B3E2A" w14:textId="77777777" w:rsidTr="005F662A">
        <w:trPr>
          <w:trHeight w:val="54"/>
        </w:trPr>
        <w:tc>
          <w:tcPr>
            <w:tcW w:w="1691" w:type="dxa"/>
          </w:tcPr>
          <w:p w14:paraId="427C951E" w14:textId="57FCA0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40716CC6" w14:textId="11B8A13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724120.48</w:t>
            </w:r>
          </w:p>
        </w:tc>
        <w:tc>
          <w:tcPr>
            <w:tcW w:w="1562" w:type="dxa"/>
          </w:tcPr>
          <w:p w14:paraId="5A66CFB4" w14:textId="730D81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3367120.64</w:t>
            </w:r>
          </w:p>
        </w:tc>
        <w:tc>
          <w:tcPr>
            <w:tcW w:w="2134" w:type="dxa"/>
          </w:tcPr>
          <w:p w14:paraId="353B1C2F" w14:textId="6824CF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51137" w14:textId="67417A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2322A" w14:textId="56004E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69DF8B" w14:textId="77777777" w:rsidTr="005F662A">
        <w:trPr>
          <w:trHeight w:val="54"/>
        </w:trPr>
        <w:tc>
          <w:tcPr>
            <w:tcW w:w="1691" w:type="dxa"/>
          </w:tcPr>
          <w:p w14:paraId="0D2BD22B" w14:textId="52B194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652A7072" w14:textId="019493F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2828A16E" w14:textId="3BFD33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3367123.41</w:t>
            </w:r>
          </w:p>
        </w:tc>
        <w:tc>
          <w:tcPr>
            <w:tcW w:w="2134" w:type="dxa"/>
          </w:tcPr>
          <w:p w14:paraId="39C5AE89" w14:textId="7BB5A3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592BC" w14:textId="025A27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B35C1" w14:textId="57ACF1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839DE2" w14:textId="77777777" w:rsidTr="005F662A">
        <w:trPr>
          <w:trHeight w:val="54"/>
        </w:trPr>
        <w:tc>
          <w:tcPr>
            <w:tcW w:w="1691" w:type="dxa"/>
          </w:tcPr>
          <w:p w14:paraId="2D61069B" w14:textId="774CD44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7E474405" w14:textId="59784DE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724122.30</w:t>
            </w:r>
          </w:p>
        </w:tc>
        <w:tc>
          <w:tcPr>
            <w:tcW w:w="1562" w:type="dxa"/>
          </w:tcPr>
          <w:p w14:paraId="0F0965C0" w14:textId="77528E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3367124.66</w:t>
            </w:r>
          </w:p>
        </w:tc>
        <w:tc>
          <w:tcPr>
            <w:tcW w:w="2134" w:type="dxa"/>
          </w:tcPr>
          <w:p w14:paraId="76911E16" w14:textId="353E66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C19B2" w14:textId="35EA91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2841F" w14:textId="02E625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9445A93" w14:textId="77777777" w:rsidTr="005F662A">
        <w:trPr>
          <w:trHeight w:val="54"/>
        </w:trPr>
        <w:tc>
          <w:tcPr>
            <w:tcW w:w="1691" w:type="dxa"/>
          </w:tcPr>
          <w:p w14:paraId="52F26836" w14:textId="2E5390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3894C6DF" w14:textId="56D4683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3E9E1807" w14:textId="2DAFCC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3367126.17</w:t>
            </w:r>
          </w:p>
        </w:tc>
        <w:tc>
          <w:tcPr>
            <w:tcW w:w="2134" w:type="dxa"/>
          </w:tcPr>
          <w:p w14:paraId="520C952A" w14:textId="4C5153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C3572E" w14:textId="670CA6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46145" w14:textId="6B6C9C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153436" w14:textId="77777777" w:rsidTr="005F662A">
        <w:trPr>
          <w:trHeight w:val="54"/>
        </w:trPr>
        <w:tc>
          <w:tcPr>
            <w:tcW w:w="1691" w:type="dxa"/>
          </w:tcPr>
          <w:p w14:paraId="71EE2478" w14:textId="0780E4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7F9F917" w14:textId="76C5C17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724122.12</w:t>
            </w:r>
          </w:p>
        </w:tc>
        <w:tc>
          <w:tcPr>
            <w:tcW w:w="1562" w:type="dxa"/>
          </w:tcPr>
          <w:p w14:paraId="2BD5DDF8" w14:textId="1B9AD6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3367127.55</w:t>
            </w:r>
          </w:p>
        </w:tc>
        <w:tc>
          <w:tcPr>
            <w:tcW w:w="2134" w:type="dxa"/>
          </w:tcPr>
          <w:p w14:paraId="46B13B2D" w14:textId="1E3627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7FD26" w14:textId="1E8C10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75F71" w14:textId="7E6780B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C2C4AA8" w14:textId="77777777" w:rsidTr="005F662A">
        <w:trPr>
          <w:trHeight w:val="54"/>
        </w:trPr>
        <w:tc>
          <w:tcPr>
            <w:tcW w:w="1691" w:type="dxa"/>
          </w:tcPr>
          <w:p w14:paraId="39D8D121" w14:textId="5A38E6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4DDBC32B" w14:textId="53F7286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724122.94</w:t>
            </w:r>
          </w:p>
        </w:tc>
        <w:tc>
          <w:tcPr>
            <w:tcW w:w="1562" w:type="dxa"/>
          </w:tcPr>
          <w:p w14:paraId="02DB1CD8" w14:textId="4BD708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3367128.75</w:t>
            </w:r>
          </w:p>
        </w:tc>
        <w:tc>
          <w:tcPr>
            <w:tcW w:w="2134" w:type="dxa"/>
          </w:tcPr>
          <w:p w14:paraId="2AEE443D" w14:textId="135FEA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1BCB3BA" w14:textId="61A3C0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F47AFB4" w14:textId="620BBB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618C241" w14:textId="77777777" w:rsidTr="005F662A">
        <w:trPr>
          <w:trHeight w:val="54"/>
        </w:trPr>
        <w:tc>
          <w:tcPr>
            <w:tcW w:w="1691" w:type="dxa"/>
          </w:tcPr>
          <w:p w14:paraId="374672F6" w14:textId="5EE12A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</w:tcPr>
          <w:p w14:paraId="24B51B83" w14:textId="7F2A557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724122.71</w:t>
            </w:r>
          </w:p>
        </w:tc>
        <w:tc>
          <w:tcPr>
            <w:tcW w:w="1562" w:type="dxa"/>
          </w:tcPr>
          <w:p w14:paraId="52ED49C1" w14:textId="161E76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3367130.66</w:t>
            </w:r>
          </w:p>
        </w:tc>
        <w:tc>
          <w:tcPr>
            <w:tcW w:w="2134" w:type="dxa"/>
          </w:tcPr>
          <w:p w14:paraId="743350CB" w14:textId="29AE26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F7A39" w14:textId="19130F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0CDED" w14:textId="0B33DB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3E1479" w14:textId="77777777" w:rsidTr="005F662A">
        <w:trPr>
          <w:trHeight w:val="54"/>
        </w:trPr>
        <w:tc>
          <w:tcPr>
            <w:tcW w:w="1691" w:type="dxa"/>
          </w:tcPr>
          <w:p w14:paraId="64DA4DFB" w14:textId="61A452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25EE8C1F" w14:textId="7807860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724121.71</w:t>
            </w:r>
          </w:p>
        </w:tc>
        <w:tc>
          <w:tcPr>
            <w:tcW w:w="1562" w:type="dxa"/>
          </w:tcPr>
          <w:p w14:paraId="4B82575B" w14:textId="53AEE6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3367132.53</w:t>
            </w:r>
          </w:p>
        </w:tc>
        <w:tc>
          <w:tcPr>
            <w:tcW w:w="2134" w:type="dxa"/>
          </w:tcPr>
          <w:p w14:paraId="625E0C95" w14:textId="77C91D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597C1" w14:textId="798C50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BA8F8" w14:textId="16FCF4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06155A" w14:textId="77777777" w:rsidTr="005F662A">
        <w:trPr>
          <w:trHeight w:val="54"/>
        </w:trPr>
        <w:tc>
          <w:tcPr>
            <w:tcW w:w="1691" w:type="dxa"/>
          </w:tcPr>
          <w:p w14:paraId="505C3EEA" w14:textId="676DE8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7DE67617" w14:textId="7E73AED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724120.24</w:t>
            </w:r>
          </w:p>
        </w:tc>
        <w:tc>
          <w:tcPr>
            <w:tcW w:w="1562" w:type="dxa"/>
          </w:tcPr>
          <w:p w14:paraId="0D4D3D74" w14:textId="3706AA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3367136.33</w:t>
            </w:r>
          </w:p>
        </w:tc>
        <w:tc>
          <w:tcPr>
            <w:tcW w:w="2134" w:type="dxa"/>
          </w:tcPr>
          <w:p w14:paraId="673B5099" w14:textId="15D12F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FE608" w14:textId="152AC5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8A2B0" w14:textId="24D9D3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B4BE5E8" w14:textId="77777777" w:rsidTr="005F662A">
        <w:trPr>
          <w:trHeight w:val="54"/>
        </w:trPr>
        <w:tc>
          <w:tcPr>
            <w:tcW w:w="1691" w:type="dxa"/>
          </w:tcPr>
          <w:p w14:paraId="6EA6E0AF" w14:textId="19BFC3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3067CB5" w14:textId="6CC1DDB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724119.51</w:t>
            </w:r>
          </w:p>
        </w:tc>
        <w:tc>
          <w:tcPr>
            <w:tcW w:w="1562" w:type="dxa"/>
          </w:tcPr>
          <w:p w14:paraId="7AEAEB37" w14:textId="6463C5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3367139.13</w:t>
            </w:r>
          </w:p>
        </w:tc>
        <w:tc>
          <w:tcPr>
            <w:tcW w:w="2134" w:type="dxa"/>
          </w:tcPr>
          <w:p w14:paraId="214E976A" w14:textId="62AD90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38FB4" w14:textId="378128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CD033" w14:textId="70FD7C0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B9D8C6" w14:textId="77777777" w:rsidTr="005F662A">
        <w:trPr>
          <w:trHeight w:val="54"/>
        </w:trPr>
        <w:tc>
          <w:tcPr>
            <w:tcW w:w="1691" w:type="dxa"/>
          </w:tcPr>
          <w:p w14:paraId="626C5EF2" w14:textId="3CBE10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7283507D" w14:textId="628620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724119.69</w:t>
            </w:r>
          </w:p>
        </w:tc>
        <w:tc>
          <w:tcPr>
            <w:tcW w:w="1562" w:type="dxa"/>
          </w:tcPr>
          <w:p w14:paraId="32B3BECD" w14:textId="4E8CD2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3367141.50</w:t>
            </w:r>
          </w:p>
        </w:tc>
        <w:tc>
          <w:tcPr>
            <w:tcW w:w="2134" w:type="dxa"/>
          </w:tcPr>
          <w:p w14:paraId="34AB8DD3" w14:textId="0B71CA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C98D7" w14:textId="277B63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04AFE" w14:textId="439361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F7FF756" w14:textId="77777777" w:rsidTr="005F662A">
        <w:trPr>
          <w:trHeight w:val="54"/>
        </w:trPr>
        <w:tc>
          <w:tcPr>
            <w:tcW w:w="1691" w:type="dxa"/>
          </w:tcPr>
          <w:p w14:paraId="5B05A00E" w14:textId="1B4098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01DA0F55" w14:textId="181CB7D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724121.23</w:t>
            </w:r>
          </w:p>
        </w:tc>
        <w:tc>
          <w:tcPr>
            <w:tcW w:w="1562" w:type="dxa"/>
          </w:tcPr>
          <w:p w14:paraId="258AE5FB" w14:textId="20C4C9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3367146.73</w:t>
            </w:r>
          </w:p>
        </w:tc>
        <w:tc>
          <w:tcPr>
            <w:tcW w:w="2134" w:type="dxa"/>
          </w:tcPr>
          <w:p w14:paraId="5CA58734" w14:textId="387162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0CF80" w14:textId="70EFB4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6533C6" w14:textId="36DEAB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30B838" w14:textId="77777777" w:rsidTr="005F662A">
        <w:trPr>
          <w:trHeight w:val="54"/>
        </w:trPr>
        <w:tc>
          <w:tcPr>
            <w:tcW w:w="1691" w:type="dxa"/>
          </w:tcPr>
          <w:p w14:paraId="7C5CEF85" w14:textId="5F1827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145DB4EF" w14:textId="3CA45D6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724123.51</w:t>
            </w:r>
          </w:p>
        </w:tc>
        <w:tc>
          <w:tcPr>
            <w:tcW w:w="1562" w:type="dxa"/>
          </w:tcPr>
          <w:p w14:paraId="69F2F2CA" w14:textId="089F8F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3367150.12</w:t>
            </w:r>
          </w:p>
        </w:tc>
        <w:tc>
          <w:tcPr>
            <w:tcW w:w="2134" w:type="dxa"/>
          </w:tcPr>
          <w:p w14:paraId="2859118A" w14:textId="6C6280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2B305" w14:textId="19EA4C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AC97F" w14:textId="4C9256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DD5DA5" w14:textId="77777777" w:rsidTr="005F662A">
        <w:trPr>
          <w:trHeight w:val="54"/>
        </w:trPr>
        <w:tc>
          <w:tcPr>
            <w:tcW w:w="1691" w:type="dxa"/>
          </w:tcPr>
          <w:p w14:paraId="1301D03B" w14:textId="785E77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479E1A29" w14:textId="5B19884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724125.35</w:t>
            </w:r>
          </w:p>
        </w:tc>
        <w:tc>
          <w:tcPr>
            <w:tcW w:w="1562" w:type="dxa"/>
          </w:tcPr>
          <w:p w14:paraId="175E6F9D" w14:textId="7D8E4E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3367152.92</w:t>
            </w:r>
          </w:p>
        </w:tc>
        <w:tc>
          <w:tcPr>
            <w:tcW w:w="2134" w:type="dxa"/>
          </w:tcPr>
          <w:p w14:paraId="1CEC8FE9" w14:textId="5778D3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9A820" w14:textId="515E05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39C3C" w14:textId="1EFFC4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055DB30" w14:textId="77777777" w:rsidTr="005F662A">
        <w:trPr>
          <w:trHeight w:val="54"/>
        </w:trPr>
        <w:tc>
          <w:tcPr>
            <w:tcW w:w="1691" w:type="dxa"/>
          </w:tcPr>
          <w:p w14:paraId="7F04F6C9" w14:textId="38C691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7C7C6FBB" w14:textId="34C076F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724126.44</w:t>
            </w:r>
          </w:p>
        </w:tc>
        <w:tc>
          <w:tcPr>
            <w:tcW w:w="1562" w:type="dxa"/>
          </w:tcPr>
          <w:p w14:paraId="4CD75CBB" w14:textId="56A176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3367158.07</w:t>
            </w:r>
          </w:p>
        </w:tc>
        <w:tc>
          <w:tcPr>
            <w:tcW w:w="2134" w:type="dxa"/>
          </w:tcPr>
          <w:p w14:paraId="7D0D5F40" w14:textId="0B551EA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C1AFB" w14:textId="5B85DF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3C4E8" w14:textId="39D78F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76446D" w14:textId="77777777" w:rsidTr="005F662A">
        <w:trPr>
          <w:trHeight w:val="54"/>
        </w:trPr>
        <w:tc>
          <w:tcPr>
            <w:tcW w:w="1691" w:type="dxa"/>
          </w:tcPr>
          <w:p w14:paraId="36565110" w14:textId="312BBA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28709FFE" w14:textId="759CB81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724125.81</w:t>
            </w:r>
          </w:p>
        </w:tc>
        <w:tc>
          <w:tcPr>
            <w:tcW w:w="1562" w:type="dxa"/>
          </w:tcPr>
          <w:p w14:paraId="03B68A33" w14:textId="184F99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3367163.02</w:t>
            </w:r>
          </w:p>
        </w:tc>
        <w:tc>
          <w:tcPr>
            <w:tcW w:w="2134" w:type="dxa"/>
          </w:tcPr>
          <w:p w14:paraId="0CE07F7A" w14:textId="40B20A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872099" w14:textId="0938CC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FA46AE" w14:textId="630819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D14AD27" w14:textId="77777777" w:rsidTr="005F662A">
        <w:trPr>
          <w:trHeight w:val="54"/>
        </w:trPr>
        <w:tc>
          <w:tcPr>
            <w:tcW w:w="1691" w:type="dxa"/>
          </w:tcPr>
          <w:p w14:paraId="76928DAA" w14:textId="6D4356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6F51A0AD" w14:textId="4B67F76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724125.93</w:t>
            </w:r>
          </w:p>
        </w:tc>
        <w:tc>
          <w:tcPr>
            <w:tcW w:w="1562" w:type="dxa"/>
          </w:tcPr>
          <w:p w14:paraId="298DF8AC" w14:textId="6E8B47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3367167.02</w:t>
            </w:r>
          </w:p>
        </w:tc>
        <w:tc>
          <w:tcPr>
            <w:tcW w:w="2134" w:type="dxa"/>
          </w:tcPr>
          <w:p w14:paraId="4689A0A5" w14:textId="704475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4C2B1" w14:textId="0D5D10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0DD797" w14:textId="464F37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187E3A" w14:textId="77777777" w:rsidTr="005F662A">
        <w:trPr>
          <w:trHeight w:val="54"/>
        </w:trPr>
        <w:tc>
          <w:tcPr>
            <w:tcW w:w="1691" w:type="dxa"/>
          </w:tcPr>
          <w:p w14:paraId="1956FE3D" w14:textId="46AF3A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39642BCC" w14:textId="4B61731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724127.58</w:t>
            </w:r>
          </w:p>
        </w:tc>
        <w:tc>
          <w:tcPr>
            <w:tcW w:w="1562" w:type="dxa"/>
          </w:tcPr>
          <w:p w14:paraId="52F10F71" w14:textId="748A0F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3367170.45</w:t>
            </w:r>
          </w:p>
        </w:tc>
        <w:tc>
          <w:tcPr>
            <w:tcW w:w="2134" w:type="dxa"/>
          </w:tcPr>
          <w:p w14:paraId="04EA5632" w14:textId="6F7803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95E1C" w14:textId="6A3601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C1682" w14:textId="34DD95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4B7A36" w14:textId="77777777" w:rsidTr="005F662A">
        <w:trPr>
          <w:trHeight w:val="54"/>
        </w:trPr>
        <w:tc>
          <w:tcPr>
            <w:tcW w:w="1691" w:type="dxa"/>
          </w:tcPr>
          <w:p w14:paraId="5391E5ED" w14:textId="3C9C50A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1F2EA4AC" w14:textId="53CE9A7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724129.14</w:t>
            </w:r>
          </w:p>
        </w:tc>
        <w:tc>
          <w:tcPr>
            <w:tcW w:w="1562" w:type="dxa"/>
          </w:tcPr>
          <w:p w14:paraId="5B70105B" w14:textId="380991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3367173.26</w:t>
            </w:r>
          </w:p>
        </w:tc>
        <w:tc>
          <w:tcPr>
            <w:tcW w:w="2134" w:type="dxa"/>
          </w:tcPr>
          <w:p w14:paraId="753063E6" w14:textId="621A82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55D86" w14:textId="2E0BD5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1B7F9" w14:textId="17052B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F585371" w14:textId="77777777" w:rsidTr="005F662A">
        <w:trPr>
          <w:trHeight w:val="54"/>
        </w:trPr>
        <w:tc>
          <w:tcPr>
            <w:tcW w:w="1691" w:type="dxa"/>
          </w:tcPr>
          <w:p w14:paraId="1E0173EB" w14:textId="1A85D6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38C8C16F" w14:textId="1B853B3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724130.88</w:t>
            </w:r>
          </w:p>
        </w:tc>
        <w:tc>
          <w:tcPr>
            <w:tcW w:w="1562" w:type="dxa"/>
          </w:tcPr>
          <w:p w14:paraId="08B1889C" w14:textId="613D6B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3367176.76</w:t>
            </w:r>
          </w:p>
        </w:tc>
        <w:tc>
          <w:tcPr>
            <w:tcW w:w="2134" w:type="dxa"/>
          </w:tcPr>
          <w:p w14:paraId="1DD26E83" w14:textId="0C5F26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66704" w14:textId="395589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ACC9D" w14:textId="217A24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897584" w14:textId="77777777" w:rsidTr="005F662A">
        <w:trPr>
          <w:trHeight w:val="54"/>
        </w:trPr>
        <w:tc>
          <w:tcPr>
            <w:tcW w:w="1691" w:type="dxa"/>
          </w:tcPr>
          <w:p w14:paraId="3053C2C2" w14:textId="2C6E40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18636B90" w14:textId="1CBA439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724131.91</w:t>
            </w:r>
          </w:p>
        </w:tc>
        <w:tc>
          <w:tcPr>
            <w:tcW w:w="1562" w:type="dxa"/>
          </w:tcPr>
          <w:p w14:paraId="39223A0C" w14:textId="30BE9B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3367181.81</w:t>
            </w:r>
          </w:p>
        </w:tc>
        <w:tc>
          <w:tcPr>
            <w:tcW w:w="2134" w:type="dxa"/>
          </w:tcPr>
          <w:p w14:paraId="7119A3D1" w14:textId="1B5D22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E715F" w14:textId="5F0FBE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051A8" w14:textId="7A080C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B771437" w14:textId="77777777" w:rsidTr="005F662A">
        <w:trPr>
          <w:trHeight w:val="54"/>
        </w:trPr>
        <w:tc>
          <w:tcPr>
            <w:tcW w:w="1691" w:type="dxa"/>
          </w:tcPr>
          <w:p w14:paraId="1575846A" w14:textId="624F61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58659945" w14:textId="1A570F6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724132.81</w:t>
            </w:r>
          </w:p>
        </w:tc>
        <w:tc>
          <w:tcPr>
            <w:tcW w:w="1562" w:type="dxa"/>
          </w:tcPr>
          <w:p w14:paraId="4CB5BFD6" w14:textId="18F64A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3367187.40</w:t>
            </w:r>
          </w:p>
        </w:tc>
        <w:tc>
          <w:tcPr>
            <w:tcW w:w="2134" w:type="dxa"/>
          </w:tcPr>
          <w:p w14:paraId="738D516D" w14:textId="3B9B45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9B6E4" w14:textId="4ECE04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9F8B5" w14:textId="508D85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E4CF43" w14:textId="77777777" w:rsidTr="005F662A">
        <w:trPr>
          <w:trHeight w:val="54"/>
        </w:trPr>
        <w:tc>
          <w:tcPr>
            <w:tcW w:w="1691" w:type="dxa"/>
          </w:tcPr>
          <w:p w14:paraId="1FA61299" w14:textId="5CF02A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412441FC" w14:textId="0495385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724133.78</w:t>
            </w:r>
          </w:p>
        </w:tc>
        <w:tc>
          <w:tcPr>
            <w:tcW w:w="1562" w:type="dxa"/>
          </w:tcPr>
          <w:p w14:paraId="2704488D" w14:textId="6B9EB7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3367191.84</w:t>
            </w:r>
          </w:p>
        </w:tc>
        <w:tc>
          <w:tcPr>
            <w:tcW w:w="2134" w:type="dxa"/>
          </w:tcPr>
          <w:p w14:paraId="6A600131" w14:textId="42F259D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AA8F2" w14:textId="666CF9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FEDDC" w14:textId="7DBF9F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9A4D335" w14:textId="77777777" w:rsidTr="005F662A">
        <w:trPr>
          <w:trHeight w:val="54"/>
        </w:trPr>
        <w:tc>
          <w:tcPr>
            <w:tcW w:w="1691" w:type="dxa"/>
          </w:tcPr>
          <w:p w14:paraId="289BC77C" w14:textId="634756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B40ADBF" w14:textId="42D1E3D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724134.39</w:t>
            </w:r>
          </w:p>
        </w:tc>
        <w:tc>
          <w:tcPr>
            <w:tcW w:w="1562" w:type="dxa"/>
          </w:tcPr>
          <w:p w14:paraId="7B566016" w14:textId="091F0B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3367196.10</w:t>
            </w:r>
          </w:p>
        </w:tc>
        <w:tc>
          <w:tcPr>
            <w:tcW w:w="2134" w:type="dxa"/>
          </w:tcPr>
          <w:p w14:paraId="3BB114D1" w14:textId="07163B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87443" w14:textId="7AFB5B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10FC1E" w14:textId="18004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8072155" w14:textId="77777777" w:rsidTr="005F662A">
        <w:trPr>
          <w:trHeight w:val="54"/>
        </w:trPr>
        <w:tc>
          <w:tcPr>
            <w:tcW w:w="1691" w:type="dxa"/>
          </w:tcPr>
          <w:p w14:paraId="625731D9" w14:textId="2496A6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46203869" w14:textId="4276AB7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724134.82</w:t>
            </w:r>
          </w:p>
        </w:tc>
        <w:tc>
          <w:tcPr>
            <w:tcW w:w="1562" w:type="dxa"/>
          </w:tcPr>
          <w:p w14:paraId="5D20E12B" w14:textId="5D9BF5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3367205.11</w:t>
            </w:r>
          </w:p>
        </w:tc>
        <w:tc>
          <w:tcPr>
            <w:tcW w:w="2134" w:type="dxa"/>
          </w:tcPr>
          <w:p w14:paraId="516B2455" w14:textId="431B90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DB86F" w14:textId="138293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92EDA" w14:textId="135EA7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1D13CC" w14:textId="77777777" w:rsidTr="005F662A">
        <w:trPr>
          <w:trHeight w:val="54"/>
        </w:trPr>
        <w:tc>
          <w:tcPr>
            <w:tcW w:w="1691" w:type="dxa"/>
          </w:tcPr>
          <w:p w14:paraId="2BC6B672" w14:textId="7C8D53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01520DC8" w14:textId="54D0C4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724135.57</w:t>
            </w:r>
          </w:p>
        </w:tc>
        <w:tc>
          <w:tcPr>
            <w:tcW w:w="1562" w:type="dxa"/>
          </w:tcPr>
          <w:p w14:paraId="43E76761" w14:textId="681537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3367209.90</w:t>
            </w:r>
          </w:p>
        </w:tc>
        <w:tc>
          <w:tcPr>
            <w:tcW w:w="2134" w:type="dxa"/>
          </w:tcPr>
          <w:p w14:paraId="1F75D726" w14:textId="1101D4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B82C2" w14:textId="0E3D35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3F78F" w14:textId="5D44D1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15DA4D" w14:textId="77777777" w:rsidTr="005F662A">
        <w:trPr>
          <w:trHeight w:val="54"/>
        </w:trPr>
        <w:tc>
          <w:tcPr>
            <w:tcW w:w="1691" w:type="dxa"/>
          </w:tcPr>
          <w:p w14:paraId="3CE41A4E" w14:textId="0D648E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15D1E7A6" w14:textId="65B4AB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724135.39</w:t>
            </w:r>
          </w:p>
        </w:tc>
        <w:tc>
          <w:tcPr>
            <w:tcW w:w="1562" w:type="dxa"/>
          </w:tcPr>
          <w:p w14:paraId="30B07F75" w14:textId="5F1760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3367218.29</w:t>
            </w:r>
          </w:p>
        </w:tc>
        <w:tc>
          <w:tcPr>
            <w:tcW w:w="2134" w:type="dxa"/>
          </w:tcPr>
          <w:p w14:paraId="7E166F29" w14:textId="1ECF54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378EC" w14:textId="12E52C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2C755" w14:textId="7CED43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A7E873D" w14:textId="77777777" w:rsidTr="005F662A">
        <w:trPr>
          <w:trHeight w:val="54"/>
        </w:trPr>
        <w:tc>
          <w:tcPr>
            <w:tcW w:w="1691" w:type="dxa"/>
          </w:tcPr>
          <w:p w14:paraId="3C5D890E" w14:textId="131718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B5FBCDE" w14:textId="7816FBC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724134.49</w:t>
            </w:r>
          </w:p>
        </w:tc>
        <w:tc>
          <w:tcPr>
            <w:tcW w:w="1562" w:type="dxa"/>
          </w:tcPr>
          <w:p w14:paraId="52DD883C" w14:textId="24C5A7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3367225.11</w:t>
            </w:r>
          </w:p>
        </w:tc>
        <w:tc>
          <w:tcPr>
            <w:tcW w:w="2134" w:type="dxa"/>
          </w:tcPr>
          <w:p w14:paraId="17C03BBE" w14:textId="4DA992D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0A89D" w14:textId="7D7384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11588B" w14:textId="53A810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53F0775" w14:textId="77777777" w:rsidTr="005F662A">
        <w:trPr>
          <w:trHeight w:val="54"/>
        </w:trPr>
        <w:tc>
          <w:tcPr>
            <w:tcW w:w="1691" w:type="dxa"/>
          </w:tcPr>
          <w:p w14:paraId="082B2C73" w14:textId="1E0DE69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7B54F571" w14:textId="1654664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724132.73</w:t>
            </w:r>
          </w:p>
        </w:tc>
        <w:tc>
          <w:tcPr>
            <w:tcW w:w="1562" w:type="dxa"/>
          </w:tcPr>
          <w:p w14:paraId="0558DCB3" w14:textId="3EE4A4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3367229.94</w:t>
            </w:r>
          </w:p>
        </w:tc>
        <w:tc>
          <w:tcPr>
            <w:tcW w:w="2134" w:type="dxa"/>
          </w:tcPr>
          <w:p w14:paraId="3D17810A" w14:textId="64936C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E3772" w14:textId="06A5C4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1EFF3" w14:textId="2069C9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3994498" w14:textId="77777777" w:rsidTr="005F662A">
        <w:trPr>
          <w:trHeight w:val="54"/>
        </w:trPr>
        <w:tc>
          <w:tcPr>
            <w:tcW w:w="1691" w:type="dxa"/>
          </w:tcPr>
          <w:p w14:paraId="45CC78A0" w14:textId="39E95D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503C599B" w14:textId="48B5C38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724130.91</w:t>
            </w:r>
          </w:p>
        </w:tc>
        <w:tc>
          <w:tcPr>
            <w:tcW w:w="1562" w:type="dxa"/>
          </w:tcPr>
          <w:p w14:paraId="36467417" w14:textId="001A26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3367232.57</w:t>
            </w:r>
          </w:p>
        </w:tc>
        <w:tc>
          <w:tcPr>
            <w:tcW w:w="2134" w:type="dxa"/>
          </w:tcPr>
          <w:p w14:paraId="47E05598" w14:textId="063C03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408DC0" w14:textId="476AD9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AB6F2" w14:textId="692C4E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EAA9CE" w14:textId="77777777" w:rsidTr="005F662A">
        <w:trPr>
          <w:trHeight w:val="54"/>
        </w:trPr>
        <w:tc>
          <w:tcPr>
            <w:tcW w:w="1691" w:type="dxa"/>
          </w:tcPr>
          <w:p w14:paraId="71619037" w14:textId="24812F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46E67921" w14:textId="0B0588D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724129.88</w:t>
            </w:r>
          </w:p>
        </w:tc>
        <w:tc>
          <w:tcPr>
            <w:tcW w:w="1562" w:type="dxa"/>
          </w:tcPr>
          <w:p w14:paraId="12C1B717" w14:textId="6E609A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3367235.88</w:t>
            </w:r>
          </w:p>
        </w:tc>
        <w:tc>
          <w:tcPr>
            <w:tcW w:w="2134" w:type="dxa"/>
          </w:tcPr>
          <w:p w14:paraId="2C99A780" w14:textId="0B1F38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BB18B" w14:textId="47B586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6E562" w14:textId="19F44A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F6FC49" w14:textId="77777777" w:rsidTr="005F662A">
        <w:trPr>
          <w:trHeight w:val="54"/>
        </w:trPr>
        <w:tc>
          <w:tcPr>
            <w:tcW w:w="1691" w:type="dxa"/>
          </w:tcPr>
          <w:p w14:paraId="0ED33992" w14:textId="74395B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58545BDF" w14:textId="578A6F6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724129.54</w:t>
            </w:r>
          </w:p>
        </w:tc>
        <w:tc>
          <w:tcPr>
            <w:tcW w:w="1562" w:type="dxa"/>
          </w:tcPr>
          <w:p w14:paraId="37555EF1" w14:textId="74E04C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3367240.00</w:t>
            </w:r>
          </w:p>
        </w:tc>
        <w:tc>
          <w:tcPr>
            <w:tcW w:w="2134" w:type="dxa"/>
          </w:tcPr>
          <w:p w14:paraId="612810BA" w14:textId="5BF62A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68CDB" w14:textId="0DC856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68CDE" w14:textId="59A662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24D6DFD" w14:textId="77777777" w:rsidTr="005F662A">
        <w:trPr>
          <w:trHeight w:val="54"/>
        </w:trPr>
        <w:tc>
          <w:tcPr>
            <w:tcW w:w="1691" w:type="dxa"/>
          </w:tcPr>
          <w:p w14:paraId="74102F68" w14:textId="4F8170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2BF79D39" w14:textId="33C9C1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724127.64</w:t>
            </w:r>
          </w:p>
        </w:tc>
        <w:tc>
          <w:tcPr>
            <w:tcW w:w="1562" w:type="dxa"/>
          </w:tcPr>
          <w:p w14:paraId="55575186" w14:textId="5E03BC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3367248.32</w:t>
            </w:r>
          </w:p>
        </w:tc>
        <w:tc>
          <w:tcPr>
            <w:tcW w:w="2134" w:type="dxa"/>
          </w:tcPr>
          <w:p w14:paraId="11DF55E7" w14:textId="506911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F38B0" w14:textId="69C138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E9380" w14:textId="349714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B3CC17A" w14:textId="77777777" w:rsidTr="005F662A">
        <w:trPr>
          <w:trHeight w:val="54"/>
        </w:trPr>
        <w:tc>
          <w:tcPr>
            <w:tcW w:w="1691" w:type="dxa"/>
          </w:tcPr>
          <w:p w14:paraId="5CBDEA27" w14:textId="54D738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CCCB1E8" w14:textId="5F90A5B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724125.22</w:t>
            </w:r>
          </w:p>
        </w:tc>
        <w:tc>
          <w:tcPr>
            <w:tcW w:w="1562" w:type="dxa"/>
          </w:tcPr>
          <w:p w14:paraId="53D20605" w14:textId="4B3287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3367254.80</w:t>
            </w:r>
          </w:p>
        </w:tc>
        <w:tc>
          <w:tcPr>
            <w:tcW w:w="2134" w:type="dxa"/>
          </w:tcPr>
          <w:p w14:paraId="3B3DC782" w14:textId="6C7F0C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B89F6" w14:textId="610949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8883FF" w14:textId="3C54F8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AF59BE7" w14:textId="77777777" w:rsidTr="005F662A">
        <w:trPr>
          <w:trHeight w:val="54"/>
        </w:trPr>
        <w:tc>
          <w:tcPr>
            <w:tcW w:w="1691" w:type="dxa"/>
          </w:tcPr>
          <w:p w14:paraId="2AB5D0F4" w14:textId="6B6AD2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C1DECD8" w14:textId="7C0CD57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724121.03</w:t>
            </w:r>
          </w:p>
        </w:tc>
        <w:tc>
          <w:tcPr>
            <w:tcW w:w="1562" w:type="dxa"/>
          </w:tcPr>
          <w:p w14:paraId="4313E9E5" w14:textId="13672C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3367260.96</w:t>
            </w:r>
          </w:p>
        </w:tc>
        <w:tc>
          <w:tcPr>
            <w:tcW w:w="2134" w:type="dxa"/>
          </w:tcPr>
          <w:p w14:paraId="6E00BE58" w14:textId="783428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3331A" w14:textId="0405F9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C2CF6" w14:textId="743528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940E4C" w14:textId="77777777" w:rsidTr="005F662A">
        <w:trPr>
          <w:trHeight w:val="54"/>
        </w:trPr>
        <w:tc>
          <w:tcPr>
            <w:tcW w:w="1691" w:type="dxa"/>
          </w:tcPr>
          <w:p w14:paraId="6FE4A60B" w14:textId="10F575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1C2E537" w14:textId="33A27A1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724118.30</w:t>
            </w:r>
          </w:p>
        </w:tc>
        <w:tc>
          <w:tcPr>
            <w:tcW w:w="1562" w:type="dxa"/>
          </w:tcPr>
          <w:p w14:paraId="1CE03424" w14:textId="7B31CF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3367263.18</w:t>
            </w:r>
          </w:p>
        </w:tc>
        <w:tc>
          <w:tcPr>
            <w:tcW w:w="2134" w:type="dxa"/>
          </w:tcPr>
          <w:p w14:paraId="603D15A7" w14:textId="40F6BA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7499F0" w14:textId="545947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23FBC" w14:textId="001E83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0E3DF1" w14:textId="77777777" w:rsidTr="005F662A">
        <w:trPr>
          <w:trHeight w:val="54"/>
        </w:trPr>
        <w:tc>
          <w:tcPr>
            <w:tcW w:w="1691" w:type="dxa"/>
          </w:tcPr>
          <w:p w14:paraId="01408210" w14:textId="056B30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22CA4162" w14:textId="7C3BF1A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724116.21</w:t>
            </w:r>
          </w:p>
        </w:tc>
        <w:tc>
          <w:tcPr>
            <w:tcW w:w="1562" w:type="dxa"/>
          </w:tcPr>
          <w:p w14:paraId="443B0E77" w14:textId="22B365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3367264.26</w:t>
            </w:r>
          </w:p>
        </w:tc>
        <w:tc>
          <w:tcPr>
            <w:tcW w:w="2134" w:type="dxa"/>
          </w:tcPr>
          <w:p w14:paraId="28A6C39C" w14:textId="574799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B07C6" w14:textId="70EA3A2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5F113" w14:textId="64C59E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0A829E" w14:textId="77777777" w:rsidTr="005F662A">
        <w:trPr>
          <w:trHeight w:val="54"/>
        </w:trPr>
        <w:tc>
          <w:tcPr>
            <w:tcW w:w="1691" w:type="dxa"/>
          </w:tcPr>
          <w:p w14:paraId="16BED4A3" w14:textId="2441C6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31F030E8" w14:textId="0A70E96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724114.56</w:t>
            </w:r>
          </w:p>
        </w:tc>
        <w:tc>
          <w:tcPr>
            <w:tcW w:w="1562" w:type="dxa"/>
          </w:tcPr>
          <w:p w14:paraId="6690F6E4" w14:textId="28B680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3367268.07</w:t>
            </w:r>
          </w:p>
        </w:tc>
        <w:tc>
          <w:tcPr>
            <w:tcW w:w="2134" w:type="dxa"/>
          </w:tcPr>
          <w:p w14:paraId="625C7506" w14:textId="7C7788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24C1D" w14:textId="10C006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E9B59" w14:textId="31C3BA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351B07" w14:textId="77777777" w:rsidTr="005F662A">
        <w:trPr>
          <w:trHeight w:val="54"/>
        </w:trPr>
        <w:tc>
          <w:tcPr>
            <w:tcW w:w="1691" w:type="dxa"/>
          </w:tcPr>
          <w:p w14:paraId="20F8B3F0" w14:textId="3C5AAE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001BB45D" w14:textId="7DDF0E6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724114.96</w:t>
            </w:r>
          </w:p>
        </w:tc>
        <w:tc>
          <w:tcPr>
            <w:tcW w:w="1562" w:type="dxa"/>
          </w:tcPr>
          <w:p w14:paraId="41E313C6" w14:textId="71396F1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3367270.29</w:t>
            </w:r>
          </w:p>
        </w:tc>
        <w:tc>
          <w:tcPr>
            <w:tcW w:w="2134" w:type="dxa"/>
          </w:tcPr>
          <w:p w14:paraId="3F7A716B" w14:textId="4367E3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5DD99B" w14:textId="03909C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1F0F1" w14:textId="5DE291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315F64" w14:textId="77777777" w:rsidTr="005F662A">
        <w:trPr>
          <w:trHeight w:val="54"/>
        </w:trPr>
        <w:tc>
          <w:tcPr>
            <w:tcW w:w="1691" w:type="dxa"/>
          </w:tcPr>
          <w:p w14:paraId="54481776" w14:textId="532582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6CB8EE6B" w14:textId="6107913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724114.82</w:t>
            </w:r>
          </w:p>
        </w:tc>
        <w:tc>
          <w:tcPr>
            <w:tcW w:w="1562" w:type="dxa"/>
          </w:tcPr>
          <w:p w14:paraId="0D9F75F0" w14:textId="7A5BAE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3367271.23</w:t>
            </w:r>
          </w:p>
        </w:tc>
        <w:tc>
          <w:tcPr>
            <w:tcW w:w="2134" w:type="dxa"/>
          </w:tcPr>
          <w:p w14:paraId="397C1D6D" w14:textId="2A3D4A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1C300" w14:textId="0C6D6D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2C020" w14:textId="5CFC8B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67C8D65" w14:textId="77777777" w:rsidTr="005F662A">
        <w:trPr>
          <w:trHeight w:val="54"/>
        </w:trPr>
        <w:tc>
          <w:tcPr>
            <w:tcW w:w="1691" w:type="dxa"/>
          </w:tcPr>
          <w:p w14:paraId="173D4931" w14:textId="034941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252D996B" w14:textId="2C71BE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724114.16</w:t>
            </w:r>
          </w:p>
        </w:tc>
        <w:tc>
          <w:tcPr>
            <w:tcW w:w="1562" w:type="dxa"/>
          </w:tcPr>
          <w:p w14:paraId="616375AF" w14:textId="22AF3C9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3367272.08</w:t>
            </w:r>
          </w:p>
        </w:tc>
        <w:tc>
          <w:tcPr>
            <w:tcW w:w="2134" w:type="dxa"/>
          </w:tcPr>
          <w:p w14:paraId="3FA6B648" w14:textId="37B54F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9ABBDB9" w14:textId="41C002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C9A4CAE" w14:textId="7E3C7F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3F16908" w14:textId="77777777" w:rsidTr="005F662A">
        <w:trPr>
          <w:trHeight w:val="54"/>
        </w:trPr>
        <w:tc>
          <w:tcPr>
            <w:tcW w:w="1691" w:type="dxa"/>
          </w:tcPr>
          <w:p w14:paraId="5B1FC164" w14:textId="0F574C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</w:tcPr>
          <w:p w14:paraId="6C4B01A0" w14:textId="231E6FE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724111.75</w:t>
            </w:r>
          </w:p>
        </w:tc>
        <w:tc>
          <w:tcPr>
            <w:tcW w:w="1562" w:type="dxa"/>
          </w:tcPr>
          <w:p w14:paraId="148A5156" w14:textId="61B749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3367277.16</w:t>
            </w:r>
          </w:p>
        </w:tc>
        <w:tc>
          <w:tcPr>
            <w:tcW w:w="2134" w:type="dxa"/>
          </w:tcPr>
          <w:p w14:paraId="195F0D9C" w14:textId="4F9744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9EA71" w14:textId="79341B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C3E9EA" w14:textId="5F0A94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72EB04B" w14:textId="77777777" w:rsidTr="005F662A">
        <w:trPr>
          <w:trHeight w:val="54"/>
        </w:trPr>
        <w:tc>
          <w:tcPr>
            <w:tcW w:w="1691" w:type="dxa"/>
          </w:tcPr>
          <w:p w14:paraId="6A91DEDC" w14:textId="252DE2D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791F932E" w14:textId="6C63674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724109.97</w:t>
            </w:r>
          </w:p>
        </w:tc>
        <w:tc>
          <w:tcPr>
            <w:tcW w:w="1562" w:type="dxa"/>
          </w:tcPr>
          <w:p w14:paraId="4B5E562E" w14:textId="3C7D28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3367281.61</w:t>
            </w:r>
          </w:p>
        </w:tc>
        <w:tc>
          <w:tcPr>
            <w:tcW w:w="2134" w:type="dxa"/>
          </w:tcPr>
          <w:p w14:paraId="7D1CEFF5" w14:textId="2876EC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E949F" w14:textId="756DA2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0872F3" w14:textId="0A1097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E200E4" w14:textId="77777777" w:rsidTr="005F662A">
        <w:trPr>
          <w:trHeight w:val="54"/>
        </w:trPr>
        <w:tc>
          <w:tcPr>
            <w:tcW w:w="1691" w:type="dxa"/>
          </w:tcPr>
          <w:p w14:paraId="33BE7E21" w14:textId="58492C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2DF98551" w14:textId="0A2FC1A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724108.50</w:t>
            </w:r>
          </w:p>
        </w:tc>
        <w:tc>
          <w:tcPr>
            <w:tcW w:w="1562" w:type="dxa"/>
          </w:tcPr>
          <w:p w14:paraId="587C3949" w14:textId="652472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3367286.77</w:t>
            </w:r>
          </w:p>
        </w:tc>
        <w:tc>
          <w:tcPr>
            <w:tcW w:w="2134" w:type="dxa"/>
          </w:tcPr>
          <w:p w14:paraId="30AE7C96" w14:textId="424A05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E62E1" w14:textId="2CCD46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42A27" w14:textId="5A2097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8271C3" w14:textId="77777777" w:rsidTr="005F662A">
        <w:trPr>
          <w:trHeight w:val="54"/>
        </w:trPr>
        <w:tc>
          <w:tcPr>
            <w:tcW w:w="1691" w:type="dxa"/>
          </w:tcPr>
          <w:p w14:paraId="5B8FB8C3" w14:textId="1852FE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33B0019C" w14:textId="430B00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724107.44</w:t>
            </w:r>
          </w:p>
        </w:tc>
        <w:tc>
          <w:tcPr>
            <w:tcW w:w="1562" w:type="dxa"/>
          </w:tcPr>
          <w:p w14:paraId="023A7F50" w14:textId="181B20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3367291.99</w:t>
            </w:r>
          </w:p>
        </w:tc>
        <w:tc>
          <w:tcPr>
            <w:tcW w:w="2134" w:type="dxa"/>
          </w:tcPr>
          <w:p w14:paraId="1932D809" w14:textId="63B1E1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69F0C" w14:textId="3A2089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06EAC" w14:textId="0D47DA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F2EEAF" w14:textId="77777777" w:rsidTr="005F662A">
        <w:trPr>
          <w:trHeight w:val="54"/>
        </w:trPr>
        <w:tc>
          <w:tcPr>
            <w:tcW w:w="1691" w:type="dxa"/>
          </w:tcPr>
          <w:p w14:paraId="10D6CE8D" w14:textId="5FBB676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1BBEAF59" w14:textId="337A73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724106.42</w:t>
            </w:r>
          </w:p>
        </w:tc>
        <w:tc>
          <w:tcPr>
            <w:tcW w:w="1562" w:type="dxa"/>
          </w:tcPr>
          <w:p w14:paraId="7D599EAD" w14:textId="7BBCFF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3367294.02</w:t>
            </w:r>
          </w:p>
        </w:tc>
        <w:tc>
          <w:tcPr>
            <w:tcW w:w="2134" w:type="dxa"/>
          </w:tcPr>
          <w:p w14:paraId="72295FA3" w14:textId="1CABF6E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6D5BE" w14:textId="0C2C2F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2B8A9" w14:textId="161C6A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8B61CB" w14:textId="77777777" w:rsidTr="005F662A">
        <w:trPr>
          <w:trHeight w:val="54"/>
        </w:trPr>
        <w:tc>
          <w:tcPr>
            <w:tcW w:w="1691" w:type="dxa"/>
          </w:tcPr>
          <w:p w14:paraId="04FDFE3F" w14:textId="54337D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1F0F6B6A" w14:textId="56620EF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724103.64</w:t>
            </w:r>
          </w:p>
        </w:tc>
        <w:tc>
          <w:tcPr>
            <w:tcW w:w="1562" w:type="dxa"/>
          </w:tcPr>
          <w:p w14:paraId="2D9881A6" w14:textId="0AE4B2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3367295.29</w:t>
            </w:r>
          </w:p>
        </w:tc>
        <w:tc>
          <w:tcPr>
            <w:tcW w:w="2134" w:type="dxa"/>
          </w:tcPr>
          <w:p w14:paraId="4EB2835D" w14:textId="0290AAB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65A42" w14:textId="02F310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A156CA" w14:textId="41BC3C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9ECD16E" w14:textId="77777777" w:rsidTr="005F662A">
        <w:trPr>
          <w:trHeight w:val="54"/>
        </w:trPr>
        <w:tc>
          <w:tcPr>
            <w:tcW w:w="1691" w:type="dxa"/>
          </w:tcPr>
          <w:p w14:paraId="4A5FB695" w14:textId="6D2B49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54EC619F" w14:textId="30C277B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724101.24</w:t>
            </w:r>
          </w:p>
        </w:tc>
        <w:tc>
          <w:tcPr>
            <w:tcW w:w="1562" w:type="dxa"/>
          </w:tcPr>
          <w:p w14:paraId="0B69F565" w14:textId="2F780E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3367297.94</w:t>
            </w:r>
          </w:p>
        </w:tc>
        <w:tc>
          <w:tcPr>
            <w:tcW w:w="2134" w:type="dxa"/>
          </w:tcPr>
          <w:p w14:paraId="7AF7D4FE" w14:textId="2BCAC5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3020C" w14:textId="1CF716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23DE2" w14:textId="4E266F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69D408D" w14:textId="77777777" w:rsidTr="005F662A">
        <w:trPr>
          <w:trHeight w:val="54"/>
        </w:trPr>
        <w:tc>
          <w:tcPr>
            <w:tcW w:w="1691" w:type="dxa"/>
          </w:tcPr>
          <w:p w14:paraId="5A948107" w14:textId="09C252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0E26C94E" w14:textId="7EDBBE7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724099.14</w:t>
            </w:r>
          </w:p>
        </w:tc>
        <w:tc>
          <w:tcPr>
            <w:tcW w:w="1562" w:type="dxa"/>
          </w:tcPr>
          <w:p w14:paraId="01056E10" w14:textId="4F26D6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3367304.54</w:t>
            </w:r>
          </w:p>
        </w:tc>
        <w:tc>
          <w:tcPr>
            <w:tcW w:w="2134" w:type="dxa"/>
          </w:tcPr>
          <w:p w14:paraId="485BFC2E" w14:textId="1FFC6B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65C8A" w14:textId="31BB13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8C153" w14:textId="70E23F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04AB458" w14:textId="77777777" w:rsidTr="005F662A">
        <w:trPr>
          <w:trHeight w:val="54"/>
        </w:trPr>
        <w:tc>
          <w:tcPr>
            <w:tcW w:w="1691" w:type="dxa"/>
          </w:tcPr>
          <w:p w14:paraId="16555CF5" w14:textId="1CF557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63DBCF23" w14:textId="0B2CB64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724097.43</w:t>
            </w:r>
          </w:p>
        </w:tc>
        <w:tc>
          <w:tcPr>
            <w:tcW w:w="1562" w:type="dxa"/>
          </w:tcPr>
          <w:p w14:paraId="02A64B09" w14:textId="4D59BD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3367310.87</w:t>
            </w:r>
          </w:p>
        </w:tc>
        <w:tc>
          <w:tcPr>
            <w:tcW w:w="2134" w:type="dxa"/>
          </w:tcPr>
          <w:p w14:paraId="4099392A" w14:textId="06D60C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2D022" w14:textId="5CA7611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78AF6" w14:textId="1C4502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7F8ED3" w14:textId="77777777" w:rsidTr="005F662A">
        <w:trPr>
          <w:trHeight w:val="54"/>
        </w:trPr>
        <w:tc>
          <w:tcPr>
            <w:tcW w:w="1691" w:type="dxa"/>
          </w:tcPr>
          <w:p w14:paraId="55F8CA16" w14:textId="009711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446DA1C2" w14:textId="3E86C4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724097.49</w:t>
            </w:r>
          </w:p>
        </w:tc>
        <w:tc>
          <w:tcPr>
            <w:tcW w:w="1562" w:type="dxa"/>
          </w:tcPr>
          <w:p w14:paraId="3CE35B4E" w14:textId="53247F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3367313.09</w:t>
            </w:r>
          </w:p>
        </w:tc>
        <w:tc>
          <w:tcPr>
            <w:tcW w:w="2134" w:type="dxa"/>
          </w:tcPr>
          <w:p w14:paraId="79329247" w14:textId="3A3987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2B0EB" w14:textId="4C1548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9FC43" w14:textId="678CA5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EC1547E" w14:textId="77777777" w:rsidTr="005F662A">
        <w:trPr>
          <w:trHeight w:val="54"/>
        </w:trPr>
        <w:tc>
          <w:tcPr>
            <w:tcW w:w="1691" w:type="dxa"/>
          </w:tcPr>
          <w:p w14:paraId="67772EE7" w14:textId="79D3304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624F4522" w14:textId="35EEF63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724098.31</w:t>
            </w:r>
          </w:p>
        </w:tc>
        <w:tc>
          <w:tcPr>
            <w:tcW w:w="1562" w:type="dxa"/>
          </w:tcPr>
          <w:p w14:paraId="161C14CD" w14:textId="2B689C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3367315.17</w:t>
            </w:r>
          </w:p>
        </w:tc>
        <w:tc>
          <w:tcPr>
            <w:tcW w:w="2134" w:type="dxa"/>
          </w:tcPr>
          <w:p w14:paraId="4E56C215" w14:textId="674DC7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06FA6" w14:textId="2DFD5C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83336" w14:textId="6BC3E1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CAE8054" w14:textId="77777777" w:rsidTr="005F662A">
        <w:trPr>
          <w:trHeight w:val="54"/>
        </w:trPr>
        <w:tc>
          <w:tcPr>
            <w:tcW w:w="1691" w:type="dxa"/>
          </w:tcPr>
          <w:p w14:paraId="7F4E5B8E" w14:textId="0D7DF9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7C1B5759" w14:textId="34C815B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724098.88</w:t>
            </w:r>
          </w:p>
        </w:tc>
        <w:tc>
          <w:tcPr>
            <w:tcW w:w="1562" w:type="dxa"/>
          </w:tcPr>
          <w:p w14:paraId="3FF2E40C" w14:textId="7AF66E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3367317.45</w:t>
            </w:r>
          </w:p>
        </w:tc>
        <w:tc>
          <w:tcPr>
            <w:tcW w:w="2134" w:type="dxa"/>
          </w:tcPr>
          <w:p w14:paraId="64237DCB" w14:textId="5AFF5C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DC1FE" w14:textId="119BBC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800AA" w14:textId="1EA69E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EA5364C" w14:textId="77777777" w:rsidTr="005F662A">
        <w:trPr>
          <w:trHeight w:val="54"/>
        </w:trPr>
        <w:tc>
          <w:tcPr>
            <w:tcW w:w="1691" w:type="dxa"/>
          </w:tcPr>
          <w:p w14:paraId="38FFEA90" w14:textId="1320D15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4CD66330" w14:textId="6D0B8DE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724098.25</w:t>
            </w:r>
          </w:p>
        </w:tc>
        <w:tc>
          <w:tcPr>
            <w:tcW w:w="1562" w:type="dxa"/>
          </w:tcPr>
          <w:p w14:paraId="57A81036" w14:textId="6F4FE9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3367319.54</w:t>
            </w:r>
          </w:p>
        </w:tc>
        <w:tc>
          <w:tcPr>
            <w:tcW w:w="2134" w:type="dxa"/>
          </w:tcPr>
          <w:p w14:paraId="6582D769" w14:textId="67CE11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EB148" w14:textId="678129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404B3" w14:textId="612F29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74A21B9" w14:textId="77777777" w:rsidTr="005F662A">
        <w:trPr>
          <w:trHeight w:val="54"/>
        </w:trPr>
        <w:tc>
          <w:tcPr>
            <w:tcW w:w="1691" w:type="dxa"/>
          </w:tcPr>
          <w:p w14:paraId="38B21DE4" w14:textId="01FC90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24318EF1" w14:textId="51430D2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724095.91</w:t>
            </w:r>
          </w:p>
        </w:tc>
        <w:tc>
          <w:tcPr>
            <w:tcW w:w="1562" w:type="dxa"/>
          </w:tcPr>
          <w:p w14:paraId="1C458899" w14:textId="145B67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3367321.69</w:t>
            </w:r>
          </w:p>
        </w:tc>
        <w:tc>
          <w:tcPr>
            <w:tcW w:w="2134" w:type="dxa"/>
          </w:tcPr>
          <w:p w14:paraId="32960F47" w14:textId="119FB4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D4EB63" w14:textId="36D318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71194" w14:textId="5B5AF0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F2B8E6" w14:textId="77777777" w:rsidTr="005F662A">
        <w:trPr>
          <w:trHeight w:val="54"/>
        </w:trPr>
        <w:tc>
          <w:tcPr>
            <w:tcW w:w="1691" w:type="dxa"/>
          </w:tcPr>
          <w:p w14:paraId="204B4657" w14:textId="1DAC3F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02D64BE7" w14:textId="740153B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724094.71</w:t>
            </w:r>
          </w:p>
        </w:tc>
        <w:tc>
          <w:tcPr>
            <w:tcW w:w="1562" w:type="dxa"/>
          </w:tcPr>
          <w:p w14:paraId="722A9DA7" w14:textId="71F5FC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3367324.86</w:t>
            </w:r>
          </w:p>
        </w:tc>
        <w:tc>
          <w:tcPr>
            <w:tcW w:w="2134" w:type="dxa"/>
          </w:tcPr>
          <w:p w14:paraId="67EF0D79" w14:textId="04DF1D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E4CAD3" w14:textId="7E7E8D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5E1C2" w14:textId="580B61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CC60333" w14:textId="77777777" w:rsidTr="005F662A">
        <w:trPr>
          <w:trHeight w:val="54"/>
        </w:trPr>
        <w:tc>
          <w:tcPr>
            <w:tcW w:w="1691" w:type="dxa"/>
          </w:tcPr>
          <w:p w14:paraId="020595FF" w14:textId="43758F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2B580558" w14:textId="101592A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724093.84</w:t>
            </w:r>
          </w:p>
        </w:tc>
        <w:tc>
          <w:tcPr>
            <w:tcW w:w="1562" w:type="dxa"/>
          </w:tcPr>
          <w:p w14:paraId="6AD1D32A" w14:textId="26A7C9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3367329.10</w:t>
            </w:r>
          </w:p>
        </w:tc>
        <w:tc>
          <w:tcPr>
            <w:tcW w:w="2134" w:type="dxa"/>
          </w:tcPr>
          <w:p w14:paraId="0E9EED12" w14:textId="0DFCC7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973EE" w14:textId="356C22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12144" w14:textId="107068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1247C0" w14:textId="77777777" w:rsidTr="005F662A">
        <w:trPr>
          <w:trHeight w:val="54"/>
        </w:trPr>
        <w:tc>
          <w:tcPr>
            <w:tcW w:w="1691" w:type="dxa"/>
          </w:tcPr>
          <w:p w14:paraId="513EFB7E" w14:textId="6757881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7842E271" w14:textId="240D819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724091.64</w:t>
            </w:r>
          </w:p>
        </w:tc>
        <w:tc>
          <w:tcPr>
            <w:tcW w:w="1562" w:type="dxa"/>
          </w:tcPr>
          <w:p w14:paraId="38F608CE" w14:textId="3530B1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3367332.99</w:t>
            </w:r>
          </w:p>
        </w:tc>
        <w:tc>
          <w:tcPr>
            <w:tcW w:w="2134" w:type="dxa"/>
          </w:tcPr>
          <w:p w14:paraId="51BC9523" w14:textId="2810B8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2326F" w14:textId="24808C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5BA8C" w14:textId="72957F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DB1BF8" w14:textId="77777777" w:rsidTr="005F662A">
        <w:trPr>
          <w:trHeight w:val="54"/>
        </w:trPr>
        <w:tc>
          <w:tcPr>
            <w:tcW w:w="1691" w:type="dxa"/>
          </w:tcPr>
          <w:p w14:paraId="318D797D" w14:textId="39CCD5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B7A6CCE" w14:textId="022987F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724088.69</w:t>
            </w:r>
          </w:p>
        </w:tc>
        <w:tc>
          <w:tcPr>
            <w:tcW w:w="1562" w:type="dxa"/>
          </w:tcPr>
          <w:p w14:paraId="42ACDDBF" w14:textId="0E5217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3367335.88</w:t>
            </w:r>
          </w:p>
        </w:tc>
        <w:tc>
          <w:tcPr>
            <w:tcW w:w="2134" w:type="dxa"/>
          </w:tcPr>
          <w:p w14:paraId="7CC3CA17" w14:textId="7E6409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CCF29" w14:textId="5EC835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44D03" w14:textId="41C25E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6A7E35" w14:textId="77777777" w:rsidTr="005F662A">
        <w:trPr>
          <w:trHeight w:val="54"/>
        </w:trPr>
        <w:tc>
          <w:tcPr>
            <w:tcW w:w="1691" w:type="dxa"/>
          </w:tcPr>
          <w:p w14:paraId="444F3670" w14:textId="4F78A2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2DE84EC4" w14:textId="620978D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724085.37</w:t>
            </w:r>
          </w:p>
        </w:tc>
        <w:tc>
          <w:tcPr>
            <w:tcW w:w="1562" w:type="dxa"/>
          </w:tcPr>
          <w:p w14:paraId="44227425" w14:textId="206ECE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3367338.45</w:t>
            </w:r>
          </w:p>
        </w:tc>
        <w:tc>
          <w:tcPr>
            <w:tcW w:w="2134" w:type="dxa"/>
          </w:tcPr>
          <w:p w14:paraId="78CE7918" w14:textId="5604C0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87CC4" w14:textId="0F69F6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72605" w14:textId="6F1D96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18E5C2" w14:textId="77777777" w:rsidTr="005F662A">
        <w:trPr>
          <w:trHeight w:val="54"/>
        </w:trPr>
        <w:tc>
          <w:tcPr>
            <w:tcW w:w="1691" w:type="dxa"/>
          </w:tcPr>
          <w:p w14:paraId="188FAFC7" w14:textId="373337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5B573218" w14:textId="42EC509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724083.03</w:t>
            </w:r>
          </w:p>
        </w:tc>
        <w:tc>
          <w:tcPr>
            <w:tcW w:w="1562" w:type="dxa"/>
          </w:tcPr>
          <w:p w14:paraId="3B29A387" w14:textId="7EDBF7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3367340.10</w:t>
            </w:r>
          </w:p>
        </w:tc>
        <w:tc>
          <w:tcPr>
            <w:tcW w:w="2134" w:type="dxa"/>
          </w:tcPr>
          <w:p w14:paraId="47733F98" w14:textId="57C55D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B83FC" w14:textId="49A2F6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3253F" w14:textId="0BDF941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8B73C96" w14:textId="77777777" w:rsidTr="005F662A">
        <w:trPr>
          <w:trHeight w:val="54"/>
        </w:trPr>
        <w:tc>
          <w:tcPr>
            <w:tcW w:w="1691" w:type="dxa"/>
          </w:tcPr>
          <w:p w14:paraId="0500B207" w14:textId="289C50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06BA593D" w14:textId="0FBB1C1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724081.59</w:t>
            </w:r>
          </w:p>
        </w:tc>
        <w:tc>
          <w:tcPr>
            <w:tcW w:w="1562" w:type="dxa"/>
          </w:tcPr>
          <w:p w14:paraId="35FE3075" w14:textId="183276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3367341.85</w:t>
            </w:r>
          </w:p>
        </w:tc>
        <w:tc>
          <w:tcPr>
            <w:tcW w:w="2134" w:type="dxa"/>
          </w:tcPr>
          <w:p w14:paraId="7395D44A" w14:textId="630190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E0847" w14:textId="4E11F4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906D21" w14:textId="21E5E5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8628F4" w14:textId="77777777" w:rsidTr="005F662A">
        <w:trPr>
          <w:trHeight w:val="54"/>
        </w:trPr>
        <w:tc>
          <w:tcPr>
            <w:tcW w:w="1691" w:type="dxa"/>
          </w:tcPr>
          <w:p w14:paraId="06111F37" w14:textId="62DDE2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59E72A57" w14:textId="7553656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724080.02</w:t>
            </w:r>
          </w:p>
        </w:tc>
        <w:tc>
          <w:tcPr>
            <w:tcW w:w="1562" w:type="dxa"/>
          </w:tcPr>
          <w:p w14:paraId="14502FA3" w14:textId="1B654B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3367344.18</w:t>
            </w:r>
          </w:p>
        </w:tc>
        <w:tc>
          <w:tcPr>
            <w:tcW w:w="2134" w:type="dxa"/>
          </w:tcPr>
          <w:p w14:paraId="6340467F" w14:textId="180695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D5E83" w14:textId="4FA6ED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FA267" w14:textId="520525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9862DDF" w14:textId="77777777" w:rsidTr="005F662A">
        <w:trPr>
          <w:trHeight w:val="54"/>
        </w:trPr>
        <w:tc>
          <w:tcPr>
            <w:tcW w:w="1691" w:type="dxa"/>
          </w:tcPr>
          <w:p w14:paraId="1DDAC0A5" w14:textId="6B9A86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6C1D30F0" w14:textId="221FEE7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724072.21</w:t>
            </w:r>
          </w:p>
        </w:tc>
        <w:tc>
          <w:tcPr>
            <w:tcW w:w="1562" w:type="dxa"/>
          </w:tcPr>
          <w:p w14:paraId="36EB4D77" w14:textId="3E0C8D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3367355.92</w:t>
            </w:r>
          </w:p>
        </w:tc>
        <w:tc>
          <w:tcPr>
            <w:tcW w:w="2134" w:type="dxa"/>
          </w:tcPr>
          <w:p w14:paraId="7C07A5D1" w14:textId="029841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15017" w14:textId="2609B9D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A644A" w14:textId="5E2A1F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2A421F7" w14:textId="77777777" w:rsidTr="005F662A">
        <w:trPr>
          <w:trHeight w:val="54"/>
        </w:trPr>
        <w:tc>
          <w:tcPr>
            <w:tcW w:w="1691" w:type="dxa"/>
          </w:tcPr>
          <w:p w14:paraId="7894FD2F" w14:textId="4DB7E0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06C1EDFD" w14:textId="221D9B2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724067.76</w:t>
            </w:r>
          </w:p>
        </w:tc>
        <w:tc>
          <w:tcPr>
            <w:tcW w:w="1562" w:type="dxa"/>
          </w:tcPr>
          <w:p w14:paraId="58D3A467" w14:textId="64D58F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3367362.20</w:t>
            </w:r>
          </w:p>
        </w:tc>
        <w:tc>
          <w:tcPr>
            <w:tcW w:w="2134" w:type="dxa"/>
          </w:tcPr>
          <w:p w14:paraId="4A56E4AD" w14:textId="6FEBBF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F91D9" w14:textId="421CBF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AF2DE" w14:textId="63DFDD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2E46EF5" w14:textId="77777777" w:rsidTr="005F662A">
        <w:trPr>
          <w:trHeight w:val="54"/>
        </w:trPr>
        <w:tc>
          <w:tcPr>
            <w:tcW w:w="1691" w:type="dxa"/>
          </w:tcPr>
          <w:p w14:paraId="098B4945" w14:textId="608162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3F86A1C0" w14:textId="5EA6FD1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724065.36</w:t>
            </w:r>
          </w:p>
        </w:tc>
        <w:tc>
          <w:tcPr>
            <w:tcW w:w="1562" w:type="dxa"/>
          </w:tcPr>
          <w:p w14:paraId="2AF819BE" w14:textId="474973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3367368.13</w:t>
            </w:r>
          </w:p>
        </w:tc>
        <w:tc>
          <w:tcPr>
            <w:tcW w:w="2134" w:type="dxa"/>
          </w:tcPr>
          <w:p w14:paraId="0B006372" w14:textId="67E90B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3C297" w14:textId="725A98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7CDAD9" w14:textId="189323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3F38FDA" w14:textId="77777777" w:rsidTr="005F662A">
        <w:trPr>
          <w:trHeight w:val="54"/>
        </w:trPr>
        <w:tc>
          <w:tcPr>
            <w:tcW w:w="1691" w:type="dxa"/>
          </w:tcPr>
          <w:p w14:paraId="67779FCF" w14:textId="41E293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733AAD93" w14:textId="2C2E946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724058.73</w:t>
            </w:r>
          </w:p>
        </w:tc>
        <w:tc>
          <w:tcPr>
            <w:tcW w:w="1562" w:type="dxa"/>
          </w:tcPr>
          <w:p w14:paraId="2D21D764" w14:textId="11FF59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3367376.26</w:t>
            </w:r>
          </w:p>
        </w:tc>
        <w:tc>
          <w:tcPr>
            <w:tcW w:w="2134" w:type="dxa"/>
          </w:tcPr>
          <w:p w14:paraId="0650DBE4" w14:textId="0C1C64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07505" w14:textId="3852C9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62DAF" w14:textId="5B17C7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6C1865E" w14:textId="77777777" w:rsidTr="005F662A">
        <w:trPr>
          <w:trHeight w:val="54"/>
        </w:trPr>
        <w:tc>
          <w:tcPr>
            <w:tcW w:w="1691" w:type="dxa"/>
          </w:tcPr>
          <w:p w14:paraId="2575840D" w14:textId="294CA26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2857B6F9" w14:textId="7BFF5CF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724055.57</w:t>
            </w:r>
          </w:p>
        </w:tc>
        <w:tc>
          <w:tcPr>
            <w:tcW w:w="1562" w:type="dxa"/>
          </w:tcPr>
          <w:p w14:paraId="4813368A" w14:textId="0E9DC9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3367379.48</w:t>
            </w:r>
          </w:p>
        </w:tc>
        <w:tc>
          <w:tcPr>
            <w:tcW w:w="2134" w:type="dxa"/>
          </w:tcPr>
          <w:p w14:paraId="24201BEF" w14:textId="563775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C6474" w14:textId="28A3B80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6C507" w14:textId="2BD76F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E8B1F58" w14:textId="77777777" w:rsidTr="005F662A">
        <w:trPr>
          <w:trHeight w:val="54"/>
        </w:trPr>
        <w:tc>
          <w:tcPr>
            <w:tcW w:w="1691" w:type="dxa"/>
          </w:tcPr>
          <w:p w14:paraId="7F9BF66F" w14:textId="1A3E60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1D49EE9F" w14:textId="660970D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724052.12</w:t>
            </w:r>
          </w:p>
        </w:tc>
        <w:tc>
          <w:tcPr>
            <w:tcW w:w="1562" w:type="dxa"/>
          </w:tcPr>
          <w:p w14:paraId="38540BA0" w14:textId="133B77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3367382.55</w:t>
            </w:r>
          </w:p>
        </w:tc>
        <w:tc>
          <w:tcPr>
            <w:tcW w:w="2134" w:type="dxa"/>
          </w:tcPr>
          <w:p w14:paraId="0B4EC601" w14:textId="6B69D8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ED5C6" w14:textId="56B58E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BFCBA" w14:textId="0E31D10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B61C08" w14:textId="77777777" w:rsidTr="005F662A">
        <w:trPr>
          <w:trHeight w:val="54"/>
        </w:trPr>
        <w:tc>
          <w:tcPr>
            <w:tcW w:w="1691" w:type="dxa"/>
          </w:tcPr>
          <w:p w14:paraId="00EBACFE" w14:textId="195E48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6C583BB3" w14:textId="510F6D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724049.11</w:t>
            </w:r>
          </w:p>
        </w:tc>
        <w:tc>
          <w:tcPr>
            <w:tcW w:w="1562" w:type="dxa"/>
          </w:tcPr>
          <w:p w14:paraId="0FF74169" w14:textId="57F7FAE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3367385.50</w:t>
            </w:r>
          </w:p>
        </w:tc>
        <w:tc>
          <w:tcPr>
            <w:tcW w:w="2134" w:type="dxa"/>
          </w:tcPr>
          <w:p w14:paraId="1B951012" w14:textId="5F6059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63B7C" w14:textId="0E6627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4DFAF" w14:textId="7FF7A4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423F85D" w14:textId="77777777" w:rsidTr="005F662A">
        <w:trPr>
          <w:trHeight w:val="54"/>
        </w:trPr>
        <w:tc>
          <w:tcPr>
            <w:tcW w:w="1691" w:type="dxa"/>
          </w:tcPr>
          <w:p w14:paraId="1C4F0D86" w14:textId="12FBC3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1FC684E7" w14:textId="5F965C2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724046.79</w:t>
            </w:r>
          </w:p>
        </w:tc>
        <w:tc>
          <w:tcPr>
            <w:tcW w:w="1562" w:type="dxa"/>
          </w:tcPr>
          <w:p w14:paraId="1DE566BD" w14:textId="26599C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3367389.45</w:t>
            </w:r>
          </w:p>
        </w:tc>
        <w:tc>
          <w:tcPr>
            <w:tcW w:w="2134" w:type="dxa"/>
          </w:tcPr>
          <w:p w14:paraId="04A32BD1" w14:textId="56E543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4AB86" w14:textId="3450E4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4E8CE" w14:textId="1E67944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DFCE72" w14:textId="77777777" w:rsidTr="005F662A">
        <w:trPr>
          <w:trHeight w:val="54"/>
        </w:trPr>
        <w:tc>
          <w:tcPr>
            <w:tcW w:w="1691" w:type="dxa"/>
          </w:tcPr>
          <w:p w14:paraId="78F6BBD5" w14:textId="68FFB6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2C90DC15" w14:textId="3514593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724042.02</w:t>
            </w:r>
          </w:p>
        </w:tc>
        <w:tc>
          <w:tcPr>
            <w:tcW w:w="1562" w:type="dxa"/>
          </w:tcPr>
          <w:p w14:paraId="4C57D54A" w14:textId="68B095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3367397.05</w:t>
            </w:r>
          </w:p>
        </w:tc>
        <w:tc>
          <w:tcPr>
            <w:tcW w:w="2134" w:type="dxa"/>
          </w:tcPr>
          <w:p w14:paraId="609E528B" w14:textId="595166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19675" w14:textId="22DF21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5D8EC" w14:textId="6516DD3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C8D160B" w14:textId="77777777" w:rsidTr="005F662A">
        <w:trPr>
          <w:trHeight w:val="54"/>
        </w:trPr>
        <w:tc>
          <w:tcPr>
            <w:tcW w:w="1691" w:type="dxa"/>
          </w:tcPr>
          <w:p w14:paraId="5B73A43F" w14:textId="0B9381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7E70EADC" w14:textId="34D9463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724038.26</w:t>
            </w:r>
          </w:p>
        </w:tc>
        <w:tc>
          <w:tcPr>
            <w:tcW w:w="1562" w:type="dxa"/>
          </w:tcPr>
          <w:p w14:paraId="4CEF024A" w14:textId="0E6732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3367404.39</w:t>
            </w:r>
          </w:p>
        </w:tc>
        <w:tc>
          <w:tcPr>
            <w:tcW w:w="2134" w:type="dxa"/>
          </w:tcPr>
          <w:p w14:paraId="0837C134" w14:textId="280EEA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BA614" w14:textId="5F4786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1F4454" w14:textId="55F127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F8357F2" w14:textId="77777777" w:rsidTr="005F662A">
        <w:trPr>
          <w:trHeight w:val="54"/>
        </w:trPr>
        <w:tc>
          <w:tcPr>
            <w:tcW w:w="1691" w:type="dxa"/>
          </w:tcPr>
          <w:p w14:paraId="232B9727" w14:textId="0CD1A8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5A528A88" w14:textId="6234121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724033.49</w:t>
            </w:r>
          </w:p>
        </w:tc>
        <w:tc>
          <w:tcPr>
            <w:tcW w:w="1562" w:type="dxa"/>
          </w:tcPr>
          <w:p w14:paraId="2B997BAB" w14:textId="02A783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3367411.11</w:t>
            </w:r>
          </w:p>
        </w:tc>
        <w:tc>
          <w:tcPr>
            <w:tcW w:w="2134" w:type="dxa"/>
          </w:tcPr>
          <w:p w14:paraId="3A2A170E" w14:textId="6F6702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335F2" w14:textId="5DE98D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97828" w14:textId="63E496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88F57FA" w14:textId="77777777" w:rsidTr="005F662A">
        <w:trPr>
          <w:trHeight w:val="54"/>
        </w:trPr>
        <w:tc>
          <w:tcPr>
            <w:tcW w:w="1691" w:type="dxa"/>
          </w:tcPr>
          <w:p w14:paraId="13C8C772" w14:textId="5E2EEF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8980F2C" w14:textId="49B19CF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724029.52</w:t>
            </w:r>
          </w:p>
        </w:tc>
        <w:tc>
          <w:tcPr>
            <w:tcW w:w="1562" w:type="dxa"/>
          </w:tcPr>
          <w:p w14:paraId="1C8ACBA6" w14:textId="3DDF19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3367417.97</w:t>
            </w:r>
          </w:p>
        </w:tc>
        <w:tc>
          <w:tcPr>
            <w:tcW w:w="2134" w:type="dxa"/>
          </w:tcPr>
          <w:p w14:paraId="13B36FC8" w14:textId="32E419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40247" w14:textId="73A1F7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84798" w14:textId="27B29C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DAA8D1" w14:textId="77777777" w:rsidTr="005F662A">
        <w:trPr>
          <w:trHeight w:val="54"/>
        </w:trPr>
        <w:tc>
          <w:tcPr>
            <w:tcW w:w="1691" w:type="dxa"/>
          </w:tcPr>
          <w:p w14:paraId="07D045B2" w14:textId="468B0A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5C0E770F" w14:textId="5F2C3E7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724015.46</w:t>
            </w:r>
          </w:p>
        </w:tc>
        <w:tc>
          <w:tcPr>
            <w:tcW w:w="1562" w:type="dxa"/>
          </w:tcPr>
          <w:p w14:paraId="31FA5989" w14:textId="3F660D7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3367436.88</w:t>
            </w:r>
          </w:p>
        </w:tc>
        <w:tc>
          <w:tcPr>
            <w:tcW w:w="2134" w:type="dxa"/>
          </w:tcPr>
          <w:p w14:paraId="6C49A380" w14:textId="491F4F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0125152" w14:textId="514216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C69F51" w14:textId="6F5C1E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0A5B24E" w14:textId="77777777" w:rsidTr="005F662A">
        <w:trPr>
          <w:trHeight w:val="54"/>
        </w:trPr>
        <w:tc>
          <w:tcPr>
            <w:tcW w:w="1691" w:type="dxa"/>
          </w:tcPr>
          <w:p w14:paraId="52E081DD" w14:textId="1FB650A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</w:tcPr>
          <w:p w14:paraId="09E2D162" w14:textId="3040C2F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724002.33</w:t>
            </w:r>
          </w:p>
        </w:tc>
        <w:tc>
          <w:tcPr>
            <w:tcW w:w="1562" w:type="dxa"/>
          </w:tcPr>
          <w:p w14:paraId="5D8744C3" w14:textId="3F83CB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3367455.76</w:t>
            </w:r>
          </w:p>
        </w:tc>
        <w:tc>
          <w:tcPr>
            <w:tcW w:w="2134" w:type="dxa"/>
          </w:tcPr>
          <w:p w14:paraId="2965D478" w14:textId="3E23DF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4BB16" w14:textId="013F02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A1D5F" w14:textId="695D76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BDEDC11" w14:textId="77777777" w:rsidTr="005F662A">
        <w:trPr>
          <w:trHeight w:val="54"/>
        </w:trPr>
        <w:tc>
          <w:tcPr>
            <w:tcW w:w="1691" w:type="dxa"/>
          </w:tcPr>
          <w:p w14:paraId="78FAD7CB" w14:textId="2FAD61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4A358500" w14:textId="297A9AD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723996.24</w:t>
            </w:r>
          </w:p>
        </w:tc>
        <w:tc>
          <w:tcPr>
            <w:tcW w:w="1562" w:type="dxa"/>
          </w:tcPr>
          <w:p w14:paraId="023C2D64" w14:textId="5F9227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3367462.93</w:t>
            </w:r>
          </w:p>
        </w:tc>
        <w:tc>
          <w:tcPr>
            <w:tcW w:w="2134" w:type="dxa"/>
          </w:tcPr>
          <w:p w14:paraId="59A60761" w14:textId="050548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5FAF7" w14:textId="36CBCF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9C7B3" w14:textId="43E1FA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3D70C37" w14:textId="77777777" w:rsidTr="005F662A">
        <w:trPr>
          <w:trHeight w:val="54"/>
        </w:trPr>
        <w:tc>
          <w:tcPr>
            <w:tcW w:w="1691" w:type="dxa"/>
          </w:tcPr>
          <w:p w14:paraId="19791809" w14:textId="5BFC78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559BC93D" w14:textId="7F9AC97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723990.20</w:t>
            </w:r>
          </w:p>
        </w:tc>
        <w:tc>
          <w:tcPr>
            <w:tcW w:w="1562" w:type="dxa"/>
          </w:tcPr>
          <w:p w14:paraId="54841D4C" w14:textId="702F84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3367469.03</w:t>
            </w:r>
          </w:p>
        </w:tc>
        <w:tc>
          <w:tcPr>
            <w:tcW w:w="2134" w:type="dxa"/>
          </w:tcPr>
          <w:p w14:paraId="6B64DB47" w14:textId="69F7BA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D1780" w14:textId="5FBC06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B41C6" w14:textId="4B51D8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5DCD0E" w14:textId="77777777" w:rsidTr="005F662A">
        <w:trPr>
          <w:trHeight w:val="54"/>
        </w:trPr>
        <w:tc>
          <w:tcPr>
            <w:tcW w:w="1691" w:type="dxa"/>
          </w:tcPr>
          <w:p w14:paraId="497BAE75" w14:textId="1C904B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28E0998B" w14:textId="66A10D4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723985.53</w:t>
            </w:r>
          </w:p>
        </w:tc>
        <w:tc>
          <w:tcPr>
            <w:tcW w:w="1562" w:type="dxa"/>
          </w:tcPr>
          <w:p w14:paraId="4B6F3792" w14:textId="4B8780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3367475.21</w:t>
            </w:r>
          </w:p>
        </w:tc>
        <w:tc>
          <w:tcPr>
            <w:tcW w:w="2134" w:type="dxa"/>
          </w:tcPr>
          <w:p w14:paraId="04B3C039" w14:textId="286296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1F88F" w14:textId="693921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8C72" w14:textId="4FD7B5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B385E6E" w14:textId="77777777" w:rsidTr="005F662A">
        <w:trPr>
          <w:trHeight w:val="54"/>
        </w:trPr>
        <w:tc>
          <w:tcPr>
            <w:tcW w:w="1691" w:type="dxa"/>
          </w:tcPr>
          <w:p w14:paraId="5F83545B" w14:textId="6C8B84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4C48058B" w14:textId="3F6F49C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723982.10</w:t>
            </w:r>
          </w:p>
        </w:tc>
        <w:tc>
          <w:tcPr>
            <w:tcW w:w="1562" w:type="dxa"/>
          </w:tcPr>
          <w:p w14:paraId="02098136" w14:textId="2B6D52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3367482.18</w:t>
            </w:r>
          </w:p>
        </w:tc>
        <w:tc>
          <w:tcPr>
            <w:tcW w:w="2134" w:type="dxa"/>
          </w:tcPr>
          <w:p w14:paraId="41AEB4AE" w14:textId="1C11F6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65CAA" w14:textId="782E62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DD45B" w14:textId="269387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F4F503A" w14:textId="77777777" w:rsidTr="005F662A">
        <w:trPr>
          <w:trHeight w:val="54"/>
        </w:trPr>
        <w:tc>
          <w:tcPr>
            <w:tcW w:w="1691" w:type="dxa"/>
          </w:tcPr>
          <w:p w14:paraId="12BF7F92" w14:textId="30C5AE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578DB03F" w14:textId="2AD42BC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723979.25</w:t>
            </w:r>
          </w:p>
        </w:tc>
        <w:tc>
          <w:tcPr>
            <w:tcW w:w="1562" w:type="dxa"/>
          </w:tcPr>
          <w:p w14:paraId="71AF412B" w14:textId="28A0A3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3367487.09</w:t>
            </w:r>
          </w:p>
        </w:tc>
        <w:tc>
          <w:tcPr>
            <w:tcW w:w="2134" w:type="dxa"/>
          </w:tcPr>
          <w:p w14:paraId="6B63F81E" w14:textId="35B1F0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28D82" w14:textId="065C25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6BA2BF" w14:textId="181542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C6D2724" w14:textId="77777777" w:rsidTr="005F662A">
        <w:trPr>
          <w:trHeight w:val="54"/>
        </w:trPr>
        <w:tc>
          <w:tcPr>
            <w:tcW w:w="1691" w:type="dxa"/>
          </w:tcPr>
          <w:p w14:paraId="644C0C27" w14:textId="128364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547B2922" w14:textId="55B4375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723974.54</w:t>
            </w:r>
          </w:p>
        </w:tc>
        <w:tc>
          <w:tcPr>
            <w:tcW w:w="1562" w:type="dxa"/>
          </w:tcPr>
          <w:p w14:paraId="13E5DC97" w14:textId="7DBC6D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3367492.56</w:t>
            </w:r>
          </w:p>
        </w:tc>
        <w:tc>
          <w:tcPr>
            <w:tcW w:w="2134" w:type="dxa"/>
          </w:tcPr>
          <w:p w14:paraId="744C3B29" w14:textId="40B856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6777A" w14:textId="7ADEC1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2463B" w14:textId="4EC4C6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9656D3" w14:textId="77777777" w:rsidTr="005F662A">
        <w:trPr>
          <w:trHeight w:val="54"/>
        </w:trPr>
        <w:tc>
          <w:tcPr>
            <w:tcW w:w="1691" w:type="dxa"/>
          </w:tcPr>
          <w:p w14:paraId="30D74B2C" w14:textId="7C8DAB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4E6BA86E" w14:textId="61FB245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723969.56</w:t>
            </w:r>
          </w:p>
        </w:tc>
        <w:tc>
          <w:tcPr>
            <w:tcW w:w="1562" w:type="dxa"/>
          </w:tcPr>
          <w:p w14:paraId="13296ED0" w14:textId="7AAD77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3367498.85</w:t>
            </w:r>
          </w:p>
        </w:tc>
        <w:tc>
          <w:tcPr>
            <w:tcW w:w="2134" w:type="dxa"/>
          </w:tcPr>
          <w:p w14:paraId="378CD5CA" w14:textId="6BD87E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27103" w14:textId="6B7829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656A1" w14:textId="7BE447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9E479ED" w14:textId="77777777" w:rsidTr="005F662A">
        <w:trPr>
          <w:trHeight w:val="54"/>
        </w:trPr>
        <w:tc>
          <w:tcPr>
            <w:tcW w:w="1691" w:type="dxa"/>
          </w:tcPr>
          <w:p w14:paraId="60F4F35A" w14:textId="3D264F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3028A7E0" w14:textId="01D5980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723964.28</w:t>
            </w:r>
          </w:p>
        </w:tc>
        <w:tc>
          <w:tcPr>
            <w:tcW w:w="1562" w:type="dxa"/>
          </w:tcPr>
          <w:p w14:paraId="22BD1099" w14:textId="7A364F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3367501.93</w:t>
            </w:r>
          </w:p>
        </w:tc>
        <w:tc>
          <w:tcPr>
            <w:tcW w:w="2134" w:type="dxa"/>
          </w:tcPr>
          <w:p w14:paraId="4A32775A" w14:textId="109BD2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99343" w14:textId="44DB04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32378" w14:textId="215421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A5A997" w14:textId="77777777" w:rsidTr="005F662A">
        <w:trPr>
          <w:trHeight w:val="54"/>
        </w:trPr>
        <w:tc>
          <w:tcPr>
            <w:tcW w:w="1691" w:type="dxa"/>
          </w:tcPr>
          <w:p w14:paraId="54E51B14" w14:textId="3467FAA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44CB3A4" w14:textId="1408611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723959.38</w:t>
            </w:r>
          </w:p>
        </w:tc>
        <w:tc>
          <w:tcPr>
            <w:tcW w:w="1562" w:type="dxa"/>
          </w:tcPr>
          <w:p w14:paraId="3D949191" w14:textId="208189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3367506.14</w:t>
            </w:r>
          </w:p>
        </w:tc>
        <w:tc>
          <w:tcPr>
            <w:tcW w:w="2134" w:type="dxa"/>
          </w:tcPr>
          <w:p w14:paraId="07A12C3D" w14:textId="248774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2ADB5A" w14:textId="7B8140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DF892" w14:textId="28978A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8E7054" w14:textId="77777777" w:rsidTr="005F662A">
        <w:trPr>
          <w:trHeight w:val="54"/>
        </w:trPr>
        <w:tc>
          <w:tcPr>
            <w:tcW w:w="1691" w:type="dxa"/>
          </w:tcPr>
          <w:p w14:paraId="1D10D3CF" w14:textId="56782C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299A7854" w14:textId="5B585F6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723954.10</w:t>
            </w:r>
          </w:p>
        </w:tc>
        <w:tc>
          <w:tcPr>
            <w:tcW w:w="1562" w:type="dxa"/>
          </w:tcPr>
          <w:p w14:paraId="2606F6F9" w14:textId="6850634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3367511.80</w:t>
            </w:r>
          </w:p>
        </w:tc>
        <w:tc>
          <w:tcPr>
            <w:tcW w:w="2134" w:type="dxa"/>
          </w:tcPr>
          <w:p w14:paraId="743D7ABB" w14:textId="6EFDA6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A54B0" w14:textId="13F625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FCE69" w14:textId="6517DCD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9042D63" w14:textId="77777777" w:rsidTr="005F662A">
        <w:trPr>
          <w:trHeight w:val="54"/>
        </w:trPr>
        <w:tc>
          <w:tcPr>
            <w:tcW w:w="1691" w:type="dxa"/>
          </w:tcPr>
          <w:p w14:paraId="44D79E4D" w14:textId="404E19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1EE0D967" w14:textId="0F46DAE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723950.63</w:t>
            </w:r>
          </w:p>
        </w:tc>
        <w:tc>
          <w:tcPr>
            <w:tcW w:w="1562" w:type="dxa"/>
          </w:tcPr>
          <w:p w14:paraId="3300FE57" w14:textId="2C48459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3367517.29</w:t>
            </w:r>
          </w:p>
        </w:tc>
        <w:tc>
          <w:tcPr>
            <w:tcW w:w="2134" w:type="dxa"/>
          </w:tcPr>
          <w:p w14:paraId="482A12BE" w14:textId="6BA216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DD346" w14:textId="443508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EEC83" w14:textId="418F3D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BBADC9F" w14:textId="77777777" w:rsidTr="005F662A">
        <w:trPr>
          <w:trHeight w:val="54"/>
        </w:trPr>
        <w:tc>
          <w:tcPr>
            <w:tcW w:w="1691" w:type="dxa"/>
          </w:tcPr>
          <w:p w14:paraId="410AB07E" w14:textId="4AAEAF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5221ADB6" w14:textId="2A83557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723946.57</w:t>
            </w:r>
          </w:p>
        </w:tc>
        <w:tc>
          <w:tcPr>
            <w:tcW w:w="1562" w:type="dxa"/>
          </w:tcPr>
          <w:p w14:paraId="7111F415" w14:textId="0B71D9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3367522.00</w:t>
            </w:r>
          </w:p>
        </w:tc>
        <w:tc>
          <w:tcPr>
            <w:tcW w:w="2134" w:type="dxa"/>
          </w:tcPr>
          <w:p w14:paraId="58CDC915" w14:textId="29A52F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8036B" w14:textId="412B45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80313" w14:textId="34255D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C2D8C88" w14:textId="77777777" w:rsidTr="005F662A">
        <w:trPr>
          <w:trHeight w:val="54"/>
        </w:trPr>
        <w:tc>
          <w:tcPr>
            <w:tcW w:w="1691" w:type="dxa"/>
          </w:tcPr>
          <w:p w14:paraId="5BBC321E" w14:textId="2A7531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5DDB8CB4" w14:textId="6CF1F0A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723929.31</w:t>
            </w:r>
          </w:p>
        </w:tc>
        <w:tc>
          <w:tcPr>
            <w:tcW w:w="1562" w:type="dxa"/>
          </w:tcPr>
          <w:p w14:paraId="4AB1AD22" w14:textId="18A922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3367540.65</w:t>
            </w:r>
          </w:p>
        </w:tc>
        <w:tc>
          <w:tcPr>
            <w:tcW w:w="2134" w:type="dxa"/>
          </w:tcPr>
          <w:p w14:paraId="1D4BBFBB" w14:textId="2B9058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71C42" w14:textId="5B97B6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FA13" w14:textId="664A89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E05A86D" w14:textId="77777777" w:rsidTr="005F662A">
        <w:trPr>
          <w:trHeight w:val="54"/>
        </w:trPr>
        <w:tc>
          <w:tcPr>
            <w:tcW w:w="1691" w:type="dxa"/>
          </w:tcPr>
          <w:p w14:paraId="0A367DA0" w14:textId="6A1B4B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677E0DE8" w14:textId="3427330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723913.19</w:t>
            </w:r>
          </w:p>
        </w:tc>
        <w:tc>
          <w:tcPr>
            <w:tcW w:w="1562" w:type="dxa"/>
          </w:tcPr>
          <w:p w14:paraId="69E8729E" w14:textId="5EDDAA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3367557.87</w:t>
            </w:r>
          </w:p>
        </w:tc>
        <w:tc>
          <w:tcPr>
            <w:tcW w:w="2134" w:type="dxa"/>
          </w:tcPr>
          <w:p w14:paraId="15820279" w14:textId="78E690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5A516" w14:textId="4046B97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BB219E" w14:textId="7446E4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F69A71A" w14:textId="77777777" w:rsidTr="005F662A">
        <w:trPr>
          <w:trHeight w:val="54"/>
        </w:trPr>
        <w:tc>
          <w:tcPr>
            <w:tcW w:w="1691" w:type="dxa"/>
          </w:tcPr>
          <w:p w14:paraId="0F583C0E" w14:textId="633C55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47048CB9" w14:textId="1CB8675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723901.36</w:t>
            </w:r>
          </w:p>
        </w:tc>
        <w:tc>
          <w:tcPr>
            <w:tcW w:w="1562" w:type="dxa"/>
          </w:tcPr>
          <w:p w14:paraId="1497726C" w14:textId="696262E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3367569.34</w:t>
            </w:r>
          </w:p>
        </w:tc>
        <w:tc>
          <w:tcPr>
            <w:tcW w:w="2134" w:type="dxa"/>
          </w:tcPr>
          <w:p w14:paraId="110D4B37" w14:textId="7E7A1FD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B3660" w14:textId="2E259EE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1DFF6" w14:textId="744EE0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41BF6A1" w14:textId="77777777" w:rsidTr="005F662A">
        <w:trPr>
          <w:trHeight w:val="54"/>
        </w:trPr>
        <w:tc>
          <w:tcPr>
            <w:tcW w:w="1691" w:type="dxa"/>
          </w:tcPr>
          <w:p w14:paraId="59E34B2E" w14:textId="7FD144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7FC80258" w14:textId="1A4821F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723889.54</w:t>
            </w:r>
          </w:p>
        </w:tc>
        <w:tc>
          <w:tcPr>
            <w:tcW w:w="1562" w:type="dxa"/>
          </w:tcPr>
          <w:p w14:paraId="370ED39E" w14:textId="5C4AF5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3367580.81</w:t>
            </w:r>
          </w:p>
        </w:tc>
        <w:tc>
          <w:tcPr>
            <w:tcW w:w="2134" w:type="dxa"/>
          </w:tcPr>
          <w:p w14:paraId="4ED93295" w14:textId="42B6B0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66454" w14:textId="75920D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3E16D" w14:textId="7F2A84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09DADD5" w14:textId="77777777" w:rsidTr="005F662A">
        <w:trPr>
          <w:trHeight w:val="54"/>
        </w:trPr>
        <w:tc>
          <w:tcPr>
            <w:tcW w:w="1691" w:type="dxa"/>
          </w:tcPr>
          <w:p w14:paraId="5037FEBC" w14:textId="6C22B9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0F34549B" w14:textId="0B248D9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723877.79</w:t>
            </w:r>
          </w:p>
        </w:tc>
        <w:tc>
          <w:tcPr>
            <w:tcW w:w="1562" w:type="dxa"/>
          </w:tcPr>
          <w:p w14:paraId="659E7DC5" w14:textId="14589D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3367593.44</w:t>
            </w:r>
          </w:p>
        </w:tc>
        <w:tc>
          <w:tcPr>
            <w:tcW w:w="2134" w:type="dxa"/>
          </w:tcPr>
          <w:p w14:paraId="0C4BE901" w14:textId="26A56B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67732" w14:textId="331471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79CF8" w14:textId="325DB2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5454C9C" w14:textId="77777777" w:rsidTr="005F662A">
        <w:trPr>
          <w:trHeight w:val="54"/>
        </w:trPr>
        <w:tc>
          <w:tcPr>
            <w:tcW w:w="1691" w:type="dxa"/>
          </w:tcPr>
          <w:p w14:paraId="524EBD0A" w14:textId="5E98CE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31B6FECD" w14:textId="27397EF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723868.21</w:t>
            </w:r>
          </w:p>
        </w:tc>
        <w:tc>
          <w:tcPr>
            <w:tcW w:w="1562" w:type="dxa"/>
          </w:tcPr>
          <w:p w14:paraId="5459D3F7" w14:textId="63C8D8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3367601.41</w:t>
            </w:r>
          </w:p>
        </w:tc>
        <w:tc>
          <w:tcPr>
            <w:tcW w:w="2134" w:type="dxa"/>
          </w:tcPr>
          <w:p w14:paraId="15258E3D" w14:textId="2B1F8E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E7607" w14:textId="74B0F7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2C966" w14:textId="44150C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E696E45" w14:textId="77777777" w:rsidTr="005F662A">
        <w:trPr>
          <w:trHeight w:val="54"/>
        </w:trPr>
        <w:tc>
          <w:tcPr>
            <w:tcW w:w="1691" w:type="dxa"/>
          </w:tcPr>
          <w:p w14:paraId="0A630C40" w14:textId="0DB83B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14D9A42E" w14:textId="6FCD008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723860.53</w:t>
            </w:r>
          </w:p>
        </w:tc>
        <w:tc>
          <w:tcPr>
            <w:tcW w:w="1562" w:type="dxa"/>
          </w:tcPr>
          <w:p w14:paraId="7C7C43A3" w14:textId="2699B71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3367606.20</w:t>
            </w:r>
          </w:p>
        </w:tc>
        <w:tc>
          <w:tcPr>
            <w:tcW w:w="2134" w:type="dxa"/>
          </w:tcPr>
          <w:p w14:paraId="463BB6A1" w14:textId="721115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A2669" w14:textId="147CCD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087DF" w14:textId="12D4600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E935BAF" w14:textId="77777777" w:rsidTr="005F662A">
        <w:trPr>
          <w:trHeight w:val="54"/>
        </w:trPr>
        <w:tc>
          <w:tcPr>
            <w:tcW w:w="1691" w:type="dxa"/>
          </w:tcPr>
          <w:p w14:paraId="5B35B9B0" w14:textId="563127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372168B5" w14:textId="36B446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723856.44</w:t>
            </w:r>
          </w:p>
        </w:tc>
        <w:tc>
          <w:tcPr>
            <w:tcW w:w="1562" w:type="dxa"/>
          </w:tcPr>
          <w:p w14:paraId="17BAC471" w14:textId="3CF479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3367608.31</w:t>
            </w:r>
          </w:p>
        </w:tc>
        <w:tc>
          <w:tcPr>
            <w:tcW w:w="2134" w:type="dxa"/>
          </w:tcPr>
          <w:p w14:paraId="730EF0F9" w14:textId="09DF24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F7D11" w14:textId="507E36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DAB59" w14:textId="14EEDD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D0A3AFF" w14:textId="77777777" w:rsidTr="005F662A">
        <w:trPr>
          <w:trHeight w:val="54"/>
        </w:trPr>
        <w:tc>
          <w:tcPr>
            <w:tcW w:w="1691" w:type="dxa"/>
          </w:tcPr>
          <w:p w14:paraId="10B9112F" w14:textId="3C863F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26D4F332" w14:textId="054961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723851.87</w:t>
            </w:r>
          </w:p>
        </w:tc>
        <w:tc>
          <w:tcPr>
            <w:tcW w:w="1562" w:type="dxa"/>
          </w:tcPr>
          <w:p w14:paraId="528284B4" w14:textId="6B2B6B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3367610.16</w:t>
            </w:r>
          </w:p>
        </w:tc>
        <w:tc>
          <w:tcPr>
            <w:tcW w:w="2134" w:type="dxa"/>
          </w:tcPr>
          <w:p w14:paraId="7429C86D" w14:textId="7BD7B74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AF20A" w14:textId="1D9E7B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42774" w14:textId="63FA885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A25D4E1" w14:textId="77777777" w:rsidTr="005F662A">
        <w:trPr>
          <w:trHeight w:val="54"/>
        </w:trPr>
        <w:tc>
          <w:tcPr>
            <w:tcW w:w="1691" w:type="dxa"/>
          </w:tcPr>
          <w:p w14:paraId="4CE63874" w14:textId="286490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37108898" w14:textId="350A891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723847.66</w:t>
            </w:r>
          </w:p>
        </w:tc>
        <w:tc>
          <w:tcPr>
            <w:tcW w:w="1562" w:type="dxa"/>
          </w:tcPr>
          <w:p w14:paraId="10550085" w14:textId="703A8B6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3367611.46</w:t>
            </w:r>
          </w:p>
        </w:tc>
        <w:tc>
          <w:tcPr>
            <w:tcW w:w="2134" w:type="dxa"/>
          </w:tcPr>
          <w:p w14:paraId="2801A4DE" w14:textId="1102C9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E951D" w14:textId="33089A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B69C7" w14:textId="6C2A7C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810E356" w14:textId="77777777" w:rsidTr="005F662A">
        <w:trPr>
          <w:trHeight w:val="54"/>
        </w:trPr>
        <w:tc>
          <w:tcPr>
            <w:tcW w:w="1691" w:type="dxa"/>
          </w:tcPr>
          <w:p w14:paraId="175E0812" w14:textId="5AEE22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0D6846AD" w14:textId="7CB0398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723844.48</w:t>
            </w:r>
          </w:p>
        </w:tc>
        <w:tc>
          <w:tcPr>
            <w:tcW w:w="1562" w:type="dxa"/>
          </w:tcPr>
          <w:p w14:paraId="746C1C2A" w14:textId="0F9D27F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3367611.90</w:t>
            </w:r>
          </w:p>
        </w:tc>
        <w:tc>
          <w:tcPr>
            <w:tcW w:w="2134" w:type="dxa"/>
          </w:tcPr>
          <w:p w14:paraId="728167EE" w14:textId="1B1258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7CFE49" w14:textId="29DF4A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414DA" w14:textId="7634DA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493C083" w14:textId="77777777" w:rsidTr="005F662A">
        <w:trPr>
          <w:trHeight w:val="54"/>
        </w:trPr>
        <w:tc>
          <w:tcPr>
            <w:tcW w:w="1691" w:type="dxa"/>
          </w:tcPr>
          <w:p w14:paraId="1D4EC7B4" w14:textId="434D42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72500A4C" w14:textId="060D2FB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723841.94</w:t>
            </w:r>
          </w:p>
        </w:tc>
        <w:tc>
          <w:tcPr>
            <w:tcW w:w="1562" w:type="dxa"/>
          </w:tcPr>
          <w:p w14:paraId="03A7F183" w14:textId="42EBC94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3367612.52</w:t>
            </w:r>
          </w:p>
        </w:tc>
        <w:tc>
          <w:tcPr>
            <w:tcW w:w="2134" w:type="dxa"/>
          </w:tcPr>
          <w:p w14:paraId="5CE8D148" w14:textId="6A96A90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194D0" w14:textId="30DF36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6F1B7" w14:textId="7E36E4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6F1382" w14:textId="77777777" w:rsidTr="005F662A">
        <w:trPr>
          <w:trHeight w:val="54"/>
        </w:trPr>
        <w:tc>
          <w:tcPr>
            <w:tcW w:w="1691" w:type="dxa"/>
          </w:tcPr>
          <w:p w14:paraId="363A1255" w14:textId="5E4C2A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6CDE28A8" w14:textId="2B05A83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723839.84</w:t>
            </w:r>
          </w:p>
        </w:tc>
        <w:tc>
          <w:tcPr>
            <w:tcW w:w="1562" w:type="dxa"/>
          </w:tcPr>
          <w:p w14:paraId="21CAB6CF" w14:textId="13140E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3367613.82</w:t>
            </w:r>
          </w:p>
        </w:tc>
        <w:tc>
          <w:tcPr>
            <w:tcW w:w="2134" w:type="dxa"/>
          </w:tcPr>
          <w:p w14:paraId="78D3EDC0" w14:textId="038D104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4D4AF" w14:textId="55B67B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03A08" w14:textId="54BAA1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F47CE99" w14:textId="77777777" w:rsidTr="005F662A">
        <w:trPr>
          <w:trHeight w:val="54"/>
        </w:trPr>
        <w:tc>
          <w:tcPr>
            <w:tcW w:w="1691" w:type="dxa"/>
          </w:tcPr>
          <w:p w14:paraId="7A6A2090" w14:textId="60CDBFD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54703E1B" w14:textId="50446E8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723836.74</w:t>
            </w:r>
          </w:p>
        </w:tc>
        <w:tc>
          <w:tcPr>
            <w:tcW w:w="1562" w:type="dxa"/>
          </w:tcPr>
          <w:p w14:paraId="710B6D25" w14:textId="6C51BE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3367614.62</w:t>
            </w:r>
          </w:p>
        </w:tc>
        <w:tc>
          <w:tcPr>
            <w:tcW w:w="2134" w:type="dxa"/>
          </w:tcPr>
          <w:p w14:paraId="5E670E63" w14:textId="17057B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9FE606" w14:textId="486A6E5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849E6" w14:textId="3616D7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2257B9" w14:textId="77777777" w:rsidTr="005F662A">
        <w:trPr>
          <w:trHeight w:val="54"/>
        </w:trPr>
        <w:tc>
          <w:tcPr>
            <w:tcW w:w="1691" w:type="dxa"/>
          </w:tcPr>
          <w:p w14:paraId="5F8D70EC" w14:textId="6C8C16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5031E7DF" w14:textId="553D3D2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723833.77</w:t>
            </w:r>
          </w:p>
        </w:tc>
        <w:tc>
          <w:tcPr>
            <w:tcW w:w="1562" w:type="dxa"/>
          </w:tcPr>
          <w:p w14:paraId="2599438F" w14:textId="296007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3367615.49</w:t>
            </w:r>
          </w:p>
        </w:tc>
        <w:tc>
          <w:tcPr>
            <w:tcW w:w="2134" w:type="dxa"/>
          </w:tcPr>
          <w:p w14:paraId="03C18DDC" w14:textId="63FBE1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BDA49" w14:textId="510133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1E02F" w14:textId="361449D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0B6C1C" w14:textId="77777777" w:rsidTr="005F662A">
        <w:trPr>
          <w:trHeight w:val="54"/>
        </w:trPr>
        <w:tc>
          <w:tcPr>
            <w:tcW w:w="1691" w:type="dxa"/>
          </w:tcPr>
          <w:p w14:paraId="52F77444" w14:textId="273F4E0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7A344731" w14:textId="42A0626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723831.05</w:t>
            </w:r>
          </w:p>
        </w:tc>
        <w:tc>
          <w:tcPr>
            <w:tcW w:w="1562" w:type="dxa"/>
          </w:tcPr>
          <w:p w14:paraId="429C119F" w14:textId="1DEC65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3367616.42</w:t>
            </w:r>
          </w:p>
        </w:tc>
        <w:tc>
          <w:tcPr>
            <w:tcW w:w="2134" w:type="dxa"/>
          </w:tcPr>
          <w:p w14:paraId="785CCD1C" w14:textId="10FE0B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5AEE6" w14:textId="7D1A9B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36D77" w14:textId="00D2BC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B47577B" w14:textId="77777777" w:rsidTr="005F662A">
        <w:trPr>
          <w:trHeight w:val="54"/>
        </w:trPr>
        <w:tc>
          <w:tcPr>
            <w:tcW w:w="1691" w:type="dxa"/>
          </w:tcPr>
          <w:p w14:paraId="4457FEA8" w14:textId="4AF3CD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ED15675" w14:textId="062AC2D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723828.76</w:t>
            </w:r>
          </w:p>
        </w:tc>
        <w:tc>
          <w:tcPr>
            <w:tcW w:w="1562" w:type="dxa"/>
          </w:tcPr>
          <w:p w14:paraId="3FEEC821" w14:textId="31822AC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3367616.98</w:t>
            </w:r>
          </w:p>
        </w:tc>
        <w:tc>
          <w:tcPr>
            <w:tcW w:w="2134" w:type="dxa"/>
          </w:tcPr>
          <w:p w14:paraId="46807CF8" w14:textId="69B0826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70DE9" w14:textId="338800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D78FD" w14:textId="037835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3A6E4FC" w14:textId="77777777" w:rsidTr="005F662A">
        <w:trPr>
          <w:trHeight w:val="54"/>
        </w:trPr>
        <w:tc>
          <w:tcPr>
            <w:tcW w:w="1691" w:type="dxa"/>
          </w:tcPr>
          <w:p w14:paraId="5CD1CC51" w14:textId="04AB48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7798234E" w14:textId="39FCBBC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723826.53</w:t>
            </w:r>
          </w:p>
        </w:tc>
        <w:tc>
          <w:tcPr>
            <w:tcW w:w="1562" w:type="dxa"/>
          </w:tcPr>
          <w:p w14:paraId="228F5D0D" w14:textId="2FBC2A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3367617.29</w:t>
            </w:r>
          </w:p>
        </w:tc>
        <w:tc>
          <w:tcPr>
            <w:tcW w:w="2134" w:type="dxa"/>
          </w:tcPr>
          <w:p w14:paraId="70F17CFC" w14:textId="60C07B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4B166" w14:textId="533C00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69ECC" w14:textId="3FEEE3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A28048E" w14:textId="77777777" w:rsidTr="005F662A">
        <w:trPr>
          <w:trHeight w:val="54"/>
        </w:trPr>
        <w:tc>
          <w:tcPr>
            <w:tcW w:w="1691" w:type="dxa"/>
          </w:tcPr>
          <w:p w14:paraId="34DEFCC6" w14:textId="5C4389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99404BB" w14:textId="260D9C3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723822.74</w:t>
            </w:r>
          </w:p>
        </w:tc>
        <w:tc>
          <w:tcPr>
            <w:tcW w:w="1562" w:type="dxa"/>
          </w:tcPr>
          <w:p w14:paraId="6E865ABD" w14:textId="732DA5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3367619.09</w:t>
            </w:r>
          </w:p>
        </w:tc>
        <w:tc>
          <w:tcPr>
            <w:tcW w:w="2134" w:type="dxa"/>
          </w:tcPr>
          <w:p w14:paraId="3353F893" w14:textId="392B0F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3F93E" w14:textId="43FE98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D9131" w14:textId="193B17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42CCB6C" w14:textId="77777777" w:rsidTr="005F662A">
        <w:trPr>
          <w:trHeight w:val="54"/>
        </w:trPr>
        <w:tc>
          <w:tcPr>
            <w:tcW w:w="1691" w:type="dxa"/>
          </w:tcPr>
          <w:p w14:paraId="52606A7C" w14:textId="4584AF1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57E1E978" w14:textId="0E3F1DA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723820.02</w:t>
            </w:r>
          </w:p>
        </w:tc>
        <w:tc>
          <w:tcPr>
            <w:tcW w:w="1562" w:type="dxa"/>
          </w:tcPr>
          <w:p w14:paraId="10C672F1" w14:textId="2660ED3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3367619.40</w:t>
            </w:r>
          </w:p>
        </w:tc>
        <w:tc>
          <w:tcPr>
            <w:tcW w:w="2134" w:type="dxa"/>
          </w:tcPr>
          <w:p w14:paraId="283452EE" w14:textId="6F78A8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E43F5" w14:textId="02E325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2037F" w14:textId="5F1C1A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1523EC" w14:textId="77777777" w:rsidTr="005F662A">
        <w:trPr>
          <w:trHeight w:val="54"/>
        </w:trPr>
        <w:tc>
          <w:tcPr>
            <w:tcW w:w="1691" w:type="dxa"/>
          </w:tcPr>
          <w:p w14:paraId="711AB672" w14:textId="0C101A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28D62695" w14:textId="60DD62E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723814.11</w:t>
            </w:r>
          </w:p>
        </w:tc>
        <w:tc>
          <w:tcPr>
            <w:tcW w:w="1562" w:type="dxa"/>
          </w:tcPr>
          <w:p w14:paraId="3A92DCA6" w14:textId="282806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3367621.02</w:t>
            </w:r>
          </w:p>
        </w:tc>
        <w:tc>
          <w:tcPr>
            <w:tcW w:w="2134" w:type="dxa"/>
          </w:tcPr>
          <w:p w14:paraId="2F27A0D3" w14:textId="229D43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1944C" w14:textId="0642BE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2F2B0" w14:textId="4981B6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8388C8" w14:textId="77777777" w:rsidTr="005F662A">
        <w:trPr>
          <w:trHeight w:val="54"/>
        </w:trPr>
        <w:tc>
          <w:tcPr>
            <w:tcW w:w="1691" w:type="dxa"/>
          </w:tcPr>
          <w:p w14:paraId="63084F84" w14:textId="27232D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50DF5B63" w14:textId="0B96A22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723809.39</w:t>
            </w:r>
          </w:p>
        </w:tc>
        <w:tc>
          <w:tcPr>
            <w:tcW w:w="1562" w:type="dxa"/>
          </w:tcPr>
          <w:p w14:paraId="23C1B60A" w14:textId="2CD8AE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3367621.97</w:t>
            </w:r>
          </w:p>
        </w:tc>
        <w:tc>
          <w:tcPr>
            <w:tcW w:w="2134" w:type="dxa"/>
          </w:tcPr>
          <w:p w14:paraId="597165A3" w14:textId="0FAB65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E550D68" w14:textId="3D4E9E8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FF03DE6" w14:textId="0C2529C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3C3714" w14:textId="77777777" w:rsidTr="005F662A">
        <w:trPr>
          <w:trHeight w:val="54"/>
        </w:trPr>
        <w:tc>
          <w:tcPr>
            <w:tcW w:w="1691" w:type="dxa"/>
          </w:tcPr>
          <w:p w14:paraId="16C49279" w14:textId="7B19CC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0E33D8B1" w14:textId="27C2CEC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723800.86</w:t>
            </w:r>
          </w:p>
        </w:tc>
        <w:tc>
          <w:tcPr>
            <w:tcW w:w="1562" w:type="dxa"/>
          </w:tcPr>
          <w:p w14:paraId="760CC2A2" w14:textId="77846A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3367624.59</w:t>
            </w:r>
          </w:p>
        </w:tc>
        <w:tc>
          <w:tcPr>
            <w:tcW w:w="2134" w:type="dxa"/>
          </w:tcPr>
          <w:p w14:paraId="6293B3DD" w14:textId="2DF3131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81E98" w14:textId="613118A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A89FB" w14:textId="338A8A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CD233B" w14:textId="77777777" w:rsidTr="005F662A">
        <w:trPr>
          <w:trHeight w:val="54"/>
        </w:trPr>
        <w:tc>
          <w:tcPr>
            <w:tcW w:w="1691" w:type="dxa"/>
          </w:tcPr>
          <w:p w14:paraId="7A13BFD1" w14:textId="32CD56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62B2BBCB" w14:textId="0A7156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723799.34</w:t>
            </w:r>
          </w:p>
        </w:tc>
        <w:tc>
          <w:tcPr>
            <w:tcW w:w="1562" w:type="dxa"/>
          </w:tcPr>
          <w:p w14:paraId="7DDB5926" w14:textId="39076A3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3367625.98</w:t>
            </w:r>
          </w:p>
        </w:tc>
        <w:tc>
          <w:tcPr>
            <w:tcW w:w="2134" w:type="dxa"/>
          </w:tcPr>
          <w:p w14:paraId="62F7F10D" w14:textId="6C8174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76F4A" w14:textId="3D4FD9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5557B" w14:textId="3B67E9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C25803A" w14:textId="77777777" w:rsidTr="005F662A">
        <w:trPr>
          <w:trHeight w:val="54"/>
        </w:trPr>
        <w:tc>
          <w:tcPr>
            <w:tcW w:w="1691" w:type="dxa"/>
          </w:tcPr>
          <w:p w14:paraId="495C625E" w14:textId="05B511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783689FC" w14:textId="0E7E922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723796.69</w:t>
            </w:r>
          </w:p>
        </w:tc>
        <w:tc>
          <w:tcPr>
            <w:tcW w:w="1562" w:type="dxa"/>
          </w:tcPr>
          <w:p w14:paraId="5F588095" w14:textId="28BA04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3367627.26</w:t>
            </w:r>
          </w:p>
        </w:tc>
        <w:tc>
          <w:tcPr>
            <w:tcW w:w="2134" w:type="dxa"/>
          </w:tcPr>
          <w:p w14:paraId="6149AD84" w14:textId="034CED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2958A" w14:textId="39350A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FC140" w14:textId="42E4BB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7F2F0FB" w14:textId="77777777" w:rsidTr="005F662A">
        <w:trPr>
          <w:trHeight w:val="54"/>
        </w:trPr>
        <w:tc>
          <w:tcPr>
            <w:tcW w:w="1691" w:type="dxa"/>
          </w:tcPr>
          <w:p w14:paraId="2FC8B4EA" w14:textId="5E138C9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41D1305A" w14:textId="2F04B08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723793.88</w:t>
            </w:r>
          </w:p>
        </w:tc>
        <w:tc>
          <w:tcPr>
            <w:tcW w:w="1562" w:type="dxa"/>
          </w:tcPr>
          <w:p w14:paraId="1138C125" w14:textId="61F41B2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3367626.57</w:t>
            </w:r>
          </w:p>
        </w:tc>
        <w:tc>
          <w:tcPr>
            <w:tcW w:w="2134" w:type="dxa"/>
          </w:tcPr>
          <w:p w14:paraId="495650C1" w14:textId="6CC397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4CB51" w14:textId="268A1B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895AE" w14:textId="1B47BB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BBB37C" w14:textId="77777777" w:rsidTr="005F662A">
        <w:trPr>
          <w:trHeight w:val="54"/>
        </w:trPr>
        <w:tc>
          <w:tcPr>
            <w:tcW w:w="1691" w:type="dxa"/>
          </w:tcPr>
          <w:p w14:paraId="775B6760" w14:textId="59E166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0899C876" w14:textId="372151E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723793.34</w:t>
            </w:r>
          </w:p>
        </w:tc>
        <w:tc>
          <w:tcPr>
            <w:tcW w:w="1562" w:type="dxa"/>
          </w:tcPr>
          <w:p w14:paraId="0EAC10A4" w14:textId="145013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3367626.25</w:t>
            </w:r>
          </w:p>
        </w:tc>
        <w:tc>
          <w:tcPr>
            <w:tcW w:w="2134" w:type="dxa"/>
          </w:tcPr>
          <w:p w14:paraId="7A0718C6" w14:textId="5F12070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E62C8" w14:textId="51A5BC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0806D" w14:textId="5E42B2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0CAE674" w14:textId="77777777" w:rsidTr="005F662A">
        <w:trPr>
          <w:trHeight w:val="54"/>
        </w:trPr>
        <w:tc>
          <w:tcPr>
            <w:tcW w:w="1691" w:type="dxa"/>
          </w:tcPr>
          <w:p w14:paraId="79C88D04" w14:textId="12F7D2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1DD6CD6A" w14:textId="485CC4B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723789.79</w:t>
            </w:r>
          </w:p>
        </w:tc>
        <w:tc>
          <w:tcPr>
            <w:tcW w:w="1562" w:type="dxa"/>
          </w:tcPr>
          <w:p w14:paraId="549311D4" w14:textId="29F3D72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3367628.41</w:t>
            </w:r>
          </w:p>
        </w:tc>
        <w:tc>
          <w:tcPr>
            <w:tcW w:w="2134" w:type="dxa"/>
          </w:tcPr>
          <w:p w14:paraId="291FE64E" w14:textId="0A91ED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31494" w14:textId="1B469F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94E3B" w14:textId="7F6CDA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DF60BE" w14:textId="77777777" w:rsidTr="005F662A">
        <w:trPr>
          <w:trHeight w:val="54"/>
        </w:trPr>
        <w:tc>
          <w:tcPr>
            <w:tcW w:w="1691" w:type="dxa"/>
          </w:tcPr>
          <w:p w14:paraId="26D01E95" w14:textId="058F0E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19320373" w14:textId="5C21793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723788.01</w:t>
            </w:r>
          </w:p>
        </w:tc>
        <w:tc>
          <w:tcPr>
            <w:tcW w:w="1562" w:type="dxa"/>
          </w:tcPr>
          <w:p w14:paraId="2EBB0F49" w14:textId="0B3360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3367630.57</w:t>
            </w:r>
          </w:p>
        </w:tc>
        <w:tc>
          <w:tcPr>
            <w:tcW w:w="2134" w:type="dxa"/>
          </w:tcPr>
          <w:p w14:paraId="59461DB3" w14:textId="4D17AE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EE4ABB" w14:textId="20985C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5E357" w14:textId="10288A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C194EC8" w14:textId="77777777" w:rsidTr="005F662A">
        <w:trPr>
          <w:trHeight w:val="54"/>
        </w:trPr>
        <w:tc>
          <w:tcPr>
            <w:tcW w:w="1691" w:type="dxa"/>
          </w:tcPr>
          <w:p w14:paraId="34721D72" w14:textId="01F03E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18E07ED9" w14:textId="788D1C6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723785.37</w:t>
            </w:r>
          </w:p>
        </w:tc>
        <w:tc>
          <w:tcPr>
            <w:tcW w:w="1562" w:type="dxa"/>
          </w:tcPr>
          <w:p w14:paraId="776F1BE7" w14:textId="5888A5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3367631.75</w:t>
            </w:r>
          </w:p>
        </w:tc>
        <w:tc>
          <w:tcPr>
            <w:tcW w:w="2134" w:type="dxa"/>
          </w:tcPr>
          <w:p w14:paraId="7C8E5B49" w14:textId="0D54DF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0EEC9" w14:textId="0C13317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58B2E" w14:textId="575CD1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292DF67" w14:textId="77777777" w:rsidTr="005F662A">
        <w:trPr>
          <w:trHeight w:val="54"/>
        </w:trPr>
        <w:tc>
          <w:tcPr>
            <w:tcW w:w="1691" w:type="dxa"/>
          </w:tcPr>
          <w:p w14:paraId="2F297670" w14:textId="17915D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64B16CF8" w14:textId="3EB0F46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723781.14</w:t>
            </w:r>
          </w:p>
        </w:tc>
        <w:tc>
          <w:tcPr>
            <w:tcW w:w="1562" w:type="dxa"/>
          </w:tcPr>
          <w:p w14:paraId="05AE4E79" w14:textId="259DA1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3367633.27</w:t>
            </w:r>
          </w:p>
        </w:tc>
        <w:tc>
          <w:tcPr>
            <w:tcW w:w="2134" w:type="dxa"/>
          </w:tcPr>
          <w:p w14:paraId="0B052C69" w14:textId="2B5C16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57150" w14:textId="06E03FF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8FA9A" w14:textId="640316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10DC4A4" w14:textId="77777777" w:rsidTr="005F662A">
        <w:trPr>
          <w:trHeight w:val="54"/>
        </w:trPr>
        <w:tc>
          <w:tcPr>
            <w:tcW w:w="1691" w:type="dxa"/>
          </w:tcPr>
          <w:p w14:paraId="2430DBBA" w14:textId="283D78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016A2426" w14:textId="594A9DE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723778.61</w:t>
            </w:r>
          </w:p>
        </w:tc>
        <w:tc>
          <w:tcPr>
            <w:tcW w:w="1562" w:type="dxa"/>
          </w:tcPr>
          <w:p w14:paraId="5FF97469" w14:textId="1E9844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3367635.13</w:t>
            </w:r>
          </w:p>
        </w:tc>
        <w:tc>
          <w:tcPr>
            <w:tcW w:w="2134" w:type="dxa"/>
          </w:tcPr>
          <w:p w14:paraId="7FF3B93B" w14:textId="52838C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616FA" w14:textId="1BAD7B5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C491E" w14:textId="6960CBF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02BE27" w14:textId="77777777" w:rsidTr="005F662A">
        <w:trPr>
          <w:trHeight w:val="54"/>
        </w:trPr>
        <w:tc>
          <w:tcPr>
            <w:tcW w:w="1691" w:type="dxa"/>
          </w:tcPr>
          <w:p w14:paraId="119634AB" w14:textId="0545E0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4A6F2FE1" w14:textId="64B5B1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723777.10</w:t>
            </w:r>
          </w:p>
        </w:tc>
        <w:tc>
          <w:tcPr>
            <w:tcW w:w="1562" w:type="dxa"/>
          </w:tcPr>
          <w:p w14:paraId="268CA794" w14:textId="295A15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3367637.75</w:t>
            </w:r>
          </w:p>
        </w:tc>
        <w:tc>
          <w:tcPr>
            <w:tcW w:w="2134" w:type="dxa"/>
          </w:tcPr>
          <w:p w14:paraId="7D058E43" w14:textId="7FFFBA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2F94B4" w14:textId="1097945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89AAE" w14:textId="2221B4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07428CA" w14:textId="77777777" w:rsidTr="005F662A">
        <w:trPr>
          <w:trHeight w:val="54"/>
        </w:trPr>
        <w:tc>
          <w:tcPr>
            <w:tcW w:w="1691" w:type="dxa"/>
          </w:tcPr>
          <w:p w14:paraId="71164FC4" w14:textId="234D89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7FFEFA0D" w14:textId="70AB5A3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723776.69</w:t>
            </w:r>
          </w:p>
        </w:tc>
        <w:tc>
          <w:tcPr>
            <w:tcW w:w="1562" w:type="dxa"/>
          </w:tcPr>
          <w:p w14:paraId="73CBBB7B" w14:textId="78B05E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3367641.27</w:t>
            </w:r>
          </w:p>
        </w:tc>
        <w:tc>
          <w:tcPr>
            <w:tcW w:w="2134" w:type="dxa"/>
          </w:tcPr>
          <w:p w14:paraId="69E45A23" w14:textId="2129E8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62E5AD" w14:textId="5FB7234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20C72" w14:textId="0FD1CA6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F66885A" w14:textId="77777777" w:rsidTr="005F662A">
        <w:trPr>
          <w:trHeight w:val="54"/>
        </w:trPr>
        <w:tc>
          <w:tcPr>
            <w:tcW w:w="1691" w:type="dxa"/>
          </w:tcPr>
          <w:p w14:paraId="17BEC5FB" w14:textId="5B89C7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0CBDF42C" w14:textId="4FC6AF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723776.81</w:t>
            </w:r>
          </w:p>
        </w:tc>
        <w:tc>
          <w:tcPr>
            <w:tcW w:w="1562" w:type="dxa"/>
          </w:tcPr>
          <w:p w14:paraId="6E4CE21F" w14:textId="143EFF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3367644.65</w:t>
            </w:r>
          </w:p>
        </w:tc>
        <w:tc>
          <w:tcPr>
            <w:tcW w:w="2134" w:type="dxa"/>
          </w:tcPr>
          <w:p w14:paraId="168BAA90" w14:textId="4FE725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B0DFD" w14:textId="719B24A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454D0" w14:textId="67DAA1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5EBBC8" w14:textId="77777777" w:rsidTr="005F662A">
        <w:trPr>
          <w:trHeight w:val="54"/>
        </w:trPr>
        <w:tc>
          <w:tcPr>
            <w:tcW w:w="1691" w:type="dxa"/>
          </w:tcPr>
          <w:p w14:paraId="3C6E690E" w14:textId="4456D0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72C1154D" w14:textId="518BBCD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723778.72</w:t>
            </w:r>
          </w:p>
        </w:tc>
        <w:tc>
          <w:tcPr>
            <w:tcW w:w="1562" w:type="dxa"/>
          </w:tcPr>
          <w:p w14:paraId="745B154B" w14:textId="78D7609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3367646.40</w:t>
            </w:r>
          </w:p>
        </w:tc>
        <w:tc>
          <w:tcPr>
            <w:tcW w:w="2134" w:type="dxa"/>
          </w:tcPr>
          <w:p w14:paraId="654CD4DB" w14:textId="79A233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EC414" w14:textId="5EAB79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50A09" w14:textId="7365C3B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D4D1EA" w14:textId="77777777" w:rsidTr="005F662A">
        <w:trPr>
          <w:trHeight w:val="54"/>
        </w:trPr>
        <w:tc>
          <w:tcPr>
            <w:tcW w:w="1691" w:type="dxa"/>
          </w:tcPr>
          <w:p w14:paraId="2CCB03F1" w14:textId="3E85E7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03630A1F" w14:textId="3203B6F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723779.45</w:t>
            </w:r>
          </w:p>
        </w:tc>
        <w:tc>
          <w:tcPr>
            <w:tcW w:w="1562" w:type="dxa"/>
          </w:tcPr>
          <w:p w14:paraId="09880B60" w14:textId="539006D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3367647.70</w:t>
            </w:r>
          </w:p>
        </w:tc>
        <w:tc>
          <w:tcPr>
            <w:tcW w:w="2134" w:type="dxa"/>
          </w:tcPr>
          <w:p w14:paraId="4329199F" w14:textId="576334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8C800" w14:textId="13DE4C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D564F" w14:textId="5229B8B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4D8A22" w14:textId="77777777" w:rsidTr="005F662A">
        <w:trPr>
          <w:trHeight w:val="54"/>
        </w:trPr>
        <w:tc>
          <w:tcPr>
            <w:tcW w:w="1691" w:type="dxa"/>
          </w:tcPr>
          <w:p w14:paraId="4FABB4EC" w14:textId="7FB948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0948AC97" w14:textId="0230128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723778.78</w:t>
            </w:r>
          </w:p>
        </w:tc>
        <w:tc>
          <w:tcPr>
            <w:tcW w:w="1562" w:type="dxa"/>
          </w:tcPr>
          <w:p w14:paraId="4411C1B8" w14:textId="0942A7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3367648.82</w:t>
            </w:r>
          </w:p>
        </w:tc>
        <w:tc>
          <w:tcPr>
            <w:tcW w:w="2134" w:type="dxa"/>
          </w:tcPr>
          <w:p w14:paraId="784197C4" w14:textId="5D19C1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6837F0" w14:textId="401096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69DB9" w14:textId="576CE45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E7EF7A" w14:textId="77777777" w:rsidTr="005F662A">
        <w:trPr>
          <w:trHeight w:val="54"/>
        </w:trPr>
        <w:tc>
          <w:tcPr>
            <w:tcW w:w="1691" w:type="dxa"/>
          </w:tcPr>
          <w:p w14:paraId="76E15599" w14:textId="72DADB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D9DD5FA" w14:textId="5127CF2B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723777.03</w:t>
            </w:r>
          </w:p>
        </w:tc>
        <w:tc>
          <w:tcPr>
            <w:tcW w:w="1562" w:type="dxa"/>
          </w:tcPr>
          <w:p w14:paraId="6B26BA59" w14:textId="7F437E7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3367649.78</w:t>
            </w:r>
          </w:p>
        </w:tc>
        <w:tc>
          <w:tcPr>
            <w:tcW w:w="2134" w:type="dxa"/>
          </w:tcPr>
          <w:p w14:paraId="47C7E310" w14:textId="5B5746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5ECAE2" w14:textId="3E39F58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A136D" w14:textId="508CE3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262E09C" w14:textId="77777777" w:rsidTr="005F662A">
        <w:trPr>
          <w:trHeight w:val="54"/>
        </w:trPr>
        <w:tc>
          <w:tcPr>
            <w:tcW w:w="1691" w:type="dxa"/>
          </w:tcPr>
          <w:p w14:paraId="106C2B3D" w14:textId="364F9A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20C37C7C" w14:textId="26DBE5C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723775.96</w:t>
            </w:r>
          </w:p>
        </w:tc>
        <w:tc>
          <w:tcPr>
            <w:tcW w:w="1562" w:type="dxa"/>
          </w:tcPr>
          <w:p w14:paraId="068B52CE" w14:textId="5D0AED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3367650.57</w:t>
            </w:r>
          </w:p>
        </w:tc>
        <w:tc>
          <w:tcPr>
            <w:tcW w:w="2134" w:type="dxa"/>
          </w:tcPr>
          <w:p w14:paraId="29F44D54" w14:textId="073957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7549A" w14:textId="3DD8CB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55D8D" w14:textId="40F728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F99C031" w14:textId="77777777" w:rsidTr="005F662A">
        <w:trPr>
          <w:trHeight w:val="54"/>
        </w:trPr>
        <w:tc>
          <w:tcPr>
            <w:tcW w:w="1691" w:type="dxa"/>
          </w:tcPr>
          <w:p w14:paraId="26AE6531" w14:textId="486F055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0B6CD0BC" w14:textId="662CF03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723774.88</w:t>
            </w:r>
          </w:p>
        </w:tc>
        <w:tc>
          <w:tcPr>
            <w:tcW w:w="1562" w:type="dxa"/>
          </w:tcPr>
          <w:p w14:paraId="68907E28" w14:textId="650923E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3367651.73</w:t>
            </w:r>
          </w:p>
        </w:tc>
        <w:tc>
          <w:tcPr>
            <w:tcW w:w="2134" w:type="dxa"/>
          </w:tcPr>
          <w:p w14:paraId="0A44B7C6" w14:textId="2AB279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AE859" w14:textId="1BDDD3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04167" w14:textId="280CD6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E3E8A99" w14:textId="77777777" w:rsidTr="005F662A">
        <w:trPr>
          <w:trHeight w:val="54"/>
        </w:trPr>
        <w:tc>
          <w:tcPr>
            <w:tcW w:w="1691" w:type="dxa"/>
          </w:tcPr>
          <w:p w14:paraId="1643A2E7" w14:textId="3057C9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3BCD27B9" w14:textId="32E2BC9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723772.48</w:t>
            </w:r>
          </w:p>
        </w:tc>
        <w:tc>
          <w:tcPr>
            <w:tcW w:w="1562" w:type="dxa"/>
          </w:tcPr>
          <w:p w14:paraId="4879B9B3" w14:textId="3F6A96E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3367653.52</w:t>
            </w:r>
          </w:p>
        </w:tc>
        <w:tc>
          <w:tcPr>
            <w:tcW w:w="2134" w:type="dxa"/>
          </w:tcPr>
          <w:p w14:paraId="00D5EB89" w14:textId="772CA4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9A2A4" w14:textId="06C076C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12613" w14:textId="2099D0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6351C5" w14:textId="77777777" w:rsidTr="005F662A">
        <w:trPr>
          <w:trHeight w:val="54"/>
        </w:trPr>
        <w:tc>
          <w:tcPr>
            <w:tcW w:w="1691" w:type="dxa"/>
          </w:tcPr>
          <w:p w14:paraId="76FE5DCD" w14:textId="7644D9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17616DF9" w14:textId="4A598CD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723771.08</w:t>
            </w:r>
          </w:p>
        </w:tc>
        <w:tc>
          <w:tcPr>
            <w:tcW w:w="1562" w:type="dxa"/>
          </w:tcPr>
          <w:p w14:paraId="0FC49D89" w14:textId="687C35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3367655.31</w:t>
            </w:r>
          </w:p>
        </w:tc>
        <w:tc>
          <w:tcPr>
            <w:tcW w:w="2134" w:type="dxa"/>
          </w:tcPr>
          <w:p w14:paraId="04DC4D77" w14:textId="001C2C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486A8" w14:textId="53F6AB1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FE85E3" w14:textId="390D9E1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012D5A1" w14:textId="77777777" w:rsidTr="005F662A">
        <w:trPr>
          <w:trHeight w:val="54"/>
        </w:trPr>
        <w:tc>
          <w:tcPr>
            <w:tcW w:w="1691" w:type="dxa"/>
          </w:tcPr>
          <w:p w14:paraId="632BB9A1" w14:textId="6D9A2F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1F7D3373" w14:textId="4F2E2211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723769.68</w:t>
            </w:r>
          </w:p>
        </w:tc>
        <w:tc>
          <w:tcPr>
            <w:tcW w:w="1562" w:type="dxa"/>
          </w:tcPr>
          <w:p w14:paraId="212B9414" w14:textId="37DDD4D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3367659.51</w:t>
            </w:r>
          </w:p>
        </w:tc>
        <w:tc>
          <w:tcPr>
            <w:tcW w:w="2134" w:type="dxa"/>
          </w:tcPr>
          <w:p w14:paraId="1FDC79D1" w14:textId="543B472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A0364" w14:textId="012641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10393" w14:textId="33B034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BDE5419" w14:textId="77777777" w:rsidTr="005F662A">
        <w:trPr>
          <w:trHeight w:val="54"/>
        </w:trPr>
        <w:tc>
          <w:tcPr>
            <w:tcW w:w="1691" w:type="dxa"/>
          </w:tcPr>
          <w:p w14:paraId="5471D345" w14:textId="7B4D33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2DC2CDF1" w14:textId="5BB3F4D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723767.56</w:t>
            </w:r>
          </w:p>
        </w:tc>
        <w:tc>
          <w:tcPr>
            <w:tcW w:w="1562" w:type="dxa"/>
          </w:tcPr>
          <w:p w14:paraId="25636228" w14:textId="21C5C1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3367664.99</w:t>
            </w:r>
          </w:p>
        </w:tc>
        <w:tc>
          <w:tcPr>
            <w:tcW w:w="2134" w:type="dxa"/>
          </w:tcPr>
          <w:p w14:paraId="70B95692" w14:textId="3AA088A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B082B" w14:textId="3BA6935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5071B" w14:textId="006EED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471C734" w14:textId="77777777" w:rsidTr="005F662A">
        <w:trPr>
          <w:trHeight w:val="54"/>
        </w:trPr>
        <w:tc>
          <w:tcPr>
            <w:tcW w:w="1691" w:type="dxa"/>
          </w:tcPr>
          <w:p w14:paraId="634D427D" w14:textId="7BF406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25FC934C" w14:textId="5B9C23F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723766.77</w:t>
            </w:r>
          </w:p>
        </w:tc>
        <w:tc>
          <w:tcPr>
            <w:tcW w:w="1562" w:type="dxa"/>
          </w:tcPr>
          <w:p w14:paraId="65AB94F0" w14:textId="101B83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3367667.23</w:t>
            </w:r>
          </w:p>
        </w:tc>
        <w:tc>
          <w:tcPr>
            <w:tcW w:w="2134" w:type="dxa"/>
          </w:tcPr>
          <w:p w14:paraId="027D9C39" w14:textId="0A808EC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EF2CD" w14:textId="00F138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56FE1" w14:textId="4114AE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5E9BEA0" w14:textId="77777777" w:rsidTr="005F662A">
        <w:trPr>
          <w:trHeight w:val="54"/>
        </w:trPr>
        <w:tc>
          <w:tcPr>
            <w:tcW w:w="1691" w:type="dxa"/>
          </w:tcPr>
          <w:p w14:paraId="0915C4FE" w14:textId="2342E85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2332F20F" w14:textId="58D891A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723766.71</w:t>
            </w:r>
          </w:p>
        </w:tc>
        <w:tc>
          <w:tcPr>
            <w:tcW w:w="1562" w:type="dxa"/>
          </w:tcPr>
          <w:p w14:paraId="747CDC3F" w14:textId="075855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3367668.67</w:t>
            </w:r>
          </w:p>
        </w:tc>
        <w:tc>
          <w:tcPr>
            <w:tcW w:w="2134" w:type="dxa"/>
          </w:tcPr>
          <w:p w14:paraId="751A62EE" w14:textId="62DC06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24305" w14:textId="2DE8796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1C25A" w14:textId="4A86281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4E93994" w14:textId="77777777" w:rsidTr="005F662A">
        <w:trPr>
          <w:trHeight w:val="54"/>
        </w:trPr>
        <w:tc>
          <w:tcPr>
            <w:tcW w:w="1691" w:type="dxa"/>
          </w:tcPr>
          <w:p w14:paraId="4D09B595" w14:textId="1252CF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0887E7C7" w14:textId="0DF4772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723766.82</w:t>
            </w:r>
          </w:p>
        </w:tc>
        <w:tc>
          <w:tcPr>
            <w:tcW w:w="1562" w:type="dxa"/>
          </w:tcPr>
          <w:p w14:paraId="60D37E2E" w14:textId="768B21C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3367670.31</w:t>
            </w:r>
          </w:p>
        </w:tc>
        <w:tc>
          <w:tcPr>
            <w:tcW w:w="2134" w:type="dxa"/>
          </w:tcPr>
          <w:p w14:paraId="2C9C9017" w14:textId="529C962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092FB" w14:textId="5C3855F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36BBE" w14:textId="7846C6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3CD72C9" w14:textId="77777777" w:rsidTr="005F662A">
        <w:trPr>
          <w:trHeight w:val="54"/>
        </w:trPr>
        <w:tc>
          <w:tcPr>
            <w:tcW w:w="1691" w:type="dxa"/>
          </w:tcPr>
          <w:p w14:paraId="759FC0E7" w14:textId="7BB93D2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CB8665E" w14:textId="0C6C84A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723765.81</w:t>
            </w:r>
          </w:p>
        </w:tc>
        <w:tc>
          <w:tcPr>
            <w:tcW w:w="1562" w:type="dxa"/>
          </w:tcPr>
          <w:p w14:paraId="193BCEC9" w14:textId="3A2988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3367671.71</w:t>
            </w:r>
          </w:p>
        </w:tc>
        <w:tc>
          <w:tcPr>
            <w:tcW w:w="2134" w:type="dxa"/>
          </w:tcPr>
          <w:p w14:paraId="2678B60F" w14:textId="666D53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ED2A66" w14:textId="0B33C79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079CC" w14:textId="5C7CE4F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0FDADBD" w14:textId="77777777" w:rsidTr="005F662A">
        <w:trPr>
          <w:trHeight w:val="54"/>
        </w:trPr>
        <w:tc>
          <w:tcPr>
            <w:tcW w:w="1691" w:type="dxa"/>
          </w:tcPr>
          <w:p w14:paraId="10B6FFF2" w14:textId="7EFF1D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57859B10" w14:textId="1C1AA7C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723764.37</w:t>
            </w:r>
          </w:p>
        </w:tc>
        <w:tc>
          <w:tcPr>
            <w:tcW w:w="1562" w:type="dxa"/>
          </w:tcPr>
          <w:p w14:paraId="3B9A9ED6" w14:textId="45A3BB6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3367673.21</w:t>
            </w:r>
          </w:p>
        </w:tc>
        <w:tc>
          <w:tcPr>
            <w:tcW w:w="2134" w:type="dxa"/>
          </w:tcPr>
          <w:p w14:paraId="35CC5268" w14:textId="355897F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23160" w14:textId="22CB82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D28A8" w14:textId="7451AE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1083C3F" w14:textId="77777777" w:rsidTr="005F662A">
        <w:trPr>
          <w:trHeight w:val="54"/>
        </w:trPr>
        <w:tc>
          <w:tcPr>
            <w:tcW w:w="1691" w:type="dxa"/>
          </w:tcPr>
          <w:p w14:paraId="33ED9A47" w14:textId="73FC18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D4456D5" w14:textId="293FEC6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723763.47</w:t>
            </w:r>
          </w:p>
        </w:tc>
        <w:tc>
          <w:tcPr>
            <w:tcW w:w="1562" w:type="dxa"/>
          </w:tcPr>
          <w:p w14:paraId="01C3F656" w14:textId="145CD0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3367675.84</w:t>
            </w:r>
          </w:p>
        </w:tc>
        <w:tc>
          <w:tcPr>
            <w:tcW w:w="2134" w:type="dxa"/>
          </w:tcPr>
          <w:p w14:paraId="55CDE342" w14:textId="47B7E1B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446A6" w14:textId="745A34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73FD3" w14:textId="43A3572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7D34A79" w14:textId="77777777" w:rsidTr="005F662A">
        <w:trPr>
          <w:trHeight w:val="54"/>
        </w:trPr>
        <w:tc>
          <w:tcPr>
            <w:tcW w:w="1691" w:type="dxa"/>
          </w:tcPr>
          <w:p w14:paraId="02C36B95" w14:textId="3FDCDF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1E02D8DC" w14:textId="176F2A3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723761.52</w:t>
            </w:r>
          </w:p>
        </w:tc>
        <w:tc>
          <w:tcPr>
            <w:tcW w:w="1562" w:type="dxa"/>
          </w:tcPr>
          <w:p w14:paraId="6E4621B6" w14:textId="1EB293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3367681.44</w:t>
            </w:r>
          </w:p>
        </w:tc>
        <w:tc>
          <w:tcPr>
            <w:tcW w:w="2134" w:type="dxa"/>
          </w:tcPr>
          <w:p w14:paraId="13883BA4" w14:textId="43DF34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4CFAD" w14:textId="64F3499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01C87" w14:textId="645C54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63F42B7" w14:textId="77777777" w:rsidTr="005F662A">
        <w:trPr>
          <w:trHeight w:val="54"/>
        </w:trPr>
        <w:tc>
          <w:tcPr>
            <w:tcW w:w="1691" w:type="dxa"/>
          </w:tcPr>
          <w:p w14:paraId="1538E5BF" w14:textId="13EF34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42D28C7B" w14:textId="5ABD2FE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723759.16</w:t>
            </w:r>
          </w:p>
        </w:tc>
        <w:tc>
          <w:tcPr>
            <w:tcW w:w="1562" w:type="dxa"/>
          </w:tcPr>
          <w:p w14:paraId="22641816" w14:textId="26E33C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3367687.95</w:t>
            </w:r>
          </w:p>
        </w:tc>
        <w:tc>
          <w:tcPr>
            <w:tcW w:w="2134" w:type="dxa"/>
          </w:tcPr>
          <w:p w14:paraId="74FCCFD1" w14:textId="76960D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D7E3D" w14:textId="7583E3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0A0A1" w14:textId="5FB56D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8192DF5" w14:textId="77777777" w:rsidTr="005F662A">
        <w:trPr>
          <w:trHeight w:val="54"/>
        </w:trPr>
        <w:tc>
          <w:tcPr>
            <w:tcW w:w="1691" w:type="dxa"/>
          </w:tcPr>
          <w:p w14:paraId="469ACD13" w14:textId="3904E20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BBA1AE2" w14:textId="0B60E29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723758.10</w:t>
            </w:r>
          </w:p>
        </w:tc>
        <w:tc>
          <w:tcPr>
            <w:tcW w:w="1562" w:type="dxa"/>
          </w:tcPr>
          <w:p w14:paraId="6DA626CB" w14:textId="1EE19AD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3367690.69</w:t>
            </w:r>
          </w:p>
        </w:tc>
        <w:tc>
          <w:tcPr>
            <w:tcW w:w="2134" w:type="dxa"/>
          </w:tcPr>
          <w:p w14:paraId="1A2B19A8" w14:textId="4FFDF7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408B1" w14:textId="5D15A1A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E2CCB" w14:textId="21E7E3B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D79CF16" w14:textId="77777777" w:rsidTr="005F662A">
        <w:trPr>
          <w:trHeight w:val="54"/>
        </w:trPr>
        <w:tc>
          <w:tcPr>
            <w:tcW w:w="1691" w:type="dxa"/>
          </w:tcPr>
          <w:p w14:paraId="3D70C059" w14:textId="450A829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298FF318" w14:textId="3F3FCD0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723757.82</w:t>
            </w:r>
          </w:p>
        </w:tc>
        <w:tc>
          <w:tcPr>
            <w:tcW w:w="1562" w:type="dxa"/>
          </w:tcPr>
          <w:p w14:paraId="126DB49E" w14:textId="0DA8F2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3367693.21</w:t>
            </w:r>
          </w:p>
        </w:tc>
        <w:tc>
          <w:tcPr>
            <w:tcW w:w="2134" w:type="dxa"/>
          </w:tcPr>
          <w:p w14:paraId="15B6BD29" w14:textId="2560E0B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3845F" w14:textId="109920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9E603" w14:textId="5D7231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E85E9C2" w14:textId="77777777" w:rsidTr="005F662A">
        <w:trPr>
          <w:trHeight w:val="54"/>
        </w:trPr>
        <w:tc>
          <w:tcPr>
            <w:tcW w:w="1691" w:type="dxa"/>
          </w:tcPr>
          <w:p w14:paraId="42FD2A27" w14:textId="026592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0546FE80" w14:textId="0DA160C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723757.09</w:t>
            </w:r>
          </w:p>
        </w:tc>
        <w:tc>
          <w:tcPr>
            <w:tcW w:w="1562" w:type="dxa"/>
          </w:tcPr>
          <w:p w14:paraId="0F9E304C" w14:textId="030B95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3367695.78</w:t>
            </w:r>
          </w:p>
        </w:tc>
        <w:tc>
          <w:tcPr>
            <w:tcW w:w="2134" w:type="dxa"/>
          </w:tcPr>
          <w:p w14:paraId="42AF8523" w14:textId="6E6E93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36C06" w14:textId="23126A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419FD" w14:textId="1498A96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7CEAB3" w14:textId="77777777" w:rsidTr="005F662A">
        <w:trPr>
          <w:trHeight w:val="54"/>
        </w:trPr>
        <w:tc>
          <w:tcPr>
            <w:tcW w:w="1691" w:type="dxa"/>
          </w:tcPr>
          <w:p w14:paraId="6C88BCF1" w14:textId="4A44D3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4C55C6A" w14:textId="4D72ED1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723755.52</w:t>
            </w:r>
          </w:p>
        </w:tc>
        <w:tc>
          <w:tcPr>
            <w:tcW w:w="1562" w:type="dxa"/>
          </w:tcPr>
          <w:p w14:paraId="327739E2" w14:textId="4CFE03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3367697.85</w:t>
            </w:r>
          </w:p>
        </w:tc>
        <w:tc>
          <w:tcPr>
            <w:tcW w:w="2134" w:type="dxa"/>
          </w:tcPr>
          <w:p w14:paraId="22F451BE" w14:textId="47E1491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1F0BA2C" w14:textId="28BDC76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B22DCC9" w14:textId="1396ADC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4924213" w14:textId="77777777" w:rsidTr="005F662A">
        <w:trPr>
          <w:trHeight w:val="54"/>
        </w:trPr>
        <w:tc>
          <w:tcPr>
            <w:tcW w:w="1691" w:type="dxa"/>
          </w:tcPr>
          <w:p w14:paraId="6EDB369F" w14:textId="79FD7D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6ACB76E8" w14:textId="0CD157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723754.46</w:t>
            </w:r>
          </w:p>
        </w:tc>
        <w:tc>
          <w:tcPr>
            <w:tcW w:w="1562" w:type="dxa"/>
          </w:tcPr>
          <w:p w14:paraId="1A9D99F2" w14:textId="561C847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3367700.43</w:t>
            </w:r>
          </w:p>
        </w:tc>
        <w:tc>
          <w:tcPr>
            <w:tcW w:w="2134" w:type="dxa"/>
          </w:tcPr>
          <w:p w14:paraId="2B278F8A" w14:textId="1F13EC6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A6492" w14:textId="5A6022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0FACC" w14:textId="3524CD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2E838D9" w14:textId="77777777" w:rsidTr="005F662A">
        <w:trPr>
          <w:trHeight w:val="54"/>
        </w:trPr>
        <w:tc>
          <w:tcPr>
            <w:tcW w:w="1691" w:type="dxa"/>
          </w:tcPr>
          <w:p w14:paraId="5AD2F1C3" w14:textId="61D9B8C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6991BB1A" w14:textId="7892328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723753.84</w:t>
            </w:r>
          </w:p>
        </w:tc>
        <w:tc>
          <w:tcPr>
            <w:tcW w:w="1562" w:type="dxa"/>
          </w:tcPr>
          <w:p w14:paraId="16C3B88D" w14:textId="1BA98AD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3367704.34</w:t>
            </w:r>
          </w:p>
        </w:tc>
        <w:tc>
          <w:tcPr>
            <w:tcW w:w="2134" w:type="dxa"/>
          </w:tcPr>
          <w:p w14:paraId="6D8BC679" w14:textId="5240F2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9F437" w14:textId="20AC135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A96CD" w14:textId="046E1D8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A4B0D3F" w14:textId="77777777" w:rsidTr="005F662A">
        <w:trPr>
          <w:trHeight w:val="54"/>
        </w:trPr>
        <w:tc>
          <w:tcPr>
            <w:tcW w:w="1691" w:type="dxa"/>
          </w:tcPr>
          <w:p w14:paraId="17735E21" w14:textId="0C4822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3FEED102" w14:textId="4658937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723752.84</w:t>
            </w:r>
          </w:p>
        </w:tc>
        <w:tc>
          <w:tcPr>
            <w:tcW w:w="1562" w:type="dxa"/>
          </w:tcPr>
          <w:p w14:paraId="47D51C55" w14:textId="4F1E8F4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3367708.76</w:t>
            </w:r>
          </w:p>
        </w:tc>
        <w:tc>
          <w:tcPr>
            <w:tcW w:w="2134" w:type="dxa"/>
          </w:tcPr>
          <w:p w14:paraId="55ACC437" w14:textId="626C70F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05BED" w14:textId="75366E1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38D28" w14:textId="442AA20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1BF513B" w14:textId="77777777" w:rsidTr="005F662A">
        <w:trPr>
          <w:trHeight w:val="54"/>
        </w:trPr>
        <w:tc>
          <w:tcPr>
            <w:tcW w:w="1691" w:type="dxa"/>
          </w:tcPr>
          <w:p w14:paraId="1A28DA08" w14:textId="739C075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C41172F" w14:textId="43D29CA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723749.42</w:t>
            </w:r>
          </w:p>
        </w:tc>
        <w:tc>
          <w:tcPr>
            <w:tcW w:w="1562" w:type="dxa"/>
          </w:tcPr>
          <w:p w14:paraId="58233B57" w14:textId="01D16D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3367717.34</w:t>
            </w:r>
          </w:p>
        </w:tc>
        <w:tc>
          <w:tcPr>
            <w:tcW w:w="2134" w:type="dxa"/>
          </w:tcPr>
          <w:p w14:paraId="5AA86D91" w14:textId="5A5AA4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4246" w14:textId="6275C0E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B2ECC" w14:textId="5A77817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89D8CB" w14:textId="77777777" w:rsidTr="005F662A">
        <w:trPr>
          <w:trHeight w:val="54"/>
        </w:trPr>
        <w:tc>
          <w:tcPr>
            <w:tcW w:w="1691" w:type="dxa"/>
          </w:tcPr>
          <w:p w14:paraId="5143C770" w14:textId="494EC0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3046F818" w14:textId="6D3090A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723746.23</w:t>
            </w:r>
          </w:p>
        </w:tc>
        <w:tc>
          <w:tcPr>
            <w:tcW w:w="1562" w:type="dxa"/>
          </w:tcPr>
          <w:p w14:paraId="2DA8737B" w14:textId="7B299F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3367725.12</w:t>
            </w:r>
          </w:p>
        </w:tc>
        <w:tc>
          <w:tcPr>
            <w:tcW w:w="2134" w:type="dxa"/>
          </w:tcPr>
          <w:p w14:paraId="32630974" w14:textId="06E516A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E83D4" w14:textId="1DA1E2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429F1" w14:textId="666DA6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B233EAF" w14:textId="77777777" w:rsidTr="005F662A">
        <w:trPr>
          <w:trHeight w:val="54"/>
        </w:trPr>
        <w:tc>
          <w:tcPr>
            <w:tcW w:w="1691" w:type="dxa"/>
          </w:tcPr>
          <w:p w14:paraId="10391D19" w14:textId="2228963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7A1E08F7" w14:textId="0A16AEB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723743.94</w:t>
            </w:r>
          </w:p>
        </w:tc>
        <w:tc>
          <w:tcPr>
            <w:tcW w:w="1562" w:type="dxa"/>
          </w:tcPr>
          <w:p w14:paraId="6D4AF778" w14:textId="233A79C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3367732.12</w:t>
            </w:r>
          </w:p>
        </w:tc>
        <w:tc>
          <w:tcPr>
            <w:tcW w:w="2134" w:type="dxa"/>
          </w:tcPr>
          <w:p w14:paraId="7004ADA7" w14:textId="155F91F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6D1A1" w14:textId="0E6F07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51855" w14:textId="547A97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33DD038" w14:textId="77777777" w:rsidTr="005F662A">
        <w:trPr>
          <w:trHeight w:val="54"/>
        </w:trPr>
        <w:tc>
          <w:tcPr>
            <w:tcW w:w="1691" w:type="dxa"/>
          </w:tcPr>
          <w:p w14:paraId="5D17299D" w14:textId="3569C9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5CA45C6D" w14:textId="36685AA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723740.51</w:t>
            </w:r>
          </w:p>
        </w:tc>
        <w:tc>
          <w:tcPr>
            <w:tcW w:w="1562" w:type="dxa"/>
          </w:tcPr>
          <w:p w14:paraId="287AAD1F" w14:textId="5C69E77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3367740.70</w:t>
            </w:r>
          </w:p>
        </w:tc>
        <w:tc>
          <w:tcPr>
            <w:tcW w:w="2134" w:type="dxa"/>
          </w:tcPr>
          <w:p w14:paraId="05504AD8" w14:textId="65E0DE2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3E601" w14:textId="7EB73A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BB4A4" w14:textId="564E69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4B11244" w14:textId="77777777" w:rsidTr="005F662A">
        <w:trPr>
          <w:trHeight w:val="54"/>
        </w:trPr>
        <w:tc>
          <w:tcPr>
            <w:tcW w:w="1691" w:type="dxa"/>
          </w:tcPr>
          <w:p w14:paraId="3CC4C74A" w14:textId="68167D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641E43BD" w14:textId="41E9513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723738.16</w:t>
            </w:r>
          </w:p>
        </w:tc>
        <w:tc>
          <w:tcPr>
            <w:tcW w:w="1562" w:type="dxa"/>
          </w:tcPr>
          <w:p w14:paraId="78198C0A" w14:textId="2EDDE2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3367748.64</w:t>
            </w:r>
          </w:p>
        </w:tc>
        <w:tc>
          <w:tcPr>
            <w:tcW w:w="2134" w:type="dxa"/>
          </w:tcPr>
          <w:p w14:paraId="071E486F" w14:textId="11351D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CD73E9" w14:textId="3DA96F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48436" w14:textId="28309F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7108DDA" w14:textId="77777777" w:rsidTr="005F662A">
        <w:trPr>
          <w:trHeight w:val="54"/>
        </w:trPr>
        <w:tc>
          <w:tcPr>
            <w:tcW w:w="1691" w:type="dxa"/>
          </w:tcPr>
          <w:p w14:paraId="52C69E9C" w14:textId="211EA9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28BFA276" w14:textId="3048552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723736.15</w:t>
            </w:r>
          </w:p>
        </w:tc>
        <w:tc>
          <w:tcPr>
            <w:tcW w:w="1562" w:type="dxa"/>
          </w:tcPr>
          <w:p w14:paraId="5AC84FE6" w14:textId="61F7958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3367756.70</w:t>
            </w:r>
          </w:p>
        </w:tc>
        <w:tc>
          <w:tcPr>
            <w:tcW w:w="2134" w:type="dxa"/>
          </w:tcPr>
          <w:p w14:paraId="51AE0BE3" w14:textId="7231410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ADB6F" w14:textId="669783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0EE3E" w14:textId="5DA5519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047A881" w14:textId="77777777" w:rsidTr="005F662A">
        <w:trPr>
          <w:trHeight w:val="54"/>
        </w:trPr>
        <w:tc>
          <w:tcPr>
            <w:tcW w:w="1691" w:type="dxa"/>
          </w:tcPr>
          <w:p w14:paraId="42CAFBCA" w14:textId="481836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002A4B3B" w14:textId="63E629D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723734.64</w:t>
            </w:r>
          </w:p>
        </w:tc>
        <w:tc>
          <w:tcPr>
            <w:tcW w:w="1562" w:type="dxa"/>
          </w:tcPr>
          <w:p w14:paraId="7194B78D" w14:textId="0FDFE8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3367762.30</w:t>
            </w:r>
          </w:p>
        </w:tc>
        <w:tc>
          <w:tcPr>
            <w:tcW w:w="2134" w:type="dxa"/>
          </w:tcPr>
          <w:p w14:paraId="71528100" w14:textId="1BF50B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2BD0EB" w14:textId="22D657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A7AD8" w14:textId="13E538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4123072" w14:textId="77777777" w:rsidTr="005F662A">
        <w:trPr>
          <w:trHeight w:val="54"/>
        </w:trPr>
        <w:tc>
          <w:tcPr>
            <w:tcW w:w="1691" w:type="dxa"/>
          </w:tcPr>
          <w:p w14:paraId="4AE1ECF0" w14:textId="78D96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584BA2AE" w14:textId="47DA1EC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723733.88</w:t>
            </w:r>
          </w:p>
        </w:tc>
        <w:tc>
          <w:tcPr>
            <w:tcW w:w="1562" w:type="dxa"/>
          </w:tcPr>
          <w:p w14:paraId="68ACD1D6" w14:textId="15DAC9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3367766.01</w:t>
            </w:r>
          </w:p>
        </w:tc>
        <w:tc>
          <w:tcPr>
            <w:tcW w:w="2134" w:type="dxa"/>
          </w:tcPr>
          <w:p w14:paraId="48FAFCC5" w14:textId="05700E5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FFF56" w14:textId="36E3AC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3640D" w14:textId="5758A7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1FE6292" w14:textId="77777777" w:rsidTr="005F662A">
        <w:trPr>
          <w:trHeight w:val="54"/>
        </w:trPr>
        <w:tc>
          <w:tcPr>
            <w:tcW w:w="1691" w:type="dxa"/>
          </w:tcPr>
          <w:p w14:paraId="41BFBA8A" w14:textId="571854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73641386" w14:textId="5B660E7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723732.42</w:t>
            </w:r>
          </w:p>
        </w:tc>
        <w:tc>
          <w:tcPr>
            <w:tcW w:w="1562" w:type="dxa"/>
          </w:tcPr>
          <w:p w14:paraId="614E0240" w14:textId="7544FF6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3367770.46</w:t>
            </w:r>
          </w:p>
        </w:tc>
        <w:tc>
          <w:tcPr>
            <w:tcW w:w="2134" w:type="dxa"/>
          </w:tcPr>
          <w:p w14:paraId="08B933C9" w14:textId="73072A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45407" w14:textId="74F166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8583F" w14:textId="6BF3AE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33663D" w14:textId="77777777" w:rsidTr="005F662A">
        <w:trPr>
          <w:trHeight w:val="54"/>
        </w:trPr>
        <w:tc>
          <w:tcPr>
            <w:tcW w:w="1691" w:type="dxa"/>
          </w:tcPr>
          <w:p w14:paraId="330D8E5F" w14:textId="6CE5F03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2A1BA7DB" w14:textId="4C3CBDA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723729.70</w:t>
            </w:r>
          </w:p>
        </w:tc>
        <w:tc>
          <w:tcPr>
            <w:tcW w:w="1562" w:type="dxa"/>
          </w:tcPr>
          <w:p w14:paraId="02035221" w14:textId="514483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3367773.84</w:t>
            </w:r>
          </w:p>
        </w:tc>
        <w:tc>
          <w:tcPr>
            <w:tcW w:w="2134" w:type="dxa"/>
          </w:tcPr>
          <w:p w14:paraId="54728019" w14:textId="4C761C3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A91D32" w14:textId="6A2666B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1D70A" w14:textId="5E3E6AE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346412B" w14:textId="77777777" w:rsidTr="005F662A">
        <w:trPr>
          <w:trHeight w:val="54"/>
        </w:trPr>
        <w:tc>
          <w:tcPr>
            <w:tcW w:w="1691" w:type="dxa"/>
          </w:tcPr>
          <w:p w14:paraId="136A46AB" w14:textId="193EF4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6F25CFC1" w14:textId="1F40335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723727.86</w:t>
            </w:r>
          </w:p>
        </w:tc>
        <w:tc>
          <w:tcPr>
            <w:tcW w:w="1562" w:type="dxa"/>
          </w:tcPr>
          <w:p w14:paraId="18A023D0" w14:textId="7CFE05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3367775.97</w:t>
            </w:r>
          </w:p>
        </w:tc>
        <w:tc>
          <w:tcPr>
            <w:tcW w:w="2134" w:type="dxa"/>
          </w:tcPr>
          <w:p w14:paraId="528AB06A" w14:textId="3829572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EA1C9" w14:textId="2501898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1563D" w14:textId="4706AE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1B5E00A" w14:textId="77777777" w:rsidTr="005F662A">
        <w:trPr>
          <w:trHeight w:val="54"/>
        </w:trPr>
        <w:tc>
          <w:tcPr>
            <w:tcW w:w="1691" w:type="dxa"/>
          </w:tcPr>
          <w:p w14:paraId="35C00F46" w14:textId="3960956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2416C88C" w14:textId="495186D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723725.17</w:t>
            </w:r>
          </w:p>
        </w:tc>
        <w:tc>
          <w:tcPr>
            <w:tcW w:w="1562" w:type="dxa"/>
          </w:tcPr>
          <w:p w14:paraId="19186DB7" w14:textId="57AEA3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3367777.31</w:t>
            </w:r>
          </w:p>
        </w:tc>
        <w:tc>
          <w:tcPr>
            <w:tcW w:w="2134" w:type="dxa"/>
          </w:tcPr>
          <w:p w14:paraId="5935CA90" w14:textId="61C229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8E248" w14:textId="70C7BD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DDA8C" w14:textId="39BAFE4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D00B5F7" w14:textId="77777777" w:rsidTr="005F662A">
        <w:trPr>
          <w:trHeight w:val="54"/>
        </w:trPr>
        <w:tc>
          <w:tcPr>
            <w:tcW w:w="1691" w:type="dxa"/>
          </w:tcPr>
          <w:p w14:paraId="78FA9CC2" w14:textId="2F51AE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415CB2C4" w14:textId="6BA71CE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723723.83</w:t>
            </w:r>
          </w:p>
        </w:tc>
        <w:tc>
          <w:tcPr>
            <w:tcW w:w="1562" w:type="dxa"/>
          </w:tcPr>
          <w:p w14:paraId="1C42DF73" w14:textId="050CC60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3367778.32</w:t>
            </w:r>
          </w:p>
        </w:tc>
        <w:tc>
          <w:tcPr>
            <w:tcW w:w="2134" w:type="dxa"/>
          </w:tcPr>
          <w:p w14:paraId="4C82F4E0" w14:textId="5614C0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914C2" w14:textId="7518623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E3915" w14:textId="437D2B0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555ABF" w14:textId="77777777" w:rsidTr="005F662A">
        <w:trPr>
          <w:trHeight w:val="54"/>
        </w:trPr>
        <w:tc>
          <w:tcPr>
            <w:tcW w:w="1691" w:type="dxa"/>
          </w:tcPr>
          <w:p w14:paraId="4D323F5E" w14:textId="2E8744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1BB5DB62" w14:textId="1652368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723723.33</w:t>
            </w:r>
          </w:p>
        </w:tc>
        <w:tc>
          <w:tcPr>
            <w:tcW w:w="1562" w:type="dxa"/>
          </w:tcPr>
          <w:p w14:paraId="2AADF719" w14:textId="6B0376E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3367779.33</w:t>
            </w:r>
          </w:p>
        </w:tc>
        <w:tc>
          <w:tcPr>
            <w:tcW w:w="2134" w:type="dxa"/>
          </w:tcPr>
          <w:p w14:paraId="6EED5245" w14:textId="7EF5077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A1941" w14:textId="192BEC4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79393" w14:textId="4514DC8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9420719" w14:textId="77777777" w:rsidTr="005F662A">
        <w:trPr>
          <w:trHeight w:val="54"/>
        </w:trPr>
        <w:tc>
          <w:tcPr>
            <w:tcW w:w="1691" w:type="dxa"/>
          </w:tcPr>
          <w:p w14:paraId="74806485" w14:textId="45170AE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7C9D2FC9" w14:textId="2009D19A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723723.66</w:t>
            </w:r>
          </w:p>
        </w:tc>
        <w:tc>
          <w:tcPr>
            <w:tcW w:w="1562" w:type="dxa"/>
          </w:tcPr>
          <w:p w14:paraId="353F1A65" w14:textId="33BAD5B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3367780.67</w:t>
            </w:r>
          </w:p>
        </w:tc>
        <w:tc>
          <w:tcPr>
            <w:tcW w:w="2134" w:type="dxa"/>
          </w:tcPr>
          <w:p w14:paraId="50E46F94" w14:textId="21A4AB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96744" w14:textId="455399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B8820" w14:textId="33263BB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28A2BB0" w14:textId="77777777" w:rsidTr="005F662A">
        <w:trPr>
          <w:trHeight w:val="54"/>
        </w:trPr>
        <w:tc>
          <w:tcPr>
            <w:tcW w:w="1691" w:type="dxa"/>
          </w:tcPr>
          <w:p w14:paraId="21F47E11" w14:textId="29BAD0F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3B950B32" w14:textId="7EF0296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723725.06</w:t>
            </w:r>
          </w:p>
        </w:tc>
        <w:tc>
          <w:tcPr>
            <w:tcW w:w="1562" w:type="dxa"/>
          </w:tcPr>
          <w:p w14:paraId="5FDB5FC5" w14:textId="5E71A77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3367782.91</w:t>
            </w:r>
          </w:p>
        </w:tc>
        <w:tc>
          <w:tcPr>
            <w:tcW w:w="2134" w:type="dxa"/>
          </w:tcPr>
          <w:p w14:paraId="7DF5E3E7" w14:textId="49335A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4FEDD" w14:textId="5222BB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25E58" w14:textId="198604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DCF7089" w14:textId="77777777" w:rsidTr="005F662A">
        <w:trPr>
          <w:trHeight w:val="54"/>
        </w:trPr>
        <w:tc>
          <w:tcPr>
            <w:tcW w:w="1691" w:type="dxa"/>
          </w:tcPr>
          <w:p w14:paraId="138C4253" w14:textId="1A1D23F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06D9153D" w14:textId="6AF99FA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723727.47</w:t>
            </w:r>
          </w:p>
        </w:tc>
        <w:tc>
          <w:tcPr>
            <w:tcW w:w="1562" w:type="dxa"/>
          </w:tcPr>
          <w:p w14:paraId="511089A5" w14:textId="056EE39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3367786.32</w:t>
            </w:r>
          </w:p>
        </w:tc>
        <w:tc>
          <w:tcPr>
            <w:tcW w:w="2134" w:type="dxa"/>
          </w:tcPr>
          <w:p w14:paraId="027D5989" w14:textId="0A1D35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0810A" w14:textId="1D93907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30CD0" w14:textId="4119DA8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65D4173F" w14:textId="77777777" w:rsidTr="005F662A">
        <w:trPr>
          <w:trHeight w:val="54"/>
        </w:trPr>
        <w:tc>
          <w:tcPr>
            <w:tcW w:w="1691" w:type="dxa"/>
          </w:tcPr>
          <w:p w14:paraId="0BE70569" w14:textId="148CAA6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38C75168" w14:textId="7370DA3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723730.38</w:t>
            </w:r>
          </w:p>
        </w:tc>
        <w:tc>
          <w:tcPr>
            <w:tcW w:w="1562" w:type="dxa"/>
          </w:tcPr>
          <w:p w14:paraId="518AC877" w14:textId="4B70A32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3367789.90</w:t>
            </w:r>
          </w:p>
        </w:tc>
        <w:tc>
          <w:tcPr>
            <w:tcW w:w="2134" w:type="dxa"/>
          </w:tcPr>
          <w:p w14:paraId="54395439" w14:textId="3B2F34E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0E420" w14:textId="1D0C7A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C7C29" w14:textId="02BC984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08948A" w14:textId="77777777" w:rsidTr="005F662A">
        <w:trPr>
          <w:trHeight w:val="54"/>
        </w:trPr>
        <w:tc>
          <w:tcPr>
            <w:tcW w:w="1691" w:type="dxa"/>
          </w:tcPr>
          <w:p w14:paraId="74486A0B" w14:textId="5537307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19192C3F" w14:textId="414B709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723734.23</w:t>
            </w:r>
          </w:p>
        </w:tc>
        <w:tc>
          <w:tcPr>
            <w:tcW w:w="1562" w:type="dxa"/>
          </w:tcPr>
          <w:p w14:paraId="75C3374A" w14:textId="062B3A8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3367793.93</w:t>
            </w:r>
          </w:p>
        </w:tc>
        <w:tc>
          <w:tcPr>
            <w:tcW w:w="2134" w:type="dxa"/>
          </w:tcPr>
          <w:p w14:paraId="5D2CF9E2" w14:textId="4370450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B3170" w14:textId="4515C3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46377" w14:textId="6EFC3BD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165516D" w14:textId="77777777" w:rsidTr="005F662A">
        <w:trPr>
          <w:trHeight w:val="54"/>
        </w:trPr>
        <w:tc>
          <w:tcPr>
            <w:tcW w:w="1691" w:type="dxa"/>
          </w:tcPr>
          <w:p w14:paraId="44E12024" w14:textId="36F1B52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0B9ADB06" w14:textId="71BFDBA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723737.76</w:t>
            </w:r>
          </w:p>
        </w:tc>
        <w:tc>
          <w:tcPr>
            <w:tcW w:w="1562" w:type="dxa"/>
          </w:tcPr>
          <w:p w14:paraId="4ED135C4" w14:textId="685B90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3367797.06</w:t>
            </w:r>
          </w:p>
        </w:tc>
        <w:tc>
          <w:tcPr>
            <w:tcW w:w="2134" w:type="dxa"/>
          </w:tcPr>
          <w:p w14:paraId="4B089012" w14:textId="1BCC2C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BE3A6" w14:textId="02DE95C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A91A5D" w14:textId="3024B1B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0E7BD966" w14:textId="77777777" w:rsidTr="005F662A">
        <w:trPr>
          <w:trHeight w:val="54"/>
        </w:trPr>
        <w:tc>
          <w:tcPr>
            <w:tcW w:w="1691" w:type="dxa"/>
          </w:tcPr>
          <w:p w14:paraId="2D7B819E" w14:textId="404FD1D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76285C4B" w14:textId="51319F8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723741.96</w:t>
            </w:r>
          </w:p>
        </w:tc>
        <w:tc>
          <w:tcPr>
            <w:tcW w:w="1562" w:type="dxa"/>
          </w:tcPr>
          <w:p w14:paraId="0569978B" w14:textId="77C3203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3367800.59</w:t>
            </w:r>
          </w:p>
        </w:tc>
        <w:tc>
          <w:tcPr>
            <w:tcW w:w="2134" w:type="dxa"/>
          </w:tcPr>
          <w:p w14:paraId="3EE7715C" w14:textId="13B7D41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4A34C" w14:textId="0E4F743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98262" w14:textId="1929DB8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9350B5C" w14:textId="77777777" w:rsidTr="005F662A">
        <w:trPr>
          <w:trHeight w:val="54"/>
        </w:trPr>
        <w:tc>
          <w:tcPr>
            <w:tcW w:w="1691" w:type="dxa"/>
          </w:tcPr>
          <w:p w14:paraId="3B7A35A6" w14:textId="7301893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5A68F0A7" w14:textId="1CFAA13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723746.05</w:t>
            </w:r>
          </w:p>
        </w:tc>
        <w:tc>
          <w:tcPr>
            <w:tcW w:w="1562" w:type="dxa"/>
          </w:tcPr>
          <w:p w14:paraId="06E51E39" w14:textId="560742F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3367803.11</w:t>
            </w:r>
          </w:p>
        </w:tc>
        <w:tc>
          <w:tcPr>
            <w:tcW w:w="2134" w:type="dxa"/>
          </w:tcPr>
          <w:p w14:paraId="1EC5253C" w14:textId="6FA21B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22EF0" w14:textId="38F9BF2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3F733E" w14:textId="6027165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5DA5551" w14:textId="77777777" w:rsidTr="005F662A">
        <w:trPr>
          <w:trHeight w:val="54"/>
        </w:trPr>
        <w:tc>
          <w:tcPr>
            <w:tcW w:w="1691" w:type="dxa"/>
          </w:tcPr>
          <w:p w14:paraId="66BAAD42" w14:textId="4407CC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2295B2FE" w14:textId="7A4606A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723749.69</w:t>
            </w:r>
          </w:p>
        </w:tc>
        <w:tc>
          <w:tcPr>
            <w:tcW w:w="1562" w:type="dxa"/>
          </w:tcPr>
          <w:p w14:paraId="640070F8" w14:textId="6B7979D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3367805.52</w:t>
            </w:r>
          </w:p>
        </w:tc>
        <w:tc>
          <w:tcPr>
            <w:tcW w:w="2134" w:type="dxa"/>
          </w:tcPr>
          <w:p w14:paraId="7FFACADB" w14:textId="2E44638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4541EC" w14:textId="10AC23D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ED912" w14:textId="36E6CB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E8D13D0" w14:textId="77777777" w:rsidTr="005F662A">
        <w:trPr>
          <w:trHeight w:val="54"/>
        </w:trPr>
        <w:tc>
          <w:tcPr>
            <w:tcW w:w="1691" w:type="dxa"/>
          </w:tcPr>
          <w:p w14:paraId="46F26A1E" w14:textId="053E129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5CDDCC0D" w14:textId="395B8B29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723752.33</w:t>
            </w:r>
          </w:p>
        </w:tc>
        <w:tc>
          <w:tcPr>
            <w:tcW w:w="1562" w:type="dxa"/>
          </w:tcPr>
          <w:p w14:paraId="43E9EFAE" w14:textId="07F6841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3367808.27</w:t>
            </w:r>
          </w:p>
        </w:tc>
        <w:tc>
          <w:tcPr>
            <w:tcW w:w="2134" w:type="dxa"/>
          </w:tcPr>
          <w:p w14:paraId="009CC1B4" w14:textId="1736BB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FC18D" w14:textId="29D63A3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7109AE" w14:textId="1A83318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D3BCAD7" w14:textId="77777777" w:rsidTr="005F662A">
        <w:trPr>
          <w:trHeight w:val="54"/>
        </w:trPr>
        <w:tc>
          <w:tcPr>
            <w:tcW w:w="1691" w:type="dxa"/>
          </w:tcPr>
          <w:p w14:paraId="29C2DE8B" w14:textId="19E162A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33E0535D" w14:textId="7691DA75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723753.67</w:t>
            </w:r>
          </w:p>
        </w:tc>
        <w:tc>
          <w:tcPr>
            <w:tcW w:w="1562" w:type="dxa"/>
          </w:tcPr>
          <w:p w14:paraId="3FEADA98" w14:textId="5476B3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3367810.46</w:t>
            </w:r>
          </w:p>
        </w:tc>
        <w:tc>
          <w:tcPr>
            <w:tcW w:w="2134" w:type="dxa"/>
          </w:tcPr>
          <w:p w14:paraId="2FD0E1D2" w14:textId="68C3307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3FEA4" w14:textId="2327FF0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CD31D" w14:textId="506FA4A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A46ABB0" w14:textId="77777777" w:rsidTr="005F662A">
        <w:trPr>
          <w:trHeight w:val="54"/>
        </w:trPr>
        <w:tc>
          <w:tcPr>
            <w:tcW w:w="1691" w:type="dxa"/>
          </w:tcPr>
          <w:p w14:paraId="7BC59087" w14:textId="04356C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65467956" w14:textId="109279E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723755.13</w:t>
            </w:r>
          </w:p>
        </w:tc>
        <w:tc>
          <w:tcPr>
            <w:tcW w:w="1562" w:type="dxa"/>
          </w:tcPr>
          <w:p w14:paraId="5BA9C077" w14:textId="5E5B3F2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3367813.20</w:t>
            </w:r>
          </w:p>
        </w:tc>
        <w:tc>
          <w:tcPr>
            <w:tcW w:w="2134" w:type="dxa"/>
          </w:tcPr>
          <w:p w14:paraId="1A498879" w14:textId="6D918E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54B5F" w14:textId="042443C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2944F0" w14:textId="7E491FE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8FC0BC3" w14:textId="77777777" w:rsidTr="005F662A">
        <w:trPr>
          <w:trHeight w:val="54"/>
        </w:trPr>
        <w:tc>
          <w:tcPr>
            <w:tcW w:w="1691" w:type="dxa"/>
          </w:tcPr>
          <w:p w14:paraId="46AEB98F" w14:textId="185BFC54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38116F60" w14:textId="1BEBD6BE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723763.75</w:t>
            </w:r>
          </w:p>
        </w:tc>
        <w:tc>
          <w:tcPr>
            <w:tcW w:w="1562" w:type="dxa"/>
          </w:tcPr>
          <w:p w14:paraId="0FEA9A35" w14:textId="419A01A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3367817.86</w:t>
            </w:r>
          </w:p>
        </w:tc>
        <w:tc>
          <w:tcPr>
            <w:tcW w:w="2134" w:type="dxa"/>
          </w:tcPr>
          <w:p w14:paraId="362A9F0C" w14:textId="4C3E3A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46741" w14:textId="0A4BFB9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9DE90" w14:textId="1FFF9EC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10CE633" w14:textId="77777777" w:rsidTr="005F662A">
        <w:trPr>
          <w:trHeight w:val="54"/>
        </w:trPr>
        <w:tc>
          <w:tcPr>
            <w:tcW w:w="1691" w:type="dxa"/>
          </w:tcPr>
          <w:p w14:paraId="6B56684F" w14:textId="76E811E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6CEC7EC1" w14:textId="4003FA40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723768.59</w:t>
            </w:r>
          </w:p>
        </w:tc>
        <w:tc>
          <w:tcPr>
            <w:tcW w:w="1562" w:type="dxa"/>
          </w:tcPr>
          <w:p w14:paraId="47C7AD12" w14:textId="73A4449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3367823.51</w:t>
            </w:r>
          </w:p>
        </w:tc>
        <w:tc>
          <w:tcPr>
            <w:tcW w:w="2134" w:type="dxa"/>
          </w:tcPr>
          <w:p w14:paraId="52476839" w14:textId="7FE8187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64700" w14:textId="05FE7A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E7AE2" w14:textId="0EB7C7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53D7E28" w14:textId="77777777" w:rsidTr="005F662A">
        <w:trPr>
          <w:trHeight w:val="54"/>
        </w:trPr>
        <w:tc>
          <w:tcPr>
            <w:tcW w:w="1691" w:type="dxa"/>
          </w:tcPr>
          <w:p w14:paraId="586C4551" w14:textId="731D75F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4CAC0AD1" w14:textId="4C4419E4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723772.18</w:t>
            </w:r>
          </w:p>
        </w:tc>
        <w:tc>
          <w:tcPr>
            <w:tcW w:w="1562" w:type="dxa"/>
          </w:tcPr>
          <w:p w14:paraId="7F27DE52" w14:textId="6BA2157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3367828.08</w:t>
            </w:r>
          </w:p>
        </w:tc>
        <w:tc>
          <w:tcPr>
            <w:tcW w:w="2134" w:type="dxa"/>
          </w:tcPr>
          <w:p w14:paraId="3788ED4B" w14:textId="441E8E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439AE" w14:textId="633BC94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57D1D" w14:textId="07A4C897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BC75C14" w14:textId="77777777" w:rsidTr="005F662A">
        <w:trPr>
          <w:trHeight w:val="54"/>
        </w:trPr>
        <w:tc>
          <w:tcPr>
            <w:tcW w:w="1691" w:type="dxa"/>
          </w:tcPr>
          <w:p w14:paraId="47C9B621" w14:textId="4A242FA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205CFC73" w14:textId="6945D377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723776.75</w:t>
            </w:r>
          </w:p>
        </w:tc>
        <w:tc>
          <w:tcPr>
            <w:tcW w:w="1562" w:type="dxa"/>
          </w:tcPr>
          <w:p w14:paraId="2A4D8B97" w14:textId="36CE71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3367833.19</w:t>
            </w:r>
          </w:p>
        </w:tc>
        <w:tc>
          <w:tcPr>
            <w:tcW w:w="2134" w:type="dxa"/>
          </w:tcPr>
          <w:p w14:paraId="7BF0E217" w14:textId="28DF132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E7C12" w14:textId="10EDFB3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AB826" w14:textId="14CB03C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6757172" w14:textId="77777777" w:rsidTr="005F662A">
        <w:trPr>
          <w:trHeight w:val="54"/>
        </w:trPr>
        <w:tc>
          <w:tcPr>
            <w:tcW w:w="1691" w:type="dxa"/>
          </w:tcPr>
          <w:p w14:paraId="68AA3C74" w14:textId="228E0DA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65DE1970" w14:textId="3EADFD4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723779.65</w:t>
            </w:r>
          </w:p>
        </w:tc>
        <w:tc>
          <w:tcPr>
            <w:tcW w:w="1562" w:type="dxa"/>
          </w:tcPr>
          <w:p w14:paraId="1482BBBA" w14:textId="33DA8F8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3367836.43</w:t>
            </w:r>
          </w:p>
        </w:tc>
        <w:tc>
          <w:tcPr>
            <w:tcW w:w="2134" w:type="dxa"/>
          </w:tcPr>
          <w:p w14:paraId="76688078" w14:textId="62C19FE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57AC0" w14:textId="3920945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2D4AB" w14:textId="31E8DB7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47254AC5" w14:textId="77777777" w:rsidTr="005F662A">
        <w:trPr>
          <w:trHeight w:val="54"/>
        </w:trPr>
        <w:tc>
          <w:tcPr>
            <w:tcW w:w="1691" w:type="dxa"/>
          </w:tcPr>
          <w:p w14:paraId="4A56FEA3" w14:textId="7CB24F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06737DFF" w14:textId="5FA34C02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723786.25</w:t>
            </w:r>
          </w:p>
        </w:tc>
        <w:tc>
          <w:tcPr>
            <w:tcW w:w="1562" w:type="dxa"/>
          </w:tcPr>
          <w:p w14:paraId="17B55DC1" w14:textId="16A7DCF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3367842.81</w:t>
            </w:r>
          </w:p>
        </w:tc>
        <w:tc>
          <w:tcPr>
            <w:tcW w:w="2134" w:type="dxa"/>
          </w:tcPr>
          <w:p w14:paraId="23DA7ED8" w14:textId="40D3D8D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040F41F" w14:textId="1A31F73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6E1FFF6" w14:textId="09E697C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6E6E0CF" w14:textId="77777777" w:rsidTr="005F662A">
        <w:trPr>
          <w:trHeight w:val="54"/>
        </w:trPr>
        <w:tc>
          <w:tcPr>
            <w:tcW w:w="1691" w:type="dxa"/>
          </w:tcPr>
          <w:p w14:paraId="78D41D78" w14:textId="524B36F2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</w:tcPr>
          <w:p w14:paraId="7C7B74FC" w14:textId="2A87C246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723794.99</w:t>
            </w:r>
          </w:p>
        </w:tc>
        <w:tc>
          <w:tcPr>
            <w:tcW w:w="1562" w:type="dxa"/>
          </w:tcPr>
          <w:p w14:paraId="2743D312" w14:textId="3534C18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3367849.67</w:t>
            </w:r>
          </w:p>
        </w:tc>
        <w:tc>
          <w:tcPr>
            <w:tcW w:w="2134" w:type="dxa"/>
          </w:tcPr>
          <w:p w14:paraId="70052630" w14:textId="43F170E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6F8AD" w14:textId="2084F003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EB448" w14:textId="26F86F5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5D52A774" w14:textId="77777777" w:rsidTr="005F662A">
        <w:trPr>
          <w:trHeight w:val="54"/>
        </w:trPr>
        <w:tc>
          <w:tcPr>
            <w:tcW w:w="1691" w:type="dxa"/>
          </w:tcPr>
          <w:p w14:paraId="3DCA9BD9" w14:textId="46EEFC09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</w:tcPr>
          <w:p w14:paraId="20C9ACB3" w14:textId="5947B883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723803.14</w:t>
            </w:r>
          </w:p>
        </w:tc>
        <w:tc>
          <w:tcPr>
            <w:tcW w:w="1562" w:type="dxa"/>
          </w:tcPr>
          <w:p w14:paraId="73F312D6" w14:textId="2F7E723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3367857.59</w:t>
            </w:r>
          </w:p>
        </w:tc>
        <w:tc>
          <w:tcPr>
            <w:tcW w:w="2134" w:type="dxa"/>
          </w:tcPr>
          <w:p w14:paraId="4F268457" w14:textId="20F0DF7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FED54" w14:textId="53BA454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05C52" w14:textId="2C01901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3EC8A803" w14:textId="77777777" w:rsidTr="005F662A">
        <w:trPr>
          <w:trHeight w:val="54"/>
        </w:trPr>
        <w:tc>
          <w:tcPr>
            <w:tcW w:w="1691" w:type="dxa"/>
          </w:tcPr>
          <w:p w14:paraId="5B64D27A" w14:textId="32E25441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5EB79A5" w14:textId="2FC7214C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723807.08</w:t>
            </w:r>
          </w:p>
        </w:tc>
        <w:tc>
          <w:tcPr>
            <w:tcW w:w="1562" w:type="dxa"/>
          </w:tcPr>
          <w:p w14:paraId="75A69B49" w14:textId="055538B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3367863.69</w:t>
            </w:r>
          </w:p>
        </w:tc>
        <w:tc>
          <w:tcPr>
            <w:tcW w:w="2134" w:type="dxa"/>
          </w:tcPr>
          <w:p w14:paraId="13A03263" w14:textId="316E026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9C4FA" w14:textId="645FD4A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66977" w14:textId="4B6F032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20E8441F" w14:textId="77777777" w:rsidTr="005F662A">
        <w:trPr>
          <w:trHeight w:val="54"/>
        </w:trPr>
        <w:tc>
          <w:tcPr>
            <w:tcW w:w="1691" w:type="dxa"/>
          </w:tcPr>
          <w:p w14:paraId="5D62251A" w14:textId="098A2A9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19363D79" w14:textId="148F8CDD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50E11B6E" w14:textId="621BB6C0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3367867.10</w:t>
            </w:r>
          </w:p>
        </w:tc>
        <w:tc>
          <w:tcPr>
            <w:tcW w:w="2134" w:type="dxa"/>
          </w:tcPr>
          <w:p w14:paraId="66E627F2" w14:textId="5C3ED3F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758B7" w14:textId="715794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32A3E" w14:textId="47F690B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7C88834C" w14:textId="77777777" w:rsidTr="005F662A">
        <w:trPr>
          <w:trHeight w:val="54"/>
        </w:trPr>
        <w:tc>
          <w:tcPr>
            <w:tcW w:w="1691" w:type="dxa"/>
          </w:tcPr>
          <w:p w14:paraId="50C7618E" w14:textId="1C21ECBA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0BF6579C" w14:textId="5C83679F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723809.86</w:t>
            </w:r>
          </w:p>
        </w:tc>
        <w:tc>
          <w:tcPr>
            <w:tcW w:w="1562" w:type="dxa"/>
          </w:tcPr>
          <w:p w14:paraId="048BB90B" w14:textId="382B269D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3367871.05</w:t>
            </w:r>
          </w:p>
        </w:tc>
        <w:tc>
          <w:tcPr>
            <w:tcW w:w="2134" w:type="dxa"/>
          </w:tcPr>
          <w:p w14:paraId="7F468567" w14:textId="6A75256E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8B947" w14:textId="2B29E95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68B22E" w14:textId="01E99C88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CB7BB0" w:rsidRPr="002E6E74" w14:paraId="1CE68DCA" w14:textId="77777777" w:rsidTr="005F662A">
        <w:trPr>
          <w:trHeight w:val="54"/>
        </w:trPr>
        <w:tc>
          <w:tcPr>
            <w:tcW w:w="1691" w:type="dxa"/>
          </w:tcPr>
          <w:p w14:paraId="157EDA6F" w14:textId="53DA30BC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3E8E9237" w14:textId="748C7888" w:rsidR="00CB7BB0" w:rsidRPr="002E6E74" w:rsidRDefault="00CB7BB0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723807.99</w:t>
            </w:r>
          </w:p>
        </w:tc>
        <w:tc>
          <w:tcPr>
            <w:tcW w:w="1562" w:type="dxa"/>
          </w:tcPr>
          <w:p w14:paraId="7E8C232A" w14:textId="4BF8EA3F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3367875.21</w:t>
            </w:r>
          </w:p>
        </w:tc>
        <w:tc>
          <w:tcPr>
            <w:tcW w:w="2134" w:type="dxa"/>
          </w:tcPr>
          <w:p w14:paraId="612E04A2" w14:textId="273F61DB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496CA" w14:textId="4599E8C6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9985A" w14:textId="3C83C215" w:rsidR="00CB7BB0" w:rsidRPr="002E6E74" w:rsidRDefault="00CB7BB0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p w14:paraId="2686501F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CB7BB0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28D1E531" w:rsidR="00CB7BB0" w:rsidRPr="002E6E74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17526484" w:rsidR="00CB7BB0" w:rsidRPr="002E6E74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4EE6DC04" w:rsidR="00CB7BB0" w:rsidRPr="00D74C57" w:rsidRDefault="00CB7BB0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B7BB0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09936AE9" w:rsidR="00CB7BB0" w:rsidRPr="002E6E74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7791DDF" w:rsidR="00CB7BB0" w:rsidRPr="002E6E74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7371" w:type="dxa"/>
          </w:tcPr>
          <w:p w14:paraId="614842DE" w14:textId="7C7BDACF" w:rsidR="00CB7BB0" w:rsidRPr="002E6E74" w:rsidRDefault="00CB7BB0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(№3 по ТЗ)</w:t>
            </w:r>
          </w:p>
        </w:tc>
      </w:tr>
      <w:tr w:rsidR="00CB7BB0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36863F7F" w:rsidR="00CB7BB0" w:rsidRPr="002E6E74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1A3B0DE7" w14:textId="573EAE32" w:rsidR="00CB7BB0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691230B" w14:textId="1AADA3CF" w:rsidR="00CB7BB0" w:rsidRPr="002E6E74" w:rsidRDefault="00CB7BB0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CB7BB0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12720868" w:rsidR="00CB7BB0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307</w:t>
            </w:r>
          </w:p>
        </w:tc>
        <w:tc>
          <w:tcPr>
            <w:tcW w:w="1559" w:type="dxa"/>
          </w:tcPr>
          <w:p w14:paraId="31AD2867" w14:textId="3BB926D8" w:rsidR="00CB7BB0" w:rsidRDefault="00CB7B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626</w:t>
            </w:r>
          </w:p>
        </w:tc>
        <w:tc>
          <w:tcPr>
            <w:tcW w:w="7371" w:type="dxa"/>
          </w:tcPr>
          <w:p w14:paraId="5AF3D05B" w14:textId="4913F4A0" w:rsidR="00CB7BB0" w:rsidRPr="002E6E74" w:rsidRDefault="00CB7BB0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(№3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0653E50A" w:rsidR="00F54131" w:rsidRPr="000C0D36" w:rsidRDefault="00E570C7" w:rsidP="003A014A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3A014A">
              <w:rPr>
                <w:sz w:val="24"/>
                <w:szCs w:val="24"/>
              </w:rPr>
              <w:t>3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15C88BD3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1550B31D" w:rsidR="00406C92" w:rsidRDefault="00CB7BB0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3F42238" wp14:editId="57D1B182">
                  <wp:extent cx="12119212" cy="74107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" t="9374" r="5806" b="13495"/>
                          <a:stretch/>
                        </pic:blipFill>
                        <pic:spPr bwMode="auto">
                          <a:xfrm>
                            <a:off x="0" y="0"/>
                            <a:ext cx="12125022" cy="741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8B446" w14:textId="77777777" w:rsidR="00406C92" w:rsidRDefault="00406C92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382"/>
              <w:gridCol w:w="18437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62EE3F1A" w:rsidR="00B6189A" w:rsidRDefault="003D568B" w:rsidP="003B6E5B">
                  <w:pPr>
                    <w:pStyle w:val="aa"/>
                    <w:spacing w:before="120"/>
                    <w:ind w:left="-12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6CE020B8">
                            <wp:simplePos x="0" y="0"/>
                            <wp:positionH relativeFrom="column">
                              <wp:posOffset>595630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0.2pt" to="103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h3J6S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4C5426"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523BC28C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31.25pt" to="102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H+EA9r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9633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023F5"/>
    <w:rsid w:val="003219DD"/>
    <w:rsid w:val="00342828"/>
    <w:rsid w:val="003A014A"/>
    <w:rsid w:val="003B6E5B"/>
    <w:rsid w:val="003B733E"/>
    <w:rsid w:val="003D568B"/>
    <w:rsid w:val="003E761D"/>
    <w:rsid w:val="00406C92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7488C"/>
    <w:rsid w:val="00C85B1E"/>
    <w:rsid w:val="00CB7BB0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D5C4B-9EF1-4419-B9DF-B1290B70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107</TotalTime>
  <Pages>23</Pages>
  <Words>5858</Words>
  <Characters>33394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39174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27</cp:revision>
  <cp:lastPrinted>2021-01-22T06:48:00Z</cp:lastPrinted>
  <dcterms:created xsi:type="dcterms:W3CDTF">2020-10-26T22:43:00Z</dcterms:created>
  <dcterms:modified xsi:type="dcterms:W3CDTF">2021-03-16T06:05:00Z</dcterms:modified>
</cp:coreProperties>
</file>