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2D700E14" w14:textId="0D1DF786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342828">
        <w:rPr>
          <w:b/>
          <w:bCs/>
          <w:color w:val="000000"/>
        </w:rPr>
        <w:t>Левая Брекчия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0E110BBD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D972A4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9DB2B39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643515">
              <w:rPr>
                <w:szCs w:val="24"/>
              </w:rPr>
              <w:t>пгт</w:t>
            </w:r>
            <w:proofErr w:type="spellEnd"/>
            <w:r w:rsidR="00643515" w:rsidRPr="001C2598">
              <w:rPr>
                <w:szCs w:val="24"/>
              </w:rPr>
              <w:t xml:space="preserve">. </w:t>
            </w:r>
            <w:r w:rsidR="00643515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1F810393" w:rsidR="00B80549" w:rsidRPr="00B80549" w:rsidRDefault="00B80549" w:rsidP="00342828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342828">
              <w:rPr>
                <w:szCs w:val="24"/>
              </w:rPr>
              <w:t>Левая Брекчия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3CF851F4" w:rsidR="00295641" w:rsidRPr="00DD6C04" w:rsidRDefault="00342828" w:rsidP="00342828">
            <w:r>
              <w:t>2</w:t>
            </w:r>
            <w:r w:rsidR="001C2598">
              <w:t>,</w:t>
            </w:r>
            <w:r>
              <w:t>9</w:t>
            </w:r>
            <w:r w:rsidR="00295641">
              <w:t xml:space="preserve">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AE6DE24" w:rsidR="00B13CC8" w:rsidRPr="00764F6F" w:rsidRDefault="00342828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Левая Брекчия</w:t>
            </w:r>
          </w:p>
        </w:tc>
      </w:tr>
      <w:tr w:rsidR="003B0289" w:rsidRPr="005B4876" w14:paraId="12DB0AE1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A5A9" w14:textId="77777777" w:rsidR="003B0289" w:rsidRPr="00DD6C04" w:rsidRDefault="003B0289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03CA" w14:textId="1FCA06F0" w:rsidR="003B0289" w:rsidRPr="00764F6F" w:rsidRDefault="003B0289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1A20" w14:textId="454F5F2B" w:rsidR="003B0289" w:rsidRDefault="003B0289" w:rsidP="00764F6F">
            <w:pPr>
              <w:pStyle w:val="1"/>
              <w:rPr>
                <w:szCs w:val="24"/>
              </w:rPr>
            </w:pPr>
            <w:r w:rsidRPr="003B0289">
              <w:rPr>
                <w:szCs w:val="24"/>
              </w:rPr>
              <w:t>19010100312299000000110</w:t>
            </w:r>
          </w:p>
        </w:tc>
      </w:tr>
      <w:tr w:rsidR="00B13CC8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B13CC8" w:rsidRPr="00764F6F" w:rsidRDefault="00C85B1E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="00764F6F" w:rsidRPr="00764F6F">
              <w:rPr>
                <w:szCs w:val="24"/>
              </w:rPr>
              <w:t>учьи</w:t>
            </w:r>
            <w:proofErr w:type="spellEnd"/>
          </w:p>
        </w:tc>
      </w:tr>
      <w:tr w:rsidR="00B13CC8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B13CC8" w:rsidRPr="00764F6F" w:rsidRDefault="00B13CC8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3B7BA0D" w:rsidR="00B13CC8" w:rsidRPr="00764F6F" w:rsidRDefault="00342828" w:rsidP="00342828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Сливаясь с </w:t>
            </w:r>
            <w:proofErr w:type="spellStart"/>
            <w:r>
              <w:rPr>
                <w:rStyle w:val="10"/>
                <w:rFonts w:eastAsiaTheme="minorHAnsi"/>
              </w:rPr>
              <w:t>руч</w:t>
            </w:r>
            <w:proofErr w:type="spellEnd"/>
            <w:r>
              <w:rPr>
                <w:rStyle w:val="10"/>
                <w:rFonts w:eastAsiaTheme="minorHAnsi"/>
              </w:rPr>
              <w:t xml:space="preserve">. Правая Брекчия образует </w:t>
            </w:r>
            <w:proofErr w:type="spellStart"/>
            <w:r>
              <w:rPr>
                <w:rStyle w:val="10"/>
                <w:rFonts w:eastAsiaTheme="minorHAnsi"/>
              </w:rPr>
              <w:t>руч</w:t>
            </w:r>
            <w:proofErr w:type="spellEnd"/>
            <w:r>
              <w:rPr>
                <w:rStyle w:val="10"/>
                <w:rFonts w:eastAsiaTheme="minorHAnsi"/>
              </w:rPr>
              <w:t>. Брекчия</w:t>
            </w:r>
          </w:p>
        </w:tc>
      </w:tr>
      <w:tr w:rsidR="00B13CC8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B13CC8" w:rsidRPr="00764F6F" w:rsidRDefault="00B13CC8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B13CC8" w:rsidRPr="00764F6F" w:rsidRDefault="003B6E5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B13CC8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B13CC8" w:rsidRPr="00070439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B13CC8" w:rsidRPr="00764F6F" w:rsidRDefault="00B13CC8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573350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573350" w:rsidRPr="00070439" w:rsidRDefault="00573350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573350" w:rsidRPr="00764F6F" w:rsidRDefault="00573350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573350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AD46F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AD46F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AD46F5" w:rsidRPr="00764F6F" w:rsidRDefault="00DA6BD8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2AF7839" w:rsidR="00AD46F5" w:rsidRPr="00764F6F" w:rsidRDefault="00342828" w:rsidP="00342828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6</w:t>
            </w:r>
            <w:r w:rsidR="00141E8C" w:rsidRPr="00764F6F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4</w:t>
            </w:r>
            <w:r w:rsidR="00141E8C" w:rsidRPr="00764F6F">
              <w:rPr>
                <w:color w:val="000000"/>
                <w:szCs w:val="24"/>
              </w:rPr>
              <w:t xml:space="preserve"> </w:t>
            </w:r>
            <w:r w:rsidR="00B6189A" w:rsidRPr="00764F6F">
              <w:rPr>
                <w:color w:val="000000"/>
                <w:szCs w:val="24"/>
              </w:rPr>
              <w:t>км</w:t>
            </w:r>
          </w:p>
        </w:tc>
      </w:tr>
      <w:tr w:rsidR="00AD46F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6C3DF594" w:rsidR="00AD46F5" w:rsidRPr="00764F6F" w:rsidRDefault="00342828" w:rsidP="0034282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764F6F" w:rsidRPr="00764F6F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  <w:r w:rsidR="00C85B1E"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342828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073DAA4B" w:rsidR="00342828" w:rsidRPr="000C0D36" w:rsidRDefault="0034282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63BAAADA" w:rsidR="00342828" w:rsidRPr="000C0D36" w:rsidRDefault="00342828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0B396276" w:rsidR="00342828" w:rsidRPr="000C0D36" w:rsidRDefault="00342828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3383069C" w:rsidR="00342828" w:rsidRPr="000C0D36" w:rsidRDefault="0034282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44A15BEC" w:rsidR="00342828" w:rsidRPr="000C0D36" w:rsidRDefault="0034282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7D5050FC" w:rsidR="00342828" w:rsidRPr="000C0D36" w:rsidRDefault="0034282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BC67E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7BC2" w14:textId="68E1B5B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94CD" w14:textId="360525B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72F59" w14:textId="7E85B1F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4FFC" w14:textId="6A08C5D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4A8B" w14:textId="6D9BA29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81B9" w14:textId="06B9B65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455BA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34D1" w14:textId="07EFE4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AF2" w14:textId="191BA98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1F0D" w14:textId="554472A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1281" w14:textId="3DEEF76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ABE4" w14:textId="13965E5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192D" w14:textId="0AAD4E3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3A666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AD78" w14:textId="41BEBDB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8A65" w14:textId="4D80E36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0833" w14:textId="64A0E3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8E00" w14:textId="0B3239A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9169" w14:textId="20DA27F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22D6" w14:textId="6C3BEAF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83187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61A9" w14:textId="0F26321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8642" w14:textId="475BE0F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728095.81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6119" w14:textId="2AD12F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3343653.54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F517" w14:textId="36164DE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5AAE" w14:textId="10B886A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B18E" w14:textId="1213147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8A65B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AD9A" w14:textId="511F88D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CA28" w14:textId="41D0E86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38DF" w14:textId="0671C5B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A2C5" w14:textId="55BBAE3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3EA7" w14:textId="1C17438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5367" w14:textId="438774A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002C3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EB31" w14:textId="550823C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9716" w14:textId="3452048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EA20" w14:textId="49848A7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3343632.40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C43D" w14:textId="7CC075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373E" w14:textId="7E57900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329F" w14:textId="003D0C4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97B6B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89A9" w14:textId="4EDADE4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08A4" w14:textId="3D8E885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32CD" w14:textId="201121B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B74B" w14:textId="4C470E1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8367" w14:textId="5CF58E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C103" w14:textId="536043E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1662B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CA2C" w14:textId="57A48A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E31C" w14:textId="5E59372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7D04" w14:textId="1FA6CFC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3343604.32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E61B" w14:textId="5D7EE17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89F9" w14:textId="679D2F1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1270" w14:textId="14250F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7C4D9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56DD" w14:textId="15E96FD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25DD" w14:textId="3774E9B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728106.74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775C" w14:textId="1B37046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3343594.13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E9BA" w14:textId="28B16F2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4E39" w14:textId="3A016BA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CFC1" w14:textId="638AD82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5065B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1E87" w14:textId="6FF6F4D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00F3" w14:textId="701B36B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728115.95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574D" w14:textId="5F0EF24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E377" w14:textId="5B70977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1270" w14:textId="09702AC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3419" w14:textId="2F2670C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7CA70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65A9" w14:textId="3C4EBB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E880" w14:textId="336EC6F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43C1" w14:textId="3BD4F9D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3343559.58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0100" w14:textId="7481280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5E8D" w14:textId="19E8C7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2350" w14:textId="1238177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394BB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93D9" w14:textId="4BDDA3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EB5C" w14:textId="10DF3CD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081C" w14:textId="5F2DB9E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CBEE" w14:textId="7841BC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0DF3" w14:textId="0CF4847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0EB9" w14:textId="1B8AEFC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3A39A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E426" w14:textId="566044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2C05" w14:textId="464188E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87B7" w14:textId="5B2EA87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77C2" w14:textId="2802ACB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261F" w14:textId="09A7974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222A" w14:textId="7D63799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7F62A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CE6F" w14:textId="09BA704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43A1" w14:textId="50713FA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4005" w14:textId="23A40C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D310" w14:textId="6777465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DF15" w14:textId="65D1ABC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1367" w14:textId="37B7D20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C4A96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7A1F" w14:textId="148385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CA36" w14:textId="14A8359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3005" w14:textId="141DA06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DE59" w14:textId="4F9E62A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CE74" w14:textId="0A3ABF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14FA" w14:textId="0AE220E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E4653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ABCA" w14:textId="2B085F3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55C0" w14:textId="7B39B91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79D9" w14:textId="707E87B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3343525.28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3E2A" w14:textId="4129419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C445" w14:textId="66C5E3B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844D" w14:textId="50BCF31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5DF9F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E3AC" w14:textId="1EECDC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44A8" w14:textId="7FDF5EB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AE96" w14:textId="37408B5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63E4" w14:textId="422D3B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12E6" w14:textId="5C5CFD9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B8B3" w14:textId="7679984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B326A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7907" w14:textId="1821580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CD72" w14:textId="523B108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6855" w14:textId="3EF530C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3343515.10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3729" w14:textId="5F5C3AA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CECC" w14:textId="7043BB2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5D12" w14:textId="71701C9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AC627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F90B" w14:textId="5EDB0C0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F25C" w14:textId="146A028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728188.03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ABAF" w14:textId="41EEAF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3343512.89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2081" w14:textId="7CD6957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DD16" w14:textId="4F315F6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883C" w14:textId="3425FCD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2725A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813F" w14:textId="0801755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1DFD" w14:textId="3AFF05A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728213.19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2D0E" w14:textId="6488FEA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4A20" w14:textId="769F54B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97E0" w14:textId="5980F15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3594" w14:textId="42B6F41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BA8D9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1FC7" w14:textId="179C901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D6A1" w14:textId="6C4F675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C750" w14:textId="3D3C50E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3343504.21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2653" w14:textId="4DF918D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04F5" w14:textId="6839F4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1DCC" w14:textId="12702A8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FBBA8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4E71" w14:textId="2D4C3B1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3571" w14:textId="608343D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1B92" w14:textId="26CE2CD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A2FA" w14:textId="4E9B854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4317" w14:textId="3F55E09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7CE7" w14:textId="5C9515B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353C8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352B" w14:textId="70518F1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93F3" w14:textId="03EB134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CF9C" w14:textId="6C4FBEB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5098" w14:textId="4A5391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7E2E" w14:textId="02F15AA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95EF" w14:textId="002F56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D4E45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30F2" w14:textId="0ED55D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7CD3" w14:textId="2A6C8BF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5403" w14:textId="2143276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DB1F" w14:textId="284B60A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FA9E" w14:textId="6EC6BB8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6EBE" w14:textId="59152F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8D5AD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14B3" w14:textId="487DA7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0C96" w14:textId="177F5F2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D679" w14:textId="0C72B13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3343477.76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9CBA" w14:textId="270648F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4AF6" w14:textId="372A742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8C77" w14:textId="72B744D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C6823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941C" w14:textId="221ADDE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F807" w14:textId="7BC09FB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728293.98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CFC8" w14:textId="27BD234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D7B7" w14:textId="1DFF19C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59D5" w14:textId="5E8DEAD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E564" w14:textId="0576653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B4FF8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4596" w14:textId="25FA8DB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2F16" w14:textId="181BAC0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1D2F" w14:textId="78A4514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3343444.39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64C5" w14:textId="52CDFEF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CB76" w14:textId="43BBD14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24F0" w14:textId="17577D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097B2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129D" w14:textId="36AD535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D90B" w14:textId="3263CE1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43D4" w14:textId="39E5D76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3343439.40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E4C6" w14:textId="4185EAE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41B8" w14:textId="4991814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F5C0" w14:textId="6E184C3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9F84A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0E33" w14:textId="254E6AE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77F8" w14:textId="4C67594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3CD6" w14:textId="33D82E2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AC1E" w14:textId="076FDE6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D496" w14:textId="69B39A1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6898" w14:textId="2A2A3BB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49DFD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4CE1" w14:textId="4C22BD2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0F3B" w14:textId="6BBF04B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2CD1" w14:textId="1A23C26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145C" w14:textId="68E4F96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DD5F" w14:textId="3340A9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5816" w14:textId="52A2403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A4F55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1325" w14:textId="60A1679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605D" w14:textId="2B0F6ED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953F" w14:textId="0A1CBC7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53FA" w14:textId="0B76490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593D" w14:textId="53DCE67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5493" w14:textId="5C832B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07D57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D2E4" w14:textId="73A0123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44A1" w14:textId="5EE8E2B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991F" w14:textId="274F3D0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3343405.31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22C9" w14:textId="25E63E7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61C5" w14:textId="0CF7492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99DC" w14:textId="05BE228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8015C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E690" w14:textId="373972F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FDDF" w14:textId="31FCB1B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52DE" w14:textId="463BA67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D60F" w14:textId="796DA79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B4E6" w14:textId="7EC2A0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9EEB" w14:textId="0B9E94D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0197A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A919" w14:textId="0C8F913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0C02" w14:textId="7AC23D3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8018" w14:textId="08B2A80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EA9D" w14:textId="48E571A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7754" w14:textId="254614B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B9BE" w14:textId="0C94C2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552EA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4B72" w14:textId="48F50EA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39CA" w14:textId="7C4010F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F172" w14:textId="40D75D3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3343363.83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6E04" w14:textId="2121166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73DB" w14:textId="0D66139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81AF" w14:textId="200A3FF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6074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27B0" w14:textId="5189BDE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544C" w14:textId="2C47170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946A" w14:textId="3E4AD4F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982D" w14:textId="57D8B96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BEF3" w14:textId="304DB50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70DB" w14:textId="3026BD1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1FA9D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0A39" w14:textId="666949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EA4B" w14:textId="702485C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4B4A" w14:textId="442D58D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3343341.46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1C18" w14:textId="1AB634C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7FC4" w14:textId="5B14909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3AC6" w14:textId="3EFC9F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462C3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9725" w14:textId="1BF708A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3783" w14:textId="6F146F8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8AF5" w14:textId="7E0734A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C833" w14:textId="757AF34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1549" w14:textId="08D4EA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534E" w14:textId="6B23D2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AA2AD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FB88" w14:textId="2DF9481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4348" w14:textId="4F4F158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07CF" w14:textId="27FAF72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3343292.11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6432" w14:textId="61E946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9D64" w14:textId="4D37E07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ED41" w14:textId="73ABBE7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CF155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87D9" w14:textId="117C6E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737D" w14:textId="6D9F697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4C37" w14:textId="179CF11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B09A" w14:textId="7ADAAF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B686" w14:textId="329C723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FD75" w14:textId="36D579C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3DE4D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A682" w14:textId="725E7E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9A27" w14:textId="2E15A71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728328.57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843C" w14:textId="0FB8565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3343273.45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E93B" w14:textId="2DD5A69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6ACF" w14:textId="7864DE4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29AB" w14:textId="50B001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CB99F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B224" w14:textId="082217E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0C81" w14:textId="1EFCEB1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B39C" w14:textId="67D2AA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3343259.32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6688" w14:textId="17DDAA2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1060" w14:textId="2DD5EFF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09B7" w14:textId="0362AC7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7A118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B1D6" w14:textId="4A26B04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2207" w14:textId="49467AC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44BA" w14:textId="2FE0E0F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79C6" w14:textId="6124025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717B" w14:textId="3D7A481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3946" w14:textId="172CE3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F37B5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8D65" w14:textId="574D9E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23D9" w14:textId="57B61FB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129A" w14:textId="00EB56A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3343237.13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5E76" w14:textId="5F68B7E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9767" w14:textId="4F634A2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2FA5" w14:textId="2F213C9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114C1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C48D" w14:textId="0453D3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3ECB" w14:textId="1EF0B19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EF54" w14:textId="12DACDF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3343219.50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2D79" w14:textId="6F1B84B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7180" w14:textId="0DBE7AF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ED2D" w14:textId="5F7FB7D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ADDA5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B743" w14:textId="542A52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6E50" w14:textId="76BCA0B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DF42" w14:textId="3D6EA36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3343205.37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BE8" w14:textId="587EE00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5075" w14:textId="16668A2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75CA" w14:textId="76CEA0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5EFBB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4BD9" w14:textId="28FF9F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77AE" w14:textId="719FB88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42BA" w14:textId="1775F21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3343195.03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9E5B" w14:textId="22D57CA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D928" w14:textId="731AF4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B40B" w14:textId="6C19D55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44263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B6ED" w14:textId="71E200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8A66" w14:textId="0639C64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3EE7" w14:textId="717775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3343181.17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E135" w14:textId="0EE060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9E6C" w14:textId="50E2745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6BDB" w14:textId="1A966B7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697EF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BC1A" w14:textId="6DD1998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FF39" w14:textId="1CFAE0C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F604" w14:textId="5F8DEFF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B5CC" w14:textId="633B76A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0B61" w14:textId="7B43A6A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71E3" w14:textId="6D5E3C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5D5A2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1375" w14:textId="7FC2B35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2B00" w14:textId="6B67A7A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5B04" w14:textId="0297028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3343160.02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9540" w14:textId="7649386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8834" w14:textId="7204CF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DF18" w14:textId="3DA053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1EC83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9907" w14:textId="1972A0E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8F50" w14:textId="5D92D81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CDF3" w14:textId="6578C9F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AD9B" w14:textId="65E8D9E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F456" w14:textId="30FB5BB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900F" w14:textId="35FA403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2111F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68B6" w14:textId="560361E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CA48" w14:textId="5ACEBBD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728366.50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26E4" w14:textId="480935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C088" w14:textId="24609A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1B16" w14:textId="291091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1A99" w14:textId="7BB62F4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48CB9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816C" w14:textId="55AEE24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FD00" w14:textId="312B5C9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D113" w14:textId="678BD96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3343128.38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AB35" w14:textId="7B2143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D9E9" w14:textId="461CE1F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8854" w14:textId="5D16593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D533D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55C2" w14:textId="3D6D333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D36C" w14:textId="2151F15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B398" w14:textId="5FA53B5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B47F" w14:textId="60E2B8D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43A8" w14:textId="74DB204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3D80" w14:textId="1572E2E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03AF6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042D" w14:textId="1103238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E2C1" w14:textId="407672D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C6A1" w14:textId="1B2188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D107" w14:textId="707B15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B869" w14:textId="3CE9962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56D5" w14:textId="68313DD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A19A7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941A" w14:textId="5547090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731A" w14:textId="2131920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728376.36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7521" w14:textId="05BB090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3343091.13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2DCF" w14:textId="735540A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283A" w14:textId="289D55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2497" w14:textId="36E40B7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D3D87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F310" w14:textId="5C9455C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9989" w14:textId="41AAB1F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E5BF" w14:textId="4C7A3D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CD72" w14:textId="088E946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4808" w14:textId="60DF2C2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4EE5" w14:textId="6CAE732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301BA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5C87" w14:textId="745637E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9CD5" w14:textId="2AAC724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728371.77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5F8A" w14:textId="34A86C2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E189" w14:textId="3C49D8A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2BA6" w14:textId="7809594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41D7" w14:textId="19B2039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772A5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1829" w14:textId="5438CEF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B8E8" w14:textId="226915C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7837" w14:textId="3476302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D14F" w14:textId="35229B2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C328" w14:textId="0BA787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87F5" w14:textId="34FD93A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D7B06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AC64" w14:textId="53AD530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5696" w14:textId="3B56D69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A5AA" w14:textId="0D73F8D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3730" w14:textId="351D0AB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EA68" w14:textId="36320A4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5393" w14:textId="38C1AEF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23BDE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F597" w14:textId="3DDAE92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8C8E" w14:textId="122EF6C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F03D" w14:textId="2EBEDF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3343050.73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2707" w14:textId="6B8F3BD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33B2" w14:textId="70F73A4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331F" w14:textId="5783EF8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A7912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516C" w14:textId="31D5BAB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7374" w14:textId="6F6815A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728337.43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ED19" w14:textId="0713A3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3343043.82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CE9E" w14:textId="17724F5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6AE1" w14:textId="1759966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E74C" w14:textId="62EC3E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61AB9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4EF0" w14:textId="3A5CD35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35DC" w14:textId="162429D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2FB0" w14:textId="0466CF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22AA" w14:textId="773E3D5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C8A7" w14:textId="29C32A7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607F" w14:textId="3F40C9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FFA58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708D" w14:textId="6210A7A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BE65" w14:textId="33FC0BE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F531" w14:textId="6761882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3343032.85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4419" w14:textId="23B0A42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511D" w14:textId="4A95FB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C429" w14:textId="76EACC6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A1F35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12BD" w14:textId="0A4857F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B527" w14:textId="14637D4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6080" w14:textId="47CA629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3343026.08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E557" w14:textId="3A34109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2874" w14:textId="7A6E63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A88E" w14:textId="77E17C2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FEE5B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C59" w14:textId="162B0F5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B1AF" w14:textId="0CF8CE0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47C4" w14:textId="4004D6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DEBB" w14:textId="14ACBFE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6C13" w14:textId="4249FF7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F1F7" w14:textId="2BD970B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70EF4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0814" w14:textId="23D195E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C215" w14:textId="3A70219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58CC" w14:textId="7AC6A9C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3343004.02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7AA6" w14:textId="326C090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2BC3" w14:textId="75A3A51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C28A" w14:textId="22004E4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574F4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73C2" w14:textId="12CEF04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8F0D" w14:textId="27E45D2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728326.70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BAB1" w14:textId="7ED6BC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3342995.85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F164" w14:textId="0F073C8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620A" w14:textId="23A8B61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1C3C" w14:textId="1A5D938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CE7EF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10D1" w14:textId="38DBF45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FB16" w14:textId="693A7F1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810A" w14:textId="042A26A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34D2" w14:textId="601A20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5479" w14:textId="654B5EF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8D48" w14:textId="178733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868F2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CE66" w14:textId="7D2E36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0076" w14:textId="70E27C6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8DCD" w14:textId="3BCC2E1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3342984.25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D0A2" w14:textId="2311607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A48E" w14:textId="6CAE272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9CEC" w14:textId="70208A9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5BF9B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E84B" w14:textId="62C4D70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5605" w14:textId="347904F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D050" w14:textId="21BFB1F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3342980.29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6662" w14:textId="521B732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5E7E" w14:textId="021E576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FE03" w14:textId="610B938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081F7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02EA" w14:textId="34FE9C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AD16" w14:textId="26C2893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1C46" w14:textId="1016B12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3342974.57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B039" w14:textId="5196615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7237" w14:textId="1121D18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9D65" w14:textId="596EF57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EF86D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8064" w14:textId="2B960CA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43BC" w14:textId="3670303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728327.45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611B" w14:textId="08F6AE1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3342965.18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3289" w14:textId="7A8232D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70A3" w14:textId="6FE698E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DFE7" w14:textId="7C840A5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8AAAE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BA68" w14:textId="26E2DA5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15B4" w14:textId="67E03F3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5FC6" w14:textId="20E5C62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1069" w14:textId="29EF56E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721F" w14:textId="5DE4BC9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F145" w14:textId="2B24F32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8A45A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15A8" w14:textId="1436E8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7BAB" w14:textId="198EC1E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F3FC" w14:textId="14B210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3342950.96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F279" w14:textId="0E4291B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F1B5" w14:textId="2ADD61E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A037" w14:textId="0A0223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29A27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C876" w14:textId="4EE2CE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2B50" w14:textId="6E2464C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728313.36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6ABD" w14:textId="053B7CD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A3DD" w14:textId="563012E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0889" w14:textId="0D51EB8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52E7" w14:textId="1AC4879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45DEF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E480" w14:textId="52BF819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DEA9" w14:textId="17DBEA1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E345" w14:textId="6AB0DCA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3342942.37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9ACB" w14:textId="1E0D0FF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3797" w14:textId="762B2E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4729" w14:textId="719B640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EFDD2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7E53" w14:textId="7A7C26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E894" w14:textId="07E991B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728301.78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58F9" w14:textId="2686F98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0ED1" w14:textId="231ED1A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30E8" w14:textId="705D12C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0AF9" w14:textId="3DA6882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646F2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C2FE" w14:textId="6AD0B03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6C6F" w14:textId="6305513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728291.17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8FDA" w14:textId="5E0AD64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7A83" w14:textId="60CBF77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9EAC" w14:textId="0BE1E34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1755" w14:textId="73D9F4F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22B44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5189" w14:textId="10F6AB8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E8D6" w14:textId="621FC64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1B15" w14:textId="7806FA1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B717" w14:textId="3EB461A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CB9E" w14:textId="2913FB4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3336" w14:textId="7E9C57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F8579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4FA9" w14:textId="5E87C76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EC87" w14:textId="19FADDB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9A42" w14:textId="4818A10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BE0D" w14:textId="73E56F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DE07" w14:textId="44043C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7C32" w14:textId="7190082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9C39F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0DBB" w14:textId="10DC3D7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AD14" w14:textId="6C2DDDC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B28E" w14:textId="36A32C2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3342932.87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C6B4" w14:textId="2CE1F23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CE6A" w14:textId="73151EB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AF58" w14:textId="0C480EF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F1B7E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F44C" w14:textId="0CE3FC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0A0F" w14:textId="216D559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728255.12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C46F" w14:textId="7A79805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87C6" w14:textId="223D2E1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B2A3" w14:textId="201E3A3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ECDC" w14:textId="42AD291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1A615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C6A5" w14:textId="6B8187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8AB2" w14:textId="632AECA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728247.67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B7F1" w14:textId="00C5F53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3342930.26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53E5" w14:textId="455D5FC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4CA3" w14:textId="2A3027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D7E4" w14:textId="1467D5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2509B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BA08" w14:textId="795A0F9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A9C2" w14:textId="0F156FC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640B" w14:textId="446DB6E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01C4" w14:textId="400E89B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9B24" w14:textId="08C539F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6CE1" w14:textId="114DC3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D623B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0BDE" w14:textId="2C8AE95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E36A" w14:textId="6825C68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5A4F" w14:textId="0C3E1DC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6BD5" w14:textId="46095B5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89D8" w14:textId="7002291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F78A" w14:textId="1DEE52C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97907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90E4" w14:textId="3321B9E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70D8" w14:textId="2FE69FA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C53E" w14:textId="3D887CE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3342914.25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ACE6" w14:textId="382B6CB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B113" w14:textId="74F6DCC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DE3F" w14:textId="3D7FD95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6641B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1C90" w14:textId="397D750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93B7" w14:textId="1D0033A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7DF7" w14:textId="2BC9CB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4631" w14:textId="7799A4C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C15C" w14:textId="5C52D94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AE0E" w14:textId="71657B9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6D0A1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5163" w14:textId="3CCE1BB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2C8A" w14:textId="4A09B64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816C" w14:textId="71A3E0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3342906.29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FD86" w14:textId="36E656E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F018" w14:textId="3DA0752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B092" w14:textId="4FBBD4A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17D46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DD92" w14:textId="3E184FD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2C7E" w14:textId="45BBCA5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9A64" w14:textId="504E4BB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3342900.93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C625" w14:textId="66BC6D3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4EC9" w14:textId="65B6FC3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4A97" w14:textId="37F5F7D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BDA99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311D" w14:textId="7C347AF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E17B" w14:textId="045F3BF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EB26" w14:textId="548C368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E4DF" w14:textId="221534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3793" w14:textId="2294D9A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BFD8" w14:textId="436EAED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7A97D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10EB" w14:textId="2C3FCFD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B72D" w14:textId="27165EF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0ED7" w14:textId="204662C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319D" w14:textId="4749455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0FE7" w14:textId="60F5DF8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EFC6" w14:textId="538D8F2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8AFD8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F5C4" w14:textId="5CFE68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347F" w14:textId="26EC305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D33C" w14:textId="4E0863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3342880.32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A299" w14:textId="32D2D9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C6E3" w14:textId="5DDC7CD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BD3F" w14:textId="6EAD3C4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4976D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C3DF" w14:textId="704DCD6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1290" w14:textId="73CCF9E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DBE7" w14:textId="199BC98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1299" w14:textId="088F9D0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3DB7" w14:textId="0887227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6FEB" w14:textId="434195F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17C85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F012" w14:textId="3110C39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BF3A" w14:textId="6B2C3B7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728201.97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E1FF" w14:textId="1AF131C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3342857.51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C9E2" w14:textId="320E422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9933" w14:textId="680DB7B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18E9" w14:textId="714E2C5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95B79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ED67" w14:textId="3557BA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402A" w14:textId="019742D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728207.88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6A7E" w14:textId="22EAD1E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3871" w14:textId="2584129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2AA1" w14:textId="56CA179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4BB1" w14:textId="21F8C1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FC8CD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F079" w14:textId="7586E00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33F6" w14:textId="524C59C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54AF" w14:textId="561C47C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3342842.96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A221" w14:textId="15F9C6F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9CB0" w14:textId="2A53351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D778" w14:textId="5527BB9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626AE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BE75" w14:textId="04F2CD3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723C" w14:textId="71B80E7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728220.10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3892" w14:textId="3D10211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0B8A" w14:textId="2ED1F67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6016" w14:textId="47E9639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F33F" w14:textId="5F9F47D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7CE8A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CC9A" w14:textId="699BEC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3279" w14:textId="1DC1975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0F79" w14:textId="26D8395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3B52" w14:textId="501C18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92A2" w14:textId="60F79B1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FC29" w14:textId="1604D05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08052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1FF2" w14:textId="55E89F5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5762" w14:textId="5836572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4DF3" w14:textId="37B94F9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4D27" w14:textId="5B2F8CC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9DF8" w14:textId="4A3893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13E6" w14:textId="7774BEE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6E4D8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2ECB" w14:textId="745669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F3CB" w14:textId="3226DAB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889E" w14:textId="17A132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3342818.90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CF04" w14:textId="1E262B7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C071" w14:textId="395EB4B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8FC9" w14:textId="0147E90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73BBA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8C3A" w14:textId="597E2E1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6376" w14:textId="58BB4A6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9043" w14:textId="24230D2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3342810.99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57D9" w14:textId="6FBCEEB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DCE6" w14:textId="3E1F5A0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3ED1" w14:textId="53CE373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2F5D9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F080" w14:textId="3C9AA23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2D67" w14:textId="134D06C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728221.23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8629" w14:textId="0D098CA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A024" w14:textId="4265E1B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8FB3" w14:textId="5992389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7ADA" w14:textId="59931C9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FFB74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886F" w14:textId="6CA983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CE36" w14:textId="3E16F06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728216.15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B6D2" w14:textId="1110B02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81E4" w14:textId="484285C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B502" w14:textId="3B1249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FBDE" w14:textId="478D49A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A2E09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806D" w14:textId="632B13F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9058" w14:textId="06AA1EB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4307" w14:textId="4768EB2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3342793.01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532F" w14:textId="1F1147F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24A3" w14:textId="7503066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7715" w14:textId="101898C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1B6D2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D321" w14:textId="3DC95D5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572D" w14:textId="710E1E1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506A" w14:textId="45A4D8C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97BE" w14:textId="601E341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5ECA" w14:textId="01C2689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5483" w14:textId="1A3284A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3D56B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CB4B" w14:textId="4D939C1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E67F" w14:textId="32D8C59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5F58" w14:textId="4120655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7833" w14:textId="12DD1C7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3670" w14:textId="4798E05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2E8B" w14:textId="4EE403E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36805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3336" w14:textId="78AF859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6DBF" w14:textId="00A4920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E4AB" w14:textId="4481E0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5B5F" w14:textId="45A145B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30E4" w14:textId="56FB7F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6B73" w14:textId="094F8B5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0D2B4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F3DA" w14:textId="0E5FC40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E91C" w14:textId="0AF0675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94D7" w14:textId="43B90E7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C264" w14:textId="2D6C6B8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3858" w14:textId="33660FC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3C6A" w14:textId="6D7746A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8EEA9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0542" w14:textId="76DDA1E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7B09" w14:textId="2F980FE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DBBD" w14:textId="77A7D32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C8D6" w14:textId="7C5D94F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9828" w14:textId="2D29320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E4E9" w14:textId="2071367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AB89A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5246" w14:textId="06F8FBB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138F" w14:textId="18DD962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1D68" w14:textId="07D5A3D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EB0F" w14:textId="29FA605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74D8" w14:textId="054FCF0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4681" w14:textId="61C5904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8245A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3689" w14:textId="259DF6E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FBEF" w14:textId="38162FF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FBAF" w14:textId="463B297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3342755.79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25B8" w14:textId="66B1A08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BFB6" w14:textId="47692C8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87FB" w14:textId="28DDC85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49E36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7062" w14:textId="34A04CB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2643" w14:textId="04ACD65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96D5" w14:textId="75A8703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2F96" w14:textId="59E6FF2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6EE7" w14:textId="0DD71B9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4C7D" w14:textId="104B227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2639A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317E" w14:textId="723616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7C40" w14:textId="1FFA60F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760B" w14:textId="63670A9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3342740.65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7930" w14:textId="030E56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DD36" w14:textId="5823661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31FD" w14:textId="61110FE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FB48D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3C38" w14:textId="3CB816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DB5A" w14:textId="7D3C6E5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F93" w14:textId="126144A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B91E" w14:textId="3892FD0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57CA" w14:textId="7A00D6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BA73" w14:textId="0D2DC20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EBEB5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BF06" w14:textId="655260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44A9" w14:textId="244B253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EE6D" w14:textId="71DECDF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3342750.17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75C9" w14:textId="0B8FB48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5D9C" w14:textId="230C68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0F59" w14:textId="2E0F9E0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20713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F1DB" w14:textId="648A5C9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31CE" w14:textId="2B0FD68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7E1B" w14:textId="19A6655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BC95" w14:textId="1F8B9CF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73C0" w14:textId="4A10A29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5B80" w14:textId="7B39666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4EF72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504D" w14:textId="610CD5B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6D5D" w14:textId="4470924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8F5B" w14:textId="2DA930E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7897" w14:textId="4EC59F6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0D3B" w14:textId="0E800C1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31C7" w14:textId="615C2BD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75F14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1B28" w14:textId="45AE88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A379" w14:textId="53B7193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3FE9" w14:textId="324E81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3342724.45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9727" w14:textId="08D1ED5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6DE9" w14:textId="788B097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6D12" w14:textId="08F79C9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64995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A30A" w14:textId="6FF0660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6AA3" w14:textId="74884BA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A4F1" w14:textId="2BCBA4B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6E17" w14:textId="3E7B6A0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5F91" w14:textId="1F9F956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1725" w14:textId="4833DB8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4A121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A20E" w14:textId="249265A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C270" w14:textId="1F51F88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03E0" w14:textId="26B741F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8344" w14:textId="5F6B21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87D7" w14:textId="2BE5E5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2F87" w14:textId="2D92805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DAA74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3F47" w14:textId="0F3CB6C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6461" w14:textId="273D572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B20F" w14:textId="774518A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3342714.06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B49B" w14:textId="30CED1C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58E8" w14:textId="09535BF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7167" w14:textId="5DFB2EC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F1979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A529" w14:textId="5F5609F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FE6B" w14:textId="02C9685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379E" w14:textId="03B4345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A60D" w14:textId="334793B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3217" w14:textId="5BFABC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6F73" w14:textId="3D13CCB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FBE76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D7FA" w14:textId="18D6C58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7075" w14:textId="0263CE3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FBCB" w14:textId="49EBD4F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5292" w14:textId="775633F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6AE0" w14:textId="4115787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0A49" w14:textId="6FBAEA9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A1F98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DC24" w14:textId="5926A9F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3721" w14:textId="3B526C6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728134.30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D5F6" w14:textId="64165E5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3342688.39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2AA3" w14:textId="492D6F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9B2F" w14:textId="6F2E34F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5077" w14:textId="5AB201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570CC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E40F" w14:textId="136A293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D84E" w14:textId="6ABC580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25C5" w14:textId="5689189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3342683.41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AC97" w14:textId="64807CB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F546" w14:textId="303C827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3ECB" w14:textId="1C660C3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F7C04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A6D2" w14:textId="13D0099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87EE" w14:textId="2F0C50F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6D6F" w14:textId="068A607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3342675.12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0919" w14:textId="05A41F3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F2C1" w14:textId="044EFE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9475" w14:textId="658201A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3FF39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A329" w14:textId="21460E2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FF09" w14:textId="179A87A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EB08" w14:textId="1E53BB9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75B6" w14:textId="0D5024C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9EDD" w14:textId="569F1A5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2C4B" w14:textId="30C168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EB19A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CB37" w14:textId="4E7EA56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BD32" w14:textId="6B9B939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F432" w14:textId="4A7AE74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D69D" w14:textId="680717D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2492" w14:textId="732B2BE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BF38" w14:textId="5A4167E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6BDA7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5370" w14:textId="64CD4BA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DB96" w14:textId="32DC28F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D28B" w14:textId="431BBF9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2286" w14:textId="1A92622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241A" w14:textId="7CCCE2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E6D7" w14:textId="5B21565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CDD77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2D45" w14:textId="574D49A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8EA1" w14:textId="4B0EA39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728081.95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72CF" w14:textId="0BA6CC9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3342645.78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2B25" w14:textId="1903BCE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E9E9" w14:textId="3F72FA6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3D5B" w14:textId="38FC3CD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57DED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6C59" w14:textId="1B007A1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5D6A" w14:textId="7C598F2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728081.67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5F22" w14:textId="12D615E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3342627.85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7AF6" w14:textId="3A13EC8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0084" w14:textId="2964EEA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96EE" w14:textId="2025263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BA8DD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3CCD" w14:textId="783C021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73F7" w14:textId="312813A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AF5C" w14:textId="6986C07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342A" w14:textId="7192640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FDA3" w14:textId="18154A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098B" w14:textId="03CD3E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66B69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AB13" w14:textId="11C8673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D364" w14:textId="502BE06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74DA" w14:textId="3E4B9C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9AA6" w14:textId="75B98AC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A8C7" w14:textId="6A0EA21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7EF0" w14:textId="4E6DB22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8D53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89DD" w14:textId="0716973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C836" w14:textId="08B489A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B328" w14:textId="11118FA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3342606.94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E2D2" w14:textId="69BFE3A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4B3C" w14:textId="018DB1E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186F" w14:textId="33ED8BE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B089D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9731" w14:textId="649CB4E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DDAA" w14:textId="6AD59DD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8956" w14:textId="2014643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7E82" w14:textId="4954A30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EF74" w14:textId="4EFE838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381E" w14:textId="1509B3C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BC3DF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1031" w14:textId="1472A01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F175" w14:textId="0C74DBD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DE2E" w14:textId="7A228B2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3342627.55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242" w14:textId="1A40BB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B814" w14:textId="405B36C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C9C2" w14:textId="0651253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625FD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0D4E" w14:textId="4A7B13C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6C4F" w14:textId="6EB3ACC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0006" w14:textId="7DF88AE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3342634.61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9A41" w14:textId="42F507A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92AB" w14:textId="4D33356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88E8" w14:textId="4094C94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69A96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475A" w14:textId="739332B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2B46" w14:textId="710D04A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05A1" w14:textId="1B78254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CC3A" w14:textId="6B3BE2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5A2" w14:textId="736B29B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2C84" w14:textId="712B7C4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1B7FC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89B7" w14:textId="6A59FD9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088C" w14:textId="19634AD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BF3E" w14:textId="113B465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3342664.90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AC4D" w14:textId="2A074E5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ECB4" w14:textId="7554BF9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69FD" w14:textId="4F47AE5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C514C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D20E" w14:textId="45DDC7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2BB1" w14:textId="68445D6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FF84" w14:textId="21C0E82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391A" w14:textId="0097EE6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8597" w14:textId="5FA28A8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E851" w14:textId="79A999C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584FA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005A" w14:textId="69853AA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39FC" w14:textId="3728822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68B7" w14:textId="28159EF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3342684.73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0B18" w14:textId="6080DF5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9706" w14:textId="4B051CD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8C08" w14:textId="1E30573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89BDA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9358" w14:textId="5E11F1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6B7E" w14:textId="716A59D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728148.49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700E" w14:textId="1805A2F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9429" w14:textId="2B499BF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E940" w14:textId="41F25D4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F57F" w14:textId="09F240B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DFC49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B817" w14:textId="62AA5AB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1955" w14:textId="3C67A1A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728157.13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9696" w14:textId="6EB18F2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E7FC" w14:textId="2CCEE0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932D" w14:textId="177A2F8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FD03" w14:textId="457E35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5BA56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53E6" w14:textId="68A5425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6CDA" w14:textId="26EE328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E047" w14:textId="1B15771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F204" w14:textId="218614C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3E59" w14:textId="2FD8005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AD55" w14:textId="0C90FE1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2603E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5E23" w14:textId="215AB72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4BF6" w14:textId="30304D3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281B" w14:textId="480E59B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8ADE" w14:textId="6993D60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588A" w14:textId="6786DEF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8392" w14:textId="3C24F02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6F0D9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CBF6" w14:textId="00D23E8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644C" w14:textId="1CB4CA2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728186.92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9FD7" w14:textId="5EBB4A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A19F" w14:textId="5215AA6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122C" w14:textId="2438394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11C6" w14:textId="1BFACB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8A3EA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CB59" w14:textId="636D34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F744" w14:textId="6F7953B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AEB1" w14:textId="1C8D41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3342751.27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7E9C" w14:textId="720D80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1D5C" w14:textId="0B0A946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2179" w14:textId="2FECA0D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7F22E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5468" w14:textId="40DF6DD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0886" w14:textId="5686AFF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E85A" w14:textId="081A950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9F35" w14:textId="7ED389F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9E47" w14:textId="146024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E475" w14:textId="476F45D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32752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5574" w14:textId="668C2D8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0DD8" w14:textId="2ABC908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F4FB" w14:textId="1F01731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3342762.20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0F0A" w14:textId="15AA2B3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9B8C" w14:textId="3C48338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0415" w14:textId="38EE4A8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63A55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40B2" w14:textId="76E4C08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E84C" w14:textId="40B9E94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7A35" w14:textId="37384A7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3342766.44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31D9" w14:textId="058CF3F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2F92" w14:textId="0B77606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B06E" w14:textId="7DBA59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C8F1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03CF" w14:textId="283EDDA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CE7A" w14:textId="0ECACAD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F397" w14:textId="14D3FB7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3342767.77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B674" w14:textId="2362AC8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6EBD" w14:textId="1B821FB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0008" w14:textId="6A06C94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54431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7D38" w14:textId="141A47A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A529" w14:textId="4F3C285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EB3E" w14:textId="51E4547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3342769.99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58BB" w14:textId="3F884D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C20B" w14:textId="6B1D16F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FE1B" w14:textId="560636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5CC80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95DE" w14:textId="2164BCD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195A" w14:textId="30AD23C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51EA" w14:textId="7D4342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24AB" w14:textId="186BFEB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A9D6" w14:textId="0218040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37EE" w14:textId="6E6068C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F15CD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E134" w14:textId="0271C84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6358" w14:textId="621D4CB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E1DD" w14:textId="1916060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AC48" w14:textId="7CF1B4F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2D8F" w14:textId="5FB989E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93E7" w14:textId="6BEC591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057DE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5C40" w14:textId="2602978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FA03" w14:textId="4C7AEB2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1B1B" w14:textId="229B44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3342781.71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C8BC" w14:textId="39AC4BD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7365" w14:textId="21E539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ABC7" w14:textId="71D7681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7771E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E47D" w14:textId="5FC869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935C" w14:textId="2678EE9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0550" w14:textId="08661CF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C68D" w14:textId="507281E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C5B1" w14:textId="53EE680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1986" w14:textId="7C1926E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62D71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9C0C" w14:textId="6859E9E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47DB" w14:textId="5C6F713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920C" w14:textId="3A569E6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A902" w14:textId="280785F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729E" w14:textId="43AB6FE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D66A" w14:textId="22F0F7F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74AC2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FDF3" w14:textId="0A1E0F8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4085" w14:textId="3E4758E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2814" w14:textId="522B91F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4130" w14:textId="6C8B22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9192" w14:textId="30AE88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84A7" w14:textId="32C05BB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D40E5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D831" w14:textId="2DB3C6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BE2B" w14:textId="64D288F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66E3" w14:textId="7BDC76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088E" w14:textId="53AB49D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ED40" w14:textId="6D3B9B5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9CE6" w14:textId="22C305D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F4497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9582" w14:textId="65825E8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946A" w14:textId="55718D8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6779" w14:textId="004F532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52F1" w14:textId="7E34DFB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B40D" w14:textId="4D7781A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4204" w14:textId="7CB64D8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F4E57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D483" w14:textId="2B8F0B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9767" w14:textId="29B5BAE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728227.62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473F" w14:textId="3BCFD7C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3342816.88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2D41" w14:textId="2F95DF6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E9A2" w14:textId="23A88B2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CF95" w14:textId="13EE052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984136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8A63" w14:textId="1AE9082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C3A5" w14:textId="78EB4AD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55F4" w14:textId="75A2DF3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3342823.97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3048" w14:textId="045920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0E4D" w14:textId="6A3D2C3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7923" w14:textId="47D7270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ABD18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A631" w14:textId="036A758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7AEC" w14:textId="262BB3B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728227.53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7066" w14:textId="7599DD4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C987" w14:textId="2ACBB5C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1D08" w14:textId="640A69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7F57" w14:textId="7E894EE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0862A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0F5D" w14:textId="461381F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246C" w14:textId="756E585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2193" w14:textId="2540F45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ABD1" w14:textId="47EAF13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393C" w14:textId="1B35BB7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7123" w14:textId="77661CF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19830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6EEB" w14:textId="16843C8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F7B3" w14:textId="6A139BC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6F0F" w14:textId="0D4B0D3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74E7" w14:textId="134793A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B5AE" w14:textId="3BF789B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C668" w14:textId="226AFF7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43CDD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6686" w14:textId="7DFA9EA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EBBB" w14:textId="12A4A08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68F6" w14:textId="50AFB95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5ACB" w14:textId="0066AF2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E4C7" w14:textId="7E593B0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87A0" w14:textId="4039BA8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EE147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805F" w14:textId="537A920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8E56" w14:textId="20403E3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728231.84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3A35" w14:textId="5B9F24C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3342858.91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C93C" w14:textId="035403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F5AB" w14:textId="49237B5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3FB2" w14:textId="713F693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90833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F744" w14:textId="5AA48A1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C911" w14:textId="7552063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5117" w14:textId="66C479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B6DF" w14:textId="1A6FDBE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68D8" w14:textId="5053992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0C86" w14:textId="3226AF5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00C94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7235" w14:textId="2D9C893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5157" w14:textId="6947DB5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5AA3" w14:textId="04B7725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3342877.03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E593" w14:textId="0CA9B77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0162" w14:textId="65EF22F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E34A" w14:textId="221E6C4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8CCEB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C5A4" w14:textId="386FC1A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162C" w14:textId="32653D4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578C" w14:textId="70EDD7D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6D39" w14:textId="6F7D37C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1BF8" w14:textId="31D1B8D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C107" w14:textId="55ABF6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873AB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5FC8" w14:textId="4898E6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405E" w14:textId="2CBFE58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1F48" w14:textId="58D48E4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CB6B" w14:textId="6D643D9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C5E7" w14:textId="399CDD3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F653" w14:textId="51DE985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EFAB4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5668" w14:textId="72F4906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BD81" w14:textId="2B55704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E317" w14:textId="07C2179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3342907.89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D267" w14:textId="3C0E9D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AC96" w14:textId="17C759B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B0F0" w14:textId="55C9C8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E24A9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8DA8" w14:textId="2F85152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59A6" w14:textId="1F89C02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F333" w14:textId="029E68F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3342912.43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A05A" w14:textId="122DDE2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78B5" w14:textId="04AFE2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A214" w14:textId="6A80B8F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4B4B1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474B" w14:textId="1304F28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DD4B" w14:textId="3FD8482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3FF1" w14:textId="6754113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D525" w14:textId="1F24AA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C90E" w14:textId="5CC0A77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E50C" w14:textId="65E56E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DAD0F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D332" w14:textId="7348655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1170" w14:textId="3B6492A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BB39" w14:textId="1C5AAE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3342923.87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42C3" w14:textId="5DDC36E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1080" w14:textId="643216D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DA4A" w14:textId="70A37D1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870AE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9A21" w14:textId="55F4D6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9B36" w14:textId="2CE1629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3B6F" w14:textId="5D903F2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02D8" w14:textId="01D4990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D310" w14:textId="53FEBEA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E84E" w14:textId="6EE4560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4E466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92A7" w14:textId="494AEBD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F885" w14:textId="5A45D8B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D6B6" w14:textId="4496CC6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3342932.75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0080" w14:textId="682B630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F60E" w14:textId="6383E44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62D6" w14:textId="55DA647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1D9DF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188" w14:textId="1E53504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ADF2" w14:textId="7D3AD36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F7F4" w14:textId="54CE49E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9B8" w14:textId="08F5F11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65A9" w14:textId="5E2E045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D89D" w14:textId="2668B44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2B910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553D" w14:textId="70B8C87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DF72" w14:textId="7BEF826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13E6" w14:textId="2E69948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1F39" w14:textId="237428C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77D0" w14:textId="3A4C5DE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69EA" w14:textId="1EBB9F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A02D0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DDD0" w14:textId="48FC5D5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6614" w14:textId="149521D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EE3A" w14:textId="383F92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3342953.81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DC33" w14:textId="79DDE2A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3BAF" w14:textId="504D12B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9A64" w14:textId="37D3952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680AB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F0E1" w14:textId="514D3F8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D3B5" w14:textId="1B8C0C5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BD36" w14:textId="66C34D8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C791" w14:textId="6D8357D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BE65" w14:textId="62CEAF3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15C9" w14:textId="2E24F3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9CF92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E9BD" w14:textId="7B2EBBF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B194" w14:textId="4AED1BA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444" w14:textId="054B20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54F4" w14:textId="2E195DA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DCB8" w14:textId="1E2A9BB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7501" w14:textId="63A4C9B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01F6A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E463" w14:textId="303E200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51AD" w14:textId="5A5FA9B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3E07" w14:textId="22FFF23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66C3" w14:textId="4FFCA63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26F9" w14:textId="2A814B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FA06" w14:textId="3D2F88D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91595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5343" w14:textId="3C0DCA7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2F73" w14:textId="781E38F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F6CA" w14:textId="3A7C128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7D12" w14:textId="44DEB04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05A3" w14:textId="2E1EB18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1FD9" w14:textId="6A8E22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85538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EF52" w14:textId="4863509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F7FA" w14:textId="2518AA1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728338.98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0DD6" w14:textId="3E43303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3342994.28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8050" w14:textId="329E913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7864" w14:textId="0835CAE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93C9" w14:textId="12B5537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BB64F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721F" w14:textId="0C0E9B7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D1B9" w14:textId="276EFC6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8478" w14:textId="67D68D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B667" w14:textId="2CEE39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59D7" w14:textId="4A1D5D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97CD" w14:textId="6398774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364BC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6C8B" w14:textId="2AAAE18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F56D" w14:textId="7899E91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23C6" w14:textId="438F8E9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3343026.83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4036" w14:textId="755E071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5D4A" w14:textId="33435EE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BB85" w14:textId="3A9C20A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8D73D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58A1" w14:textId="744D699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E942" w14:textId="58D8D8A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81D6" w14:textId="11FBDF2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3343036.42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C80E" w14:textId="06AB966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AEB4" w14:textId="7FB5EE1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25B3" w14:textId="017AFDA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A4443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77AA" w14:textId="77D7BD7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8AD9" w14:textId="2A8C50C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9BB9" w14:textId="6404A8C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C979" w14:textId="21CADD9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E274" w14:textId="7EA4A0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3828" w14:textId="0CA5D89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15D47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B42E" w14:textId="127B2D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0A32" w14:textId="1A89183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16EC" w14:textId="1873BDD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3343053.28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5831" w14:textId="2B47C21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1E66" w14:textId="7AEDE16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1DA6" w14:textId="12ECAEE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6F95E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32A2" w14:textId="67ACA1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6896" w14:textId="64AF713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2660" w14:textId="39983F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E939" w14:textId="20B896C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F9F6" w14:textId="647DA9E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2C6E" w14:textId="43EB2F8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FC3C6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711B" w14:textId="54A9909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EDDA" w14:textId="081C13F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728370.26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A441" w14:textId="3835FBC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2635" w14:textId="0A08414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9BDE" w14:textId="79BE228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5A9B" w14:textId="0E3F830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134D89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B843" w14:textId="209E17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A82C" w14:textId="6BF0B13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84EA" w14:textId="0BCA92C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D243" w14:textId="756CF88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123C" w14:textId="70888F3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3CA0" w14:textId="41EB283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B8C9A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68A5" w14:textId="0C1DFE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502A" w14:textId="75ADFCB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4D60" w14:textId="2EC4BA9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3343073.01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27EE" w14:textId="4C362E7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96F3" w14:textId="55A119E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B8AD" w14:textId="206C16E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331B0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04E4" w14:textId="644C912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8089" w14:textId="6869DC5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728384.85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DC36" w14:textId="4037A90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F8A8" w14:textId="325CA28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143C" w14:textId="26D3C9D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F50D" w14:textId="25F425A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0BB2B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204E" w14:textId="4776DFD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0010" w14:textId="3675E75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5AB4" w14:textId="6437C85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6CA8" w14:textId="4B0DC17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2487" w14:textId="69C3E8D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0B10" w14:textId="1BC86E8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FA3EB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DDFB" w14:textId="7EA0774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C9EA" w14:textId="6D0E196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E6C7" w14:textId="50F10FB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5926" w14:textId="4AF5634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068E" w14:textId="42EDAB2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6A40" w14:textId="32CBB8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FACF7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07F1" w14:textId="29961FA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AD66" w14:textId="7F49159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728379.87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FDD7" w14:textId="31CD5BF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0E81" w14:textId="2E4D78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25D6" w14:textId="6D0C376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3458" w14:textId="08B71F3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DB18A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A648" w14:textId="7F192F1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FC1C" w14:textId="042FC8D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A3D9" w14:textId="3837B66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A854" w14:textId="4C5D0A9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78F4" w14:textId="286B60A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0BB1" w14:textId="3A66AEF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88EAC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E7D2" w14:textId="548A92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3662" w14:textId="632D6C6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384C" w14:textId="60A4874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3343120.20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AE9F" w14:textId="22E6A32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0312" w14:textId="050E12B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A64C" w14:textId="07F1DB5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3D441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FC13" w14:textId="10F4694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2F75" w14:textId="0B7828A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6B14" w14:textId="1BBD6B2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B45C" w14:textId="4CC4D67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FBF2" w14:textId="3664738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5A89" w14:textId="46B052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D0CA2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9F4E" w14:textId="78CAE8C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412F" w14:textId="1B51BB4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9DB6" w14:textId="298AF65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3343143.61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2FB3" w14:textId="5319A6D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C509" w14:textId="1A21B51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D067" w14:textId="1A2DBF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FB985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A893" w14:textId="0B4BF59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C1E7" w14:textId="7C1913D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A518" w14:textId="691B20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3343156.46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C08" w14:textId="50BDC92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9F3A" w14:textId="1BDB7D0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697B" w14:textId="4E58E39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E66B1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086B" w14:textId="04BFD02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CD08" w14:textId="4DA22BDC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95C8" w14:textId="617964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3343173.40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E675" w14:textId="091BCF3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F750" w14:textId="0AE8DE7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859D" w14:textId="22ABA6F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0DF66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02D5" w14:textId="356E4D1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95C6" w14:textId="6390870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728350.47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9216" w14:textId="3A9A0F2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48EE" w14:textId="434461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C4BA" w14:textId="314B07C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ED8F" w14:textId="267767D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C0053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5F74" w14:textId="438D1BD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DC94" w14:textId="1771FD7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E1C6" w14:textId="0B16A45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3343213.19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31C3" w14:textId="7EAA6D3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CE99" w14:textId="6B2D0D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855E" w14:textId="3A6ED9E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A3BBD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DF4A" w14:textId="60EAFFD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C27E" w14:textId="3265781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46D9" w14:textId="79BD629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3343225.26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BBF7" w14:textId="717C69A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B0FF" w14:textId="4CEE6FC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FE4F" w14:textId="7242269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3E45C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4CCC" w14:textId="1ACBFE2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F810" w14:textId="1EE2E77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625E" w14:textId="01D7191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3343241.52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80D9" w14:textId="33E9BB0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D05B" w14:textId="28B7EBA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6DB" w14:textId="32D96CA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23BD1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4306" w14:textId="5BD07E3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0AA8" w14:textId="6888278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A1D4" w14:textId="4A6059E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3343248.66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10D8" w14:textId="6D66BFA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E53E" w14:textId="19D41CE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4CE6" w14:textId="79648CB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6EF49C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FCAF" w14:textId="39278EF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9A52" w14:textId="3DA4723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FFF9" w14:textId="68BEBC0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D889" w14:textId="7840A27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DAE1" w14:textId="62A5E9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E526" w14:textId="1207424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979CC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05BE" w14:textId="209C68F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1C39" w14:textId="2B72D54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7425" w14:textId="6F6C8B3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3343272.50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AD8B" w14:textId="32266E7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A23B" w14:textId="076893D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17D" w14:textId="51FC52F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7CE92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4F3F" w14:textId="4AE7850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E91F" w14:textId="2EE681C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1DCE" w14:textId="5C0CB5C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55FB" w14:textId="6EA5BBD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5878" w14:textId="6724750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EF13" w14:textId="7CA9AD4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D297F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0175" w14:textId="3C10272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B741" w14:textId="52BB1401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F29C" w14:textId="6DFB487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3343304.49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14C6" w14:textId="5C18293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E26B" w14:textId="25F1118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11B1" w14:textId="2C3AEC0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4974F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574F" w14:textId="6BC3124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726E" w14:textId="35A0381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B29E" w14:textId="5E9449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03E8" w14:textId="79E13FC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B114" w14:textId="515989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FEEB" w14:textId="730FAC1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E4517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B79D" w14:textId="4BA63DD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D581" w14:textId="439E457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A88C" w14:textId="29DC4F4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3343342.75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A33B" w14:textId="03D96D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D3E5" w14:textId="473A1A1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BA48" w14:textId="1B06BF7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A08D3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6A54" w14:textId="1FB824E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D428" w14:textId="766BEBD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728359.68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F2DA" w14:textId="2544372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3343357.23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5363" w14:textId="4503CF8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CDA9" w14:textId="3E3CF5B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BE4A" w14:textId="43AA28A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AB6D8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A8A7" w14:textId="339E370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F52B" w14:textId="57B2918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5F0B" w14:textId="78862E3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3343378.99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FC78" w14:textId="4EA851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4869" w14:textId="2A55BF3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9C32" w14:textId="36959A3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57C6E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1569" w14:textId="41A199F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4FC8" w14:textId="6F9D099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A869" w14:textId="768717F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AE8B" w14:textId="37B02F1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E1A4" w14:textId="7D0B21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0D93" w14:textId="2F097DA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B333C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5DDD" w14:textId="57AFA0D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BF66" w14:textId="07B95BC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9D46" w14:textId="6D03943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3343418.14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4B84" w14:textId="3D59425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CC90" w14:textId="2453E1E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8056" w14:textId="410DEE8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19A95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C293" w14:textId="62615A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613E" w14:textId="4BD3ACF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2C4F" w14:textId="129F9F7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DA06" w14:textId="10B5EF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CD4D" w14:textId="2EA0967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FADC" w14:textId="61BA58A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FBFEE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0073" w14:textId="01360A8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1876" w14:textId="113F608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5B29" w14:textId="4766A8F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E3C7" w14:textId="486D82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FF65" w14:textId="2C2BE54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7EB6" w14:textId="2B0724C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C12B7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D860" w14:textId="7516036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8A74" w14:textId="688EAF0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6B19" w14:textId="44DDD3E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4139" w14:textId="0D16DA0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08D1" w14:textId="40B7E0B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13FE" w14:textId="69359F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A74CF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F952" w14:textId="4E3B9DC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A5AB" w14:textId="601FAA6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53BC" w14:textId="39D8776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1922" w14:textId="406A53C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EBEC" w14:textId="4A1E036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638C" w14:textId="7C75E3D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F46AE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95CA" w14:textId="159DA36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42EB" w14:textId="5B915A5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17BA" w14:textId="724290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F2B2" w14:textId="7EC1499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4C04" w14:textId="5832416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F584" w14:textId="1B05361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6E7FA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F02C" w14:textId="1C7B8C1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85CD" w14:textId="4AB9EF7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DDB1" w14:textId="5A24D9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AF6F" w14:textId="52C1E6E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10E3" w14:textId="73C3EB1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ACF5" w14:textId="3E1E633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6E4AA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D39C" w14:textId="0D5D3F1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D287" w14:textId="4D4A4B4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728234.79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4A20" w14:textId="3637525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3343511.05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9999" w14:textId="035EA22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529A" w14:textId="607EB39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DDD8" w14:textId="77BD6FE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22804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5C76" w14:textId="7440BD0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E4D2" w14:textId="72A15172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30D8" w14:textId="31BE656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9F2C" w14:textId="7044AB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0025" w14:textId="15774F7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8F3D" w14:textId="1D2F738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9597B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0BBA" w14:textId="48EC41A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8575" w14:textId="2AA038A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BDC1" w14:textId="5FAB32D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3343518.12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96AA" w14:textId="45CA54D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D3D9" w14:textId="7E24D9A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E861" w14:textId="66BE9B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B7CFC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040B" w14:textId="14FCA77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FB55" w14:textId="3BB12E29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9D7C" w14:textId="1744C20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5AF6" w14:textId="43D32B1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830E" w14:textId="17287722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9B4F" w14:textId="066F172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92D6D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919A" w14:textId="1ECFF90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B9F4" w14:textId="2B91A710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ACF8" w14:textId="0DC2CDA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6C14" w14:textId="05586C6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07C4" w14:textId="2C43014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D581" w14:textId="21960A6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DAEAD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80F4" w14:textId="2142D73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04B5" w14:textId="1C4789B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552B" w14:textId="7F7BDDF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3343528.56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1C0D" w14:textId="4DFE4EE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F8DD" w14:textId="3026B4F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FD78" w14:textId="57FA0E0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A7F6A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FF88" w14:textId="452EAF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DF85" w14:textId="2AFD554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C65C" w14:textId="53BCF49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977B" w14:textId="1300D58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1E47" w14:textId="220C28C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6667" w14:textId="478555D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8FBCF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E997" w14:textId="4F663FB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2ED4" w14:textId="20A6915E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6737" w14:textId="312386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3343541.61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678C" w14:textId="3AF4AD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3308" w14:textId="57C3BEF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D8F" w14:textId="0B82E85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7D9771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92C8" w14:textId="35F0AF5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E3B0" w14:textId="6D83B75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B964" w14:textId="711D151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2518" w14:textId="03BEEBB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D58B" w14:textId="4E64EB7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2ECF" w14:textId="10AB4D3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2AF9B6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1295" w14:textId="48ED83C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BA11" w14:textId="5AE5B698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F325" w14:textId="399AD9B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3343558.37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AB87" w14:textId="049FC61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5920" w14:textId="007EE3B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D680" w14:textId="1EF3371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E83A4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34FF" w14:textId="5B38F7E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0BA2" w14:textId="338A9AA7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F607" w14:textId="675BD4A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3343566.95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62E0" w14:textId="48FAF32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20A3" w14:textId="5E4ECDC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F152" w14:textId="1038FE0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C7CF1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F4B4" w14:textId="7055C4E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7F3E" w14:textId="256FB3ED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7644" w14:textId="4956550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FB92" w14:textId="1009B84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0D52" w14:textId="5FEF4C7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D13D" w14:textId="7A56494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0982A5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0EF4" w14:textId="7407A06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82CD" w14:textId="63A1E00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DC59" w14:textId="541BEDA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0F23" w14:textId="4E79886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6C2A" w14:textId="27726B47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2E73" w14:textId="6B8A3B70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4243A3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CAAC" w14:textId="37D6C68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CE05" w14:textId="458B7EE3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9619" w14:textId="138FB3B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EF5B" w14:textId="0AEF3B5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71B2" w14:textId="16C5599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61E6" w14:textId="2C0AEAE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DA596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5819" w14:textId="348FEEA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6BFC" w14:textId="10C309B5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5F2A" w14:textId="25582F7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3343616.08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A613" w14:textId="4321790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FC40" w14:textId="762C5C4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D276" w14:textId="1EDDEB9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C3620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03F0" w14:textId="23998CC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FD4F" w14:textId="54BB3524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817D" w14:textId="2CF28769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5E51" w14:textId="6F419F1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3554" w14:textId="4381D87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7A36" w14:textId="6759A78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3FF3B9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1C22" w14:textId="042EC82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FDC0" w14:textId="11C14ABA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6779" w14:textId="3F5C6AC8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53B1" w14:textId="577950B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72C3" w14:textId="641BA44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64EE" w14:textId="1379F90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9875B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78CF" w14:textId="38D8753A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6DD3" w14:textId="6315F1AF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FC36" w14:textId="5BE5A89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852D" w14:textId="1481261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D5DC" w14:textId="399ED82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0979" w14:textId="1DD853C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B0181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03E0" w14:textId="63DEE52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7088" w14:textId="7908FC8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E82C" w14:textId="68CCA334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C6DC" w14:textId="0D9DEBC5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CEE5" w14:textId="7E6A8AED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1377" w14:textId="5860A64C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E73E1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54E0" w14:textId="1E9CCE1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FFC5" w14:textId="009C50D6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2612" w14:textId="07D5BF7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63F8" w14:textId="2E1FFC86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FC5B" w14:textId="1C27650E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1209" w14:textId="2E5C870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342828" w:rsidRPr="002E6E74" w14:paraId="58C236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5B36" w14:textId="2DADF0B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089" w14:textId="04F7D05B" w:rsidR="00342828" w:rsidRPr="002E6E74" w:rsidRDefault="0034282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D145" w14:textId="3200F7EB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1FDA" w14:textId="6A33C96F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DB97" w14:textId="5FC3AA13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112F" w14:textId="70607351" w:rsidR="00342828" w:rsidRPr="002E6E74" w:rsidRDefault="0034282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1691"/>
      </w:tblGrid>
      <w:tr w:rsidR="00AA0A82" w14:paraId="5CFF19FE" w14:textId="77777777" w:rsidTr="00F54131">
        <w:trPr>
          <w:divId w:val="1496217629"/>
          <w:trHeight w:val="581"/>
        </w:trPr>
        <w:tc>
          <w:tcPr>
            <w:tcW w:w="10225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F54131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1691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F54131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1691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F54131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1691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F54131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1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6993"/>
      </w:tblGrid>
      <w:tr w:rsidR="00AA0A82" w:rsidRPr="00AA0A82" w14:paraId="24408B1C" w14:textId="77777777" w:rsidTr="00F54131">
        <w:trPr>
          <w:divId w:val="1496217629"/>
          <w:trHeight w:val="584"/>
        </w:trPr>
        <w:tc>
          <w:tcPr>
            <w:tcW w:w="10225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42828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6993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42828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6993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42828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6993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342828" w14:paraId="7EABC08A" w14:textId="77777777" w:rsidTr="00342828">
        <w:trPr>
          <w:divId w:val="1496217629"/>
        </w:trPr>
        <w:tc>
          <w:tcPr>
            <w:tcW w:w="1673" w:type="dxa"/>
          </w:tcPr>
          <w:p w14:paraId="3576EE20" w14:textId="55ADA765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9" w:type="dxa"/>
          </w:tcPr>
          <w:p w14:paraId="2E99FFE4" w14:textId="01FBA13E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6993" w:type="dxa"/>
          </w:tcPr>
          <w:p w14:paraId="64FAA57E" w14:textId="2D6568F1" w:rsidR="00342828" w:rsidRPr="00D74C57" w:rsidRDefault="00342828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42828" w14:paraId="0D18B638" w14:textId="77777777" w:rsidTr="00342828">
        <w:trPr>
          <w:divId w:val="1496217629"/>
        </w:trPr>
        <w:tc>
          <w:tcPr>
            <w:tcW w:w="1673" w:type="dxa"/>
          </w:tcPr>
          <w:p w14:paraId="65B0F634" w14:textId="08133992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50E205CD" w14:textId="6494447E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6993" w:type="dxa"/>
          </w:tcPr>
          <w:p w14:paraId="0A056C4F" w14:textId="2714874B" w:rsidR="00342828" w:rsidRPr="002E6E74" w:rsidRDefault="00342828" w:rsidP="003428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342828" w14:paraId="662EA5E0" w14:textId="77777777" w:rsidTr="00342828">
        <w:trPr>
          <w:divId w:val="1496217629"/>
        </w:trPr>
        <w:tc>
          <w:tcPr>
            <w:tcW w:w="1673" w:type="dxa"/>
          </w:tcPr>
          <w:p w14:paraId="69957179" w14:textId="269E667B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9" w:type="dxa"/>
          </w:tcPr>
          <w:p w14:paraId="252F2BDD" w14:textId="25CE49F0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6993" w:type="dxa"/>
          </w:tcPr>
          <w:p w14:paraId="1DB28F42" w14:textId="75F73A13" w:rsidR="00342828" w:rsidRPr="002E6E74" w:rsidRDefault="00342828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342828" w14:paraId="67D5B3A4" w14:textId="77777777" w:rsidTr="00342828">
        <w:trPr>
          <w:divId w:val="1496217629"/>
        </w:trPr>
        <w:tc>
          <w:tcPr>
            <w:tcW w:w="1673" w:type="dxa"/>
          </w:tcPr>
          <w:p w14:paraId="252AF8AB" w14:textId="0C599444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9" w:type="dxa"/>
          </w:tcPr>
          <w:p w14:paraId="7C929195" w14:textId="6399A794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192</w:t>
            </w:r>
          </w:p>
        </w:tc>
        <w:tc>
          <w:tcPr>
            <w:tcW w:w="6993" w:type="dxa"/>
          </w:tcPr>
          <w:p w14:paraId="1DE7FCB0" w14:textId="18BEBF6C" w:rsidR="00342828" w:rsidRPr="002E6E74" w:rsidRDefault="00342828" w:rsidP="003428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342828" w14:paraId="703DE510" w14:textId="77777777" w:rsidTr="00342828">
        <w:trPr>
          <w:divId w:val="1496217629"/>
        </w:trPr>
        <w:tc>
          <w:tcPr>
            <w:tcW w:w="1673" w:type="dxa"/>
          </w:tcPr>
          <w:p w14:paraId="2430586A" w14:textId="118986FC" w:rsidR="00342828" w:rsidRPr="002E6E74" w:rsidRDefault="0034282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192</w:t>
            </w:r>
          </w:p>
        </w:tc>
        <w:tc>
          <w:tcPr>
            <w:tcW w:w="1559" w:type="dxa"/>
          </w:tcPr>
          <w:p w14:paraId="6DBCB372" w14:textId="640C21E0" w:rsidR="00342828" w:rsidRDefault="0034282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193</w:t>
            </w:r>
          </w:p>
        </w:tc>
        <w:tc>
          <w:tcPr>
            <w:tcW w:w="6993" w:type="dxa"/>
          </w:tcPr>
          <w:p w14:paraId="7B3D0D8D" w14:textId="407C6E49" w:rsidR="00342828" w:rsidRPr="002E6E74" w:rsidRDefault="00342828" w:rsidP="003428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названия(№9 по ТЗ)</w:t>
            </w:r>
          </w:p>
        </w:tc>
      </w:tr>
      <w:tr w:rsidR="00342828" w14:paraId="2428B5C3" w14:textId="77777777" w:rsidTr="00342828">
        <w:trPr>
          <w:divId w:val="1496217629"/>
        </w:trPr>
        <w:tc>
          <w:tcPr>
            <w:tcW w:w="1673" w:type="dxa"/>
          </w:tcPr>
          <w:p w14:paraId="3717B4FE" w14:textId="48D1B7E1" w:rsidR="00342828" w:rsidRDefault="0034282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193</w:t>
            </w:r>
          </w:p>
        </w:tc>
        <w:tc>
          <w:tcPr>
            <w:tcW w:w="1559" w:type="dxa"/>
          </w:tcPr>
          <w:p w14:paraId="23873B88" w14:textId="30881BDD" w:rsidR="00342828" w:rsidRDefault="0034282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246</w:t>
            </w:r>
          </w:p>
        </w:tc>
        <w:tc>
          <w:tcPr>
            <w:tcW w:w="6993" w:type="dxa"/>
          </w:tcPr>
          <w:p w14:paraId="1603A048" w14:textId="70A1C10D" w:rsidR="00342828" w:rsidRPr="002E6E74" w:rsidRDefault="00342828" w:rsidP="003428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</w:t>
            </w:r>
            <w:r>
              <w:rPr>
                <w:sz w:val="18"/>
                <w:szCs w:val="20"/>
              </w:rPr>
              <w:t>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46F3C98C" w:rsidR="00F54131" w:rsidRPr="000C0D36" w:rsidRDefault="002E04D3" w:rsidP="00342828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342828">
              <w:rPr>
                <w:sz w:val="24"/>
                <w:szCs w:val="24"/>
              </w:rPr>
              <w:t>Левая Брекчия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6334ECE3" w14:textId="77777777" w:rsidR="00342828" w:rsidRDefault="00342828" w:rsidP="00342828">
            <w:pPr>
              <w:jc w:val="center"/>
              <w:rPr>
                <w:b/>
                <w:noProof/>
                <w:szCs w:val="22"/>
              </w:rPr>
            </w:pPr>
          </w:p>
          <w:p w14:paraId="0070A399" w14:textId="6CC1EC43" w:rsidR="00B6189A" w:rsidRDefault="00A5628C" w:rsidP="00342828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691A652" wp14:editId="7CA68BD9">
                  <wp:extent cx="7944928" cy="507233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2" t="11850" r="9379" b="9853"/>
                          <a:stretch/>
                        </pic:blipFill>
                        <pic:spPr bwMode="auto">
                          <a:xfrm>
                            <a:off x="0" y="0"/>
                            <a:ext cx="7948617" cy="5074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68DE1" w14:textId="0CA5EF63" w:rsidR="00342828" w:rsidRPr="001C2598" w:rsidRDefault="00342828" w:rsidP="00342828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77D6DC2A" w:rsidR="00B6189A" w:rsidRPr="00B6189A" w:rsidRDefault="00B6189A" w:rsidP="00764F6F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764F6F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4C5426">
          <w:headerReference w:type="default" r:id="rId10"/>
          <w:pgSz w:w="16840" w:h="11907" w:orient="landscape" w:code="9"/>
          <w:pgMar w:top="709" w:right="425" w:bottom="567" w:left="1247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2349"/>
              <w:gridCol w:w="12809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7DE9FC72" w:rsidR="00B6189A" w:rsidRDefault="004C5426" w:rsidP="003B6E5B">
                  <w:pPr>
                    <w:pStyle w:val="aa"/>
                    <w:spacing w:before="120"/>
                    <w:ind w:left="-125"/>
                    <w:jc w:val="center"/>
                  </w:pPr>
                  <w:r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31FB58E8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31.25pt" to="79.6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FIvqJz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  <w:r w:rsidR="00B6189A"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4976A72C">
                            <wp:simplePos x="0" y="0"/>
                            <wp:positionH relativeFrom="column">
                              <wp:posOffset>306705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5pt,10.2pt" to="80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p4GJU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3642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4C5426">
      <w:pgSz w:w="16840" w:h="11907" w:orient="landscape" w:code="9"/>
      <w:pgMar w:top="709" w:right="425" w:bottom="1134" w:left="124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2E04D3"/>
    <w:rsid w:val="003219DD"/>
    <w:rsid w:val="00342828"/>
    <w:rsid w:val="0036781B"/>
    <w:rsid w:val="003B0289"/>
    <w:rsid w:val="003B6E5B"/>
    <w:rsid w:val="003B733E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43515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97B96"/>
    <w:rsid w:val="009F10A8"/>
    <w:rsid w:val="00A5628C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50A64"/>
    <w:rsid w:val="00C53F9A"/>
    <w:rsid w:val="00C85B1E"/>
    <w:rsid w:val="00CC628F"/>
    <w:rsid w:val="00CE2F9C"/>
    <w:rsid w:val="00D60257"/>
    <w:rsid w:val="00D74C57"/>
    <w:rsid w:val="00D972A4"/>
    <w:rsid w:val="00DA6BD8"/>
    <w:rsid w:val="00E90009"/>
    <w:rsid w:val="00F5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AA17B-5E77-42E2-BA18-8E74A51FB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48</TotalTime>
  <Pages>12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18105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17</cp:revision>
  <cp:lastPrinted>2021-01-26T23:36:00Z</cp:lastPrinted>
  <dcterms:created xsi:type="dcterms:W3CDTF">2020-10-26T22:43:00Z</dcterms:created>
  <dcterms:modified xsi:type="dcterms:W3CDTF">2021-03-16T05:29:00Z</dcterms:modified>
</cp:coreProperties>
</file>