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7777777" w:rsidR="00641C44" w:rsidRDefault="00295641" w:rsidP="00641C44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Береговой линии (границы водного объекта)</w:t>
      </w:r>
    </w:p>
    <w:p w14:paraId="2D700E14" w14:textId="38D0C04D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0556FB">
        <w:rPr>
          <w:b/>
          <w:bCs/>
          <w:color w:val="000000"/>
        </w:rPr>
        <w:t>Гремучий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342FD2B9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965116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7C5" w14:textId="77777777" w:rsidR="00295641" w:rsidRPr="00C50A6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Длина водного объекта</w:t>
            </w:r>
          </w:p>
          <w:p w14:paraId="5E471B7D" w14:textId="7849D718" w:rsidR="00B80549" w:rsidRPr="00B80549" w:rsidRDefault="00B80549" w:rsidP="000556FB">
            <w:pPr>
              <w:pStyle w:val="1"/>
              <w:rPr>
                <w:szCs w:val="24"/>
              </w:rPr>
            </w:pPr>
            <w:r w:rsidRPr="00B80549">
              <w:rPr>
                <w:szCs w:val="24"/>
              </w:rPr>
              <w:t>Протяженность БЛ «</w:t>
            </w:r>
            <w:proofErr w:type="spellStart"/>
            <w:r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Pr="00B80549">
              <w:rPr>
                <w:szCs w:val="24"/>
              </w:rPr>
              <w:t xml:space="preserve">. </w:t>
            </w:r>
            <w:r w:rsidR="000556FB">
              <w:rPr>
                <w:szCs w:val="24"/>
              </w:rPr>
              <w:t>Гремучий</w:t>
            </w:r>
            <w:r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65BD12FC" w:rsidR="00295641" w:rsidRPr="00DD6C04" w:rsidRDefault="000556FB" w:rsidP="000556FB">
            <w:r>
              <w:t>5</w:t>
            </w:r>
            <w:r w:rsidR="00BC43F3">
              <w:t>,</w:t>
            </w:r>
            <w:r>
              <w:t>1</w:t>
            </w:r>
            <w:r w:rsidR="00BC43F3">
              <w:t xml:space="preserve"> км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2BA26C6C" w:rsidR="003D568B" w:rsidRPr="003D568B" w:rsidRDefault="000556FB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Гремучий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695BF4" w:rsidRDefault="003D568B" w:rsidP="00295641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0A8715B8" w:rsidR="003D568B" w:rsidRPr="003D568B" w:rsidRDefault="000556FB" w:rsidP="00BC43F3">
            <w:pPr>
              <w:pStyle w:val="1"/>
              <w:rPr>
                <w:szCs w:val="24"/>
              </w:rPr>
            </w:pPr>
            <w:r>
              <w:rPr>
                <w:rStyle w:val="10"/>
                <w:rFonts w:eastAsiaTheme="minorHAnsi"/>
              </w:rPr>
              <w:t xml:space="preserve">Левый приток реки </w:t>
            </w:r>
            <w:proofErr w:type="spellStart"/>
            <w:r>
              <w:rPr>
                <w:rStyle w:val="10"/>
                <w:rFonts w:eastAsiaTheme="minorHAnsi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 xml:space="preserve">Речной </w:t>
            </w:r>
            <w:proofErr w:type="spellStart"/>
            <w:r w:rsidRPr="00695BF4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695BF4">
              <w:rPr>
                <w:szCs w:val="24"/>
                <w:lang w:val="en-US"/>
              </w:rPr>
              <w:t>Длина</w:t>
            </w:r>
            <w:proofErr w:type="spellEnd"/>
            <w:r w:rsidRPr="00695BF4">
              <w:rPr>
                <w:szCs w:val="24"/>
                <w:lang w:val="en-US"/>
              </w:rPr>
              <w:t xml:space="preserve"> </w:t>
            </w:r>
            <w:proofErr w:type="spellStart"/>
            <w:r w:rsidRPr="00695BF4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CCF466F" w:rsidR="003D568B" w:rsidRPr="003D568B" w:rsidRDefault="000556FB" w:rsidP="000556FB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5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9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4C004EF9" w:rsidR="003D568B" w:rsidRPr="003D568B" w:rsidRDefault="000556FB" w:rsidP="000556FB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9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0556FB" w:rsidRPr="002E6E74" w14:paraId="52E4D22A" w14:textId="77777777" w:rsidTr="00B15456">
        <w:trPr>
          <w:trHeight w:val="54"/>
        </w:trPr>
        <w:tc>
          <w:tcPr>
            <w:tcW w:w="1691" w:type="dxa"/>
          </w:tcPr>
          <w:p w14:paraId="565ED8A0" w14:textId="23A8E691" w:rsidR="000556FB" w:rsidRPr="002E6E74" w:rsidRDefault="000556F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(1)</w:t>
            </w:r>
          </w:p>
        </w:tc>
        <w:tc>
          <w:tcPr>
            <w:tcW w:w="1558" w:type="dxa"/>
          </w:tcPr>
          <w:p w14:paraId="0FA9552F" w14:textId="21A2151B" w:rsidR="000556FB" w:rsidRPr="002E6E74" w:rsidRDefault="000556FB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E35A47E" w14:textId="62106AC6" w:rsidR="000556FB" w:rsidRPr="002E6E74" w:rsidRDefault="000556FB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AF46D5D" w14:textId="2ADD1016" w:rsidR="000556FB" w:rsidRPr="002E6E74" w:rsidRDefault="000556F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E14385E" w14:textId="7DBEF3E1" w:rsidR="000556FB" w:rsidRPr="002E6E74" w:rsidRDefault="000556F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58C32EBC" w14:textId="219F016A" w:rsidR="000556FB" w:rsidRPr="002E6E74" w:rsidRDefault="000556F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34B1A00" w14:textId="77777777" w:rsidTr="00B15456">
        <w:trPr>
          <w:trHeight w:val="54"/>
        </w:trPr>
        <w:tc>
          <w:tcPr>
            <w:tcW w:w="1691" w:type="dxa"/>
          </w:tcPr>
          <w:p w14:paraId="6B2CC0A3" w14:textId="73311B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2EE71152" w14:textId="3E04BBA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719610.00</w:t>
            </w:r>
          </w:p>
        </w:tc>
        <w:tc>
          <w:tcPr>
            <w:tcW w:w="1562" w:type="dxa"/>
          </w:tcPr>
          <w:p w14:paraId="7190526C" w14:textId="56A0C6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3364559.90</w:t>
            </w:r>
          </w:p>
        </w:tc>
        <w:tc>
          <w:tcPr>
            <w:tcW w:w="2134" w:type="dxa"/>
          </w:tcPr>
          <w:p w14:paraId="48B6FF0E" w14:textId="70F6551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63A5A9" w14:textId="352C73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D71B9D" w14:textId="0549B6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0C5D83E" w14:textId="77777777" w:rsidTr="00B15456">
        <w:trPr>
          <w:trHeight w:val="54"/>
        </w:trPr>
        <w:tc>
          <w:tcPr>
            <w:tcW w:w="1691" w:type="dxa"/>
          </w:tcPr>
          <w:p w14:paraId="5CF28996" w14:textId="11057A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5F9524B8" w14:textId="1A2AC89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719604.57</w:t>
            </w:r>
          </w:p>
        </w:tc>
        <w:tc>
          <w:tcPr>
            <w:tcW w:w="1562" w:type="dxa"/>
          </w:tcPr>
          <w:p w14:paraId="77AE8FE4" w14:textId="765CF2D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3364552.98</w:t>
            </w:r>
          </w:p>
        </w:tc>
        <w:tc>
          <w:tcPr>
            <w:tcW w:w="2134" w:type="dxa"/>
          </w:tcPr>
          <w:p w14:paraId="7ED310FD" w14:textId="66DDC4C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3FC129" w14:textId="64D1EA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E1F020" w14:textId="640D72B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BECC48A" w14:textId="77777777" w:rsidTr="00B15456">
        <w:trPr>
          <w:trHeight w:val="54"/>
        </w:trPr>
        <w:tc>
          <w:tcPr>
            <w:tcW w:w="1691" w:type="dxa"/>
          </w:tcPr>
          <w:p w14:paraId="45E489BD" w14:textId="153CA9D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6B84EC07" w14:textId="534C706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719600.37</w:t>
            </w:r>
          </w:p>
        </w:tc>
        <w:tc>
          <w:tcPr>
            <w:tcW w:w="1562" w:type="dxa"/>
          </w:tcPr>
          <w:p w14:paraId="655FB69C" w14:textId="3681DE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3364544.15</w:t>
            </w:r>
          </w:p>
        </w:tc>
        <w:tc>
          <w:tcPr>
            <w:tcW w:w="2134" w:type="dxa"/>
          </w:tcPr>
          <w:p w14:paraId="23ED786F" w14:textId="2F4E9E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1F42B" w14:textId="761F5C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70F826" w14:textId="2C3397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F1561F5" w14:textId="77777777" w:rsidTr="00B15456">
        <w:trPr>
          <w:trHeight w:val="54"/>
        </w:trPr>
        <w:tc>
          <w:tcPr>
            <w:tcW w:w="1691" w:type="dxa"/>
          </w:tcPr>
          <w:p w14:paraId="019C43F1" w14:textId="225BE3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62E72D45" w14:textId="3A27E44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719602.36</w:t>
            </w:r>
          </w:p>
        </w:tc>
        <w:tc>
          <w:tcPr>
            <w:tcW w:w="1562" w:type="dxa"/>
          </w:tcPr>
          <w:p w14:paraId="59C09D29" w14:textId="276D86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3364506.65</w:t>
            </w:r>
          </w:p>
        </w:tc>
        <w:tc>
          <w:tcPr>
            <w:tcW w:w="2134" w:type="dxa"/>
          </w:tcPr>
          <w:p w14:paraId="4D5A252E" w14:textId="2FC64A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513626" w14:textId="6529083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6FA84" w14:textId="722CA2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6E10F2D" w14:textId="77777777" w:rsidTr="00B15456">
        <w:trPr>
          <w:trHeight w:val="54"/>
        </w:trPr>
        <w:tc>
          <w:tcPr>
            <w:tcW w:w="1691" w:type="dxa"/>
          </w:tcPr>
          <w:p w14:paraId="3927F79A" w14:textId="230FF8D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4D5293CE" w14:textId="36C9C1C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719601.25</w:t>
            </w:r>
          </w:p>
        </w:tc>
        <w:tc>
          <w:tcPr>
            <w:tcW w:w="1562" w:type="dxa"/>
          </w:tcPr>
          <w:p w14:paraId="73FD1CE6" w14:textId="751C6E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3364482.65</w:t>
            </w:r>
          </w:p>
        </w:tc>
        <w:tc>
          <w:tcPr>
            <w:tcW w:w="2134" w:type="dxa"/>
          </w:tcPr>
          <w:p w14:paraId="504AA64E" w14:textId="5EC231D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DAD6D3" w14:textId="5AFFA3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704A5A" w14:textId="1C3268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F9B9570" w14:textId="77777777" w:rsidTr="00B15456">
        <w:trPr>
          <w:trHeight w:val="54"/>
        </w:trPr>
        <w:tc>
          <w:tcPr>
            <w:tcW w:w="1691" w:type="dxa"/>
          </w:tcPr>
          <w:p w14:paraId="3CC6981F" w14:textId="1EC0C6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29C6C052" w14:textId="64929E4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719593.75</w:t>
            </w:r>
          </w:p>
        </w:tc>
        <w:tc>
          <w:tcPr>
            <w:tcW w:w="1562" w:type="dxa"/>
          </w:tcPr>
          <w:p w14:paraId="48CCC236" w14:textId="67CF1C4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3364453.07</w:t>
            </w:r>
          </w:p>
        </w:tc>
        <w:tc>
          <w:tcPr>
            <w:tcW w:w="2134" w:type="dxa"/>
          </w:tcPr>
          <w:p w14:paraId="724362D6" w14:textId="0F7CADC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33A80D" w14:textId="3D22966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2BB63" w14:textId="72F1170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AD1A140" w14:textId="77777777" w:rsidTr="00B15456">
        <w:trPr>
          <w:trHeight w:val="54"/>
        </w:trPr>
        <w:tc>
          <w:tcPr>
            <w:tcW w:w="1691" w:type="dxa"/>
          </w:tcPr>
          <w:p w14:paraId="54CA89E8" w14:textId="3723FE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791963A4" w14:textId="7AEFDD5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719580.20</w:t>
            </w:r>
          </w:p>
        </w:tc>
        <w:tc>
          <w:tcPr>
            <w:tcW w:w="1562" w:type="dxa"/>
          </w:tcPr>
          <w:p w14:paraId="5E108D07" w14:textId="5F0A4B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3364430.25</w:t>
            </w:r>
          </w:p>
        </w:tc>
        <w:tc>
          <w:tcPr>
            <w:tcW w:w="2134" w:type="dxa"/>
          </w:tcPr>
          <w:p w14:paraId="3BFF2886" w14:textId="2905672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C2747F" w14:textId="4F5294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C017B" w14:textId="2E0EB3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70C1B3F" w14:textId="77777777" w:rsidTr="00B15456">
        <w:trPr>
          <w:trHeight w:val="54"/>
        </w:trPr>
        <w:tc>
          <w:tcPr>
            <w:tcW w:w="1691" w:type="dxa"/>
          </w:tcPr>
          <w:p w14:paraId="17397DA6" w14:textId="167E18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1395FF08" w14:textId="7E6E891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719563.88</w:t>
            </w:r>
          </w:p>
        </w:tc>
        <w:tc>
          <w:tcPr>
            <w:tcW w:w="1562" w:type="dxa"/>
          </w:tcPr>
          <w:p w14:paraId="7C659272" w14:textId="718DF8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3364406.60</w:t>
            </w:r>
          </w:p>
        </w:tc>
        <w:tc>
          <w:tcPr>
            <w:tcW w:w="2134" w:type="dxa"/>
          </w:tcPr>
          <w:p w14:paraId="5FB016A0" w14:textId="6E7C27D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60D1AB" w14:textId="2C1183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5842EB" w14:textId="36E9E8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2949AB5" w14:textId="77777777" w:rsidTr="00B15456">
        <w:trPr>
          <w:trHeight w:val="54"/>
        </w:trPr>
        <w:tc>
          <w:tcPr>
            <w:tcW w:w="1691" w:type="dxa"/>
          </w:tcPr>
          <w:p w14:paraId="6E9BBF80" w14:textId="4A0010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680E7B85" w14:textId="7F7E789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719552.86</w:t>
            </w:r>
          </w:p>
        </w:tc>
        <w:tc>
          <w:tcPr>
            <w:tcW w:w="1562" w:type="dxa"/>
          </w:tcPr>
          <w:p w14:paraId="0EA59E6C" w14:textId="31E54D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3364378.85</w:t>
            </w:r>
          </w:p>
        </w:tc>
        <w:tc>
          <w:tcPr>
            <w:tcW w:w="2134" w:type="dxa"/>
          </w:tcPr>
          <w:p w14:paraId="02BB4771" w14:textId="44DB82D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061FC" w14:textId="343658C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BF9A2" w14:textId="23F998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54E0465" w14:textId="77777777" w:rsidTr="00B15456">
        <w:trPr>
          <w:trHeight w:val="54"/>
        </w:trPr>
        <w:tc>
          <w:tcPr>
            <w:tcW w:w="1691" w:type="dxa"/>
          </w:tcPr>
          <w:p w14:paraId="507AD9AA" w14:textId="1D0B3D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13FD3723" w14:textId="533D9B6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719548.15</w:t>
            </w:r>
          </w:p>
        </w:tc>
        <w:tc>
          <w:tcPr>
            <w:tcW w:w="1562" w:type="dxa"/>
          </w:tcPr>
          <w:p w14:paraId="7438EE29" w14:textId="7D7FCC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3364352.97</w:t>
            </w:r>
          </w:p>
        </w:tc>
        <w:tc>
          <w:tcPr>
            <w:tcW w:w="2134" w:type="dxa"/>
          </w:tcPr>
          <w:p w14:paraId="4715A0CB" w14:textId="2ACEB3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65601" w14:textId="56D34C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DE1811" w14:textId="033561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4CC8D58" w14:textId="77777777" w:rsidTr="00B15456">
        <w:trPr>
          <w:trHeight w:val="54"/>
        </w:trPr>
        <w:tc>
          <w:tcPr>
            <w:tcW w:w="1691" w:type="dxa"/>
          </w:tcPr>
          <w:p w14:paraId="6E9B9D25" w14:textId="06571F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62E87758" w14:textId="57722D0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719563.90</w:t>
            </w:r>
          </w:p>
        </w:tc>
        <w:tc>
          <w:tcPr>
            <w:tcW w:w="1562" w:type="dxa"/>
          </w:tcPr>
          <w:p w14:paraId="0B37622F" w14:textId="52357D3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3364314.42</w:t>
            </w:r>
          </w:p>
        </w:tc>
        <w:tc>
          <w:tcPr>
            <w:tcW w:w="2134" w:type="dxa"/>
          </w:tcPr>
          <w:p w14:paraId="66BE582C" w14:textId="691293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98B8B" w14:textId="08ABF01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7B1B21" w14:textId="47274B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E64A986" w14:textId="77777777" w:rsidTr="00B15456">
        <w:trPr>
          <w:trHeight w:val="54"/>
        </w:trPr>
        <w:tc>
          <w:tcPr>
            <w:tcW w:w="1691" w:type="dxa"/>
          </w:tcPr>
          <w:p w14:paraId="028B791F" w14:textId="36C860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3BB25D79" w14:textId="401EB12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719575.43</w:t>
            </w:r>
          </w:p>
        </w:tc>
        <w:tc>
          <w:tcPr>
            <w:tcW w:w="1562" w:type="dxa"/>
          </w:tcPr>
          <w:p w14:paraId="44B8C22D" w14:textId="747E38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3364300.58</w:t>
            </w:r>
          </w:p>
        </w:tc>
        <w:tc>
          <w:tcPr>
            <w:tcW w:w="2134" w:type="dxa"/>
          </w:tcPr>
          <w:p w14:paraId="7EFE134F" w14:textId="2956B7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7AB2B" w14:textId="7EC92E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AE7900" w14:textId="0711FE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C871E7B" w14:textId="77777777" w:rsidTr="00B15456">
        <w:trPr>
          <w:trHeight w:val="54"/>
        </w:trPr>
        <w:tc>
          <w:tcPr>
            <w:tcW w:w="1691" w:type="dxa"/>
          </w:tcPr>
          <w:p w14:paraId="1ACF1137" w14:textId="26A92D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14D42BF2" w14:textId="43425E2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719575.43</w:t>
            </w:r>
          </w:p>
        </w:tc>
        <w:tc>
          <w:tcPr>
            <w:tcW w:w="1562" w:type="dxa"/>
          </w:tcPr>
          <w:p w14:paraId="2AA6A8E6" w14:textId="6423379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3364285.38</w:t>
            </w:r>
          </w:p>
        </w:tc>
        <w:tc>
          <w:tcPr>
            <w:tcW w:w="2134" w:type="dxa"/>
          </w:tcPr>
          <w:p w14:paraId="56AA4C0E" w14:textId="361971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34A062" w14:textId="091F6CE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F9ADA3" w14:textId="15A2C6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3F9F00B" w14:textId="77777777" w:rsidTr="00B15456">
        <w:trPr>
          <w:trHeight w:val="54"/>
        </w:trPr>
        <w:tc>
          <w:tcPr>
            <w:tcW w:w="1691" w:type="dxa"/>
          </w:tcPr>
          <w:p w14:paraId="15176D7F" w14:textId="167AB8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3ED06279" w14:textId="7CF7880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719581.02</w:t>
            </w:r>
          </w:p>
        </w:tc>
        <w:tc>
          <w:tcPr>
            <w:tcW w:w="1562" w:type="dxa"/>
          </w:tcPr>
          <w:p w14:paraId="5B5EA4C8" w14:textId="3F2B83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3364274.52</w:t>
            </w:r>
          </w:p>
        </w:tc>
        <w:tc>
          <w:tcPr>
            <w:tcW w:w="2134" w:type="dxa"/>
          </w:tcPr>
          <w:p w14:paraId="58E46AEA" w14:textId="036AA14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E6802E" w14:textId="2CBA585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D03124" w14:textId="03DCE8B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875CE06" w14:textId="77777777" w:rsidTr="00B15456">
        <w:trPr>
          <w:trHeight w:val="54"/>
        </w:trPr>
        <w:tc>
          <w:tcPr>
            <w:tcW w:w="1691" w:type="dxa"/>
          </w:tcPr>
          <w:p w14:paraId="48C30964" w14:textId="4A6D726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7D4C1C83" w14:textId="63CBACE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719577.12</w:t>
            </w:r>
          </w:p>
        </w:tc>
        <w:tc>
          <w:tcPr>
            <w:tcW w:w="1562" w:type="dxa"/>
          </w:tcPr>
          <w:p w14:paraId="6BEECFF6" w14:textId="17B58DB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3364261.84</w:t>
            </w:r>
          </w:p>
        </w:tc>
        <w:tc>
          <w:tcPr>
            <w:tcW w:w="2134" w:type="dxa"/>
          </w:tcPr>
          <w:p w14:paraId="43AD12AB" w14:textId="2B0B416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1FF2A" w14:textId="69D82F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6CE52" w14:textId="25A35F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288647C" w14:textId="77777777" w:rsidTr="00B15456">
        <w:trPr>
          <w:trHeight w:val="54"/>
        </w:trPr>
        <w:tc>
          <w:tcPr>
            <w:tcW w:w="1691" w:type="dxa"/>
          </w:tcPr>
          <w:p w14:paraId="6F9BE706" w14:textId="5583D3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4AFAD760" w14:textId="3D67B2A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719575.00</w:t>
            </w:r>
          </w:p>
        </w:tc>
        <w:tc>
          <w:tcPr>
            <w:tcW w:w="1562" w:type="dxa"/>
          </w:tcPr>
          <w:p w14:paraId="14256401" w14:textId="4E3D772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3364255.13</w:t>
            </w:r>
          </w:p>
        </w:tc>
        <w:tc>
          <w:tcPr>
            <w:tcW w:w="2134" w:type="dxa"/>
          </w:tcPr>
          <w:p w14:paraId="797A43F1" w14:textId="2711D04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8D5CA0" w14:textId="716F8F2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274B80" w14:textId="5FD3AB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7B1D012" w14:textId="77777777" w:rsidTr="00B15456">
        <w:trPr>
          <w:trHeight w:val="54"/>
        </w:trPr>
        <w:tc>
          <w:tcPr>
            <w:tcW w:w="1691" w:type="dxa"/>
          </w:tcPr>
          <w:p w14:paraId="07CACC93" w14:textId="2B883C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0A16EA4A" w14:textId="247B2FF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719582.86</w:t>
            </w:r>
          </w:p>
        </w:tc>
        <w:tc>
          <w:tcPr>
            <w:tcW w:w="1562" w:type="dxa"/>
          </w:tcPr>
          <w:p w14:paraId="2C26C5EB" w14:textId="24EB3D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3364245.91</w:t>
            </w:r>
          </w:p>
        </w:tc>
        <w:tc>
          <w:tcPr>
            <w:tcW w:w="2134" w:type="dxa"/>
          </w:tcPr>
          <w:p w14:paraId="66838237" w14:textId="6FA5B7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275A82" w14:textId="43840C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C827F6" w14:textId="3BE88A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7E0DAD8" w14:textId="77777777" w:rsidTr="00B15456">
        <w:trPr>
          <w:trHeight w:val="54"/>
        </w:trPr>
        <w:tc>
          <w:tcPr>
            <w:tcW w:w="1691" w:type="dxa"/>
          </w:tcPr>
          <w:p w14:paraId="5945F10C" w14:textId="083878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6B3D337F" w14:textId="7980D15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719589.72</w:t>
            </w:r>
          </w:p>
        </w:tc>
        <w:tc>
          <w:tcPr>
            <w:tcW w:w="1562" w:type="dxa"/>
          </w:tcPr>
          <w:p w14:paraId="25ED7CAF" w14:textId="5DEC76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3364232.09</w:t>
            </w:r>
          </w:p>
        </w:tc>
        <w:tc>
          <w:tcPr>
            <w:tcW w:w="2134" w:type="dxa"/>
          </w:tcPr>
          <w:p w14:paraId="22D50E7B" w14:textId="538D38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95468" w14:textId="6BB867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47FDD0" w14:textId="1C79EF5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9B215C3" w14:textId="77777777" w:rsidTr="00B15456">
        <w:trPr>
          <w:trHeight w:val="54"/>
        </w:trPr>
        <w:tc>
          <w:tcPr>
            <w:tcW w:w="1691" w:type="dxa"/>
          </w:tcPr>
          <w:p w14:paraId="71AA8E5D" w14:textId="4FF9BED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37246F23" w14:textId="3B1B389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719601.07</w:t>
            </w:r>
          </w:p>
        </w:tc>
        <w:tc>
          <w:tcPr>
            <w:tcW w:w="1562" w:type="dxa"/>
          </w:tcPr>
          <w:p w14:paraId="0BC85408" w14:textId="1E57B83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3364219.70</w:t>
            </w:r>
          </w:p>
        </w:tc>
        <w:tc>
          <w:tcPr>
            <w:tcW w:w="2134" w:type="dxa"/>
          </w:tcPr>
          <w:p w14:paraId="1F4C60DE" w14:textId="26425C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2CF3B2" w14:textId="5AD85B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8DE5B4" w14:textId="394406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ECFA067" w14:textId="77777777" w:rsidTr="00B15456">
        <w:trPr>
          <w:trHeight w:val="54"/>
        </w:trPr>
        <w:tc>
          <w:tcPr>
            <w:tcW w:w="1691" w:type="dxa"/>
          </w:tcPr>
          <w:p w14:paraId="0BD0CBE9" w14:textId="0E4981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642B5626" w14:textId="3509901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719601.07</w:t>
            </w:r>
          </w:p>
        </w:tc>
        <w:tc>
          <w:tcPr>
            <w:tcW w:w="1562" w:type="dxa"/>
          </w:tcPr>
          <w:p w14:paraId="6D94EBF5" w14:textId="4AEA01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3364208.42</w:t>
            </w:r>
          </w:p>
        </w:tc>
        <w:tc>
          <w:tcPr>
            <w:tcW w:w="2134" w:type="dxa"/>
          </w:tcPr>
          <w:p w14:paraId="052D1563" w14:textId="0E50EC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A225A" w14:textId="519193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2490B1" w14:textId="58E6DB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E60D27D" w14:textId="77777777" w:rsidTr="00B15456">
        <w:trPr>
          <w:trHeight w:val="54"/>
        </w:trPr>
        <w:tc>
          <w:tcPr>
            <w:tcW w:w="1691" w:type="dxa"/>
          </w:tcPr>
          <w:p w14:paraId="4E2FECBE" w14:textId="3377B8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1F9A0559" w14:textId="12E2CF4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719603.69</w:t>
            </w:r>
          </w:p>
        </w:tc>
        <w:tc>
          <w:tcPr>
            <w:tcW w:w="1562" w:type="dxa"/>
          </w:tcPr>
          <w:p w14:paraId="72CBF661" w14:textId="223795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3364196.22</w:t>
            </w:r>
          </w:p>
        </w:tc>
        <w:tc>
          <w:tcPr>
            <w:tcW w:w="2134" w:type="dxa"/>
          </w:tcPr>
          <w:p w14:paraId="15B7D948" w14:textId="495F5E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7642A" w14:textId="6AAE02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6A8443" w14:textId="30AA790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6AC52CE" w14:textId="77777777" w:rsidTr="00B15456">
        <w:trPr>
          <w:trHeight w:val="54"/>
        </w:trPr>
        <w:tc>
          <w:tcPr>
            <w:tcW w:w="1691" w:type="dxa"/>
          </w:tcPr>
          <w:p w14:paraId="5F7A9702" w14:textId="5BF17E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7D00011D" w14:textId="5A8DFFC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719599.77</w:t>
            </w:r>
          </w:p>
        </w:tc>
        <w:tc>
          <w:tcPr>
            <w:tcW w:w="1562" w:type="dxa"/>
          </w:tcPr>
          <w:p w14:paraId="0437AA21" w14:textId="1499B5D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3364190.23</w:t>
            </w:r>
          </w:p>
        </w:tc>
        <w:tc>
          <w:tcPr>
            <w:tcW w:w="2134" w:type="dxa"/>
          </w:tcPr>
          <w:p w14:paraId="66865960" w14:textId="67E165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1FAA37" w14:textId="4D047C4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1E0DE" w14:textId="402058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00866A6" w14:textId="77777777" w:rsidTr="00B15456">
        <w:trPr>
          <w:trHeight w:val="54"/>
        </w:trPr>
        <w:tc>
          <w:tcPr>
            <w:tcW w:w="1691" w:type="dxa"/>
          </w:tcPr>
          <w:p w14:paraId="46D9AB38" w14:textId="5D56A8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278A5081" w14:textId="609D3AE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719599.99</w:t>
            </w:r>
          </w:p>
        </w:tc>
        <w:tc>
          <w:tcPr>
            <w:tcW w:w="1562" w:type="dxa"/>
          </w:tcPr>
          <w:p w14:paraId="003F23A8" w14:textId="0AE9FE0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3364182.14</w:t>
            </w:r>
          </w:p>
        </w:tc>
        <w:tc>
          <w:tcPr>
            <w:tcW w:w="2134" w:type="dxa"/>
          </w:tcPr>
          <w:p w14:paraId="11479FC1" w14:textId="4DC3E0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859AE" w14:textId="6E85E6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250A49" w14:textId="21E8B7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2CE61B5" w14:textId="77777777" w:rsidTr="00B15456">
        <w:trPr>
          <w:trHeight w:val="54"/>
        </w:trPr>
        <w:tc>
          <w:tcPr>
            <w:tcW w:w="1691" w:type="dxa"/>
          </w:tcPr>
          <w:p w14:paraId="24AB8AF1" w14:textId="12870C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63FDFEDD" w14:textId="61F0FFD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719603.89</w:t>
            </w:r>
          </w:p>
        </w:tc>
        <w:tc>
          <w:tcPr>
            <w:tcW w:w="1562" w:type="dxa"/>
          </w:tcPr>
          <w:p w14:paraId="222750C9" w14:textId="759357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3364172.38</w:t>
            </w:r>
          </w:p>
        </w:tc>
        <w:tc>
          <w:tcPr>
            <w:tcW w:w="2134" w:type="dxa"/>
          </w:tcPr>
          <w:p w14:paraId="5952E318" w14:textId="309F5A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DEF2C6" w14:textId="6C548C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474B8" w14:textId="02A5B8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372D8EF" w14:textId="77777777" w:rsidTr="00B15456">
        <w:trPr>
          <w:trHeight w:val="54"/>
        </w:trPr>
        <w:tc>
          <w:tcPr>
            <w:tcW w:w="1691" w:type="dxa"/>
          </w:tcPr>
          <w:p w14:paraId="7C6EACBF" w14:textId="67F905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3CE6088F" w14:textId="575B377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719608.72</w:t>
            </w:r>
          </w:p>
        </w:tc>
        <w:tc>
          <w:tcPr>
            <w:tcW w:w="1562" w:type="dxa"/>
          </w:tcPr>
          <w:p w14:paraId="5FE32273" w14:textId="616C32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3364169.44</w:t>
            </w:r>
          </w:p>
        </w:tc>
        <w:tc>
          <w:tcPr>
            <w:tcW w:w="2134" w:type="dxa"/>
          </w:tcPr>
          <w:p w14:paraId="27AD8114" w14:textId="0EE07A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3D93F0" w14:textId="54C66D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613674" w14:textId="5B6ABF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948032" w14:textId="77777777" w:rsidTr="00B15456">
        <w:trPr>
          <w:trHeight w:val="54"/>
        </w:trPr>
        <w:tc>
          <w:tcPr>
            <w:tcW w:w="1691" w:type="dxa"/>
          </w:tcPr>
          <w:p w14:paraId="0391FFE2" w14:textId="3906A2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13123B8C" w14:textId="4EA64B9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719611.35</w:t>
            </w:r>
          </w:p>
        </w:tc>
        <w:tc>
          <w:tcPr>
            <w:tcW w:w="1562" w:type="dxa"/>
          </w:tcPr>
          <w:p w14:paraId="3D833769" w14:textId="5CAF13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3364164.18</w:t>
            </w:r>
          </w:p>
        </w:tc>
        <w:tc>
          <w:tcPr>
            <w:tcW w:w="2134" w:type="dxa"/>
          </w:tcPr>
          <w:p w14:paraId="6DF190E8" w14:textId="438D384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510559" w14:textId="1BB4B6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4704EB" w14:textId="7ECB8F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6C14D2A" w14:textId="77777777" w:rsidTr="00B15456">
        <w:trPr>
          <w:trHeight w:val="54"/>
        </w:trPr>
        <w:tc>
          <w:tcPr>
            <w:tcW w:w="1691" w:type="dxa"/>
          </w:tcPr>
          <w:p w14:paraId="4205B319" w14:textId="20BA2DF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</w:t>
            </w:r>
          </w:p>
        </w:tc>
        <w:tc>
          <w:tcPr>
            <w:tcW w:w="1558" w:type="dxa"/>
          </w:tcPr>
          <w:p w14:paraId="6FB4ABAF" w14:textId="2182DB5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719607.23</w:t>
            </w:r>
          </w:p>
        </w:tc>
        <w:tc>
          <w:tcPr>
            <w:tcW w:w="1562" w:type="dxa"/>
          </w:tcPr>
          <w:p w14:paraId="012B551C" w14:textId="342554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3364158.10</w:t>
            </w:r>
          </w:p>
        </w:tc>
        <w:tc>
          <w:tcPr>
            <w:tcW w:w="2134" w:type="dxa"/>
          </w:tcPr>
          <w:p w14:paraId="766CC24C" w14:textId="1720C5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66E77B" w14:textId="5F354A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B2118" w14:textId="1A7196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92EC167" w14:textId="77777777" w:rsidTr="00B15456">
        <w:trPr>
          <w:trHeight w:val="54"/>
        </w:trPr>
        <w:tc>
          <w:tcPr>
            <w:tcW w:w="1691" w:type="dxa"/>
          </w:tcPr>
          <w:p w14:paraId="2EAFAD20" w14:textId="01BE59C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</w:tcPr>
          <w:p w14:paraId="2491824A" w14:textId="7E85B93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719601.53</w:t>
            </w:r>
          </w:p>
        </w:tc>
        <w:tc>
          <w:tcPr>
            <w:tcW w:w="1562" w:type="dxa"/>
          </w:tcPr>
          <w:p w14:paraId="7D40064E" w14:textId="6B207C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3364151.33</w:t>
            </w:r>
          </w:p>
        </w:tc>
        <w:tc>
          <w:tcPr>
            <w:tcW w:w="2134" w:type="dxa"/>
          </w:tcPr>
          <w:p w14:paraId="1C3ECBBC" w14:textId="58668F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AA644" w14:textId="71AD72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6956AC" w14:textId="260CE5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D48AE0A" w14:textId="77777777" w:rsidTr="00B15456">
        <w:trPr>
          <w:trHeight w:val="54"/>
        </w:trPr>
        <w:tc>
          <w:tcPr>
            <w:tcW w:w="1691" w:type="dxa"/>
          </w:tcPr>
          <w:p w14:paraId="409CFE60" w14:textId="384972D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61D77E37" w14:textId="74C7D80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719599.52</w:t>
            </w:r>
          </w:p>
        </w:tc>
        <w:tc>
          <w:tcPr>
            <w:tcW w:w="1562" w:type="dxa"/>
          </w:tcPr>
          <w:p w14:paraId="2311FFEA" w14:textId="31B785A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3364144.85</w:t>
            </w:r>
          </w:p>
        </w:tc>
        <w:tc>
          <w:tcPr>
            <w:tcW w:w="2134" w:type="dxa"/>
          </w:tcPr>
          <w:p w14:paraId="0493781F" w14:textId="688EE3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73F503" w14:textId="4CBDA06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B2CF7" w14:textId="21BF37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223CC92" w14:textId="77777777" w:rsidTr="00B15456">
        <w:trPr>
          <w:trHeight w:val="54"/>
        </w:trPr>
        <w:tc>
          <w:tcPr>
            <w:tcW w:w="1691" w:type="dxa"/>
          </w:tcPr>
          <w:p w14:paraId="489602BA" w14:textId="626BE7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3DF368C5" w14:textId="609D6AC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719603.89</w:t>
            </w:r>
          </w:p>
        </w:tc>
        <w:tc>
          <w:tcPr>
            <w:tcW w:w="1562" w:type="dxa"/>
          </w:tcPr>
          <w:p w14:paraId="3E07272E" w14:textId="121614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3364135.45</w:t>
            </w:r>
          </w:p>
        </w:tc>
        <w:tc>
          <w:tcPr>
            <w:tcW w:w="2134" w:type="dxa"/>
          </w:tcPr>
          <w:p w14:paraId="3376F2D8" w14:textId="740F2C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F07DB" w14:textId="053A57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ED5005" w14:textId="2A3BFB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5144AC1" w14:textId="77777777" w:rsidTr="00B15456">
        <w:trPr>
          <w:trHeight w:val="54"/>
        </w:trPr>
        <w:tc>
          <w:tcPr>
            <w:tcW w:w="1691" w:type="dxa"/>
          </w:tcPr>
          <w:p w14:paraId="651CD7A6" w14:textId="368496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1E89EB2D" w14:textId="1785ABD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719608.23</w:t>
            </w:r>
          </w:p>
        </w:tc>
        <w:tc>
          <w:tcPr>
            <w:tcW w:w="1562" w:type="dxa"/>
          </w:tcPr>
          <w:p w14:paraId="2C0FD818" w14:textId="7E1DF1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3364131.89</w:t>
            </w:r>
          </w:p>
        </w:tc>
        <w:tc>
          <w:tcPr>
            <w:tcW w:w="2134" w:type="dxa"/>
          </w:tcPr>
          <w:p w14:paraId="76E1D3C7" w14:textId="5DBD33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668EF" w14:textId="3E6E0D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48B64" w14:textId="1F14F3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769A310" w14:textId="77777777" w:rsidTr="00B15456">
        <w:trPr>
          <w:trHeight w:val="54"/>
        </w:trPr>
        <w:tc>
          <w:tcPr>
            <w:tcW w:w="1691" w:type="dxa"/>
          </w:tcPr>
          <w:p w14:paraId="1931BB20" w14:textId="5AA193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23E482EF" w14:textId="03AD042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719606.23</w:t>
            </w:r>
          </w:p>
        </w:tc>
        <w:tc>
          <w:tcPr>
            <w:tcW w:w="1562" w:type="dxa"/>
          </w:tcPr>
          <w:p w14:paraId="107FC92B" w14:textId="1F857E9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3364124.70</w:t>
            </w:r>
          </w:p>
        </w:tc>
        <w:tc>
          <w:tcPr>
            <w:tcW w:w="2134" w:type="dxa"/>
          </w:tcPr>
          <w:p w14:paraId="11552EE5" w14:textId="5F55938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F4CA7B" w14:textId="7109C9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88881" w14:textId="1F78D9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871F226" w14:textId="77777777" w:rsidTr="00B15456">
        <w:trPr>
          <w:trHeight w:val="54"/>
        </w:trPr>
        <w:tc>
          <w:tcPr>
            <w:tcW w:w="1691" w:type="dxa"/>
          </w:tcPr>
          <w:p w14:paraId="2EE50D1F" w14:textId="7663796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24352406" w14:textId="6134C62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719607.32</w:t>
            </w:r>
          </w:p>
        </w:tc>
        <w:tc>
          <w:tcPr>
            <w:tcW w:w="1562" w:type="dxa"/>
          </w:tcPr>
          <w:p w14:paraId="25B3B1C7" w14:textId="40A26A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3364117.11</w:t>
            </w:r>
          </w:p>
        </w:tc>
        <w:tc>
          <w:tcPr>
            <w:tcW w:w="2134" w:type="dxa"/>
          </w:tcPr>
          <w:p w14:paraId="79B7F096" w14:textId="31EE19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95ADC5" w14:textId="1666CDD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381B09" w14:textId="00F41C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1AE9AA1" w14:textId="77777777" w:rsidTr="00B15456">
        <w:trPr>
          <w:trHeight w:val="54"/>
        </w:trPr>
        <w:tc>
          <w:tcPr>
            <w:tcW w:w="1691" w:type="dxa"/>
          </w:tcPr>
          <w:p w14:paraId="72FB0164" w14:textId="026EF3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22715B42" w14:textId="759256F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719611.53</w:t>
            </w:r>
          </w:p>
        </w:tc>
        <w:tc>
          <w:tcPr>
            <w:tcW w:w="1562" w:type="dxa"/>
          </w:tcPr>
          <w:p w14:paraId="71C6A51A" w14:textId="0A204F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3364108.89</w:t>
            </w:r>
          </w:p>
        </w:tc>
        <w:tc>
          <w:tcPr>
            <w:tcW w:w="2134" w:type="dxa"/>
          </w:tcPr>
          <w:p w14:paraId="6CB8C423" w14:textId="149D84E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496FEC" w14:textId="7A0153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7784B" w14:textId="1FE213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7200075" w14:textId="77777777" w:rsidTr="00B15456">
        <w:trPr>
          <w:trHeight w:val="54"/>
        </w:trPr>
        <w:tc>
          <w:tcPr>
            <w:tcW w:w="1691" w:type="dxa"/>
          </w:tcPr>
          <w:p w14:paraId="6BB1CF14" w14:textId="61BE6C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1F6217F2" w14:textId="61454AD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719616.03</w:t>
            </w:r>
          </w:p>
        </w:tc>
        <w:tc>
          <w:tcPr>
            <w:tcW w:w="1562" w:type="dxa"/>
          </w:tcPr>
          <w:p w14:paraId="113D6520" w14:textId="3A5481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3364096.81</w:t>
            </w:r>
          </w:p>
        </w:tc>
        <w:tc>
          <w:tcPr>
            <w:tcW w:w="2134" w:type="dxa"/>
          </w:tcPr>
          <w:p w14:paraId="7B5D37AA" w14:textId="5702A1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D7A0E" w14:textId="1B015E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04A51" w14:textId="1E939A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6073B85" w14:textId="77777777" w:rsidTr="00B15456">
        <w:trPr>
          <w:trHeight w:val="54"/>
        </w:trPr>
        <w:tc>
          <w:tcPr>
            <w:tcW w:w="1691" w:type="dxa"/>
          </w:tcPr>
          <w:p w14:paraId="4D217B01" w14:textId="0E835C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1878C2D6" w14:textId="609369E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719626.76</w:t>
            </w:r>
          </w:p>
        </w:tc>
        <w:tc>
          <w:tcPr>
            <w:tcW w:w="1562" w:type="dxa"/>
          </w:tcPr>
          <w:p w14:paraId="6BD74DAD" w14:textId="125246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3364086.28</w:t>
            </w:r>
          </w:p>
        </w:tc>
        <w:tc>
          <w:tcPr>
            <w:tcW w:w="2134" w:type="dxa"/>
          </w:tcPr>
          <w:p w14:paraId="3DCBE00E" w14:textId="7956C5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5F5CD1" w14:textId="10EE47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88EB3" w14:textId="204160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9160EC5" w14:textId="77777777" w:rsidTr="00B15456">
        <w:trPr>
          <w:trHeight w:val="54"/>
        </w:trPr>
        <w:tc>
          <w:tcPr>
            <w:tcW w:w="1691" w:type="dxa"/>
          </w:tcPr>
          <w:p w14:paraId="6170784D" w14:textId="0E4182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32C3FD50" w14:textId="0238F1D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719636.14</w:t>
            </w:r>
          </w:p>
        </w:tc>
        <w:tc>
          <w:tcPr>
            <w:tcW w:w="1562" w:type="dxa"/>
          </w:tcPr>
          <w:p w14:paraId="23D9A9A6" w14:textId="5DA1E6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3364074.40</w:t>
            </w:r>
          </w:p>
        </w:tc>
        <w:tc>
          <w:tcPr>
            <w:tcW w:w="2134" w:type="dxa"/>
          </w:tcPr>
          <w:p w14:paraId="704E18FF" w14:textId="27109A1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21EAB7" w14:textId="42F5512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3666E4" w14:textId="58383B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CBA7B81" w14:textId="77777777" w:rsidTr="00B15456">
        <w:trPr>
          <w:trHeight w:val="54"/>
        </w:trPr>
        <w:tc>
          <w:tcPr>
            <w:tcW w:w="1691" w:type="dxa"/>
          </w:tcPr>
          <w:p w14:paraId="088496D6" w14:textId="0920D7A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619B42B1" w14:textId="4BFD3E8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719644.53</w:t>
            </w:r>
          </w:p>
        </w:tc>
        <w:tc>
          <w:tcPr>
            <w:tcW w:w="1562" w:type="dxa"/>
          </w:tcPr>
          <w:p w14:paraId="1C5A6DEC" w14:textId="4D5502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3364064.74</w:t>
            </w:r>
          </w:p>
        </w:tc>
        <w:tc>
          <w:tcPr>
            <w:tcW w:w="2134" w:type="dxa"/>
          </w:tcPr>
          <w:p w14:paraId="5437C69B" w14:textId="513CCF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CB1A45" w14:textId="24F895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BBD3D5" w14:textId="6F9639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7884D17" w14:textId="77777777" w:rsidTr="00B15456">
        <w:trPr>
          <w:trHeight w:val="54"/>
        </w:trPr>
        <w:tc>
          <w:tcPr>
            <w:tcW w:w="1691" w:type="dxa"/>
          </w:tcPr>
          <w:p w14:paraId="495DF05C" w14:textId="63023B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33DAC4CD" w14:textId="67C3D0B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719653.35</w:t>
            </w:r>
          </w:p>
        </w:tc>
        <w:tc>
          <w:tcPr>
            <w:tcW w:w="1562" w:type="dxa"/>
          </w:tcPr>
          <w:p w14:paraId="6ABCBBF8" w14:textId="5E2BEA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3364056.94</w:t>
            </w:r>
          </w:p>
        </w:tc>
        <w:tc>
          <w:tcPr>
            <w:tcW w:w="2134" w:type="dxa"/>
          </w:tcPr>
          <w:p w14:paraId="65840E94" w14:textId="55D31CA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303CC7" w14:textId="1EFE70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85F2E" w14:textId="222096C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0D34B47" w14:textId="77777777" w:rsidTr="00B15456">
        <w:trPr>
          <w:trHeight w:val="54"/>
        </w:trPr>
        <w:tc>
          <w:tcPr>
            <w:tcW w:w="1691" w:type="dxa"/>
          </w:tcPr>
          <w:p w14:paraId="18DBEE1E" w14:textId="74FBD13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484AABF8" w14:textId="7B96E0F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719658.34</w:t>
            </w:r>
          </w:p>
        </w:tc>
        <w:tc>
          <w:tcPr>
            <w:tcW w:w="1562" w:type="dxa"/>
          </w:tcPr>
          <w:p w14:paraId="73B43656" w14:textId="664102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3364031.19</w:t>
            </w:r>
          </w:p>
        </w:tc>
        <w:tc>
          <w:tcPr>
            <w:tcW w:w="2134" w:type="dxa"/>
          </w:tcPr>
          <w:p w14:paraId="63957B00" w14:textId="66F982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9C8F48" w14:textId="0D0F21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31A6A8" w14:textId="187928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B119257" w14:textId="77777777" w:rsidTr="00B15456">
        <w:trPr>
          <w:trHeight w:val="54"/>
        </w:trPr>
        <w:tc>
          <w:tcPr>
            <w:tcW w:w="1691" w:type="dxa"/>
          </w:tcPr>
          <w:p w14:paraId="3CC1B6B0" w14:textId="2C27DD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6E8A5574" w14:textId="10601C0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719670.83</w:t>
            </w:r>
          </w:p>
        </w:tc>
        <w:tc>
          <w:tcPr>
            <w:tcW w:w="1562" w:type="dxa"/>
          </w:tcPr>
          <w:p w14:paraId="4BFD22F9" w14:textId="521FCC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3364006.82</w:t>
            </w:r>
          </w:p>
        </w:tc>
        <w:tc>
          <w:tcPr>
            <w:tcW w:w="2134" w:type="dxa"/>
          </w:tcPr>
          <w:p w14:paraId="49339096" w14:textId="290843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3E9412" w14:textId="3D004F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35E9E" w14:textId="4FE60BC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9D182FC" w14:textId="77777777" w:rsidTr="00B15456">
        <w:trPr>
          <w:trHeight w:val="54"/>
        </w:trPr>
        <w:tc>
          <w:tcPr>
            <w:tcW w:w="1691" w:type="dxa"/>
          </w:tcPr>
          <w:p w14:paraId="2CFE378D" w14:textId="359ACB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2FA5D518" w14:textId="0E8B168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719681.67</w:t>
            </w:r>
          </w:p>
        </w:tc>
        <w:tc>
          <w:tcPr>
            <w:tcW w:w="1562" w:type="dxa"/>
          </w:tcPr>
          <w:p w14:paraId="07ECCE64" w14:textId="08ED0D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3364002.57</w:t>
            </w:r>
          </w:p>
        </w:tc>
        <w:tc>
          <w:tcPr>
            <w:tcW w:w="2134" w:type="dxa"/>
          </w:tcPr>
          <w:p w14:paraId="22B68F8C" w14:textId="092989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DB0B2" w14:textId="19856C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607767" w14:textId="2EA7D0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256DEE3" w14:textId="77777777" w:rsidTr="00B15456">
        <w:trPr>
          <w:trHeight w:val="54"/>
        </w:trPr>
        <w:tc>
          <w:tcPr>
            <w:tcW w:w="1691" w:type="dxa"/>
          </w:tcPr>
          <w:p w14:paraId="7353C075" w14:textId="39B196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6F0B2E7B" w14:textId="6CD9973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719687.33</w:t>
            </w:r>
          </w:p>
        </w:tc>
        <w:tc>
          <w:tcPr>
            <w:tcW w:w="1562" w:type="dxa"/>
          </w:tcPr>
          <w:p w14:paraId="1B0306C4" w14:textId="728B76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3363998.79</w:t>
            </w:r>
          </w:p>
        </w:tc>
        <w:tc>
          <w:tcPr>
            <w:tcW w:w="2134" w:type="dxa"/>
          </w:tcPr>
          <w:p w14:paraId="5E275E33" w14:textId="6B3E51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55B1EE" w14:textId="50C7CE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97C46A" w14:textId="1C3C36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EA37924" w14:textId="77777777" w:rsidTr="00B15456">
        <w:trPr>
          <w:trHeight w:val="54"/>
        </w:trPr>
        <w:tc>
          <w:tcPr>
            <w:tcW w:w="1691" w:type="dxa"/>
          </w:tcPr>
          <w:p w14:paraId="557FBAED" w14:textId="606B58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2032F0D7" w14:textId="112B711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719694.96</w:t>
            </w:r>
          </w:p>
        </w:tc>
        <w:tc>
          <w:tcPr>
            <w:tcW w:w="1562" w:type="dxa"/>
          </w:tcPr>
          <w:p w14:paraId="5D4E1A4E" w14:textId="4A9D40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3364001.47</w:t>
            </w:r>
          </w:p>
        </w:tc>
        <w:tc>
          <w:tcPr>
            <w:tcW w:w="2134" w:type="dxa"/>
          </w:tcPr>
          <w:p w14:paraId="18541701" w14:textId="0DB269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32DB8" w14:textId="1096F34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FDDA11" w14:textId="09FEE1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48C7ECA" w14:textId="77777777" w:rsidTr="00B15456">
        <w:trPr>
          <w:trHeight w:val="54"/>
        </w:trPr>
        <w:tc>
          <w:tcPr>
            <w:tcW w:w="1691" w:type="dxa"/>
          </w:tcPr>
          <w:p w14:paraId="1893304F" w14:textId="1CE8B4A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61B11080" w14:textId="2667E12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719696.55</w:t>
            </w:r>
          </w:p>
        </w:tc>
        <w:tc>
          <w:tcPr>
            <w:tcW w:w="1562" w:type="dxa"/>
          </w:tcPr>
          <w:p w14:paraId="60D2FB7B" w14:textId="7A3692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3363999.56</w:t>
            </w:r>
          </w:p>
        </w:tc>
        <w:tc>
          <w:tcPr>
            <w:tcW w:w="2134" w:type="dxa"/>
          </w:tcPr>
          <w:p w14:paraId="190676A0" w14:textId="1A9E3A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1A2E8" w14:textId="43303A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35C65" w14:textId="2C32AB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066BFFF" w14:textId="77777777" w:rsidTr="00B15456">
        <w:trPr>
          <w:trHeight w:val="54"/>
        </w:trPr>
        <w:tc>
          <w:tcPr>
            <w:tcW w:w="1691" w:type="dxa"/>
          </w:tcPr>
          <w:p w14:paraId="365B328D" w14:textId="70E06C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63AF08E3" w14:textId="6CB82CA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719696.55</w:t>
            </w:r>
          </w:p>
        </w:tc>
        <w:tc>
          <w:tcPr>
            <w:tcW w:w="1562" w:type="dxa"/>
          </w:tcPr>
          <w:p w14:paraId="4CF4D91C" w14:textId="70950F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3363993.08</w:t>
            </w:r>
          </w:p>
        </w:tc>
        <w:tc>
          <w:tcPr>
            <w:tcW w:w="2134" w:type="dxa"/>
          </w:tcPr>
          <w:p w14:paraId="6839EF8B" w14:textId="21809AD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7A8AD" w14:textId="5DBFD40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EAE04" w14:textId="233639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B9A5382" w14:textId="77777777" w:rsidTr="00B15456">
        <w:trPr>
          <w:trHeight w:val="54"/>
        </w:trPr>
        <w:tc>
          <w:tcPr>
            <w:tcW w:w="1691" w:type="dxa"/>
          </w:tcPr>
          <w:p w14:paraId="6D0E7392" w14:textId="5A826B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5E749356" w14:textId="5857A6F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719698.46</w:t>
            </w:r>
          </w:p>
        </w:tc>
        <w:tc>
          <w:tcPr>
            <w:tcW w:w="1562" w:type="dxa"/>
          </w:tcPr>
          <w:p w14:paraId="39452847" w14:textId="35AC71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3363973.10</w:t>
            </w:r>
          </w:p>
        </w:tc>
        <w:tc>
          <w:tcPr>
            <w:tcW w:w="2134" w:type="dxa"/>
          </w:tcPr>
          <w:p w14:paraId="2D27040F" w14:textId="339772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38C3D" w14:textId="540925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7E35D" w14:textId="7DF27E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498A737" w14:textId="77777777" w:rsidTr="00B15456">
        <w:trPr>
          <w:trHeight w:val="54"/>
        </w:trPr>
        <w:tc>
          <w:tcPr>
            <w:tcW w:w="1691" w:type="dxa"/>
          </w:tcPr>
          <w:p w14:paraId="637AD97E" w14:textId="4F53D7B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7AF6A3F1" w14:textId="5E87CD8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719703.48</w:t>
            </w:r>
          </w:p>
        </w:tc>
        <w:tc>
          <w:tcPr>
            <w:tcW w:w="1562" w:type="dxa"/>
          </w:tcPr>
          <w:p w14:paraId="62FC4757" w14:textId="1AE41DB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3363966.61</w:t>
            </w:r>
          </w:p>
        </w:tc>
        <w:tc>
          <w:tcPr>
            <w:tcW w:w="2134" w:type="dxa"/>
          </w:tcPr>
          <w:p w14:paraId="0349B8F0" w14:textId="3C54CA6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488AFB" w14:textId="1BE4970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089715" w14:textId="2B8191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2406F11" w14:textId="77777777" w:rsidTr="00B15456">
        <w:trPr>
          <w:trHeight w:val="54"/>
        </w:trPr>
        <w:tc>
          <w:tcPr>
            <w:tcW w:w="1691" w:type="dxa"/>
          </w:tcPr>
          <w:p w14:paraId="67FB8856" w14:textId="3CF1BC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37AA3711" w14:textId="20CF3A9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719703.69</w:t>
            </w:r>
          </w:p>
        </w:tc>
        <w:tc>
          <w:tcPr>
            <w:tcW w:w="1562" w:type="dxa"/>
          </w:tcPr>
          <w:p w14:paraId="180F4944" w14:textId="49068E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3363957.86</w:t>
            </w:r>
          </w:p>
        </w:tc>
        <w:tc>
          <w:tcPr>
            <w:tcW w:w="2134" w:type="dxa"/>
          </w:tcPr>
          <w:p w14:paraId="1D7A7120" w14:textId="1B8E716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528DAC" w14:textId="42A123D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1F066" w14:textId="3AE86A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C9A1925" w14:textId="77777777" w:rsidTr="00B15456">
        <w:trPr>
          <w:trHeight w:val="54"/>
        </w:trPr>
        <w:tc>
          <w:tcPr>
            <w:tcW w:w="1691" w:type="dxa"/>
          </w:tcPr>
          <w:p w14:paraId="1F45AD1F" w14:textId="4EC390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4F0F3A17" w14:textId="3F8F874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719714.57</w:t>
            </w:r>
          </w:p>
        </w:tc>
        <w:tc>
          <w:tcPr>
            <w:tcW w:w="1562" w:type="dxa"/>
          </w:tcPr>
          <w:p w14:paraId="163472EA" w14:textId="0045FAD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3363950.75</w:t>
            </w:r>
          </w:p>
        </w:tc>
        <w:tc>
          <w:tcPr>
            <w:tcW w:w="2134" w:type="dxa"/>
          </w:tcPr>
          <w:p w14:paraId="7529421D" w14:textId="17B43B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DA3AD6" w14:textId="7858CF7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FF797" w14:textId="021AFA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FE6CB76" w14:textId="77777777" w:rsidTr="00B15456">
        <w:trPr>
          <w:trHeight w:val="54"/>
        </w:trPr>
        <w:tc>
          <w:tcPr>
            <w:tcW w:w="1691" w:type="dxa"/>
          </w:tcPr>
          <w:p w14:paraId="38BAED1C" w14:textId="241831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76272708" w14:textId="4F1FA37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719725.76</w:t>
            </w:r>
          </w:p>
        </w:tc>
        <w:tc>
          <w:tcPr>
            <w:tcW w:w="1562" w:type="dxa"/>
          </w:tcPr>
          <w:p w14:paraId="57115245" w14:textId="0BCF900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3363953.24</w:t>
            </w:r>
          </w:p>
        </w:tc>
        <w:tc>
          <w:tcPr>
            <w:tcW w:w="2134" w:type="dxa"/>
          </w:tcPr>
          <w:p w14:paraId="4E8DFE5A" w14:textId="34D46C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63A201" w14:textId="54629B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4ADC00" w14:textId="65E255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F612A7A" w14:textId="77777777" w:rsidTr="00B15456">
        <w:trPr>
          <w:trHeight w:val="54"/>
        </w:trPr>
        <w:tc>
          <w:tcPr>
            <w:tcW w:w="1691" w:type="dxa"/>
          </w:tcPr>
          <w:p w14:paraId="5C7B4826" w14:textId="7DA7737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008BB599" w14:textId="1C04B04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719728.39</w:t>
            </w:r>
          </w:p>
        </w:tc>
        <w:tc>
          <w:tcPr>
            <w:tcW w:w="1562" w:type="dxa"/>
          </w:tcPr>
          <w:p w14:paraId="0AC24F41" w14:textId="7AEAB7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3363950.09</w:t>
            </w:r>
          </w:p>
        </w:tc>
        <w:tc>
          <w:tcPr>
            <w:tcW w:w="2134" w:type="dxa"/>
          </w:tcPr>
          <w:p w14:paraId="5B672B95" w14:textId="19966B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FD699" w14:textId="3AA7EC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87730" w14:textId="572A43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B727220" w14:textId="77777777" w:rsidTr="00B15456">
        <w:trPr>
          <w:trHeight w:val="54"/>
        </w:trPr>
        <w:tc>
          <w:tcPr>
            <w:tcW w:w="1691" w:type="dxa"/>
          </w:tcPr>
          <w:p w14:paraId="5B76BD3D" w14:textId="1091054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7546BD53" w14:textId="26842B7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719727.24</w:t>
            </w:r>
          </w:p>
        </w:tc>
        <w:tc>
          <w:tcPr>
            <w:tcW w:w="1562" w:type="dxa"/>
          </w:tcPr>
          <w:p w14:paraId="35DA1622" w14:textId="37854B2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3363944.36</w:t>
            </w:r>
          </w:p>
        </w:tc>
        <w:tc>
          <w:tcPr>
            <w:tcW w:w="2134" w:type="dxa"/>
          </w:tcPr>
          <w:p w14:paraId="0A8FEF4C" w14:textId="0FA1E5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DBDB06" w14:textId="50E865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E59A8" w14:textId="7E911EE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EC87A39" w14:textId="77777777" w:rsidTr="00B15456">
        <w:trPr>
          <w:trHeight w:val="54"/>
        </w:trPr>
        <w:tc>
          <w:tcPr>
            <w:tcW w:w="1691" w:type="dxa"/>
          </w:tcPr>
          <w:p w14:paraId="7CA51FDE" w14:textId="4C05C8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65C493D6" w14:textId="14DC6C2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719722.60</w:t>
            </w:r>
          </w:p>
        </w:tc>
        <w:tc>
          <w:tcPr>
            <w:tcW w:w="1562" w:type="dxa"/>
          </w:tcPr>
          <w:p w14:paraId="41687340" w14:textId="672D71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3363939.72</w:t>
            </w:r>
          </w:p>
        </w:tc>
        <w:tc>
          <w:tcPr>
            <w:tcW w:w="2134" w:type="dxa"/>
          </w:tcPr>
          <w:p w14:paraId="5F1A376A" w14:textId="5558CBF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CCBD32" w14:textId="4A965E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82D8EB" w14:textId="05BC2F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573E0EE" w14:textId="77777777" w:rsidTr="00B15456">
        <w:trPr>
          <w:trHeight w:val="54"/>
        </w:trPr>
        <w:tc>
          <w:tcPr>
            <w:tcW w:w="1691" w:type="dxa"/>
          </w:tcPr>
          <w:p w14:paraId="43393A6B" w14:textId="3988E2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0582FBC2" w14:textId="5369129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719721.30</w:t>
            </w:r>
          </w:p>
        </w:tc>
        <w:tc>
          <w:tcPr>
            <w:tcW w:w="1562" w:type="dxa"/>
          </w:tcPr>
          <w:p w14:paraId="0D0106A4" w14:textId="00FC22D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3363928.63</w:t>
            </w:r>
          </w:p>
        </w:tc>
        <w:tc>
          <w:tcPr>
            <w:tcW w:w="2134" w:type="dxa"/>
          </w:tcPr>
          <w:p w14:paraId="7B6867CA" w14:textId="63D1A47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2A2A5" w14:textId="7C9E53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6944B" w14:textId="60E5E4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C155B29" w14:textId="77777777" w:rsidTr="00B15456">
        <w:trPr>
          <w:trHeight w:val="54"/>
        </w:trPr>
        <w:tc>
          <w:tcPr>
            <w:tcW w:w="1691" w:type="dxa"/>
          </w:tcPr>
          <w:p w14:paraId="3B68A1BD" w14:textId="7A56FA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38119C2A" w14:textId="75CB589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719722.66</w:t>
            </w:r>
          </w:p>
        </w:tc>
        <w:tc>
          <w:tcPr>
            <w:tcW w:w="1562" w:type="dxa"/>
          </w:tcPr>
          <w:p w14:paraId="16A0BC32" w14:textId="151295E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3363922.48</w:t>
            </w:r>
          </w:p>
        </w:tc>
        <w:tc>
          <w:tcPr>
            <w:tcW w:w="2134" w:type="dxa"/>
          </w:tcPr>
          <w:p w14:paraId="2F6081D6" w14:textId="050DEB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61C702" w14:textId="02154D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1C7084" w14:textId="063C32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4AC9F42" w14:textId="77777777" w:rsidTr="00B15456">
        <w:trPr>
          <w:trHeight w:val="54"/>
        </w:trPr>
        <w:tc>
          <w:tcPr>
            <w:tcW w:w="1691" w:type="dxa"/>
          </w:tcPr>
          <w:p w14:paraId="64C230EB" w14:textId="2D6685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08DB9824" w14:textId="512EFAA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719732.01</w:t>
            </w:r>
          </w:p>
        </w:tc>
        <w:tc>
          <w:tcPr>
            <w:tcW w:w="1562" w:type="dxa"/>
          </w:tcPr>
          <w:p w14:paraId="6B685EB7" w14:textId="125388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3363918.03</w:t>
            </w:r>
          </w:p>
        </w:tc>
        <w:tc>
          <w:tcPr>
            <w:tcW w:w="2134" w:type="dxa"/>
          </w:tcPr>
          <w:p w14:paraId="1E0670D1" w14:textId="29A5A5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22CFC6" w14:textId="52D19CC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89D491" w14:textId="4E78BB0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B795733" w14:textId="77777777" w:rsidTr="00B15456">
        <w:trPr>
          <w:trHeight w:val="54"/>
        </w:trPr>
        <w:tc>
          <w:tcPr>
            <w:tcW w:w="1691" w:type="dxa"/>
          </w:tcPr>
          <w:p w14:paraId="78D588B0" w14:textId="591314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32E9C6F1" w14:textId="4BFAA5B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719740.23</w:t>
            </w:r>
          </w:p>
        </w:tc>
        <w:tc>
          <w:tcPr>
            <w:tcW w:w="1562" w:type="dxa"/>
          </w:tcPr>
          <w:p w14:paraId="4D81E0E5" w14:textId="69B553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3363919.14</w:t>
            </w:r>
          </w:p>
        </w:tc>
        <w:tc>
          <w:tcPr>
            <w:tcW w:w="2134" w:type="dxa"/>
          </w:tcPr>
          <w:p w14:paraId="0A9D86C3" w14:textId="6C468C7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47AAF3" w14:textId="6986C9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760A63" w14:textId="72FF707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41E85C3" w14:textId="77777777" w:rsidTr="00B15456">
        <w:trPr>
          <w:trHeight w:val="54"/>
        </w:trPr>
        <w:tc>
          <w:tcPr>
            <w:tcW w:w="1691" w:type="dxa"/>
          </w:tcPr>
          <w:p w14:paraId="71BD2DBD" w14:textId="41FE45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01909756" w14:textId="52BC700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719744.74</w:t>
            </w:r>
          </w:p>
        </w:tc>
        <w:tc>
          <w:tcPr>
            <w:tcW w:w="1562" w:type="dxa"/>
          </w:tcPr>
          <w:p w14:paraId="230A7278" w14:textId="222194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3363923.23</w:t>
            </w:r>
          </w:p>
        </w:tc>
        <w:tc>
          <w:tcPr>
            <w:tcW w:w="2134" w:type="dxa"/>
          </w:tcPr>
          <w:p w14:paraId="62D63039" w14:textId="7D4CDC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04DCC0" w14:textId="08ABA80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959269" w14:textId="3C5AB1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C4FA02B" w14:textId="77777777" w:rsidTr="00B15456">
        <w:trPr>
          <w:trHeight w:val="54"/>
        </w:trPr>
        <w:tc>
          <w:tcPr>
            <w:tcW w:w="1691" w:type="dxa"/>
          </w:tcPr>
          <w:p w14:paraId="27337845" w14:textId="75C07B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7C99B3C6" w14:textId="7448C41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719747.28</w:t>
            </w:r>
          </w:p>
        </w:tc>
        <w:tc>
          <w:tcPr>
            <w:tcW w:w="1562" w:type="dxa"/>
          </w:tcPr>
          <w:p w14:paraId="2F92A26D" w14:textId="2698BB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3363924.68</w:t>
            </w:r>
          </w:p>
        </w:tc>
        <w:tc>
          <w:tcPr>
            <w:tcW w:w="2134" w:type="dxa"/>
          </w:tcPr>
          <w:p w14:paraId="276DEDDD" w14:textId="4C57EFF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B0EF4" w14:textId="649DBE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896E0C" w14:textId="1293EB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3026856" w14:textId="77777777" w:rsidTr="00B15456">
        <w:trPr>
          <w:trHeight w:val="54"/>
        </w:trPr>
        <w:tc>
          <w:tcPr>
            <w:tcW w:w="1691" w:type="dxa"/>
          </w:tcPr>
          <w:p w14:paraId="7AE8E38A" w14:textId="1E697E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536E1E38" w14:textId="502C136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719754.99</w:t>
            </w:r>
          </w:p>
        </w:tc>
        <w:tc>
          <w:tcPr>
            <w:tcW w:w="1562" w:type="dxa"/>
          </w:tcPr>
          <w:p w14:paraId="428A1DBD" w14:textId="45F1F8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3363921.32</w:t>
            </w:r>
          </w:p>
        </w:tc>
        <w:tc>
          <w:tcPr>
            <w:tcW w:w="2134" w:type="dxa"/>
          </w:tcPr>
          <w:p w14:paraId="47A3BBDE" w14:textId="6EE14B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B162D" w14:textId="541D0E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3EB714" w14:textId="79B31B9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6606DFC" w14:textId="77777777" w:rsidTr="00B15456">
        <w:trPr>
          <w:trHeight w:val="54"/>
        </w:trPr>
        <w:tc>
          <w:tcPr>
            <w:tcW w:w="1691" w:type="dxa"/>
          </w:tcPr>
          <w:p w14:paraId="625CCD43" w14:textId="7C6844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</w:t>
            </w:r>
          </w:p>
        </w:tc>
        <w:tc>
          <w:tcPr>
            <w:tcW w:w="1558" w:type="dxa"/>
          </w:tcPr>
          <w:p w14:paraId="1D3B7DB3" w14:textId="47232CC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719761.74</w:t>
            </w:r>
          </w:p>
        </w:tc>
        <w:tc>
          <w:tcPr>
            <w:tcW w:w="1562" w:type="dxa"/>
          </w:tcPr>
          <w:p w14:paraId="0E520742" w14:textId="2B7AC29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3363914.57</w:t>
            </w:r>
          </w:p>
        </w:tc>
        <w:tc>
          <w:tcPr>
            <w:tcW w:w="2134" w:type="dxa"/>
          </w:tcPr>
          <w:p w14:paraId="7BED3089" w14:textId="1F88CA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BF580" w14:textId="5DCC115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B60166" w14:textId="78C330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69468E7" w14:textId="77777777" w:rsidTr="00B15456">
        <w:trPr>
          <w:trHeight w:val="54"/>
        </w:trPr>
        <w:tc>
          <w:tcPr>
            <w:tcW w:w="1691" w:type="dxa"/>
          </w:tcPr>
          <w:p w14:paraId="67856236" w14:textId="16895C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</w:tcPr>
          <w:p w14:paraId="03158F6E" w14:textId="2EBDF4D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719766.21</w:t>
            </w:r>
          </w:p>
        </w:tc>
        <w:tc>
          <w:tcPr>
            <w:tcW w:w="1562" w:type="dxa"/>
          </w:tcPr>
          <w:p w14:paraId="6D2C3252" w14:textId="4866BD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3363906.44</w:t>
            </w:r>
          </w:p>
        </w:tc>
        <w:tc>
          <w:tcPr>
            <w:tcW w:w="2134" w:type="dxa"/>
          </w:tcPr>
          <w:p w14:paraId="539358F2" w14:textId="2886E94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80E8F" w14:textId="5AAFAC9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E36B33" w14:textId="207E1E3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1984314" w14:textId="77777777" w:rsidTr="00B15456">
        <w:trPr>
          <w:trHeight w:val="54"/>
        </w:trPr>
        <w:tc>
          <w:tcPr>
            <w:tcW w:w="1691" w:type="dxa"/>
          </w:tcPr>
          <w:p w14:paraId="58D170CD" w14:textId="39522F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75E14CE0" w14:textId="20E9CF0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719766.00</w:t>
            </w:r>
          </w:p>
        </w:tc>
        <w:tc>
          <w:tcPr>
            <w:tcW w:w="1562" w:type="dxa"/>
          </w:tcPr>
          <w:p w14:paraId="5F4F167F" w14:textId="44B84A6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3363897.22</w:t>
            </w:r>
          </w:p>
        </w:tc>
        <w:tc>
          <w:tcPr>
            <w:tcW w:w="2134" w:type="dxa"/>
          </w:tcPr>
          <w:p w14:paraId="781F0057" w14:textId="6D0A81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D139F" w14:textId="471E59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C6AAEF" w14:textId="72552F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B0C485A" w14:textId="77777777" w:rsidTr="00B15456">
        <w:trPr>
          <w:trHeight w:val="54"/>
        </w:trPr>
        <w:tc>
          <w:tcPr>
            <w:tcW w:w="1691" w:type="dxa"/>
          </w:tcPr>
          <w:p w14:paraId="5CAAC8F8" w14:textId="21408C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1EECC7CF" w14:textId="445127C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719765.15</w:t>
            </w:r>
          </w:p>
        </w:tc>
        <w:tc>
          <w:tcPr>
            <w:tcW w:w="1562" w:type="dxa"/>
          </w:tcPr>
          <w:p w14:paraId="7CBA1162" w14:textId="786FBD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3363887.37</w:t>
            </w:r>
          </w:p>
        </w:tc>
        <w:tc>
          <w:tcPr>
            <w:tcW w:w="2134" w:type="dxa"/>
          </w:tcPr>
          <w:p w14:paraId="0939DDDB" w14:textId="71C311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00DAC7" w14:textId="637EB0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5AAF5" w14:textId="0E3869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2EC19B4" w14:textId="77777777" w:rsidTr="00B15456">
        <w:trPr>
          <w:trHeight w:val="54"/>
        </w:trPr>
        <w:tc>
          <w:tcPr>
            <w:tcW w:w="1691" w:type="dxa"/>
          </w:tcPr>
          <w:p w14:paraId="53881F65" w14:textId="56A2DD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28294FB7" w14:textId="412742F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719768.44</w:t>
            </w:r>
          </w:p>
        </w:tc>
        <w:tc>
          <w:tcPr>
            <w:tcW w:w="1562" w:type="dxa"/>
          </w:tcPr>
          <w:p w14:paraId="53E3FA25" w14:textId="1A405D4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3363881.21</w:t>
            </w:r>
          </w:p>
        </w:tc>
        <w:tc>
          <w:tcPr>
            <w:tcW w:w="2134" w:type="dxa"/>
          </w:tcPr>
          <w:p w14:paraId="6C002F09" w14:textId="3247A0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19650D" w14:textId="00EF8AF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69C6F" w14:textId="00B2368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3B43E0E" w14:textId="77777777" w:rsidTr="00B15456">
        <w:trPr>
          <w:trHeight w:val="54"/>
        </w:trPr>
        <w:tc>
          <w:tcPr>
            <w:tcW w:w="1691" w:type="dxa"/>
          </w:tcPr>
          <w:p w14:paraId="1CF3253D" w14:textId="34BD51F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36E8688E" w14:textId="5DFE310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719777.80</w:t>
            </w:r>
          </w:p>
        </w:tc>
        <w:tc>
          <w:tcPr>
            <w:tcW w:w="1562" w:type="dxa"/>
          </w:tcPr>
          <w:p w14:paraId="0CFFEFCC" w14:textId="7BAB60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3363871.00</w:t>
            </w:r>
          </w:p>
        </w:tc>
        <w:tc>
          <w:tcPr>
            <w:tcW w:w="2134" w:type="dxa"/>
          </w:tcPr>
          <w:p w14:paraId="519F2147" w14:textId="78ADD6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C7529" w14:textId="4015EB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793F7" w14:textId="23F10D2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2F76EF9" w14:textId="77777777" w:rsidTr="00B15456">
        <w:trPr>
          <w:trHeight w:val="54"/>
        </w:trPr>
        <w:tc>
          <w:tcPr>
            <w:tcW w:w="1691" w:type="dxa"/>
          </w:tcPr>
          <w:p w14:paraId="342D438F" w14:textId="296931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47858397" w14:textId="43AC56E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719784.76</w:t>
            </w:r>
          </w:p>
        </w:tc>
        <w:tc>
          <w:tcPr>
            <w:tcW w:w="1562" w:type="dxa"/>
          </w:tcPr>
          <w:p w14:paraId="68160BFF" w14:textId="458E38D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3363866.19</w:t>
            </w:r>
          </w:p>
        </w:tc>
        <w:tc>
          <w:tcPr>
            <w:tcW w:w="2134" w:type="dxa"/>
          </w:tcPr>
          <w:p w14:paraId="30D7352A" w14:textId="7C27DC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1F6BF1" w14:textId="204BF4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7CD4AB" w14:textId="1CEE16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383DBAA" w14:textId="77777777" w:rsidTr="00B15456">
        <w:trPr>
          <w:trHeight w:val="54"/>
        </w:trPr>
        <w:tc>
          <w:tcPr>
            <w:tcW w:w="1691" w:type="dxa"/>
          </w:tcPr>
          <w:p w14:paraId="37273F8A" w14:textId="448EC5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77BD5D68" w14:textId="344DCAA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719793.09</w:t>
            </w:r>
          </w:p>
        </w:tc>
        <w:tc>
          <w:tcPr>
            <w:tcW w:w="1562" w:type="dxa"/>
          </w:tcPr>
          <w:p w14:paraId="36B55B8A" w14:textId="276469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3363870.63</w:t>
            </w:r>
          </w:p>
        </w:tc>
        <w:tc>
          <w:tcPr>
            <w:tcW w:w="2134" w:type="dxa"/>
          </w:tcPr>
          <w:p w14:paraId="6685813E" w14:textId="523A83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BC05A3" w14:textId="29C57D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30F717" w14:textId="187242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FA207C9" w14:textId="77777777" w:rsidTr="00B15456">
        <w:trPr>
          <w:trHeight w:val="54"/>
        </w:trPr>
        <w:tc>
          <w:tcPr>
            <w:tcW w:w="1691" w:type="dxa"/>
          </w:tcPr>
          <w:p w14:paraId="582E2760" w14:textId="261171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7DA96863" w14:textId="064A7FA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719797.57</w:t>
            </w:r>
          </w:p>
        </w:tc>
        <w:tc>
          <w:tcPr>
            <w:tcW w:w="1562" w:type="dxa"/>
          </w:tcPr>
          <w:p w14:paraId="671687FC" w14:textId="730F3A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3363873.93</w:t>
            </w:r>
          </w:p>
        </w:tc>
        <w:tc>
          <w:tcPr>
            <w:tcW w:w="2134" w:type="dxa"/>
          </w:tcPr>
          <w:p w14:paraId="666BCFA5" w14:textId="2A517E3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9EBDF" w14:textId="136490C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AA9851" w14:textId="1411DE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B6242C8" w14:textId="77777777" w:rsidTr="00B15456">
        <w:trPr>
          <w:trHeight w:val="54"/>
        </w:trPr>
        <w:tc>
          <w:tcPr>
            <w:tcW w:w="1691" w:type="dxa"/>
          </w:tcPr>
          <w:p w14:paraId="31940AB6" w14:textId="33A8EB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176BB393" w14:textId="7260005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719802.32</w:t>
            </w:r>
          </w:p>
        </w:tc>
        <w:tc>
          <w:tcPr>
            <w:tcW w:w="1562" w:type="dxa"/>
          </w:tcPr>
          <w:p w14:paraId="19D4BE82" w14:textId="67F9FE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3363876.68</w:t>
            </w:r>
          </w:p>
        </w:tc>
        <w:tc>
          <w:tcPr>
            <w:tcW w:w="2134" w:type="dxa"/>
          </w:tcPr>
          <w:p w14:paraId="119D4C3C" w14:textId="7C998FE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824674" w14:textId="2A32F6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5B3DF" w14:textId="002195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DECE6BA" w14:textId="77777777" w:rsidTr="00B15456">
        <w:trPr>
          <w:trHeight w:val="54"/>
        </w:trPr>
        <w:tc>
          <w:tcPr>
            <w:tcW w:w="1691" w:type="dxa"/>
          </w:tcPr>
          <w:p w14:paraId="6565E8EE" w14:textId="345C67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11A5D991" w14:textId="57EC421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719809.44</w:t>
            </w:r>
          </w:p>
        </w:tc>
        <w:tc>
          <w:tcPr>
            <w:tcW w:w="1562" w:type="dxa"/>
          </w:tcPr>
          <w:p w14:paraId="229840C2" w14:textId="1DB11B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3363876.06</w:t>
            </w:r>
          </w:p>
        </w:tc>
        <w:tc>
          <w:tcPr>
            <w:tcW w:w="2134" w:type="dxa"/>
          </w:tcPr>
          <w:p w14:paraId="45F904FA" w14:textId="2E682E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40D4FE" w14:textId="6DC9B7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37FCE0" w14:textId="6E91BA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96DCC30" w14:textId="77777777" w:rsidTr="00B15456">
        <w:trPr>
          <w:trHeight w:val="54"/>
        </w:trPr>
        <w:tc>
          <w:tcPr>
            <w:tcW w:w="1691" w:type="dxa"/>
          </w:tcPr>
          <w:p w14:paraId="02D9BAC0" w14:textId="743F24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75DDFA37" w14:textId="3559FCE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719813.28</w:t>
            </w:r>
          </w:p>
        </w:tc>
        <w:tc>
          <w:tcPr>
            <w:tcW w:w="1562" w:type="dxa"/>
          </w:tcPr>
          <w:p w14:paraId="5FD4FF1A" w14:textId="5847E79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3363874.32</w:t>
            </w:r>
          </w:p>
        </w:tc>
        <w:tc>
          <w:tcPr>
            <w:tcW w:w="2134" w:type="dxa"/>
          </w:tcPr>
          <w:p w14:paraId="094B613D" w14:textId="598C2B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DE1E01" w14:textId="7178334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1D2BA" w14:textId="2B5512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871CFF" w14:textId="77777777" w:rsidTr="00B15456">
        <w:trPr>
          <w:trHeight w:val="54"/>
        </w:trPr>
        <w:tc>
          <w:tcPr>
            <w:tcW w:w="1691" w:type="dxa"/>
          </w:tcPr>
          <w:p w14:paraId="46CF914D" w14:textId="377023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24060C78" w14:textId="641290E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719819.54</w:t>
            </w:r>
          </w:p>
        </w:tc>
        <w:tc>
          <w:tcPr>
            <w:tcW w:w="1562" w:type="dxa"/>
          </w:tcPr>
          <w:p w14:paraId="171914BD" w14:textId="374ED26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3363868.19</w:t>
            </w:r>
          </w:p>
        </w:tc>
        <w:tc>
          <w:tcPr>
            <w:tcW w:w="2134" w:type="dxa"/>
          </w:tcPr>
          <w:p w14:paraId="383D5287" w14:textId="65EB82E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3E3E7" w14:textId="1708BF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AED1B" w14:textId="4596B40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28B0A3C" w14:textId="77777777" w:rsidTr="00B15456">
        <w:trPr>
          <w:trHeight w:val="54"/>
        </w:trPr>
        <w:tc>
          <w:tcPr>
            <w:tcW w:w="1691" w:type="dxa"/>
          </w:tcPr>
          <w:p w14:paraId="2431C458" w14:textId="6B1474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2446187F" w14:textId="0AC7BCA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719827.03</w:t>
            </w:r>
          </w:p>
        </w:tc>
        <w:tc>
          <w:tcPr>
            <w:tcW w:w="1562" w:type="dxa"/>
          </w:tcPr>
          <w:p w14:paraId="30268047" w14:textId="2B9E444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3363863.15</w:t>
            </w:r>
          </w:p>
        </w:tc>
        <w:tc>
          <w:tcPr>
            <w:tcW w:w="2134" w:type="dxa"/>
          </w:tcPr>
          <w:p w14:paraId="5013E9DA" w14:textId="71AEA5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FF23AB" w14:textId="5422FC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0817F0" w14:textId="5D447F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E82C1EC" w14:textId="77777777" w:rsidTr="00B15456">
        <w:trPr>
          <w:trHeight w:val="54"/>
        </w:trPr>
        <w:tc>
          <w:tcPr>
            <w:tcW w:w="1691" w:type="dxa"/>
          </w:tcPr>
          <w:p w14:paraId="5E8DDC03" w14:textId="795681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033E449F" w14:textId="06A2D05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719829.12</w:t>
            </w:r>
          </w:p>
        </w:tc>
        <w:tc>
          <w:tcPr>
            <w:tcW w:w="1562" w:type="dxa"/>
          </w:tcPr>
          <w:p w14:paraId="06DB3FF6" w14:textId="2F1F0E4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3363858.22</w:t>
            </w:r>
          </w:p>
        </w:tc>
        <w:tc>
          <w:tcPr>
            <w:tcW w:w="2134" w:type="dxa"/>
          </w:tcPr>
          <w:p w14:paraId="24317CB0" w14:textId="55741C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93EE0" w14:textId="627CF2F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3DE4E3" w14:textId="6E829B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02353B4" w14:textId="77777777" w:rsidTr="00B15456">
        <w:trPr>
          <w:trHeight w:val="54"/>
        </w:trPr>
        <w:tc>
          <w:tcPr>
            <w:tcW w:w="1691" w:type="dxa"/>
          </w:tcPr>
          <w:p w14:paraId="246DCAB7" w14:textId="664ECB0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230682DC" w14:textId="77CF8C9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719829.24</w:t>
            </w:r>
          </w:p>
        </w:tc>
        <w:tc>
          <w:tcPr>
            <w:tcW w:w="1562" w:type="dxa"/>
          </w:tcPr>
          <w:p w14:paraId="4BD6E420" w14:textId="70510B7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3363855.60</w:t>
            </w:r>
          </w:p>
        </w:tc>
        <w:tc>
          <w:tcPr>
            <w:tcW w:w="2134" w:type="dxa"/>
          </w:tcPr>
          <w:p w14:paraId="0DFA6DEE" w14:textId="7031BE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7EFD1" w14:textId="3F5C9E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981325" w14:textId="5F33BB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48585A8" w14:textId="77777777" w:rsidTr="00B15456">
        <w:trPr>
          <w:trHeight w:val="54"/>
        </w:trPr>
        <w:tc>
          <w:tcPr>
            <w:tcW w:w="1691" w:type="dxa"/>
          </w:tcPr>
          <w:p w14:paraId="24E21CE0" w14:textId="416571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117A91D3" w14:textId="6BBFEB8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719827.46</w:t>
            </w:r>
          </w:p>
        </w:tc>
        <w:tc>
          <w:tcPr>
            <w:tcW w:w="1562" w:type="dxa"/>
          </w:tcPr>
          <w:p w14:paraId="2638F3F7" w14:textId="3CBB847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3363853.15</w:t>
            </w:r>
          </w:p>
        </w:tc>
        <w:tc>
          <w:tcPr>
            <w:tcW w:w="2134" w:type="dxa"/>
          </w:tcPr>
          <w:p w14:paraId="71F419ED" w14:textId="00D4BA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939913" w14:textId="7BF7CD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645109" w14:textId="6C864B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ADB305E" w14:textId="77777777" w:rsidTr="00B15456">
        <w:trPr>
          <w:trHeight w:val="54"/>
        </w:trPr>
        <w:tc>
          <w:tcPr>
            <w:tcW w:w="1691" w:type="dxa"/>
          </w:tcPr>
          <w:p w14:paraId="467720CC" w14:textId="45DB72B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6332086D" w14:textId="0ECCDE5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719822.64</w:t>
            </w:r>
          </w:p>
        </w:tc>
        <w:tc>
          <w:tcPr>
            <w:tcW w:w="1562" w:type="dxa"/>
          </w:tcPr>
          <w:p w14:paraId="117A2108" w14:textId="6479FC0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3363852.08</w:t>
            </w:r>
          </w:p>
        </w:tc>
        <w:tc>
          <w:tcPr>
            <w:tcW w:w="2134" w:type="dxa"/>
          </w:tcPr>
          <w:p w14:paraId="1551E4CF" w14:textId="36C780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395D2" w14:textId="1E8B19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574ABE" w14:textId="5965CC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2A09B8F" w14:textId="77777777" w:rsidTr="00B15456">
        <w:trPr>
          <w:trHeight w:val="54"/>
        </w:trPr>
        <w:tc>
          <w:tcPr>
            <w:tcW w:w="1691" w:type="dxa"/>
          </w:tcPr>
          <w:p w14:paraId="098FCE02" w14:textId="467CA9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6CDEE124" w14:textId="3788D45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719820.80</w:t>
            </w:r>
          </w:p>
        </w:tc>
        <w:tc>
          <w:tcPr>
            <w:tcW w:w="1562" w:type="dxa"/>
          </w:tcPr>
          <w:p w14:paraId="3D7007AE" w14:textId="1746B9D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3363847.94</w:t>
            </w:r>
          </w:p>
        </w:tc>
        <w:tc>
          <w:tcPr>
            <w:tcW w:w="2134" w:type="dxa"/>
          </w:tcPr>
          <w:p w14:paraId="0DE383BE" w14:textId="0F5340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41C838" w14:textId="07EB87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AEF07" w14:textId="71CC055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E415096" w14:textId="77777777" w:rsidTr="00B15456">
        <w:trPr>
          <w:trHeight w:val="54"/>
        </w:trPr>
        <w:tc>
          <w:tcPr>
            <w:tcW w:w="1691" w:type="dxa"/>
          </w:tcPr>
          <w:p w14:paraId="1D63AE4A" w14:textId="7ABD43B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142218DD" w14:textId="49DC7AC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719822.86</w:t>
            </w:r>
          </w:p>
        </w:tc>
        <w:tc>
          <w:tcPr>
            <w:tcW w:w="1562" w:type="dxa"/>
          </w:tcPr>
          <w:p w14:paraId="7B2090CD" w14:textId="2A6026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3363839.97</w:t>
            </w:r>
          </w:p>
        </w:tc>
        <w:tc>
          <w:tcPr>
            <w:tcW w:w="2134" w:type="dxa"/>
          </w:tcPr>
          <w:p w14:paraId="2B60035B" w14:textId="45A830E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6D8FB4" w14:textId="6069DF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2EB779" w14:textId="58AEE3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0A131E0" w14:textId="77777777" w:rsidTr="00B15456">
        <w:trPr>
          <w:trHeight w:val="54"/>
        </w:trPr>
        <w:tc>
          <w:tcPr>
            <w:tcW w:w="1691" w:type="dxa"/>
          </w:tcPr>
          <w:p w14:paraId="43B1D50E" w14:textId="330332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18474A30" w14:textId="1CC170F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719827.18</w:t>
            </w:r>
          </w:p>
        </w:tc>
        <w:tc>
          <w:tcPr>
            <w:tcW w:w="1562" w:type="dxa"/>
          </w:tcPr>
          <w:p w14:paraId="01F5CD96" w14:textId="441782E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3363832.53</w:t>
            </w:r>
          </w:p>
        </w:tc>
        <w:tc>
          <w:tcPr>
            <w:tcW w:w="2134" w:type="dxa"/>
          </w:tcPr>
          <w:p w14:paraId="4DDCA52B" w14:textId="5506BE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B94CE0" w14:textId="7EB6C2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C6E738" w14:textId="443E92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26882DA" w14:textId="77777777" w:rsidTr="00B15456">
        <w:trPr>
          <w:trHeight w:val="54"/>
        </w:trPr>
        <w:tc>
          <w:tcPr>
            <w:tcW w:w="1691" w:type="dxa"/>
          </w:tcPr>
          <w:p w14:paraId="53E292D9" w14:textId="6E70A7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36287B67" w14:textId="72DCB64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719831.83</w:t>
            </w:r>
          </w:p>
        </w:tc>
        <w:tc>
          <w:tcPr>
            <w:tcW w:w="1562" w:type="dxa"/>
          </w:tcPr>
          <w:p w14:paraId="4A12FFD3" w14:textId="184A220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3363828.66</w:t>
            </w:r>
          </w:p>
        </w:tc>
        <w:tc>
          <w:tcPr>
            <w:tcW w:w="2134" w:type="dxa"/>
          </w:tcPr>
          <w:p w14:paraId="55ED2096" w14:textId="6F093F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07F9A8" w14:textId="50D948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1495F" w14:textId="3ACA4B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57D9071" w14:textId="77777777" w:rsidTr="00B15456">
        <w:trPr>
          <w:trHeight w:val="54"/>
        </w:trPr>
        <w:tc>
          <w:tcPr>
            <w:tcW w:w="1691" w:type="dxa"/>
          </w:tcPr>
          <w:p w14:paraId="48114725" w14:textId="5D1B13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59E32EDB" w14:textId="72C1FE1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719833.31</w:t>
            </w:r>
          </w:p>
        </w:tc>
        <w:tc>
          <w:tcPr>
            <w:tcW w:w="1562" w:type="dxa"/>
          </w:tcPr>
          <w:p w14:paraId="7B896E48" w14:textId="173CCFF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3363823.12</w:t>
            </w:r>
          </w:p>
        </w:tc>
        <w:tc>
          <w:tcPr>
            <w:tcW w:w="2134" w:type="dxa"/>
          </w:tcPr>
          <w:p w14:paraId="6258C17B" w14:textId="1303A9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37928" w14:textId="0E7BFB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BB578" w14:textId="456882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1FFFEA8" w14:textId="77777777" w:rsidTr="00B15456">
        <w:trPr>
          <w:trHeight w:val="54"/>
        </w:trPr>
        <w:tc>
          <w:tcPr>
            <w:tcW w:w="1691" w:type="dxa"/>
          </w:tcPr>
          <w:p w14:paraId="1E5053FA" w14:textId="44D931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0AB26D19" w14:textId="5B5EE71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719832.39</w:t>
            </w:r>
          </w:p>
        </w:tc>
        <w:tc>
          <w:tcPr>
            <w:tcW w:w="1562" w:type="dxa"/>
          </w:tcPr>
          <w:p w14:paraId="7A10124C" w14:textId="62D50C3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3363816.02</w:t>
            </w:r>
          </w:p>
        </w:tc>
        <w:tc>
          <w:tcPr>
            <w:tcW w:w="2134" w:type="dxa"/>
          </w:tcPr>
          <w:p w14:paraId="559AF2FB" w14:textId="22427B2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686D50" w14:textId="6B7BC4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365FA5" w14:textId="0626100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74D24C0" w14:textId="77777777" w:rsidTr="00B15456">
        <w:trPr>
          <w:trHeight w:val="54"/>
        </w:trPr>
        <w:tc>
          <w:tcPr>
            <w:tcW w:w="1691" w:type="dxa"/>
          </w:tcPr>
          <w:p w14:paraId="2F60E93D" w14:textId="1587B6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33E098BC" w14:textId="1271947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719834.58</w:t>
            </w:r>
          </w:p>
        </w:tc>
        <w:tc>
          <w:tcPr>
            <w:tcW w:w="1562" w:type="dxa"/>
          </w:tcPr>
          <w:p w14:paraId="4A503A64" w14:textId="2A5A2B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3363808.22</w:t>
            </w:r>
          </w:p>
        </w:tc>
        <w:tc>
          <w:tcPr>
            <w:tcW w:w="2134" w:type="dxa"/>
          </w:tcPr>
          <w:p w14:paraId="02DCDCDB" w14:textId="6036ED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117ED2" w14:textId="36407D5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B2026" w14:textId="63164D2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2E30BEB" w14:textId="77777777" w:rsidTr="00B15456">
        <w:trPr>
          <w:trHeight w:val="54"/>
        </w:trPr>
        <w:tc>
          <w:tcPr>
            <w:tcW w:w="1691" w:type="dxa"/>
          </w:tcPr>
          <w:p w14:paraId="100ED350" w14:textId="6B4D24F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23CD5F7C" w14:textId="098FF57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719837.95</w:t>
            </w:r>
          </w:p>
        </w:tc>
        <w:tc>
          <w:tcPr>
            <w:tcW w:w="1562" w:type="dxa"/>
          </w:tcPr>
          <w:p w14:paraId="18D4CD19" w14:textId="72C8B9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3363804.28</w:t>
            </w:r>
          </w:p>
        </w:tc>
        <w:tc>
          <w:tcPr>
            <w:tcW w:w="2134" w:type="dxa"/>
          </w:tcPr>
          <w:p w14:paraId="36CD02A3" w14:textId="197064B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EAF6C9" w14:textId="07D3B7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0A7979" w14:textId="604254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D01B47D" w14:textId="77777777" w:rsidTr="00B15456">
        <w:trPr>
          <w:trHeight w:val="54"/>
        </w:trPr>
        <w:tc>
          <w:tcPr>
            <w:tcW w:w="1691" w:type="dxa"/>
          </w:tcPr>
          <w:p w14:paraId="38D650F5" w14:textId="0575EF4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10EC9A07" w14:textId="18698F2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719842.57</w:t>
            </w:r>
          </w:p>
        </w:tc>
        <w:tc>
          <w:tcPr>
            <w:tcW w:w="1562" w:type="dxa"/>
          </w:tcPr>
          <w:p w14:paraId="5FDDBBE8" w14:textId="24A47C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3363802.23</w:t>
            </w:r>
          </w:p>
        </w:tc>
        <w:tc>
          <w:tcPr>
            <w:tcW w:w="2134" w:type="dxa"/>
          </w:tcPr>
          <w:p w14:paraId="587EAA6B" w14:textId="554F6EE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C9D5F" w14:textId="635DA7D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0DF877" w14:textId="1AFDF2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293130F" w14:textId="77777777" w:rsidTr="00B15456">
        <w:trPr>
          <w:trHeight w:val="54"/>
        </w:trPr>
        <w:tc>
          <w:tcPr>
            <w:tcW w:w="1691" w:type="dxa"/>
          </w:tcPr>
          <w:p w14:paraId="691CCB70" w14:textId="5F4ECF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10B588B8" w14:textId="6D701D4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719846.44</w:t>
            </w:r>
          </w:p>
        </w:tc>
        <w:tc>
          <w:tcPr>
            <w:tcW w:w="1562" w:type="dxa"/>
          </w:tcPr>
          <w:p w14:paraId="1F4AA614" w14:textId="011F91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3363793.46</w:t>
            </w:r>
          </w:p>
        </w:tc>
        <w:tc>
          <w:tcPr>
            <w:tcW w:w="2134" w:type="dxa"/>
          </w:tcPr>
          <w:p w14:paraId="0DD21FB1" w14:textId="332150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67548" w14:textId="201E22B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9E3CE5" w14:textId="3F27057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E03D161" w14:textId="77777777" w:rsidTr="00B15456">
        <w:trPr>
          <w:trHeight w:val="54"/>
        </w:trPr>
        <w:tc>
          <w:tcPr>
            <w:tcW w:w="1691" w:type="dxa"/>
          </w:tcPr>
          <w:p w14:paraId="51E9D350" w14:textId="43842B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125C883F" w14:textId="408BDFC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719852.53</w:t>
            </w:r>
          </w:p>
        </w:tc>
        <w:tc>
          <w:tcPr>
            <w:tcW w:w="1562" w:type="dxa"/>
          </w:tcPr>
          <w:p w14:paraId="02E386BF" w14:textId="511529B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3363786.30</w:t>
            </w:r>
          </w:p>
        </w:tc>
        <w:tc>
          <w:tcPr>
            <w:tcW w:w="2134" w:type="dxa"/>
          </w:tcPr>
          <w:p w14:paraId="6DB50727" w14:textId="33EE297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E06518" w14:textId="52B8DD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933923" w14:textId="191DC2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EE0122A" w14:textId="77777777" w:rsidTr="00B15456">
        <w:trPr>
          <w:trHeight w:val="54"/>
        </w:trPr>
        <w:tc>
          <w:tcPr>
            <w:tcW w:w="1691" w:type="dxa"/>
          </w:tcPr>
          <w:p w14:paraId="11FD8409" w14:textId="7525E1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45BF0BAF" w14:textId="4946CCE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719856.46</w:t>
            </w:r>
          </w:p>
        </w:tc>
        <w:tc>
          <w:tcPr>
            <w:tcW w:w="1562" w:type="dxa"/>
          </w:tcPr>
          <w:p w14:paraId="4D301E2D" w14:textId="3C3052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3363775.95</w:t>
            </w:r>
          </w:p>
        </w:tc>
        <w:tc>
          <w:tcPr>
            <w:tcW w:w="2134" w:type="dxa"/>
          </w:tcPr>
          <w:p w14:paraId="4A0289E0" w14:textId="24EC01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034EF" w14:textId="0CF363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AB9782" w14:textId="703033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7D106E8" w14:textId="77777777" w:rsidTr="00B15456">
        <w:trPr>
          <w:trHeight w:val="54"/>
        </w:trPr>
        <w:tc>
          <w:tcPr>
            <w:tcW w:w="1691" w:type="dxa"/>
          </w:tcPr>
          <w:p w14:paraId="2EDD95FD" w14:textId="3902C1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05CFD638" w14:textId="39B4261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719861.55</w:t>
            </w:r>
          </w:p>
        </w:tc>
        <w:tc>
          <w:tcPr>
            <w:tcW w:w="1562" w:type="dxa"/>
          </w:tcPr>
          <w:p w14:paraId="1159C484" w14:textId="4F257C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3363768.58</w:t>
            </w:r>
          </w:p>
        </w:tc>
        <w:tc>
          <w:tcPr>
            <w:tcW w:w="2134" w:type="dxa"/>
          </w:tcPr>
          <w:p w14:paraId="3BD4A8D6" w14:textId="6C2212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DEC03" w14:textId="7220EA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3419DC" w14:textId="73CD03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E9CD539" w14:textId="77777777" w:rsidTr="00B15456">
        <w:trPr>
          <w:trHeight w:val="54"/>
        </w:trPr>
        <w:tc>
          <w:tcPr>
            <w:tcW w:w="1691" w:type="dxa"/>
          </w:tcPr>
          <w:p w14:paraId="5BF1F865" w14:textId="21ACB8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6CD30F48" w14:textId="7A3AB38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719865.79</w:t>
            </w:r>
          </w:p>
        </w:tc>
        <w:tc>
          <w:tcPr>
            <w:tcW w:w="1562" w:type="dxa"/>
          </w:tcPr>
          <w:p w14:paraId="77FE4021" w14:textId="3905B2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3363764.75</w:t>
            </w:r>
          </w:p>
        </w:tc>
        <w:tc>
          <w:tcPr>
            <w:tcW w:w="2134" w:type="dxa"/>
          </w:tcPr>
          <w:p w14:paraId="6FEF1F4E" w14:textId="2A9934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0F423" w14:textId="5290C5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F2C5D9" w14:textId="16E7A3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AA7B8DE" w14:textId="77777777" w:rsidTr="00B15456">
        <w:trPr>
          <w:trHeight w:val="54"/>
        </w:trPr>
        <w:tc>
          <w:tcPr>
            <w:tcW w:w="1691" w:type="dxa"/>
          </w:tcPr>
          <w:p w14:paraId="323E845C" w14:textId="0F6C16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23689B4F" w14:textId="40A1941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719872.20</w:t>
            </w:r>
          </w:p>
        </w:tc>
        <w:tc>
          <w:tcPr>
            <w:tcW w:w="1562" w:type="dxa"/>
          </w:tcPr>
          <w:p w14:paraId="7F1AF006" w14:textId="11BC29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3363762.18</w:t>
            </w:r>
          </w:p>
        </w:tc>
        <w:tc>
          <w:tcPr>
            <w:tcW w:w="2134" w:type="dxa"/>
          </w:tcPr>
          <w:p w14:paraId="47771D93" w14:textId="7A92DA3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B672EF" w14:textId="6ECA61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640F31" w14:textId="650E05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F504AB9" w14:textId="77777777" w:rsidTr="00B15456">
        <w:trPr>
          <w:trHeight w:val="54"/>
        </w:trPr>
        <w:tc>
          <w:tcPr>
            <w:tcW w:w="1691" w:type="dxa"/>
          </w:tcPr>
          <w:p w14:paraId="07ABAF91" w14:textId="264F716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607AEFD7" w14:textId="50BD455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719874.62</w:t>
            </w:r>
          </w:p>
        </w:tc>
        <w:tc>
          <w:tcPr>
            <w:tcW w:w="1562" w:type="dxa"/>
          </w:tcPr>
          <w:p w14:paraId="675004B6" w14:textId="081B0A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3363756.86</w:t>
            </w:r>
          </w:p>
        </w:tc>
        <w:tc>
          <w:tcPr>
            <w:tcW w:w="2134" w:type="dxa"/>
          </w:tcPr>
          <w:p w14:paraId="03D1B2C1" w14:textId="10748A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C35A86" w14:textId="620178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749A4D" w14:textId="6D7552B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5264151" w14:textId="77777777" w:rsidTr="00B15456">
        <w:trPr>
          <w:trHeight w:val="54"/>
        </w:trPr>
        <w:tc>
          <w:tcPr>
            <w:tcW w:w="1691" w:type="dxa"/>
          </w:tcPr>
          <w:p w14:paraId="03BEB367" w14:textId="37A4AD7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45F528D8" w14:textId="439ED34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719873.73</w:t>
            </w:r>
          </w:p>
        </w:tc>
        <w:tc>
          <w:tcPr>
            <w:tcW w:w="1562" w:type="dxa"/>
          </w:tcPr>
          <w:p w14:paraId="692CC9AC" w14:textId="3F1BC44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3363749.52</w:t>
            </w:r>
          </w:p>
        </w:tc>
        <w:tc>
          <w:tcPr>
            <w:tcW w:w="2134" w:type="dxa"/>
          </w:tcPr>
          <w:p w14:paraId="7641B834" w14:textId="274592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4923C" w14:textId="331EFA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AADE7E" w14:textId="46839E0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4CB3C54" w14:textId="77777777" w:rsidTr="00B15456">
        <w:trPr>
          <w:trHeight w:val="54"/>
        </w:trPr>
        <w:tc>
          <w:tcPr>
            <w:tcW w:w="1691" w:type="dxa"/>
          </w:tcPr>
          <w:p w14:paraId="1832F963" w14:textId="43D629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</w:t>
            </w:r>
          </w:p>
        </w:tc>
        <w:tc>
          <w:tcPr>
            <w:tcW w:w="1558" w:type="dxa"/>
          </w:tcPr>
          <w:p w14:paraId="769606C1" w14:textId="0A16006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719871.83</w:t>
            </w:r>
          </w:p>
        </w:tc>
        <w:tc>
          <w:tcPr>
            <w:tcW w:w="1562" w:type="dxa"/>
          </w:tcPr>
          <w:p w14:paraId="748E185D" w14:textId="091AC81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3363743.80</w:t>
            </w:r>
          </w:p>
        </w:tc>
        <w:tc>
          <w:tcPr>
            <w:tcW w:w="2134" w:type="dxa"/>
          </w:tcPr>
          <w:p w14:paraId="0A49AA8A" w14:textId="637BBF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202242" w14:textId="1D7614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CF2BAC" w14:textId="5600A1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EC8B75B" w14:textId="77777777" w:rsidTr="00B15456">
        <w:trPr>
          <w:trHeight w:val="54"/>
        </w:trPr>
        <w:tc>
          <w:tcPr>
            <w:tcW w:w="1691" w:type="dxa"/>
          </w:tcPr>
          <w:p w14:paraId="01A5C3E1" w14:textId="352F041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</w:t>
            </w:r>
          </w:p>
        </w:tc>
        <w:tc>
          <w:tcPr>
            <w:tcW w:w="1558" w:type="dxa"/>
          </w:tcPr>
          <w:p w14:paraId="4F58504D" w14:textId="67BD8F2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719868.11</w:t>
            </w:r>
          </w:p>
        </w:tc>
        <w:tc>
          <w:tcPr>
            <w:tcW w:w="1562" w:type="dxa"/>
          </w:tcPr>
          <w:p w14:paraId="0A0D7158" w14:textId="6E296AA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3363738.93</w:t>
            </w:r>
          </w:p>
        </w:tc>
        <w:tc>
          <w:tcPr>
            <w:tcW w:w="2134" w:type="dxa"/>
          </w:tcPr>
          <w:p w14:paraId="40C1F3F7" w14:textId="45ECD4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B93101" w14:textId="29935CB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99F13E" w14:textId="1557D6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7657AF2" w14:textId="77777777" w:rsidTr="00B15456">
        <w:trPr>
          <w:trHeight w:val="54"/>
        </w:trPr>
        <w:tc>
          <w:tcPr>
            <w:tcW w:w="1691" w:type="dxa"/>
          </w:tcPr>
          <w:p w14:paraId="49A8CC8A" w14:textId="6B2A82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6BBBB6DA" w14:textId="58DCB07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719864.00</w:t>
            </w:r>
          </w:p>
        </w:tc>
        <w:tc>
          <w:tcPr>
            <w:tcW w:w="1562" w:type="dxa"/>
          </w:tcPr>
          <w:p w14:paraId="1B62B88B" w14:textId="256A31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3363734.40</w:t>
            </w:r>
          </w:p>
        </w:tc>
        <w:tc>
          <w:tcPr>
            <w:tcW w:w="2134" w:type="dxa"/>
          </w:tcPr>
          <w:p w14:paraId="354E5CD3" w14:textId="75E985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BEA90" w14:textId="1AA284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725CF8" w14:textId="67C27D5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101D347" w14:textId="77777777" w:rsidTr="00B15456">
        <w:trPr>
          <w:trHeight w:val="54"/>
        </w:trPr>
        <w:tc>
          <w:tcPr>
            <w:tcW w:w="1691" w:type="dxa"/>
          </w:tcPr>
          <w:p w14:paraId="3BA9E734" w14:textId="2E1323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00177EE0" w14:textId="2F4BCE3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719864.00</w:t>
            </w:r>
          </w:p>
        </w:tc>
        <w:tc>
          <w:tcPr>
            <w:tcW w:w="1562" w:type="dxa"/>
          </w:tcPr>
          <w:p w14:paraId="206B07B5" w14:textId="0A32897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3363732.57</w:t>
            </w:r>
          </w:p>
        </w:tc>
        <w:tc>
          <w:tcPr>
            <w:tcW w:w="2134" w:type="dxa"/>
          </w:tcPr>
          <w:p w14:paraId="4513644D" w14:textId="4FD170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BB245" w14:textId="30C7752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2C1CE" w14:textId="6EE671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2BEFF48" w14:textId="77777777" w:rsidTr="00B15456">
        <w:trPr>
          <w:trHeight w:val="54"/>
        </w:trPr>
        <w:tc>
          <w:tcPr>
            <w:tcW w:w="1691" w:type="dxa"/>
          </w:tcPr>
          <w:p w14:paraId="2C62A0D2" w14:textId="345442E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5EC074C0" w14:textId="1F965D6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719866.88</w:t>
            </w:r>
          </w:p>
        </w:tc>
        <w:tc>
          <w:tcPr>
            <w:tcW w:w="1562" w:type="dxa"/>
          </w:tcPr>
          <w:p w14:paraId="184BC923" w14:textId="668ACE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3363728.32</w:t>
            </w:r>
          </w:p>
        </w:tc>
        <w:tc>
          <w:tcPr>
            <w:tcW w:w="2134" w:type="dxa"/>
          </w:tcPr>
          <w:p w14:paraId="2E6FFFF5" w14:textId="76119B6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BB3558" w14:textId="1C8498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FA348E" w14:textId="25DE933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3367147" w14:textId="77777777" w:rsidTr="00B15456">
        <w:trPr>
          <w:trHeight w:val="54"/>
        </w:trPr>
        <w:tc>
          <w:tcPr>
            <w:tcW w:w="1691" w:type="dxa"/>
          </w:tcPr>
          <w:p w14:paraId="63A2104D" w14:textId="5AA458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5B585348" w14:textId="6DE1512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719872.31</w:t>
            </w:r>
          </w:p>
        </w:tc>
        <w:tc>
          <w:tcPr>
            <w:tcW w:w="1562" w:type="dxa"/>
          </w:tcPr>
          <w:p w14:paraId="667FCDEA" w14:textId="77F3F4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3363719.52</w:t>
            </w:r>
          </w:p>
        </w:tc>
        <w:tc>
          <w:tcPr>
            <w:tcW w:w="2134" w:type="dxa"/>
          </w:tcPr>
          <w:p w14:paraId="500B8544" w14:textId="64F111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453D3" w14:textId="0F2DFE3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0A27C" w14:textId="727F37C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E938A65" w14:textId="77777777" w:rsidTr="00B15456">
        <w:trPr>
          <w:trHeight w:val="54"/>
        </w:trPr>
        <w:tc>
          <w:tcPr>
            <w:tcW w:w="1691" w:type="dxa"/>
          </w:tcPr>
          <w:p w14:paraId="700E53BC" w14:textId="0D312ED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70AF47BC" w14:textId="32DFBCE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719873.45</w:t>
            </w:r>
          </w:p>
        </w:tc>
        <w:tc>
          <w:tcPr>
            <w:tcW w:w="1562" w:type="dxa"/>
          </w:tcPr>
          <w:p w14:paraId="0F5FDB7B" w14:textId="4C5E19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3363712.28</w:t>
            </w:r>
          </w:p>
        </w:tc>
        <w:tc>
          <w:tcPr>
            <w:tcW w:w="2134" w:type="dxa"/>
          </w:tcPr>
          <w:p w14:paraId="6B73AB9D" w14:textId="511160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B8D23" w14:textId="22AE5A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24F28" w14:textId="15C612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D1463CE" w14:textId="77777777" w:rsidTr="00B15456">
        <w:trPr>
          <w:trHeight w:val="54"/>
        </w:trPr>
        <w:tc>
          <w:tcPr>
            <w:tcW w:w="1691" w:type="dxa"/>
          </w:tcPr>
          <w:p w14:paraId="43A559F1" w14:textId="5245A6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39784100" w14:textId="5512A14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719872.68</w:t>
            </w:r>
          </w:p>
        </w:tc>
        <w:tc>
          <w:tcPr>
            <w:tcW w:w="1562" w:type="dxa"/>
          </w:tcPr>
          <w:p w14:paraId="55627DA8" w14:textId="46C2BE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3363705.70</w:t>
            </w:r>
          </w:p>
        </w:tc>
        <w:tc>
          <w:tcPr>
            <w:tcW w:w="2134" w:type="dxa"/>
          </w:tcPr>
          <w:p w14:paraId="3E7B7C02" w14:textId="3801993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513ABC" w14:textId="3060B2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470841" w14:textId="08BCC19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5E4FF1A" w14:textId="77777777" w:rsidTr="00B15456">
        <w:trPr>
          <w:trHeight w:val="54"/>
        </w:trPr>
        <w:tc>
          <w:tcPr>
            <w:tcW w:w="1691" w:type="dxa"/>
          </w:tcPr>
          <w:p w14:paraId="7C687D2B" w14:textId="6D1B732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4F96C817" w14:textId="511D1F1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719871.63</w:t>
            </w:r>
          </w:p>
        </w:tc>
        <w:tc>
          <w:tcPr>
            <w:tcW w:w="1562" w:type="dxa"/>
          </w:tcPr>
          <w:p w14:paraId="668702BB" w14:textId="653EAE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3363699.80</w:t>
            </w:r>
          </w:p>
        </w:tc>
        <w:tc>
          <w:tcPr>
            <w:tcW w:w="2134" w:type="dxa"/>
          </w:tcPr>
          <w:p w14:paraId="64809ABF" w14:textId="30BF8C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BD70EC" w14:textId="3F7E9F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A1D7E9" w14:textId="77AEACB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F3BE031" w14:textId="77777777" w:rsidTr="00B15456">
        <w:trPr>
          <w:trHeight w:val="54"/>
        </w:trPr>
        <w:tc>
          <w:tcPr>
            <w:tcW w:w="1691" w:type="dxa"/>
          </w:tcPr>
          <w:p w14:paraId="1610F415" w14:textId="571476F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23708B45" w14:textId="4724C04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719870.45</w:t>
            </w:r>
          </w:p>
        </w:tc>
        <w:tc>
          <w:tcPr>
            <w:tcW w:w="1562" w:type="dxa"/>
          </w:tcPr>
          <w:p w14:paraId="2F9B8E0A" w14:textId="67F1B99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3363691.94</w:t>
            </w:r>
          </w:p>
        </w:tc>
        <w:tc>
          <w:tcPr>
            <w:tcW w:w="2134" w:type="dxa"/>
          </w:tcPr>
          <w:p w14:paraId="7DA4E368" w14:textId="3F68AB9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4FB73" w14:textId="2D8CB23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F4F8E" w14:textId="099E2F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1BE6886" w14:textId="77777777" w:rsidTr="00B15456">
        <w:trPr>
          <w:trHeight w:val="54"/>
        </w:trPr>
        <w:tc>
          <w:tcPr>
            <w:tcW w:w="1691" w:type="dxa"/>
          </w:tcPr>
          <w:p w14:paraId="28076871" w14:textId="50BC950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3F3E8487" w14:textId="6DADF7C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719869.47</w:t>
            </w:r>
          </w:p>
        </w:tc>
        <w:tc>
          <w:tcPr>
            <w:tcW w:w="1562" w:type="dxa"/>
          </w:tcPr>
          <w:p w14:paraId="5C6F01D6" w14:textId="460827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3363687.81</w:t>
            </w:r>
          </w:p>
        </w:tc>
        <w:tc>
          <w:tcPr>
            <w:tcW w:w="2134" w:type="dxa"/>
          </w:tcPr>
          <w:p w14:paraId="29A663EF" w14:textId="41D3A99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547E98" w14:textId="701CC6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8984F5" w14:textId="1AF1C6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1001918" w14:textId="77777777" w:rsidTr="00B15456">
        <w:trPr>
          <w:trHeight w:val="54"/>
        </w:trPr>
        <w:tc>
          <w:tcPr>
            <w:tcW w:w="1691" w:type="dxa"/>
          </w:tcPr>
          <w:p w14:paraId="18EAB8AE" w14:textId="4BCF7B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7FBBAE58" w14:textId="71B8DFD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719865.62</w:t>
            </w:r>
          </w:p>
        </w:tc>
        <w:tc>
          <w:tcPr>
            <w:tcW w:w="1562" w:type="dxa"/>
          </w:tcPr>
          <w:p w14:paraId="5E1C5C94" w14:textId="5C6FB9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3363684.57</w:t>
            </w:r>
          </w:p>
        </w:tc>
        <w:tc>
          <w:tcPr>
            <w:tcW w:w="2134" w:type="dxa"/>
          </w:tcPr>
          <w:p w14:paraId="0118884A" w14:textId="451C383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312F4A" w14:textId="66A56A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EFEA65" w14:textId="72FF05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3F93E07" w14:textId="77777777" w:rsidTr="00B15456">
        <w:trPr>
          <w:trHeight w:val="54"/>
        </w:trPr>
        <w:tc>
          <w:tcPr>
            <w:tcW w:w="1691" w:type="dxa"/>
          </w:tcPr>
          <w:p w14:paraId="0021230B" w14:textId="6BCD6D8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124A1A5E" w14:textId="42EEF25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719859.97</w:t>
            </w:r>
          </w:p>
        </w:tc>
        <w:tc>
          <w:tcPr>
            <w:tcW w:w="1562" w:type="dxa"/>
          </w:tcPr>
          <w:p w14:paraId="3FE2328F" w14:textId="63D3AC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3363678.24</w:t>
            </w:r>
          </w:p>
        </w:tc>
        <w:tc>
          <w:tcPr>
            <w:tcW w:w="2134" w:type="dxa"/>
          </w:tcPr>
          <w:p w14:paraId="63BA78D0" w14:textId="4A8C98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B99FF4" w14:textId="0ED6057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A05B2" w14:textId="439D75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48C6E3A" w14:textId="77777777" w:rsidTr="00B15456">
        <w:trPr>
          <w:trHeight w:val="54"/>
        </w:trPr>
        <w:tc>
          <w:tcPr>
            <w:tcW w:w="1691" w:type="dxa"/>
          </w:tcPr>
          <w:p w14:paraId="77411A17" w14:textId="3A6D61D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1792EE9A" w14:textId="114E51F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719863.51</w:t>
            </w:r>
          </w:p>
        </w:tc>
        <w:tc>
          <w:tcPr>
            <w:tcW w:w="1562" w:type="dxa"/>
          </w:tcPr>
          <w:p w14:paraId="7AD8425D" w14:textId="04AC20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3363672.09</w:t>
            </w:r>
          </w:p>
        </w:tc>
        <w:tc>
          <w:tcPr>
            <w:tcW w:w="2134" w:type="dxa"/>
          </w:tcPr>
          <w:p w14:paraId="5576E15F" w14:textId="5A5BC40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B0CF74" w14:textId="0D7B29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137C18" w14:textId="48FEF2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93722A" w14:textId="77777777" w:rsidTr="00B15456">
        <w:trPr>
          <w:trHeight w:val="54"/>
        </w:trPr>
        <w:tc>
          <w:tcPr>
            <w:tcW w:w="1691" w:type="dxa"/>
          </w:tcPr>
          <w:p w14:paraId="1AD68A9A" w14:textId="108F5F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338FEEE4" w14:textId="673EF6A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719872.54</w:t>
            </w:r>
          </w:p>
        </w:tc>
        <w:tc>
          <w:tcPr>
            <w:tcW w:w="1562" w:type="dxa"/>
          </w:tcPr>
          <w:p w14:paraId="33CC7C77" w14:textId="758944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3363667.94</w:t>
            </w:r>
          </w:p>
        </w:tc>
        <w:tc>
          <w:tcPr>
            <w:tcW w:w="2134" w:type="dxa"/>
          </w:tcPr>
          <w:p w14:paraId="46CFC0B0" w14:textId="2E05F94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00983" w14:textId="3639DB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9BDCF" w14:textId="64B270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C738E85" w14:textId="77777777" w:rsidTr="00B15456">
        <w:trPr>
          <w:trHeight w:val="54"/>
        </w:trPr>
        <w:tc>
          <w:tcPr>
            <w:tcW w:w="1691" w:type="dxa"/>
          </w:tcPr>
          <w:p w14:paraId="362F8727" w14:textId="482F2C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5860A541" w14:textId="54CA2BF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719876.33</w:t>
            </w:r>
          </w:p>
        </w:tc>
        <w:tc>
          <w:tcPr>
            <w:tcW w:w="1562" w:type="dxa"/>
          </w:tcPr>
          <w:p w14:paraId="0EB09066" w14:textId="6B04C4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3363667.38</w:t>
            </w:r>
          </w:p>
        </w:tc>
        <w:tc>
          <w:tcPr>
            <w:tcW w:w="2134" w:type="dxa"/>
          </w:tcPr>
          <w:p w14:paraId="26A04E1B" w14:textId="30FD9BF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E12C5C" w14:textId="0C547F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6FBB5C" w14:textId="20B718F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862E3BA" w14:textId="77777777" w:rsidTr="00B15456">
        <w:trPr>
          <w:trHeight w:val="54"/>
        </w:trPr>
        <w:tc>
          <w:tcPr>
            <w:tcW w:w="1691" w:type="dxa"/>
          </w:tcPr>
          <w:p w14:paraId="487752A7" w14:textId="54C6F9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24AABF0A" w14:textId="70555CF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719883.31</w:t>
            </w:r>
          </w:p>
        </w:tc>
        <w:tc>
          <w:tcPr>
            <w:tcW w:w="1562" w:type="dxa"/>
          </w:tcPr>
          <w:p w14:paraId="456FAB77" w14:textId="15DDA4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3363668.74</w:t>
            </w:r>
          </w:p>
        </w:tc>
        <w:tc>
          <w:tcPr>
            <w:tcW w:w="2134" w:type="dxa"/>
          </w:tcPr>
          <w:p w14:paraId="6811BCFC" w14:textId="7307A0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BF7B3" w14:textId="06A4C3B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AA53F0" w14:textId="79F4F0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2F28A2F" w14:textId="77777777" w:rsidTr="00B15456">
        <w:trPr>
          <w:trHeight w:val="54"/>
        </w:trPr>
        <w:tc>
          <w:tcPr>
            <w:tcW w:w="1691" w:type="dxa"/>
          </w:tcPr>
          <w:p w14:paraId="35D800A8" w14:textId="2DABCF0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3A9DFCAE" w14:textId="3331B12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719891.74</w:t>
            </w:r>
          </w:p>
        </w:tc>
        <w:tc>
          <w:tcPr>
            <w:tcW w:w="1562" w:type="dxa"/>
          </w:tcPr>
          <w:p w14:paraId="59F37C45" w14:textId="146641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3363665.32</w:t>
            </w:r>
          </w:p>
        </w:tc>
        <w:tc>
          <w:tcPr>
            <w:tcW w:w="2134" w:type="dxa"/>
          </w:tcPr>
          <w:p w14:paraId="6CF353D5" w14:textId="31DEEF3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E3FA61" w14:textId="508B7C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93993" w14:textId="124369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51615EC" w14:textId="77777777" w:rsidTr="00B15456">
        <w:trPr>
          <w:trHeight w:val="54"/>
        </w:trPr>
        <w:tc>
          <w:tcPr>
            <w:tcW w:w="1691" w:type="dxa"/>
          </w:tcPr>
          <w:p w14:paraId="18D3C915" w14:textId="5B53CD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0FD5EFCA" w14:textId="38F9247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719896.90</w:t>
            </w:r>
          </w:p>
        </w:tc>
        <w:tc>
          <w:tcPr>
            <w:tcW w:w="1562" w:type="dxa"/>
          </w:tcPr>
          <w:p w14:paraId="1D5CE4F6" w14:textId="48F913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3363658.86</w:t>
            </w:r>
          </w:p>
        </w:tc>
        <w:tc>
          <w:tcPr>
            <w:tcW w:w="2134" w:type="dxa"/>
          </w:tcPr>
          <w:p w14:paraId="0FC87D46" w14:textId="167550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A99FC" w14:textId="2D8D125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720AD4" w14:textId="180635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AE9090E" w14:textId="77777777" w:rsidTr="00B15456">
        <w:trPr>
          <w:trHeight w:val="54"/>
        </w:trPr>
        <w:tc>
          <w:tcPr>
            <w:tcW w:w="1691" w:type="dxa"/>
          </w:tcPr>
          <w:p w14:paraId="60577DD3" w14:textId="690D358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17830469" w14:textId="3ACB54E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719902.43</w:t>
            </w:r>
          </w:p>
        </w:tc>
        <w:tc>
          <w:tcPr>
            <w:tcW w:w="1562" w:type="dxa"/>
          </w:tcPr>
          <w:p w14:paraId="184CF42F" w14:textId="258532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3363645.15</w:t>
            </w:r>
          </w:p>
        </w:tc>
        <w:tc>
          <w:tcPr>
            <w:tcW w:w="2134" w:type="dxa"/>
          </w:tcPr>
          <w:p w14:paraId="5B405FDA" w14:textId="01ED74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AA118D" w14:textId="0DA466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702284" w14:textId="76F86A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33DA5BF" w14:textId="77777777" w:rsidTr="00B15456">
        <w:trPr>
          <w:trHeight w:val="54"/>
        </w:trPr>
        <w:tc>
          <w:tcPr>
            <w:tcW w:w="1691" w:type="dxa"/>
          </w:tcPr>
          <w:p w14:paraId="74EC5B32" w14:textId="7F0C76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2A738D98" w14:textId="1C39CEE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719904.33</w:t>
            </w:r>
          </w:p>
        </w:tc>
        <w:tc>
          <w:tcPr>
            <w:tcW w:w="1562" w:type="dxa"/>
          </w:tcPr>
          <w:p w14:paraId="2E0BC06F" w14:textId="70C2AE0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3363632.61</w:t>
            </w:r>
          </w:p>
        </w:tc>
        <w:tc>
          <w:tcPr>
            <w:tcW w:w="2134" w:type="dxa"/>
          </w:tcPr>
          <w:p w14:paraId="13E22F5B" w14:textId="779A70D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3F5F0B" w14:textId="7AE8F54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2E108D" w14:textId="5617602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4DD181A" w14:textId="77777777" w:rsidTr="00B15456">
        <w:trPr>
          <w:trHeight w:val="54"/>
        </w:trPr>
        <w:tc>
          <w:tcPr>
            <w:tcW w:w="1691" w:type="dxa"/>
          </w:tcPr>
          <w:p w14:paraId="27408164" w14:textId="40F289B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70B0B0B1" w14:textId="339A1D6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719906.23</w:t>
            </w:r>
          </w:p>
        </w:tc>
        <w:tc>
          <w:tcPr>
            <w:tcW w:w="1562" w:type="dxa"/>
          </w:tcPr>
          <w:p w14:paraId="45776E90" w14:textId="3A65DB4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3363622.29</w:t>
            </w:r>
          </w:p>
        </w:tc>
        <w:tc>
          <w:tcPr>
            <w:tcW w:w="2134" w:type="dxa"/>
          </w:tcPr>
          <w:p w14:paraId="11D95252" w14:textId="709AA9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37DC9E" w14:textId="787505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78884" w14:textId="3C504A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A81CE54" w14:textId="77777777" w:rsidTr="00B15456">
        <w:trPr>
          <w:trHeight w:val="54"/>
        </w:trPr>
        <w:tc>
          <w:tcPr>
            <w:tcW w:w="1691" w:type="dxa"/>
          </w:tcPr>
          <w:p w14:paraId="009EA6BF" w14:textId="50D536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616F99E4" w14:textId="1EA8BD6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719906.23</w:t>
            </w:r>
          </w:p>
        </w:tc>
        <w:tc>
          <w:tcPr>
            <w:tcW w:w="1562" w:type="dxa"/>
          </w:tcPr>
          <w:p w14:paraId="116FBBFD" w14:textId="4A75C3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3363608.75</w:t>
            </w:r>
          </w:p>
        </w:tc>
        <w:tc>
          <w:tcPr>
            <w:tcW w:w="2134" w:type="dxa"/>
          </w:tcPr>
          <w:p w14:paraId="068B9708" w14:textId="22E729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DB146" w14:textId="19340D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F69A14" w14:textId="7D0914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8729FE3" w14:textId="77777777" w:rsidTr="00B15456">
        <w:trPr>
          <w:trHeight w:val="54"/>
        </w:trPr>
        <w:tc>
          <w:tcPr>
            <w:tcW w:w="1691" w:type="dxa"/>
          </w:tcPr>
          <w:p w14:paraId="17705407" w14:textId="106CB7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4B54588C" w14:textId="35BF391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719903.96</w:t>
            </w:r>
          </w:p>
        </w:tc>
        <w:tc>
          <w:tcPr>
            <w:tcW w:w="1562" w:type="dxa"/>
          </w:tcPr>
          <w:p w14:paraId="7DD5E20D" w14:textId="03FEFB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3363603.57</w:t>
            </w:r>
          </w:p>
        </w:tc>
        <w:tc>
          <w:tcPr>
            <w:tcW w:w="2134" w:type="dxa"/>
          </w:tcPr>
          <w:p w14:paraId="114DFBD8" w14:textId="67F31D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34F54" w14:textId="74C0E07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C73CC2" w14:textId="267125C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C48CF04" w14:textId="77777777" w:rsidTr="00B15456">
        <w:trPr>
          <w:trHeight w:val="54"/>
        </w:trPr>
        <w:tc>
          <w:tcPr>
            <w:tcW w:w="1691" w:type="dxa"/>
          </w:tcPr>
          <w:p w14:paraId="37A581FB" w14:textId="203AAC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63785BAA" w14:textId="05FBD20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719903.03</w:t>
            </w:r>
          </w:p>
        </w:tc>
        <w:tc>
          <w:tcPr>
            <w:tcW w:w="1562" w:type="dxa"/>
          </w:tcPr>
          <w:p w14:paraId="1B616EAA" w14:textId="28B63B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3363597.29</w:t>
            </w:r>
          </w:p>
        </w:tc>
        <w:tc>
          <w:tcPr>
            <w:tcW w:w="2134" w:type="dxa"/>
          </w:tcPr>
          <w:p w14:paraId="03DF2470" w14:textId="721864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58467" w14:textId="2CC4E9E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5213B" w14:textId="194EF0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356FF94" w14:textId="77777777" w:rsidTr="00B15456">
        <w:trPr>
          <w:trHeight w:val="54"/>
        </w:trPr>
        <w:tc>
          <w:tcPr>
            <w:tcW w:w="1691" w:type="dxa"/>
          </w:tcPr>
          <w:p w14:paraId="2C62A9DC" w14:textId="3B978F2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601B16B1" w14:textId="405CBD5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719906.01</w:t>
            </w:r>
          </w:p>
        </w:tc>
        <w:tc>
          <w:tcPr>
            <w:tcW w:w="1562" w:type="dxa"/>
          </w:tcPr>
          <w:p w14:paraId="0A425FDE" w14:textId="40D78B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3363589.63</w:t>
            </w:r>
          </w:p>
        </w:tc>
        <w:tc>
          <w:tcPr>
            <w:tcW w:w="2134" w:type="dxa"/>
          </w:tcPr>
          <w:p w14:paraId="2F6479C7" w14:textId="2812FE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08EA0" w14:textId="7BB70B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C66F7" w14:textId="383512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7BBB246" w14:textId="77777777" w:rsidTr="00B15456">
        <w:trPr>
          <w:trHeight w:val="54"/>
        </w:trPr>
        <w:tc>
          <w:tcPr>
            <w:tcW w:w="1691" w:type="dxa"/>
          </w:tcPr>
          <w:p w14:paraId="78E1428A" w14:textId="36B2F0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74C2923B" w14:textId="09C0A2B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719907.75</w:t>
            </w:r>
          </w:p>
        </w:tc>
        <w:tc>
          <w:tcPr>
            <w:tcW w:w="1562" w:type="dxa"/>
          </w:tcPr>
          <w:p w14:paraId="6770D173" w14:textId="3E2ED58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3363582.54</w:t>
            </w:r>
          </w:p>
        </w:tc>
        <w:tc>
          <w:tcPr>
            <w:tcW w:w="2134" w:type="dxa"/>
          </w:tcPr>
          <w:p w14:paraId="6E2017E5" w14:textId="25C2FC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19457" w14:textId="445EA86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E4B9E0" w14:textId="7E6E42D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16CA42B" w14:textId="77777777" w:rsidTr="00B15456">
        <w:trPr>
          <w:trHeight w:val="54"/>
        </w:trPr>
        <w:tc>
          <w:tcPr>
            <w:tcW w:w="1691" w:type="dxa"/>
          </w:tcPr>
          <w:p w14:paraId="5E8EA93F" w14:textId="6FE300F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21FFBE3A" w14:textId="72A869B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719907.02</w:t>
            </w:r>
          </w:p>
        </w:tc>
        <w:tc>
          <w:tcPr>
            <w:tcW w:w="1562" w:type="dxa"/>
          </w:tcPr>
          <w:p w14:paraId="6B317B41" w14:textId="41ED03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3363576.62</w:t>
            </w:r>
          </w:p>
        </w:tc>
        <w:tc>
          <w:tcPr>
            <w:tcW w:w="2134" w:type="dxa"/>
          </w:tcPr>
          <w:p w14:paraId="645251B1" w14:textId="3CB4B3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14CE7D" w14:textId="7B568FB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426D6C" w14:textId="42D50A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AE4A8A8" w14:textId="77777777" w:rsidTr="00B15456">
        <w:trPr>
          <w:trHeight w:val="54"/>
        </w:trPr>
        <w:tc>
          <w:tcPr>
            <w:tcW w:w="1691" w:type="dxa"/>
          </w:tcPr>
          <w:p w14:paraId="251A8700" w14:textId="412703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05B9DDF3" w14:textId="10AC271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719904.08</w:t>
            </w:r>
          </w:p>
        </w:tc>
        <w:tc>
          <w:tcPr>
            <w:tcW w:w="1562" w:type="dxa"/>
          </w:tcPr>
          <w:p w14:paraId="468469AD" w14:textId="376582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3363572.32</w:t>
            </w:r>
          </w:p>
        </w:tc>
        <w:tc>
          <w:tcPr>
            <w:tcW w:w="2134" w:type="dxa"/>
          </w:tcPr>
          <w:p w14:paraId="60D6E6BD" w14:textId="4C423D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ED925" w14:textId="244E3F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D3D47" w14:textId="68E5323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59AD6F5" w14:textId="77777777" w:rsidTr="00B15456">
        <w:trPr>
          <w:trHeight w:val="54"/>
        </w:trPr>
        <w:tc>
          <w:tcPr>
            <w:tcW w:w="1691" w:type="dxa"/>
          </w:tcPr>
          <w:p w14:paraId="348AA61B" w14:textId="303553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46132436" w14:textId="08D67DD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719898.77</w:t>
            </w:r>
          </w:p>
        </w:tc>
        <w:tc>
          <w:tcPr>
            <w:tcW w:w="1562" w:type="dxa"/>
          </w:tcPr>
          <w:p w14:paraId="6761139E" w14:textId="27A765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3363565.28</w:t>
            </w:r>
          </w:p>
        </w:tc>
        <w:tc>
          <w:tcPr>
            <w:tcW w:w="2134" w:type="dxa"/>
          </w:tcPr>
          <w:p w14:paraId="123A72BC" w14:textId="5BEC92C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506412" w14:textId="1DC86C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BF536" w14:textId="2CFD4C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B6EA115" w14:textId="77777777" w:rsidTr="00B15456">
        <w:trPr>
          <w:trHeight w:val="54"/>
        </w:trPr>
        <w:tc>
          <w:tcPr>
            <w:tcW w:w="1691" w:type="dxa"/>
          </w:tcPr>
          <w:p w14:paraId="6E208B30" w14:textId="1E2671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71889344" w14:textId="43DB4C4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719900.50</w:t>
            </w:r>
          </w:p>
        </w:tc>
        <w:tc>
          <w:tcPr>
            <w:tcW w:w="1562" w:type="dxa"/>
          </w:tcPr>
          <w:p w14:paraId="1F868806" w14:textId="4F0A112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3363559.51</w:t>
            </w:r>
          </w:p>
        </w:tc>
        <w:tc>
          <w:tcPr>
            <w:tcW w:w="2134" w:type="dxa"/>
          </w:tcPr>
          <w:p w14:paraId="071D0C73" w14:textId="50415C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734916" w14:textId="767889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C77209" w14:textId="093CE4D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9EDB926" w14:textId="77777777" w:rsidTr="00B15456">
        <w:trPr>
          <w:trHeight w:val="54"/>
        </w:trPr>
        <w:tc>
          <w:tcPr>
            <w:tcW w:w="1691" w:type="dxa"/>
          </w:tcPr>
          <w:p w14:paraId="05B1B82D" w14:textId="0FE4CE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0DF33AC4" w14:textId="57DE932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719904.99</w:t>
            </w:r>
          </w:p>
        </w:tc>
        <w:tc>
          <w:tcPr>
            <w:tcW w:w="1562" w:type="dxa"/>
          </w:tcPr>
          <w:p w14:paraId="47222F52" w14:textId="10C0CC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3363557.26</w:t>
            </w:r>
          </w:p>
        </w:tc>
        <w:tc>
          <w:tcPr>
            <w:tcW w:w="2134" w:type="dxa"/>
          </w:tcPr>
          <w:p w14:paraId="057E2686" w14:textId="4F7C1D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88BF7" w14:textId="6776F9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E5FCB" w14:textId="5A40DF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EC32E24" w14:textId="77777777" w:rsidTr="00B15456">
        <w:trPr>
          <w:trHeight w:val="54"/>
        </w:trPr>
        <w:tc>
          <w:tcPr>
            <w:tcW w:w="1691" w:type="dxa"/>
          </w:tcPr>
          <w:p w14:paraId="34898864" w14:textId="10CDEB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1B423EC5" w14:textId="46D25D3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719912.56</w:t>
            </w:r>
          </w:p>
        </w:tc>
        <w:tc>
          <w:tcPr>
            <w:tcW w:w="1562" w:type="dxa"/>
          </w:tcPr>
          <w:p w14:paraId="576EC842" w14:textId="0F4EA40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3363556.62</w:t>
            </w:r>
          </w:p>
        </w:tc>
        <w:tc>
          <w:tcPr>
            <w:tcW w:w="2134" w:type="dxa"/>
          </w:tcPr>
          <w:p w14:paraId="50056AC3" w14:textId="56F872D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D8C0F" w14:textId="145AA6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317C2" w14:textId="74AF9B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BDFC466" w14:textId="77777777" w:rsidTr="00B15456">
        <w:trPr>
          <w:trHeight w:val="54"/>
        </w:trPr>
        <w:tc>
          <w:tcPr>
            <w:tcW w:w="1691" w:type="dxa"/>
          </w:tcPr>
          <w:p w14:paraId="5CB048E1" w14:textId="327E6C0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71E8BBAC" w14:textId="3702FC6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719918.36</w:t>
            </w:r>
          </w:p>
        </w:tc>
        <w:tc>
          <w:tcPr>
            <w:tcW w:w="1562" w:type="dxa"/>
          </w:tcPr>
          <w:p w14:paraId="0874B0D2" w14:textId="08997CD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3363554.68</w:t>
            </w:r>
          </w:p>
        </w:tc>
        <w:tc>
          <w:tcPr>
            <w:tcW w:w="2134" w:type="dxa"/>
          </w:tcPr>
          <w:p w14:paraId="7FB01B03" w14:textId="03572F4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09412C" w14:textId="42BCA0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15EADB" w14:textId="596E46A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752EB52" w14:textId="77777777" w:rsidTr="00B15456">
        <w:trPr>
          <w:trHeight w:val="54"/>
        </w:trPr>
        <w:tc>
          <w:tcPr>
            <w:tcW w:w="1691" w:type="dxa"/>
          </w:tcPr>
          <w:p w14:paraId="05AB25AA" w14:textId="131A5C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11D09984" w14:textId="75526E5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719921.16</w:t>
            </w:r>
          </w:p>
        </w:tc>
        <w:tc>
          <w:tcPr>
            <w:tcW w:w="1562" w:type="dxa"/>
          </w:tcPr>
          <w:p w14:paraId="0A9E1D9F" w14:textId="766132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3363550.71</w:t>
            </w:r>
          </w:p>
        </w:tc>
        <w:tc>
          <w:tcPr>
            <w:tcW w:w="2134" w:type="dxa"/>
          </w:tcPr>
          <w:p w14:paraId="6EE306DE" w14:textId="09D2290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B7600" w14:textId="5E7BDE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3AA182" w14:textId="510699B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317B85F" w14:textId="77777777" w:rsidTr="00B15456">
        <w:trPr>
          <w:trHeight w:val="54"/>
        </w:trPr>
        <w:tc>
          <w:tcPr>
            <w:tcW w:w="1691" w:type="dxa"/>
          </w:tcPr>
          <w:p w14:paraId="6C516921" w14:textId="1008C1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</w:tcPr>
          <w:p w14:paraId="0A3B0A62" w14:textId="3AF8B19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719922.04</w:t>
            </w:r>
          </w:p>
        </w:tc>
        <w:tc>
          <w:tcPr>
            <w:tcW w:w="1562" w:type="dxa"/>
          </w:tcPr>
          <w:p w14:paraId="1609FA97" w14:textId="71C132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3363541.19</w:t>
            </w:r>
          </w:p>
        </w:tc>
        <w:tc>
          <w:tcPr>
            <w:tcW w:w="2134" w:type="dxa"/>
          </w:tcPr>
          <w:p w14:paraId="17DF340C" w14:textId="1BC72A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DC64E2" w14:textId="42AEDC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17189A" w14:textId="495F8F0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1C93DF5" w14:textId="77777777" w:rsidTr="00B15456">
        <w:trPr>
          <w:trHeight w:val="54"/>
        </w:trPr>
        <w:tc>
          <w:tcPr>
            <w:tcW w:w="1691" w:type="dxa"/>
          </w:tcPr>
          <w:p w14:paraId="1D7987A5" w14:textId="305ACB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</w:tcPr>
          <w:p w14:paraId="5A558082" w14:textId="263906E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719924.16</w:t>
            </w:r>
          </w:p>
        </w:tc>
        <w:tc>
          <w:tcPr>
            <w:tcW w:w="1562" w:type="dxa"/>
          </w:tcPr>
          <w:p w14:paraId="1D2FE494" w14:textId="74C9B9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3363530.42</w:t>
            </w:r>
          </w:p>
        </w:tc>
        <w:tc>
          <w:tcPr>
            <w:tcW w:w="2134" w:type="dxa"/>
          </w:tcPr>
          <w:p w14:paraId="5160C414" w14:textId="79ECEC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F0398" w14:textId="1130CC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986E7" w14:textId="181DCA2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BD0C1FA" w14:textId="77777777" w:rsidTr="00B15456">
        <w:trPr>
          <w:trHeight w:val="54"/>
        </w:trPr>
        <w:tc>
          <w:tcPr>
            <w:tcW w:w="1691" w:type="dxa"/>
          </w:tcPr>
          <w:p w14:paraId="6636E4C1" w14:textId="42AE96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62F2BB85" w14:textId="3EC7B80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719928.86</w:t>
            </w:r>
          </w:p>
        </w:tc>
        <w:tc>
          <w:tcPr>
            <w:tcW w:w="1562" w:type="dxa"/>
          </w:tcPr>
          <w:p w14:paraId="1510BD61" w14:textId="0EEC7C2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3363528.67</w:t>
            </w:r>
          </w:p>
        </w:tc>
        <w:tc>
          <w:tcPr>
            <w:tcW w:w="2134" w:type="dxa"/>
          </w:tcPr>
          <w:p w14:paraId="3E3DE078" w14:textId="21649F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D93834" w14:textId="2C4F1ED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4E1036" w14:textId="726015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25FA0D3" w14:textId="77777777" w:rsidTr="00B15456">
        <w:trPr>
          <w:trHeight w:val="54"/>
        </w:trPr>
        <w:tc>
          <w:tcPr>
            <w:tcW w:w="1691" w:type="dxa"/>
          </w:tcPr>
          <w:p w14:paraId="43F00760" w14:textId="09A99C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6A57B9C6" w14:textId="4AE164B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719933.78</w:t>
            </w:r>
          </w:p>
        </w:tc>
        <w:tc>
          <w:tcPr>
            <w:tcW w:w="1562" w:type="dxa"/>
          </w:tcPr>
          <w:p w14:paraId="427EE135" w14:textId="43E1D0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3363529.28</w:t>
            </w:r>
          </w:p>
        </w:tc>
        <w:tc>
          <w:tcPr>
            <w:tcW w:w="2134" w:type="dxa"/>
          </w:tcPr>
          <w:p w14:paraId="189286E6" w14:textId="48F9F0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4DD476" w14:textId="37903E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C8177" w14:textId="33C440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D3B0327" w14:textId="77777777" w:rsidTr="00B15456">
        <w:trPr>
          <w:trHeight w:val="54"/>
        </w:trPr>
        <w:tc>
          <w:tcPr>
            <w:tcW w:w="1691" w:type="dxa"/>
          </w:tcPr>
          <w:p w14:paraId="0A5B0EE2" w14:textId="4BF4A8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6256A913" w14:textId="03FC1B0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719935.58</w:t>
            </w:r>
          </w:p>
        </w:tc>
        <w:tc>
          <w:tcPr>
            <w:tcW w:w="1562" w:type="dxa"/>
          </w:tcPr>
          <w:p w14:paraId="31A127DA" w14:textId="79A4FC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3363527.69</w:t>
            </w:r>
          </w:p>
        </w:tc>
        <w:tc>
          <w:tcPr>
            <w:tcW w:w="2134" w:type="dxa"/>
          </w:tcPr>
          <w:p w14:paraId="0E82A9E5" w14:textId="4976017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BC658C" w14:textId="4F2276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907DE7" w14:textId="782F22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F0F3B95" w14:textId="77777777" w:rsidTr="00B15456">
        <w:trPr>
          <w:trHeight w:val="54"/>
        </w:trPr>
        <w:tc>
          <w:tcPr>
            <w:tcW w:w="1691" w:type="dxa"/>
          </w:tcPr>
          <w:p w14:paraId="189D4FAD" w14:textId="166D903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66064DED" w14:textId="0442FDC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719935.81</w:t>
            </w:r>
          </w:p>
        </w:tc>
        <w:tc>
          <w:tcPr>
            <w:tcW w:w="1562" w:type="dxa"/>
          </w:tcPr>
          <w:p w14:paraId="1AE87223" w14:textId="190D92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3363523.10</w:t>
            </w:r>
          </w:p>
        </w:tc>
        <w:tc>
          <w:tcPr>
            <w:tcW w:w="2134" w:type="dxa"/>
          </w:tcPr>
          <w:p w14:paraId="626F77EA" w14:textId="38ADC9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8259F" w14:textId="7E2A38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827E4" w14:textId="34C3F8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CAA3CBD" w14:textId="77777777" w:rsidTr="00B15456">
        <w:trPr>
          <w:trHeight w:val="54"/>
        </w:trPr>
        <w:tc>
          <w:tcPr>
            <w:tcW w:w="1691" w:type="dxa"/>
          </w:tcPr>
          <w:p w14:paraId="202C268F" w14:textId="19E8D9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58CFFEC9" w14:textId="14F1CD7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719933.70</w:t>
            </w:r>
          </w:p>
        </w:tc>
        <w:tc>
          <w:tcPr>
            <w:tcW w:w="1562" w:type="dxa"/>
          </w:tcPr>
          <w:p w14:paraId="3E6E3FC2" w14:textId="1B63BE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3363518.51</w:t>
            </w:r>
          </w:p>
        </w:tc>
        <w:tc>
          <w:tcPr>
            <w:tcW w:w="2134" w:type="dxa"/>
          </w:tcPr>
          <w:p w14:paraId="2690CE0B" w14:textId="5C8D02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3D4A4C" w14:textId="28A813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581854" w14:textId="52F4560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198ABD6" w14:textId="77777777" w:rsidTr="00B15456">
        <w:trPr>
          <w:trHeight w:val="54"/>
        </w:trPr>
        <w:tc>
          <w:tcPr>
            <w:tcW w:w="1691" w:type="dxa"/>
          </w:tcPr>
          <w:p w14:paraId="4D6B3C11" w14:textId="7905023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25EC384B" w14:textId="5031D64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719932.35</w:t>
            </w:r>
          </w:p>
        </w:tc>
        <w:tc>
          <w:tcPr>
            <w:tcW w:w="1562" w:type="dxa"/>
          </w:tcPr>
          <w:p w14:paraId="7238524F" w14:textId="22F689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3363513.39</w:t>
            </w:r>
          </w:p>
        </w:tc>
        <w:tc>
          <w:tcPr>
            <w:tcW w:w="2134" w:type="dxa"/>
          </w:tcPr>
          <w:p w14:paraId="75BAA252" w14:textId="66F6C1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22D23" w14:textId="2375AC0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A493E" w14:textId="7454E7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687B846" w14:textId="77777777" w:rsidTr="00B15456">
        <w:trPr>
          <w:trHeight w:val="54"/>
        </w:trPr>
        <w:tc>
          <w:tcPr>
            <w:tcW w:w="1691" w:type="dxa"/>
          </w:tcPr>
          <w:p w14:paraId="48D920E8" w14:textId="0FB527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4CD04CE1" w14:textId="33C3C8A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719935.53</w:t>
            </w:r>
          </w:p>
        </w:tc>
        <w:tc>
          <w:tcPr>
            <w:tcW w:w="1562" w:type="dxa"/>
          </w:tcPr>
          <w:p w14:paraId="6E224374" w14:textId="78F63D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3363504.78</w:t>
            </w:r>
          </w:p>
        </w:tc>
        <w:tc>
          <w:tcPr>
            <w:tcW w:w="2134" w:type="dxa"/>
          </w:tcPr>
          <w:p w14:paraId="3382B2AD" w14:textId="19B4BBA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0D6227" w14:textId="459088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7B3AB2" w14:textId="54C341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05E1C4B" w14:textId="77777777" w:rsidTr="00B15456">
        <w:trPr>
          <w:trHeight w:val="54"/>
        </w:trPr>
        <w:tc>
          <w:tcPr>
            <w:tcW w:w="1691" w:type="dxa"/>
          </w:tcPr>
          <w:p w14:paraId="64E7C308" w14:textId="157063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2A31EAA4" w14:textId="13B85BE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719941.30</w:t>
            </w:r>
          </w:p>
        </w:tc>
        <w:tc>
          <w:tcPr>
            <w:tcW w:w="1562" w:type="dxa"/>
          </w:tcPr>
          <w:p w14:paraId="58035C29" w14:textId="22AA0D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3363498.33</w:t>
            </w:r>
          </w:p>
        </w:tc>
        <w:tc>
          <w:tcPr>
            <w:tcW w:w="2134" w:type="dxa"/>
          </w:tcPr>
          <w:p w14:paraId="13F36EC8" w14:textId="70C744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DB8FB" w14:textId="278A40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E7C94" w14:textId="7DDEF44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DA30A76" w14:textId="77777777" w:rsidTr="00B15456">
        <w:trPr>
          <w:trHeight w:val="54"/>
        </w:trPr>
        <w:tc>
          <w:tcPr>
            <w:tcW w:w="1691" w:type="dxa"/>
          </w:tcPr>
          <w:p w14:paraId="23C644CF" w14:textId="12D520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084A8C60" w14:textId="1547854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719949.37</w:t>
            </w:r>
          </w:p>
        </w:tc>
        <w:tc>
          <w:tcPr>
            <w:tcW w:w="1562" w:type="dxa"/>
          </w:tcPr>
          <w:p w14:paraId="2EF7E3D1" w14:textId="73D0A1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3363498.20</w:t>
            </w:r>
          </w:p>
        </w:tc>
        <w:tc>
          <w:tcPr>
            <w:tcW w:w="2134" w:type="dxa"/>
          </w:tcPr>
          <w:p w14:paraId="76EB9174" w14:textId="25C03D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3808C0" w14:textId="5AF6E68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B48018" w14:textId="4CF7597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21F8ECB" w14:textId="77777777" w:rsidTr="00B15456">
        <w:trPr>
          <w:trHeight w:val="54"/>
        </w:trPr>
        <w:tc>
          <w:tcPr>
            <w:tcW w:w="1691" w:type="dxa"/>
          </w:tcPr>
          <w:p w14:paraId="75A86D8B" w14:textId="3FB602A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597F75F0" w14:textId="448F77C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719957.80</w:t>
            </w:r>
          </w:p>
        </w:tc>
        <w:tc>
          <w:tcPr>
            <w:tcW w:w="1562" w:type="dxa"/>
          </w:tcPr>
          <w:p w14:paraId="09DC6F8D" w14:textId="4EF334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3363494.90</w:t>
            </w:r>
          </w:p>
        </w:tc>
        <w:tc>
          <w:tcPr>
            <w:tcW w:w="2134" w:type="dxa"/>
          </w:tcPr>
          <w:p w14:paraId="68B03542" w14:textId="6338EF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F8184A" w14:textId="1A3C3D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C8BDA1" w14:textId="140C91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E461C2D" w14:textId="77777777" w:rsidTr="00B15456">
        <w:trPr>
          <w:trHeight w:val="54"/>
        </w:trPr>
        <w:tc>
          <w:tcPr>
            <w:tcW w:w="1691" w:type="dxa"/>
          </w:tcPr>
          <w:p w14:paraId="56723724" w14:textId="32B391F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76BA3305" w14:textId="2DF44DC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719966.32</w:t>
            </w:r>
          </w:p>
        </w:tc>
        <w:tc>
          <w:tcPr>
            <w:tcW w:w="1562" w:type="dxa"/>
          </w:tcPr>
          <w:p w14:paraId="604449F0" w14:textId="1057E3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3363483.54</w:t>
            </w:r>
          </w:p>
        </w:tc>
        <w:tc>
          <w:tcPr>
            <w:tcW w:w="2134" w:type="dxa"/>
          </w:tcPr>
          <w:p w14:paraId="36D57772" w14:textId="16CBA8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42289" w14:textId="1E1320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BDBE9B" w14:textId="5ED8BA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D462EE4" w14:textId="77777777" w:rsidTr="00B15456">
        <w:trPr>
          <w:trHeight w:val="54"/>
        </w:trPr>
        <w:tc>
          <w:tcPr>
            <w:tcW w:w="1691" w:type="dxa"/>
          </w:tcPr>
          <w:p w14:paraId="7E7147EF" w14:textId="2881A0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5AE190C9" w14:textId="0FFD90A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719968.43</w:t>
            </w:r>
          </w:p>
        </w:tc>
        <w:tc>
          <w:tcPr>
            <w:tcW w:w="1562" w:type="dxa"/>
          </w:tcPr>
          <w:p w14:paraId="1A7C5DB1" w14:textId="0DA3D4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3363469.38</w:t>
            </w:r>
          </w:p>
        </w:tc>
        <w:tc>
          <w:tcPr>
            <w:tcW w:w="2134" w:type="dxa"/>
          </w:tcPr>
          <w:p w14:paraId="30230DA4" w14:textId="610BC2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CF2B36" w14:textId="1B34944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9A044" w14:textId="4B28A8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9A651A4" w14:textId="77777777" w:rsidTr="00B15456">
        <w:trPr>
          <w:trHeight w:val="54"/>
        </w:trPr>
        <w:tc>
          <w:tcPr>
            <w:tcW w:w="1691" w:type="dxa"/>
          </w:tcPr>
          <w:p w14:paraId="644D49E0" w14:textId="5C96F0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0418147C" w14:textId="259EA60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719967.46</w:t>
            </w:r>
          </w:p>
        </w:tc>
        <w:tc>
          <w:tcPr>
            <w:tcW w:w="1562" w:type="dxa"/>
          </w:tcPr>
          <w:p w14:paraId="2AD6810F" w14:textId="52534D4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3363464.53</w:t>
            </w:r>
          </w:p>
        </w:tc>
        <w:tc>
          <w:tcPr>
            <w:tcW w:w="2134" w:type="dxa"/>
          </w:tcPr>
          <w:p w14:paraId="0221F624" w14:textId="60C9741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EC86D0" w14:textId="2B78610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CBB32" w14:textId="442EA0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F5611BB" w14:textId="77777777" w:rsidTr="00B15456">
        <w:trPr>
          <w:trHeight w:val="54"/>
        </w:trPr>
        <w:tc>
          <w:tcPr>
            <w:tcW w:w="1691" w:type="dxa"/>
          </w:tcPr>
          <w:p w14:paraId="78818E16" w14:textId="13F30D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1D34ED10" w14:textId="6E6617C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719962.15</w:t>
            </w:r>
          </w:p>
        </w:tc>
        <w:tc>
          <w:tcPr>
            <w:tcW w:w="1562" w:type="dxa"/>
          </w:tcPr>
          <w:p w14:paraId="12773716" w14:textId="5DAB8C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3363454.52</w:t>
            </w:r>
          </w:p>
        </w:tc>
        <w:tc>
          <w:tcPr>
            <w:tcW w:w="2134" w:type="dxa"/>
          </w:tcPr>
          <w:p w14:paraId="02890A48" w14:textId="19458E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C23FA" w14:textId="1C740D6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D1407" w14:textId="2B3242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A92EB53" w14:textId="77777777" w:rsidTr="00B15456">
        <w:trPr>
          <w:trHeight w:val="54"/>
        </w:trPr>
        <w:tc>
          <w:tcPr>
            <w:tcW w:w="1691" w:type="dxa"/>
          </w:tcPr>
          <w:p w14:paraId="7B6E8D36" w14:textId="515AA7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5B2C4847" w14:textId="1DE9ABC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719953.41</w:t>
            </w:r>
          </w:p>
        </w:tc>
        <w:tc>
          <w:tcPr>
            <w:tcW w:w="1562" w:type="dxa"/>
          </w:tcPr>
          <w:p w14:paraId="4CDDA8C7" w14:textId="286EF7D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3363448.97</w:t>
            </w:r>
          </w:p>
        </w:tc>
        <w:tc>
          <w:tcPr>
            <w:tcW w:w="2134" w:type="dxa"/>
          </w:tcPr>
          <w:p w14:paraId="6EA0C417" w14:textId="442695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8F927B" w14:textId="174AB0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F3305B" w14:textId="2771477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0D0992C" w14:textId="77777777" w:rsidTr="00B15456">
        <w:trPr>
          <w:trHeight w:val="54"/>
        </w:trPr>
        <w:tc>
          <w:tcPr>
            <w:tcW w:w="1691" w:type="dxa"/>
          </w:tcPr>
          <w:p w14:paraId="28DE6C77" w14:textId="4D90EA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77F3D2A4" w14:textId="4B86CEF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719941.25</w:t>
            </w:r>
          </w:p>
        </w:tc>
        <w:tc>
          <w:tcPr>
            <w:tcW w:w="1562" w:type="dxa"/>
          </w:tcPr>
          <w:p w14:paraId="5FE4CD5F" w14:textId="0DBE28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3363444.46</w:t>
            </w:r>
          </w:p>
        </w:tc>
        <w:tc>
          <w:tcPr>
            <w:tcW w:w="2134" w:type="dxa"/>
          </w:tcPr>
          <w:p w14:paraId="67A78FA6" w14:textId="532A697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3EC0DA" w14:textId="1D1D73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93419" w14:textId="0DD9F5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22CCE93" w14:textId="77777777" w:rsidTr="00B15456">
        <w:trPr>
          <w:trHeight w:val="54"/>
        </w:trPr>
        <w:tc>
          <w:tcPr>
            <w:tcW w:w="1691" w:type="dxa"/>
          </w:tcPr>
          <w:p w14:paraId="1E6C3E8A" w14:textId="1BFDBC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39A7EA9B" w14:textId="70432D7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719933.43</w:t>
            </w:r>
          </w:p>
        </w:tc>
        <w:tc>
          <w:tcPr>
            <w:tcW w:w="1562" w:type="dxa"/>
          </w:tcPr>
          <w:p w14:paraId="79E0182B" w14:textId="5C3538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3363441.07</w:t>
            </w:r>
          </w:p>
        </w:tc>
        <w:tc>
          <w:tcPr>
            <w:tcW w:w="2134" w:type="dxa"/>
          </w:tcPr>
          <w:p w14:paraId="250C1DFD" w14:textId="00BFBF0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729D5" w14:textId="570FF2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3CAFB0" w14:textId="19E9BB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C4B3211" w14:textId="77777777" w:rsidTr="00B15456">
        <w:trPr>
          <w:trHeight w:val="54"/>
        </w:trPr>
        <w:tc>
          <w:tcPr>
            <w:tcW w:w="1691" w:type="dxa"/>
          </w:tcPr>
          <w:p w14:paraId="2691C5FF" w14:textId="1BCC97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416599FC" w14:textId="12E8ADC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719929.99</w:t>
            </w:r>
          </w:p>
        </w:tc>
        <w:tc>
          <w:tcPr>
            <w:tcW w:w="1562" w:type="dxa"/>
          </w:tcPr>
          <w:p w14:paraId="71D123EC" w14:textId="035E78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3363434.17</w:t>
            </w:r>
          </w:p>
        </w:tc>
        <w:tc>
          <w:tcPr>
            <w:tcW w:w="2134" w:type="dxa"/>
          </w:tcPr>
          <w:p w14:paraId="7F5C0A98" w14:textId="5A422A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0F5EC9" w14:textId="376B4C8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B3F859" w14:textId="2A643E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9F8C066" w14:textId="77777777" w:rsidTr="00B15456">
        <w:trPr>
          <w:trHeight w:val="54"/>
        </w:trPr>
        <w:tc>
          <w:tcPr>
            <w:tcW w:w="1691" w:type="dxa"/>
          </w:tcPr>
          <w:p w14:paraId="4E4EBCC3" w14:textId="66F9D4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3DAC74DC" w14:textId="196B94E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719928.55</w:t>
            </w:r>
          </w:p>
        </w:tc>
        <w:tc>
          <w:tcPr>
            <w:tcW w:w="1562" w:type="dxa"/>
          </w:tcPr>
          <w:p w14:paraId="1C0BE49B" w14:textId="4F3CD40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3363424.79</w:t>
            </w:r>
          </w:p>
        </w:tc>
        <w:tc>
          <w:tcPr>
            <w:tcW w:w="2134" w:type="dxa"/>
          </w:tcPr>
          <w:p w14:paraId="0F4DC921" w14:textId="6B9E4C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29C105" w14:textId="32E4340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DEA1F9" w14:textId="77AC927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3F8B647" w14:textId="77777777" w:rsidTr="00B15456">
        <w:trPr>
          <w:trHeight w:val="54"/>
        </w:trPr>
        <w:tc>
          <w:tcPr>
            <w:tcW w:w="1691" w:type="dxa"/>
          </w:tcPr>
          <w:p w14:paraId="132986B4" w14:textId="0775A1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3B216715" w14:textId="46B23E1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719930.85</w:t>
            </w:r>
          </w:p>
        </w:tc>
        <w:tc>
          <w:tcPr>
            <w:tcW w:w="1562" w:type="dxa"/>
          </w:tcPr>
          <w:p w14:paraId="0B7C533E" w14:textId="3F048B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3363418.53</w:t>
            </w:r>
          </w:p>
        </w:tc>
        <w:tc>
          <w:tcPr>
            <w:tcW w:w="2134" w:type="dxa"/>
          </w:tcPr>
          <w:p w14:paraId="3B92375B" w14:textId="2C58B4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6282FC" w14:textId="6213F5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47F117" w14:textId="32CD16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182B024" w14:textId="77777777" w:rsidTr="00B15456">
        <w:trPr>
          <w:trHeight w:val="54"/>
        </w:trPr>
        <w:tc>
          <w:tcPr>
            <w:tcW w:w="1691" w:type="dxa"/>
          </w:tcPr>
          <w:p w14:paraId="7F6243D0" w14:textId="4DAC2DD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77D0872F" w14:textId="616880D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719931.46</w:t>
            </w:r>
          </w:p>
        </w:tc>
        <w:tc>
          <w:tcPr>
            <w:tcW w:w="1562" w:type="dxa"/>
          </w:tcPr>
          <w:p w14:paraId="15DF033F" w14:textId="012417E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3363411.61</w:t>
            </w:r>
          </w:p>
        </w:tc>
        <w:tc>
          <w:tcPr>
            <w:tcW w:w="2134" w:type="dxa"/>
          </w:tcPr>
          <w:p w14:paraId="278C5464" w14:textId="60B65B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E4543" w14:textId="4EDB626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03F95F" w14:textId="515A5B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1DEB9D3" w14:textId="77777777" w:rsidTr="00B15456">
        <w:trPr>
          <w:trHeight w:val="54"/>
        </w:trPr>
        <w:tc>
          <w:tcPr>
            <w:tcW w:w="1691" w:type="dxa"/>
          </w:tcPr>
          <w:p w14:paraId="52B94733" w14:textId="388BB8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28ED5BF3" w14:textId="633AB90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719929.79</w:t>
            </w:r>
          </w:p>
        </w:tc>
        <w:tc>
          <w:tcPr>
            <w:tcW w:w="1562" w:type="dxa"/>
          </w:tcPr>
          <w:p w14:paraId="34ED4CC0" w14:textId="5ED9D6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3363406.74</w:t>
            </w:r>
          </w:p>
        </w:tc>
        <w:tc>
          <w:tcPr>
            <w:tcW w:w="2134" w:type="dxa"/>
          </w:tcPr>
          <w:p w14:paraId="0EA62291" w14:textId="66030D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8CCBA" w14:textId="1E28D5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22A9F4" w14:textId="1FA34E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B29B7EB" w14:textId="77777777" w:rsidTr="00B15456">
        <w:trPr>
          <w:trHeight w:val="54"/>
        </w:trPr>
        <w:tc>
          <w:tcPr>
            <w:tcW w:w="1691" w:type="dxa"/>
          </w:tcPr>
          <w:p w14:paraId="1250C65F" w14:textId="6A818F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3FD6ED59" w14:textId="076B3F9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719926.13</w:t>
            </w:r>
          </w:p>
        </w:tc>
        <w:tc>
          <w:tcPr>
            <w:tcW w:w="1562" w:type="dxa"/>
          </w:tcPr>
          <w:p w14:paraId="335C4A12" w14:textId="3873B4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3363402.44</w:t>
            </w:r>
          </w:p>
        </w:tc>
        <w:tc>
          <w:tcPr>
            <w:tcW w:w="2134" w:type="dxa"/>
          </w:tcPr>
          <w:p w14:paraId="76926D1A" w14:textId="49DEF1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0731B" w14:textId="08E6850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CCBF7" w14:textId="0E89EAE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4B175D9" w14:textId="77777777" w:rsidTr="00B15456">
        <w:trPr>
          <w:trHeight w:val="54"/>
        </w:trPr>
        <w:tc>
          <w:tcPr>
            <w:tcW w:w="1691" w:type="dxa"/>
          </w:tcPr>
          <w:p w14:paraId="37DC2BD4" w14:textId="5702ED0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148A335E" w14:textId="264B443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719924.04</w:t>
            </w:r>
          </w:p>
        </w:tc>
        <w:tc>
          <w:tcPr>
            <w:tcW w:w="1562" w:type="dxa"/>
          </w:tcPr>
          <w:p w14:paraId="14E15E57" w14:textId="3084A7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3363395.37</w:t>
            </w:r>
          </w:p>
        </w:tc>
        <w:tc>
          <w:tcPr>
            <w:tcW w:w="2134" w:type="dxa"/>
          </w:tcPr>
          <w:p w14:paraId="24ECE422" w14:textId="6C1427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8AC7E" w14:textId="5C4D2E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FE23D6" w14:textId="17EAB3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18B00F0" w14:textId="77777777" w:rsidTr="00B15456">
        <w:trPr>
          <w:trHeight w:val="54"/>
        </w:trPr>
        <w:tc>
          <w:tcPr>
            <w:tcW w:w="1691" w:type="dxa"/>
          </w:tcPr>
          <w:p w14:paraId="6094E80D" w14:textId="5CAFC6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4B972D10" w14:textId="5E4F1E1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719924.47</w:t>
            </w:r>
          </w:p>
        </w:tc>
        <w:tc>
          <w:tcPr>
            <w:tcW w:w="1562" w:type="dxa"/>
          </w:tcPr>
          <w:p w14:paraId="01A89FB3" w14:textId="1C4272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3363385.33</w:t>
            </w:r>
          </w:p>
        </w:tc>
        <w:tc>
          <w:tcPr>
            <w:tcW w:w="2134" w:type="dxa"/>
          </w:tcPr>
          <w:p w14:paraId="3D03442F" w14:textId="3C290B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5B94B8" w14:textId="0D9CF28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652D62" w14:textId="591174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883D69F" w14:textId="77777777" w:rsidTr="00B15456">
        <w:trPr>
          <w:trHeight w:val="54"/>
        </w:trPr>
        <w:tc>
          <w:tcPr>
            <w:tcW w:w="1691" w:type="dxa"/>
          </w:tcPr>
          <w:p w14:paraId="68D0F499" w14:textId="34CD55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33449229" w14:textId="445B8A8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719925.88</w:t>
            </w:r>
          </w:p>
        </w:tc>
        <w:tc>
          <w:tcPr>
            <w:tcW w:w="1562" w:type="dxa"/>
          </w:tcPr>
          <w:p w14:paraId="68A7FD0B" w14:textId="06DD88D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3363372.03</w:t>
            </w:r>
          </w:p>
        </w:tc>
        <w:tc>
          <w:tcPr>
            <w:tcW w:w="2134" w:type="dxa"/>
          </w:tcPr>
          <w:p w14:paraId="0FA37A26" w14:textId="7BD6DA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91AD8B" w14:textId="7C7D9E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BB67A4" w14:textId="7A2F16F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4C70A7E" w14:textId="77777777" w:rsidTr="00B15456">
        <w:trPr>
          <w:trHeight w:val="54"/>
        </w:trPr>
        <w:tc>
          <w:tcPr>
            <w:tcW w:w="1691" w:type="dxa"/>
          </w:tcPr>
          <w:p w14:paraId="533E6491" w14:textId="12EA67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1BA4DDE1" w14:textId="4586113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719933.33</w:t>
            </w:r>
          </w:p>
        </w:tc>
        <w:tc>
          <w:tcPr>
            <w:tcW w:w="1562" w:type="dxa"/>
          </w:tcPr>
          <w:p w14:paraId="1EE0B3FE" w14:textId="434FC80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3363360.72</w:t>
            </w:r>
          </w:p>
        </w:tc>
        <w:tc>
          <w:tcPr>
            <w:tcW w:w="2134" w:type="dxa"/>
          </w:tcPr>
          <w:p w14:paraId="2D65D40B" w14:textId="66B93B8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846963" w14:textId="6B2CE6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BC812" w14:textId="348C36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EA710F9" w14:textId="77777777" w:rsidTr="00B15456">
        <w:trPr>
          <w:trHeight w:val="54"/>
        </w:trPr>
        <w:tc>
          <w:tcPr>
            <w:tcW w:w="1691" w:type="dxa"/>
          </w:tcPr>
          <w:p w14:paraId="40F89321" w14:textId="1A431B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1B312172" w14:textId="1B740EB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719939.15</w:t>
            </w:r>
          </w:p>
        </w:tc>
        <w:tc>
          <w:tcPr>
            <w:tcW w:w="1562" w:type="dxa"/>
          </w:tcPr>
          <w:p w14:paraId="46DCDEB1" w14:textId="4E653A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3363355.16</w:t>
            </w:r>
          </w:p>
        </w:tc>
        <w:tc>
          <w:tcPr>
            <w:tcW w:w="2134" w:type="dxa"/>
          </w:tcPr>
          <w:p w14:paraId="225802B2" w14:textId="1C8321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C2AB3" w14:textId="6DB406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EEC2B" w14:textId="2E6CCD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FC0669D" w14:textId="77777777" w:rsidTr="00B15456">
        <w:trPr>
          <w:trHeight w:val="54"/>
        </w:trPr>
        <w:tc>
          <w:tcPr>
            <w:tcW w:w="1691" w:type="dxa"/>
          </w:tcPr>
          <w:p w14:paraId="1526F0DB" w14:textId="732D75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11F2CC0A" w14:textId="32032D8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719944.92</w:t>
            </w:r>
          </w:p>
        </w:tc>
        <w:tc>
          <w:tcPr>
            <w:tcW w:w="1562" w:type="dxa"/>
          </w:tcPr>
          <w:p w14:paraId="2A8A643D" w14:textId="3EF6CB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3363355.29</w:t>
            </w:r>
          </w:p>
        </w:tc>
        <w:tc>
          <w:tcPr>
            <w:tcW w:w="2134" w:type="dxa"/>
          </w:tcPr>
          <w:p w14:paraId="1A345260" w14:textId="1CDA27E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48FB06" w14:textId="78393D4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30053" w14:textId="46F1AD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DA35BEF" w14:textId="77777777" w:rsidTr="00B15456">
        <w:trPr>
          <w:trHeight w:val="54"/>
        </w:trPr>
        <w:tc>
          <w:tcPr>
            <w:tcW w:w="1691" w:type="dxa"/>
          </w:tcPr>
          <w:p w14:paraId="2229629C" w14:textId="7F0AED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28B8AFF3" w14:textId="614C66C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719947.46</w:t>
            </w:r>
          </w:p>
        </w:tc>
        <w:tc>
          <w:tcPr>
            <w:tcW w:w="1562" w:type="dxa"/>
          </w:tcPr>
          <w:p w14:paraId="5042B65F" w14:textId="4B0EC5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3363352.64</w:t>
            </w:r>
          </w:p>
        </w:tc>
        <w:tc>
          <w:tcPr>
            <w:tcW w:w="2134" w:type="dxa"/>
          </w:tcPr>
          <w:p w14:paraId="2A5B4416" w14:textId="10B862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4FD736" w14:textId="0CA3DC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FF694" w14:textId="055538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644FBD8" w14:textId="77777777" w:rsidTr="00B15456">
        <w:trPr>
          <w:trHeight w:val="54"/>
        </w:trPr>
        <w:tc>
          <w:tcPr>
            <w:tcW w:w="1691" w:type="dxa"/>
          </w:tcPr>
          <w:p w14:paraId="48DF62B9" w14:textId="5F7E78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3CDB3211" w14:textId="11EBEC3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719949.51</w:t>
            </w:r>
          </w:p>
        </w:tc>
        <w:tc>
          <w:tcPr>
            <w:tcW w:w="1562" w:type="dxa"/>
          </w:tcPr>
          <w:p w14:paraId="401C8E5E" w14:textId="22D2D5B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3363345.28</w:t>
            </w:r>
          </w:p>
        </w:tc>
        <w:tc>
          <w:tcPr>
            <w:tcW w:w="2134" w:type="dxa"/>
          </w:tcPr>
          <w:p w14:paraId="228E7DF9" w14:textId="0D5DF3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37A6B" w14:textId="685FA2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FC4739" w14:textId="37E6C8A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0F4FBDF" w14:textId="77777777" w:rsidTr="00B15456">
        <w:trPr>
          <w:trHeight w:val="54"/>
        </w:trPr>
        <w:tc>
          <w:tcPr>
            <w:tcW w:w="1691" w:type="dxa"/>
          </w:tcPr>
          <w:p w14:paraId="47228950" w14:textId="516F512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12FAAB1D" w14:textId="36895FB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719948.75</w:t>
            </w:r>
          </w:p>
        </w:tc>
        <w:tc>
          <w:tcPr>
            <w:tcW w:w="1562" w:type="dxa"/>
          </w:tcPr>
          <w:p w14:paraId="35834456" w14:textId="4F2AFD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3363339.00</w:t>
            </w:r>
          </w:p>
        </w:tc>
        <w:tc>
          <w:tcPr>
            <w:tcW w:w="2134" w:type="dxa"/>
          </w:tcPr>
          <w:p w14:paraId="07E1780E" w14:textId="3F3D8D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75845" w14:textId="375E5F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24F31" w14:textId="3A733B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CB3DB97" w14:textId="77777777" w:rsidTr="00B15456">
        <w:trPr>
          <w:trHeight w:val="54"/>
        </w:trPr>
        <w:tc>
          <w:tcPr>
            <w:tcW w:w="1691" w:type="dxa"/>
          </w:tcPr>
          <w:p w14:paraId="3187F8B3" w14:textId="1AFC23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485CC59E" w14:textId="55E996E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719950.27</w:t>
            </w:r>
          </w:p>
        </w:tc>
        <w:tc>
          <w:tcPr>
            <w:tcW w:w="1562" w:type="dxa"/>
          </w:tcPr>
          <w:p w14:paraId="2A160907" w14:textId="7D4FBD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3363332.80</w:t>
            </w:r>
          </w:p>
        </w:tc>
        <w:tc>
          <w:tcPr>
            <w:tcW w:w="2134" w:type="dxa"/>
          </w:tcPr>
          <w:p w14:paraId="2A652816" w14:textId="7734ABB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BFA5F8" w14:textId="3AAC8E3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4EC3A2" w14:textId="08D945E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BA1884A" w14:textId="77777777" w:rsidTr="00B15456">
        <w:trPr>
          <w:trHeight w:val="54"/>
        </w:trPr>
        <w:tc>
          <w:tcPr>
            <w:tcW w:w="1691" w:type="dxa"/>
          </w:tcPr>
          <w:p w14:paraId="32A77789" w14:textId="5EF656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167</w:t>
            </w:r>
          </w:p>
        </w:tc>
        <w:tc>
          <w:tcPr>
            <w:tcW w:w="1558" w:type="dxa"/>
          </w:tcPr>
          <w:p w14:paraId="5DA17F16" w14:textId="2B66068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719950.03</w:t>
            </w:r>
          </w:p>
        </w:tc>
        <w:tc>
          <w:tcPr>
            <w:tcW w:w="1562" w:type="dxa"/>
          </w:tcPr>
          <w:p w14:paraId="1795514D" w14:textId="041436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3363327.87</w:t>
            </w:r>
          </w:p>
        </w:tc>
        <w:tc>
          <w:tcPr>
            <w:tcW w:w="2134" w:type="dxa"/>
          </w:tcPr>
          <w:p w14:paraId="565CB670" w14:textId="166FB9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FBAC2" w14:textId="572D9E6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3C76AC" w14:textId="0C22A2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D2665F0" w14:textId="77777777" w:rsidTr="00B15456">
        <w:trPr>
          <w:trHeight w:val="54"/>
        </w:trPr>
        <w:tc>
          <w:tcPr>
            <w:tcW w:w="1691" w:type="dxa"/>
          </w:tcPr>
          <w:p w14:paraId="620FC7B5" w14:textId="052183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</w:tcPr>
          <w:p w14:paraId="126D67AA" w14:textId="71B9D5E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719947.99</w:t>
            </w:r>
          </w:p>
        </w:tc>
        <w:tc>
          <w:tcPr>
            <w:tcW w:w="1562" w:type="dxa"/>
          </w:tcPr>
          <w:p w14:paraId="0A2E905F" w14:textId="014F41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3363322.82</w:t>
            </w:r>
          </w:p>
        </w:tc>
        <w:tc>
          <w:tcPr>
            <w:tcW w:w="2134" w:type="dxa"/>
          </w:tcPr>
          <w:p w14:paraId="3765350C" w14:textId="588CE1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B0F177" w14:textId="2FB24BE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2C2F7B" w14:textId="6617A3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95E8278" w14:textId="77777777" w:rsidTr="00B15456">
        <w:trPr>
          <w:trHeight w:val="54"/>
        </w:trPr>
        <w:tc>
          <w:tcPr>
            <w:tcW w:w="1691" w:type="dxa"/>
          </w:tcPr>
          <w:p w14:paraId="32F5E7CE" w14:textId="19C00D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1ECAA03B" w14:textId="77C0EB2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719944.13</w:t>
            </w:r>
          </w:p>
        </w:tc>
        <w:tc>
          <w:tcPr>
            <w:tcW w:w="1562" w:type="dxa"/>
          </w:tcPr>
          <w:p w14:paraId="5E71BB78" w14:textId="3F09618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3363318.45</w:t>
            </w:r>
          </w:p>
        </w:tc>
        <w:tc>
          <w:tcPr>
            <w:tcW w:w="2134" w:type="dxa"/>
          </w:tcPr>
          <w:p w14:paraId="4C31C1BC" w14:textId="65EF3A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22CA7" w14:textId="259E85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D7D6F7" w14:textId="4D6FCF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C9AB483" w14:textId="77777777" w:rsidTr="00B15456">
        <w:trPr>
          <w:trHeight w:val="54"/>
        </w:trPr>
        <w:tc>
          <w:tcPr>
            <w:tcW w:w="1691" w:type="dxa"/>
          </w:tcPr>
          <w:p w14:paraId="5134B2BF" w14:textId="260BC9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6DBA3A9A" w14:textId="2D2EB72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719943.70</w:t>
            </w:r>
          </w:p>
        </w:tc>
        <w:tc>
          <w:tcPr>
            <w:tcW w:w="1562" w:type="dxa"/>
          </w:tcPr>
          <w:p w14:paraId="1C671165" w14:textId="7435EC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3363313.41</w:t>
            </w:r>
          </w:p>
        </w:tc>
        <w:tc>
          <w:tcPr>
            <w:tcW w:w="2134" w:type="dxa"/>
          </w:tcPr>
          <w:p w14:paraId="3913154D" w14:textId="53CB2C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24FAFF" w14:textId="3470458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BDE22E" w14:textId="5228B3B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75EA3B5" w14:textId="77777777" w:rsidTr="00B15456">
        <w:trPr>
          <w:trHeight w:val="54"/>
        </w:trPr>
        <w:tc>
          <w:tcPr>
            <w:tcW w:w="1691" w:type="dxa"/>
          </w:tcPr>
          <w:p w14:paraId="2C482EAE" w14:textId="04BB43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68338347" w14:textId="1F07292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719949.61</w:t>
            </w:r>
          </w:p>
        </w:tc>
        <w:tc>
          <w:tcPr>
            <w:tcW w:w="1562" w:type="dxa"/>
          </w:tcPr>
          <w:p w14:paraId="1B40323B" w14:textId="70C28D3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3363308.43</w:t>
            </w:r>
          </w:p>
        </w:tc>
        <w:tc>
          <w:tcPr>
            <w:tcW w:w="2134" w:type="dxa"/>
          </w:tcPr>
          <w:p w14:paraId="08D3C972" w14:textId="72AF6A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3BCE2" w14:textId="4E8F67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D1F2DC" w14:textId="6E8F940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493BCA4" w14:textId="77777777" w:rsidTr="00B15456">
        <w:trPr>
          <w:trHeight w:val="54"/>
        </w:trPr>
        <w:tc>
          <w:tcPr>
            <w:tcW w:w="1691" w:type="dxa"/>
          </w:tcPr>
          <w:p w14:paraId="3D202793" w14:textId="12B8D6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159B025B" w14:textId="57FAFE0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719956.66</w:t>
            </w:r>
          </w:p>
        </w:tc>
        <w:tc>
          <w:tcPr>
            <w:tcW w:w="1562" w:type="dxa"/>
          </w:tcPr>
          <w:p w14:paraId="76B60943" w14:textId="52EF8D0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3363305.15</w:t>
            </w:r>
          </w:p>
        </w:tc>
        <w:tc>
          <w:tcPr>
            <w:tcW w:w="2134" w:type="dxa"/>
          </w:tcPr>
          <w:p w14:paraId="408E55FC" w14:textId="4B0170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58E1F" w14:textId="113FF2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A127B" w14:textId="5D424A3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A6A8509" w14:textId="77777777" w:rsidTr="00B15456">
        <w:trPr>
          <w:trHeight w:val="54"/>
        </w:trPr>
        <w:tc>
          <w:tcPr>
            <w:tcW w:w="1691" w:type="dxa"/>
          </w:tcPr>
          <w:p w14:paraId="7E1C765B" w14:textId="037E723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24F58E13" w14:textId="24EFF6C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719957.69</w:t>
            </w:r>
          </w:p>
        </w:tc>
        <w:tc>
          <w:tcPr>
            <w:tcW w:w="1562" w:type="dxa"/>
          </w:tcPr>
          <w:p w14:paraId="7B5842E5" w14:textId="24DA16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3363299.99</w:t>
            </w:r>
          </w:p>
        </w:tc>
        <w:tc>
          <w:tcPr>
            <w:tcW w:w="2134" w:type="dxa"/>
          </w:tcPr>
          <w:p w14:paraId="040B3CC9" w14:textId="5DB0CF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7AC95" w14:textId="631C5C5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4A780" w14:textId="52105C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589C3E5" w14:textId="77777777" w:rsidTr="00B15456">
        <w:trPr>
          <w:trHeight w:val="54"/>
        </w:trPr>
        <w:tc>
          <w:tcPr>
            <w:tcW w:w="1691" w:type="dxa"/>
          </w:tcPr>
          <w:p w14:paraId="3FAFE9BE" w14:textId="712D033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5AA6FDEE" w14:textId="66E1BC8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719956.74</w:t>
            </w:r>
          </w:p>
        </w:tc>
        <w:tc>
          <w:tcPr>
            <w:tcW w:w="1562" w:type="dxa"/>
          </w:tcPr>
          <w:p w14:paraId="5368807B" w14:textId="7D09AB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3363293.96</w:t>
            </w:r>
          </w:p>
        </w:tc>
        <w:tc>
          <w:tcPr>
            <w:tcW w:w="2134" w:type="dxa"/>
          </w:tcPr>
          <w:p w14:paraId="6B15D389" w14:textId="770188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611B57" w14:textId="10F1A5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62BA17" w14:textId="2158E4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29FE9D8" w14:textId="77777777" w:rsidTr="00B15456">
        <w:trPr>
          <w:trHeight w:val="54"/>
        </w:trPr>
        <w:tc>
          <w:tcPr>
            <w:tcW w:w="1691" w:type="dxa"/>
          </w:tcPr>
          <w:p w14:paraId="7F4F2594" w14:textId="1BDABD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1A618964" w14:textId="319D889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719952.91</w:t>
            </w:r>
          </w:p>
        </w:tc>
        <w:tc>
          <w:tcPr>
            <w:tcW w:w="1562" w:type="dxa"/>
          </w:tcPr>
          <w:p w14:paraId="2AE08717" w14:textId="038E03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3363289.42</w:t>
            </w:r>
          </w:p>
        </w:tc>
        <w:tc>
          <w:tcPr>
            <w:tcW w:w="2134" w:type="dxa"/>
          </w:tcPr>
          <w:p w14:paraId="02AB34F5" w14:textId="7A2C7F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1B45EF" w14:textId="18268AA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56E51B" w14:textId="19A142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F9B4EF4" w14:textId="77777777" w:rsidTr="00B15456">
        <w:trPr>
          <w:trHeight w:val="54"/>
        </w:trPr>
        <w:tc>
          <w:tcPr>
            <w:tcW w:w="1691" w:type="dxa"/>
          </w:tcPr>
          <w:p w14:paraId="7F0852EE" w14:textId="3430D3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7D626BB5" w14:textId="5023A01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719948.08</w:t>
            </w:r>
          </w:p>
        </w:tc>
        <w:tc>
          <w:tcPr>
            <w:tcW w:w="1562" w:type="dxa"/>
          </w:tcPr>
          <w:p w14:paraId="43CAEEEC" w14:textId="01C1C4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3363286.15</w:t>
            </w:r>
          </w:p>
        </w:tc>
        <w:tc>
          <w:tcPr>
            <w:tcW w:w="2134" w:type="dxa"/>
          </w:tcPr>
          <w:p w14:paraId="5B3CAA6D" w14:textId="01AED2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62F782" w14:textId="2AD192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DFCE3" w14:textId="44F0BFD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3F461DA" w14:textId="77777777" w:rsidTr="00B15456">
        <w:trPr>
          <w:trHeight w:val="54"/>
        </w:trPr>
        <w:tc>
          <w:tcPr>
            <w:tcW w:w="1691" w:type="dxa"/>
          </w:tcPr>
          <w:p w14:paraId="6F12A22D" w14:textId="215AA17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38E48AB0" w14:textId="2CF03D3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719946.37</w:t>
            </w:r>
          </w:p>
        </w:tc>
        <w:tc>
          <w:tcPr>
            <w:tcW w:w="1562" w:type="dxa"/>
          </w:tcPr>
          <w:p w14:paraId="32A962D2" w14:textId="17689C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3363276.42</w:t>
            </w:r>
          </w:p>
        </w:tc>
        <w:tc>
          <w:tcPr>
            <w:tcW w:w="2134" w:type="dxa"/>
          </w:tcPr>
          <w:p w14:paraId="2740E6CF" w14:textId="2348C59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E368D7" w14:textId="39D061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39F18C" w14:textId="0A3A83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A313F58" w14:textId="77777777" w:rsidTr="00B15456">
        <w:trPr>
          <w:trHeight w:val="54"/>
        </w:trPr>
        <w:tc>
          <w:tcPr>
            <w:tcW w:w="1691" w:type="dxa"/>
          </w:tcPr>
          <w:p w14:paraId="22CAF5E3" w14:textId="5E57F1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5F47B8B7" w14:textId="6EC86B7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719947.01</w:t>
            </w:r>
          </w:p>
        </w:tc>
        <w:tc>
          <w:tcPr>
            <w:tcW w:w="1562" w:type="dxa"/>
          </w:tcPr>
          <w:p w14:paraId="5D86279C" w14:textId="19D0E2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3363268.19</w:t>
            </w:r>
          </w:p>
        </w:tc>
        <w:tc>
          <w:tcPr>
            <w:tcW w:w="2134" w:type="dxa"/>
          </w:tcPr>
          <w:p w14:paraId="7EAA716C" w14:textId="7D816F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E2FB2" w14:textId="6993E0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08BC6B" w14:textId="69211A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90720A8" w14:textId="77777777" w:rsidTr="00B15456">
        <w:trPr>
          <w:trHeight w:val="54"/>
        </w:trPr>
        <w:tc>
          <w:tcPr>
            <w:tcW w:w="1691" w:type="dxa"/>
          </w:tcPr>
          <w:p w14:paraId="3ABAC519" w14:textId="117CA5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2A281D09" w14:textId="75E9ACE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719948.63</w:t>
            </w:r>
          </w:p>
        </w:tc>
        <w:tc>
          <w:tcPr>
            <w:tcW w:w="1562" w:type="dxa"/>
          </w:tcPr>
          <w:p w14:paraId="5FEEAAA6" w14:textId="209A2C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3363262.69</w:t>
            </w:r>
          </w:p>
        </w:tc>
        <w:tc>
          <w:tcPr>
            <w:tcW w:w="2134" w:type="dxa"/>
          </w:tcPr>
          <w:p w14:paraId="62158DFA" w14:textId="55B6628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48A55" w14:textId="50EDF6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BC8E8" w14:textId="5415C4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854751C" w14:textId="77777777" w:rsidTr="00B15456">
        <w:trPr>
          <w:trHeight w:val="54"/>
        </w:trPr>
        <w:tc>
          <w:tcPr>
            <w:tcW w:w="1691" w:type="dxa"/>
          </w:tcPr>
          <w:p w14:paraId="2EF22051" w14:textId="5B1DB07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19CE8451" w14:textId="1D07209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719948.40</w:t>
            </w:r>
          </w:p>
        </w:tc>
        <w:tc>
          <w:tcPr>
            <w:tcW w:w="1562" w:type="dxa"/>
          </w:tcPr>
          <w:p w14:paraId="22B6D671" w14:textId="357A21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3363257.18</w:t>
            </w:r>
          </w:p>
        </w:tc>
        <w:tc>
          <w:tcPr>
            <w:tcW w:w="2134" w:type="dxa"/>
          </w:tcPr>
          <w:p w14:paraId="5B4D7DAC" w14:textId="296484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DB1A68" w14:textId="103E90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90E956" w14:textId="4B4153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17CF925" w14:textId="77777777" w:rsidTr="00B15456">
        <w:trPr>
          <w:trHeight w:val="54"/>
        </w:trPr>
        <w:tc>
          <w:tcPr>
            <w:tcW w:w="1691" w:type="dxa"/>
          </w:tcPr>
          <w:p w14:paraId="39FFD767" w14:textId="726ED4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26F76CF3" w14:textId="20E6F74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719944.89</w:t>
            </w:r>
          </w:p>
        </w:tc>
        <w:tc>
          <w:tcPr>
            <w:tcW w:w="1562" w:type="dxa"/>
          </w:tcPr>
          <w:p w14:paraId="7D1B7AA5" w14:textId="57A8E5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3363253.42</w:t>
            </w:r>
          </w:p>
        </w:tc>
        <w:tc>
          <w:tcPr>
            <w:tcW w:w="2134" w:type="dxa"/>
          </w:tcPr>
          <w:p w14:paraId="223CFA03" w14:textId="0577C0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50187D" w14:textId="5E107B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82D41" w14:textId="395C25B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04727B6" w14:textId="77777777" w:rsidTr="00B15456">
        <w:trPr>
          <w:trHeight w:val="54"/>
        </w:trPr>
        <w:tc>
          <w:tcPr>
            <w:tcW w:w="1691" w:type="dxa"/>
          </w:tcPr>
          <w:p w14:paraId="6AA5AEAB" w14:textId="04CB51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712AC0F7" w14:textId="070A1F0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719941.02</w:t>
            </w:r>
          </w:p>
        </w:tc>
        <w:tc>
          <w:tcPr>
            <w:tcW w:w="1562" w:type="dxa"/>
          </w:tcPr>
          <w:p w14:paraId="1039C4AF" w14:textId="2A55826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3363247.20</w:t>
            </w:r>
          </w:p>
        </w:tc>
        <w:tc>
          <w:tcPr>
            <w:tcW w:w="2134" w:type="dxa"/>
          </w:tcPr>
          <w:p w14:paraId="133B3848" w14:textId="2D784CA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AD94D" w14:textId="7B20CAE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9F5331" w14:textId="3415CB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C2CA010" w14:textId="77777777" w:rsidTr="00B15456">
        <w:trPr>
          <w:trHeight w:val="54"/>
        </w:trPr>
        <w:tc>
          <w:tcPr>
            <w:tcW w:w="1691" w:type="dxa"/>
          </w:tcPr>
          <w:p w14:paraId="1A525555" w14:textId="67056A7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63A05181" w14:textId="55D148B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719944.71</w:t>
            </w:r>
          </w:p>
        </w:tc>
        <w:tc>
          <w:tcPr>
            <w:tcW w:w="1562" w:type="dxa"/>
          </w:tcPr>
          <w:p w14:paraId="1863A179" w14:textId="58DF82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3363243.23</w:t>
            </w:r>
          </w:p>
        </w:tc>
        <w:tc>
          <w:tcPr>
            <w:tcW w:w="2134" w:type="dxa"/>
          </w:tcPr>
          <w:p w14:paraId="4136701B" w14:textId="1194AF1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78AC8" w14:textId="100CBC2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405BA" w14:textId="539BC9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8F70EB7" w14:textId="77777777" w:rsidTr="00B15456">
        <w:trPr>
          <w:trHeight w:val="54"/>
        </w:trPr>
        <w:tc>
          <w:tcPr>
            <w:tcW w:w="1691" w:type="dxa"/>
          </w:tcPr>
          <w:p w14:paraId="4009DC1A" w14:textId="18FC6F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554DB998" w14:textId="275CC5B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719950.16</w:t>
            </w:r>
          </w:p>
        </w:tc>
        <w:tc>
          <w:tcPr>
            <w:tcW w:w="1562" w:type="dxa"/>
          </w:tcPr>
          <w:p w14:paraId="21D5E87E" w14:textId="2D1988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3363238.52</w:t>
            </w:r>
          </w:p>
        </w:tc>
        <w:tc>
          <w:tcPr>
            <w:tcW w:w="2134" w:type="dxa"/>
          </w:tcPr>
          <w:p w14:paraId="2644EF4F" w14:textId="479EDE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9D72C1" w14:textId="34BC3E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833C6" w14:textId="34C7DB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CC1B8DB" w14:textId="77777777" w:rsidTr="00B15456">
        <w:trPr>
          <w:trHeight w:val="54"/>
        </w:trPr>
        <w:tc>
          <w:tcPr>
            <w:tcW w:w="1691" w:type="dxa"/>
          </w:tcPr>
          <w:p w14:paraId="3F889165" w14:textId="4EDD58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753EB54B" w14:textId="1CA03B7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719952.78</w:t>
            </w:r>
          </w:p>
        </w:tc>
        <w:tc>
          <w:tcPr>
            <w:tcW w:w="1562" w:type="dxa"/>
          </w:tcPr>
          <w:p w14:paraId="01BDE3C7" w14:textId="4A1540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3363232.94</w:t>
            </w:r>
          </w:p>
        </w:tc>
        <w:tc>
          <w:tcPr>
            <w:tcW w:w="2134" w:type="dxa"/>
          </w:tcPr>
          <w:p w14:paraId="6CD80190" w14:textId="2C4FE90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C0DAF7" w14:textId="10AB16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9D047B" w14:textId="0E9089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597C554" w14:textId="77777777" w:rsidTr="00B15456">
        <w:trPr>
          <w:trHeight w:val="54"/>
        </w:trPr>
        <w:tc>
          <w:tcPr>
            <w:tcW w:w="1691" w:type="dxa"/>
          </w:tcPr>
          <w:p w14:paraId="353B940A" w14:textId="3A7A0C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49AB26D6" w14:textId="77395EB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719952.18</w:t>
            </w:r>
          </w:p>
        </w:tc>
        <w:tc>
          <w:tcPr>
            <w:tcW w:w="1562" w:type="dxa"/>
          </w:tcPr>
          <w:p w14:paraId="45FDCC77" w14:textId="6EF39A3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3363227.32</w:t>
            </w:r>
          </w:p>
        </w:tc>
        <w:tc>
          <w:tcPr>
            <w:tcW w:w="2134" w:type="dxa"/>
          </w:tcPr>
          <w:p w14:paraId="3499BA36" w14:textId="1271683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898050" w14:textId="23B6B2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C369C" w14:textId="32E355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45D07DA" w14:textId="77777777" w:rsidTr="00B15456">
        <w:trPr>
          <w:trHeight w:val="54"/>
        </w:trPr>
        <w:tc>
          <w:tcPr>
            <w:tcW w:w="1691" w:type="dxa"/>
          </w:tcPr>
          <w:p w14:paraId="534D9508" w14:textId="6003249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625B40AA" w14:textId="739E978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719948.93</w:t>
            </w:r>
          </w:p>
        </w:tc>
        <w:tc>
          <w:tcPr>
            <w:tcW w:w="1562" w:type="dxa"/>
          </w:tcPr>
          <w:p w14:paraId="61CC9971" w14:textId="26271EF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3363218.81</w:t>
            </w:r>
          </w:p>
        </w:tc>
        <w:tc>
          <w:tcPr>
            <w:tcW w:w="2134" w:type="dxa"/>
          </w:tcPr>
          <w:p w14:paraId="01275C2C" w14:textId="45DC6B6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7A879" w14:textId="3411680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D71567" w14:textId="1AD06F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C8F9E95" w14:textId="77777777" w:rsidTr="00B15456">
        <w:trPr>
          <w:trHeight w:val="54"/>
        </w:trPr>
        <w:tc>
          <w:tcPr>
            <w:tcW w:w="1691" w:type="dxa"/>
          </w:tcPr>
          <w:p w14:paraId="0ED7F5A6" w14:textId="1CC376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0DF79F93" w14:textId="119B361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719947.19</w:t>
            </w:r>
          </w:p>
        </w:tc>
        <w:tc>
          <w:tcPr>
            <w:tcW w:w="1562" w:type="dxa"/>
          </w:tcPr>
          <w:p w14:paraId="6FB17BB4" w14:textId="0A779C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3363212.14</w:t>
            </w:r>
          </w:p>
        </w:tc>
        <w:tc>
          <w:tcPr>
            <w:tcW w:w="2134" w:type="dxa"/>
          </w:tcPr>
          <w:p w14:paraId="06E3962A" w14:textId="29A87EF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480C7" w14:textId="401AE6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D42FD" w14:textId="63104FB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88D2173" w14:textId="77777777" w:rsidTr="00B15456">
        <w:trPr>
          <w:trHeight w:val="54"/>
        </w:trPr>
        <w:tc>
          <w:tcPr>
            <w:tcW w:w="1691" w:type="dxa"/>
          </w:tcPr>
          <w:p w14:paraId="325EDAEB" w14:textId="694903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7C014874" w14:textId="3111A37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719949.78</w:t>
            </w:r>
          </w:p>
        </w:tc>
        <w:tc>
          <w:tcPr>
            <w:tcW w:w="1562" w:type="dxa"/>
          </w:tcPr>
          <w:p w14:paraId="5845773C" w14:textId="0CB86F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3363208.34</w:t>
            </w:r>
          </w:p>
        </w:tc>
        <w:tc>
          <w:tcPr>
            <w:tcW w:w="2134" w:type="dxa"/>
          </w:tcPr>
          <w:p w14:paraId="7BFC249E" w14:textId="1A901F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15A9DA" w14:textId="260E74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21CB9D" w14:textId="1394E85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7E1D524" w14:textId="77777777" w:rsidTr="00B15456">
        <w:trPr>
          <w:trHeight w:val="54"/>
        </w:trPr>
        <w:tc>
          <w:tcPr>
            <w:tcW w:w="1691" w:type="dxa"/>
          </w:tcPr>
          <w:p w14:paraId="336F527B" w14:textId="4DBA92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50BC00D7" w14:textId="09A1A28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719954.81</w:t>
            </w:r>
          </w:p>
        </w:tc>
        <w:tc>
          <w:tcPr>
            <w:tcW w:w="1562" w:type="dxa"/>
          </w:tcPr>
          <w:p w14:paraId="57790EDF" w14:textId="18E5A2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3363208.90</w:t>
            </w:r>
          </w:p>
        </w:tc>
        <w:tc>
          <w:tcPr>
            <w:tcW w:w="2134" w:type="dxa"/>
          </w:tcPr>
          <w:p w14:paraId="5A3C67E3" w14:textId="3C946F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6A585D" w14:textId="259608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CCCD04" w14:textId="07CB1B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0BC9DE2" w14:textId="77777777" w:rsidTr="00B15456">
        <w:trPr>
          <w:trHeight w:val="54"/>
        </w:trPr>
        <w:tc>
          <w:tcPr>
            <w:tcW w:w="1691" w:type="dxa"/>
          </w:tcPr>
          <w:p w14:paraId="2A0ED640" w14:textId="0F01DA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163E1431" w14:textId="5516A3E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719959.89</w:t>
            </w:r>
          </w:p>
        </w:tc>
        <w:tc>
          <w:tcPr>
            <w:tcW w:w="1562" w:type="dxa"/>
          </w:tcPr>
          <w:p w14:paraId="66996574" w14:textId="609A88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3363210.20</w:t>
            </w:r>
          </w:p>
        </w:tc>
        <w:tc>
          <w:tcPr>
            <w:tcW w:w="2134" w:type="dxa"/>
          </w:tcPr>
          <w:p w14:paraId="25D60230" w14:textId="23723C3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1EA642" w14:textId="707D9F1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CFC02" w14:textId="1E4C1D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AFBA40" w14:textId="77777777" w:rsidTr="00B15456">
        <w:trPr>
          <w:trHeight w:val="54"/>
        </w:trPr>
        <w:tc>
          <w:tcPr>
            <w:tcW w:w="1691" w:type="dxa"/>
          </w:tcPr>
          <w:p w14:paraId="7CBD346B" w14:textId="4D88D6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0190F731" w14:textId="158BA8A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719965.25</w:t>
            </w:r>
          </w:p>
        </w:tc>
        <w:tc>
          <w:tcPr>
            <w:tcW w:w="1562" w:type="dxa"/>
          </w:tcPr>
          <w:p w14:paraId="3167D21E" w14:textId="29D0DD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3363213.65</w:t>
            </w:r>
          </w:p>
        </w:tc>
        <w:tc>
          <w:tcPr>
            <w:tcW w:w="2134" w:type="dxa"/>
          </w:tcPr>
          <w:p w14:paraId="76F48F08" w14:textId="4CCFC1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200BD9" w14:textId="59464C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34F23" w14:textId="78F213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FC7A8C4" w14:textId="77777777" w:rsidTr="00B15456">
        <w:trPr>
          <w:trHeight w:val="54"/>
        </w:trPr>
        <w:tc>
          <w:tcPr>
            <w:tcW w:w="1691" w:type="dxa"/>
          </w:tcPr>
          <w:p w14:paraId="2D9AFC84" w14:textId="69A24B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2DD61B83" w14:textId="1232C2D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719972.91</w:t>
            </w:r>
          </w:p>
        </w:tc>
        <w:tc>
          <w:tcPr>
            <w:tcW w:w="1562" w:type="dxa"/>
          </w:tcPr>
          <w:p w14:paraId="09EA35FA" w14:textId="4068D2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3363217.79</w:t>
            </w:r>
          </w:p>
        </w:tc>
        <w:tc>
          <w:tcPr>
            <w:tcW w:w="2134" w:type="dxa"/>
          </w:tcPr>
          <w:p w14:paraId="792572F0" w14:textId="105D54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74717" w14:textId="678AEE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2F1866" w14:textId="57F0514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ED0D390" w14:textId="77777777" w:rsidTr="00B15456">
        <w:trPr>
          <w:trHeight w:val="54"/>
        </w:trPr>
        <w:tc>
          <w:tcPr>
            <w:tcW w:w="1691" w:type="dxa"/>
          </w:tcPr>
          <w:p w14:paraId="68D66BC2" w14:textId="5C513C1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04F0CFAA" w14:textId="337C07A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719979.82</w:t>
            </w:r>
          </w:p>
        </w:tc>
        <w:tc>
          <w:tcPr>
            <w:tcW w:w="1562" w:type="dxa"/>
          </w:tcPr>
          <w:p w14:paraId="255B6C99" w14:textId="383EEA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3363216.29</w:t>
            </w:r>
          </w:p>
        </w:tc>
        <w:tc>
          <w:tcPr>
            <w:tcW w:w="2134" w:type="dxa"/>
          </w:tcPr>
          <w:p w14:paraId="3F61FA21" w14:textId="60B770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5A7F2" w14:textId="786B0C9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C8AE3B" w14:textId="3DCFECD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471975E" w14:textId="77777777" w:rsidTr="00B15456">
        <w:trPr>
          <w:trHeight w:val="54"/>
        </w:trPr>
        <w:tc>
          <w:tcPr>
            <w:tcW w:w="1691" w:type="dxa"/>
          </w:tcPr>
          <w:p w14:paraId="7988DAB8" w14:textId="14C8AD3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123BB8D6" w14:textId="71AAF0E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719982.35</w:t>
            </w:r>
          </w:p>
        </w:tc>
        <w:tc>
          <w:tcPr>
            <w:tcW w:w="1562" w:type="dxa"/>
          </w:tcPr>
          <w:p w14:paraId="182EA41D" w14:textId="45E97FE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3363210.41</w:t>
            </w:r>
          </w:p>
        </w:tc>
        <w:tc>
          <w:tcPr>
            <w:tcW w:w="2134" w:type="dxa"/>
          </w:tcPr>
          <w:p w14:paraId="505AB31E" w14:textId="29DD7A0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663C9" w14:textId="309FD4C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EE05A" w14:textId="7EB1EB5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2E548FE" w14:textId="77777777" w:rsidTr="00B15456">
        <w:trPr>
          <w:trHeight w:val="54"/>
        </w:trPr>
        <w:tc>
          <w:tcPr>
            <w:tcW w:w="1691" w:type="dxa"/>
          </w:tcPr>
          <w:p w14:paraId="6F274E1F" w14:textId="212E14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51ED00B5" w14:textId="7FD89B7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719981.72</w:t>
            </w:r>
          </w:p>
        </w:tc>
        <w:tc>
          <w:tcPr>
            <w:tcW w:w="1562" w:type="dxa"/>
          </w:tcPr>
          <w:p w14:paraId="0C410CEE" w14:textId="33D011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3363205.47</w:t>
            </w:r>
          </w:p>
        </w:tc>
        <w:tc>
          <w:tcPr>
            <w:tcW w:w="2134" w:type="dxa"/>
          </w:tcPr>
          <w:p w14:paraId="3699AC87" w14:textId="5030131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7C7502" w14:textId="5F5A0D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A1AFE3" w14:textId="1CC8FDD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4DA6551" w14:textId="77777777" w:rsidTr="00B15456">
        <w:trPr>
          <w:trHeight w:val="54"/>
        </w:trPr>
        <w:tc>
          <w:tcPr>
            <w:tcW w:w="1691" w:type="dxa"/>
          </w:tcPr>
          <w:p w14:paraId="6C84CB8A" w14:textId="796DD9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3D8151EA" w14:textId="06494D3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719984.56</w:t>
            </w:r>
          </w:p>
        </w:tc>
        <w:tc>
          <w:tcPr>
            <w:tcW w:w="1562" w:type="dxa"/>
          </w:tcPr>
          <w:p w14:paraId="253048B7" w14:textId="4524E6D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3363200.20</w:t>
            </w:r>
          </w:p>
        </w:tc>
        <w:tc>
          <w:tcPr>
            <w:tcW w:w="2134" w:type="dxa"/>
          </w:tcPr>
          <w:p w14:paraId="48624BA1" w14:textId="33B7A8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FC2D56" w14:textId="27CC237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6431E1" w14:textId="5D7A62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4A859BD" w14:textId="77777777" w:rsidTr="00B15456">
        <w:trPr>
          <w:trHeight w:val="54"/>
        </w:trPr>
        <w:tc>
          <w:tcPr>
            <w:tcW w:w="1691" w:type="dxa"/>
          </w:tcPr>
          <w:p w14:paraId="63EE8082" w14:textId="498751D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4FC4E9E5" w14:textId="675BAF6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719990.01</w:t>
            </w:r>
          </w:p>
        </w:tc>
        <w:tc>
          <w:tcPr>
            <w:tcW w:w="1562" w:type="dxa"/>
          </w:tcPr>
          <w:p w14:paraId="504DDAE5" w14:textId="4365A7E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3363196.10</w:t>
            </w:r>
          </w:p>
        </w:tc>
        <w:tc>
          <w:tcPr>
            <w:tcW w:w="2134" w:type="dxa"/>
          </w:tcPr>
          <w:p w14:paraId="55D361D3" w14:textId="2DE7822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5CC54E" w14:textId="257879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09F928" w14:textId="19DAA00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5911CD8" w14:textId="77777777" w:rsidTr="00B15456">
        <w:trPr>
          <w:trHeight w:val="54"/>
        </w:trPr>
        <w:tc>
          <w:tcPr>
            <w:tcW w:w="1691" w:type="dxa"/>
          </w:tcPr>
          <w:p w14:paraId="6BE37DF8" w14:textId="6B0C61D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11648D9B" w14:textId="551220A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719991.60</w:t>
            </w:r>
          </w:p>
        </w:tc>
        <w:tc>
          <w:tcPr>
            <w:tcW w:w="1562" w:type="dxa"/>
          </w:tcPr>
          <w:p w14:paraId="5999262F" w14:textId="337AFB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3363189.62</w:t>
            </w:r>
          </w:p>
        </w:tc>
        <w:tc>
          <w:tcPr>
            <w:tcW w:w="2134" w:type="dxa"/>
          </w:tcPr>
          <w:p w14:paraId="635ABFB9" w14:textId="101272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7A1691" w14:textId="2EB8A2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C083E8" w14:textId="7C4E86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3049220" w14:textId="77777777" w:rsidTr="00B15456">
        <w:trPr>
          <w:trHeight w:val="54"/>
        </w:trPr>
        <w:tc>
          <w:tcPr>
            <w:tcW w:w="1691" w:type="dxa"/>
          </w:tcPr>
          <w:p w14:paraId="19AAB78A" w14:textId="2166A1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454FEE5E" w14:textId="7960D12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719994.43</w:t>
            </w:r>
          </w:p>
        </w:tc>
        <w:tc>
          <w:tcPr>
            <w:tcW w:w="1562" w:type="dxa"/>
          </w:tcPr>
          <w:p w14:paraId="26785FB2" w14:textId="1245B7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3363183.56</w:t>
            </w:r>
          </w:p>
        </w:tc>
        <w:tc>
          <w:tcPr>
            <w:tcW w:w="2134" w:type="dxa"/>
          </w:tcPr>
          <w:p w14:paraId="72FBF771" w14:textId="17B03C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50AAB4" w14:textId="5F0DE14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B19095" w14:textId="328928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65D3A89" w14:textId="77777777" w:rsidTr="00B15456">
        <w:trPr>
          <w:trHeight w:val="54"/>
        </w:trPr>
        <w:tc>
          <w:tcPr>
            <w:tcW w:w="1691" w:type="dxa"/>
          </w:tcPr>
          <w:p w14:paraId="32ED022B" w14:textId="719B855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4978F068" w14:textId="7658463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719998.24</w:t>
            </w:r>
          </w:p>
        </w:tc>
        <w:tc>
          <w:tcPr>
            <w:tcW w:w="1562" w:type="dxa"/>
          </w:tcPr>
          <w:p w14:paraId="3FAB95E1" w14:textId="338B32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3363182.61</w:t>
            </w:r>
          </w:p>
        </w:tc>
        <w:tc>
          <w:tcPr>
            <w:tcW w:w="2134" w:type="dxa"/>
          </w:tcPr>
          <w:p w14:paraId="34A1B93F" w14:textId="7E2130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4C7DEE" w14:textId="5A5A60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7D75A" w14:textId="5834C6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7C8022A" w14:textId="77777777" w:rsidTr="00B15456">
        <w:trPr>
          <w:trHeight w:val="54"/>
        </w:trPr>
        <w:tc>
          <w:tcPr>
            <w:tcW w:w="1691" w:type="dxa"/>
          </w:tcPr>
          <w:p w14:paraId="5731C7D9" w14:textId="5F07CE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202</w:t>
            </w:r>
          </w:p>
        </w:tc>
        <w:tc>
          <w:tcPr>
            <w:tcW w:w="1558" w:type="dxa"/>
          </w:tcPr>
          <w:p w14:paraId="2BCCA421" w14:textId="498E303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720003.31</w:t>
            </w:r>
          </w:p>
        </w:tc>
        <w:tc>
          <w:tcPr>
            <w:tcW w:w="1562" w:type="dxa"/>
          </w:tcPr>
          <w:p w14:paraId="64C146B9" w14:textId="6EDC2C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3363188.46</w:t>
            </w:r>
          </w:p>
        </w:tc>
        <w:tc>
          <w:tcPr>
            <w:tcW w:w="2134" w:type="dxa"/>
          </w:tcPr>
          <w:p w14:paraId="65C32502" w14:textId="0FA632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6FBCF5" w14:textId="75EB6BE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0C6D0" w14:textId="63985B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22A1FFD" w14:textId="77777777" w:rsidTr="00B15456">
        <w:trPr>
          <w:trHeight w:val="54"/>
        </w:trPr>
        <w:tc>
          <w:tcPr>
            <w:tcW w:w="1691" w:type="dxa"/>
          </w:tcPr>
          <w:p w14:paraId="6A65DC7D" w14:textId="6519F1D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</w:tcPr>
          <w:p w14:paraId="60C88645" w14:textId="2F5FC98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720005.28</w:t>
            </w:r>
          </w:p>
        </w:tc>
        <w:tc>
          <w:tcPr>
            <w:tcW w:w="1562" w:type="dxa"/>
          </w:tcPr>
          <w:p w14:paraId="07D3DD43" w14:textId="08C232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3363189.05</w:t>
            </w:r>
          </w:p>
        </w:tc>
        <w:tc>
          <w:tcPr>
            <w:tcW w:w="2134" w:type="dxa"/>
          </w:tcPr>
          <w:p w14:paraId="65DBFECC" w14:textId="1D09F4C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CABF70" w14:textId="220059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1EF1AB" w14:textId="027649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1BC8F80" w14:textId="77777777" w:rsidTr="00B15456">
        <w:trPr>
          <w:trHeight w:val="54"/>
        </w:trPr>
        <w:tc>
          <w:tcPr>
            <w:tcW w:w="1691" w:type="dxa"/>
          </w:tcPr>
          <w:p w14:paraId="6936A505" w14:textId="19D9FE4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70659059" w14:textId="5AFC253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720009.39</w:t>
            </w:r>
          </w:p>
        </w:tc>
        <w:tc>
          <w:tcPr>
            <w:tcW w:w="1562" w:type="dxa"/>
          </w:tcPr>
          <w:p w14:paraId="035F96E1" w14:textId="162D40E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3363186.33</w:t>
            </w:r>
          </w:p>
        </w:tc>
        <w:tc>
          <w:tcPr>
            <w:tcW w:w="2134" w:type="dxa"/>
          </w:tcPr>
          <w:p w14:paraId="052BE279" w14:textId="612054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9C004A" w14:textId="304B51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409E6" w14:textId="5473B9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6F7B61B" w14:textId="77777777" w:rsidTr="00B15456">
        <w:trPr>
          <w:trHeight w:val="54"/>
        </w:trPr>
        <w:tc>
          <w:tcPr>
            <w:tcW w:w="1691" w:type="dxa"/>
          </w:tcPr>
          <w:p w14:paraId="57E8D66D" w14:textId="6811E9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1A770724" w14:textId="1231D65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720015.25</w:t>
            </w:r>
          </w:p>
        </w:tc>
        <w:tc>
          <w:tcPr>
            <w:tcW w:w="1562" w:type="dxa"/>
          </w:tcPr>
          <w:p w14:paraId="6359A700" w14:textId="1CF9C8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3363180.47</w:t>
            </w:r>
          </w:p>
        </w:tc>
        <w:tc>
          <w:tcPr>
            <w:tcW w:w="2134" w:type="dxa"/>
          </w:tcPr>
          <w:p w14:paraId="01688A50" w14:textId="359106A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ED457" w14:textId="17B9C8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4C6B3" w14:textId="4D55818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D3B7114" w14:textId="77777777" w:rsidTr="00B15456">
        <w:trPr>
          <w:trHeight w:val="54"/>
        </w:trPr>
        <w:tc>
          <w:tcPr>
            <w:tcW w:w="1691" w:type="dxa"/>
          </w:tcPr>
          <w:p w14:paraId="449F3BC9" w14:textId="1C6E04D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2BC5738D" w14:textId="43BBF68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720017.56</w:t>
            </w:r>
          </w:p>
        </w:tc>
        <w:tc>
          <w:tcPr>
            <w:tcW w:w="1562" w:type="dxa"/>
          </w:tcPr>
          <w:p w14:paraId="50EEA06B" w14:textId="1CED9E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3363173.30</w:t>
            </w:r>
          </w:p>
        </w:tc>
        <w:tc>
          <w:tcPr>
            <w:tcW w:w="2134" w:type="dxa"/>
          </w:tcPr>
          <w:p w14:paraId="6D8D0B8D" w14:textId="62D7AF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010287" w14:textId="0767453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CADADE" w14:textId="1FD7CF0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71B2840" w14:textId="77777777" w:rsidTr="00B15456">
        <w:trPr>
          <w:trHeight w:val="54"/>
        </w:trPr>
        <w:tc>
          <w:tcPr>
            <w:tcW w:w="1691" w:type="dxa"/>
          </w:tcPr>
          <w:p w14:paraId="3CFF8C13" w14:textId="47E3F44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32AD9C14" w14:textId="0F1FC14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720018.05</w:t>
            </w:r>
          </w:p>
        </w:tc>
        <w:tc>
          <w:tcPr>
            <w:tcW w:w="1562" w:type="dxa"/>
          </w:tcPr>
          <w:p w14:paraId="494989AD" w14:textId="5047A1E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3363162.97</w:t>
            </w:r>
          </w:p>
        </w:tc>
        <w:tc>
          <w:tcPr>
            <w:tcW w:w="2134" w:type="dxa"/>
          </w:tcPr>
          <w:p w14:paraId="25338698" w14:textId="671C04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BF3967" w14:textId="38D513D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A097E" w14:textId="6167B9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B352F2D" w14:textId="77777777" w:rsidTr="00B15456">
        <w:trPr>
          <w:trHeight w:val="54"/>
        </w:trPr>
        <w:tc>
          <w:tcPr>
            <w:tcW w:w="1691" w:type="dxa"/>
          </w:tcPr>
          <w:p w14:paraId="03643CDE" w14:textId="525FC0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377FC7A6" w14:textId="3E649D8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720015.77</w:t>
            </w:r>
          </w:p>
        </w:tc>
        <w:tc>
          <w:tcPr>
            <w:tcW w:w="1562" w:type="dxa"/>
          </w:tcPr>
          <w:p w14:paraId="3C1AEB38" w14:textId="34FB74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3363156.38</w:t>
            </w:r>
          </w:p>
        </w:tc>
        <w:tc>
          <w:tcPr>
            <w:tcW w:w="2134" w:type="dxa"/>
          </w:tcPr>
          <w:p w14:paraId="6FBE9ADB" w14:textId="2DB5BCE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47C9C0" w14:textId="301D76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3D73E" w14:textId="7550A6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6266D2D" w14:textId="77777777" w:rsidTr="00B15456">
        <w:trPr>
          <w:trHeight w:val="54"/>
        </w:trPr>
        <w:tc>
          <w:tcPr>
            <w:tcW w:w="1691" w:type="dxa"/>
          </w:tcPr>
          <w:p w14:paraId="4A7EA9A8" w14:textId="3B3760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783F7B4D" w14:textId="568AFDE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720008.78</w:t>
            </w:r>
          </w:p>
        </w:tc>
        <w:tc>
          <w:tcPr>
            <w:tcW w:w="1562" w:type="dxa"/>
          </w:tcPr>
          <w:p w14:paraId="366A410B" w14:textId="2D3C8DE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3363150.76</w:t>
            </w:r>
          </w:p>
        </w:tc>
        <w:tc>
          <w:tcPr>
            <w:tcW w:w="2134" w:type="dxa"/>
          </w:tcPr>
          <w:p w14:paraId="254E1771" w14:textId="071C5C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618BA" w14:textId="661125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4F66C4" w14:textId="3AE2CE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A22F0F9" w14:textId="77777777" w:rsidTr="00B15456">
        <w:trPr>
          <w:trHeight w:val="54"/>
        </w:trPr>
        <w:tc>
          <w:tcPr>
            <w:tcW w:w="1691" w:type="dxa"/>
          </w:tcPr>
          <w:p w14:paraId="416ADDFB" w14:textId="5983706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3BD2C3B2" w14:textId="227BE12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720004.43</w:t>
            </w:r>
          </w:p>
        </w:tc>
        <w:tc>
          <w:tcPr>
            <w:tcW w:w="1562" w:type="dxa"/>
          </w:tcPr>
          <w:p w14:paraId="1FAA5184" w14:textId="0578944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3363142.73</w:t>
            </w:r>
          </w:p>
        </w:tc>
        <w:tc>
          <w:tcPr>
            <w:tcW w:w="2134" w:type="dxa"/>
          </w:tcPr>
          <w:p w14:paraId="6406043A" w14:textId="7DDDCA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D05A7" w14:textId="40BDC8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2EB6AE" w14:textId="4BC576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B0DC25B" w14:textId="77777777" w:rsidTr="00B15456">
        <w:trPr>
          <w:trHeight w:val="54"/>
        </w:trPr>
        <w:tc>
          <w:tcPr>
            <w:tcW w:w="1691" w:type="dxa"/>
          </w:tcPr>
          <w:p w14:paraId="4325AF19" w14:textId="49E5D8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17BB3271" w14:textId="119D5C8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720005.62</w:t>
            </w:r>
          </w:p>
        </w:tc>
        <w:tc>
          <w:tcPr>
            <w:tcW w:w="1562" w:type="dxa"/>
          </w:tcPr>
          <w:p w14:paraId="038AE329" w14:textId="5CF2CA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3363133.39</w:t>
            </w:r>
          </w:p>
        </w:tc>
        <w:tc>
          <w:tcPr>
            <w:tcW w:w="2134" w:type="dxa"/>
          </w:tcPr>
          <w:p w14:paraId="023941AA" w14:textId="694FAA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8B8D9" w14:textId="304ECE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F84F7A" w14:textId="5A52C27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677BC8B" w14:textId="77777777" w:rsidTr="00B15456">
        <w:trPr>
          <w:trHeight w:val="54"/>
        </w:trPr>
        <w:tc>
          <w:tcPr>
            <w:tcW w:w="1691" w:type="dxa"/>
          </w:tcPr>
          <w:p w14:paraId="7DD56C94" w14:textId="1A890D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7FB373C8" w14:textId="16C7269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720011.66</w:t>
            </w:r>
          </w:p>
        </w:tc>
        <w:tc>
          <w:tcPr>
            <w:tcW w:w="1562" w:type="dxa"/>
          </w:tcPr>
          <w:p w14:paraId="226DAFD3" w14:textId="712001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3363123.24</w:t>
            </w:r>
          </w:p>
        </w:tc>
        <w:tc>
          <w:tcPr>
            <w:tcW w:w="2134" w:type="dxa"/>
          </w:tcPr>
          <w:p w14:paraId="64FF0858" w14:textId="73D5A1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EFF7E1" w14:textId="65B39B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053965" w14:textId="365435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2859765" w14:textId="77777777" w:rsidTr="00B15456">
        <w:trPr>
          <w:trHeight w:val="54"/>
        </w:trPr>
        <w:tc>
          <w:tcPr>
            <w:tcW w:w="1691" w:type="dxa"/>
          </w:tcPr>
          <w:p w14:paraId="2527C6CA" w14:textId="4A0DBD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0201F5D9" w14:textId="0C1FEB8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720019.37</w:t>
            </w:r>
          </w:p>
        </w:tc>
        <w:tc>
          <w:tcPr>
            <w:tcW w:w="1562" w:type="dxa"/>
          </w:tcPr>
          <w:p w14:paraId="20413DBB" w14:textId="3F9BCA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3363115.01</w:t>
            </w:r>
          </w:p>
        </w:tc>
        <w:tc>
          <w:tcPr>
            <w:tcW w:w="2134" w:type="dxa"/>
          </w:tcPr>
          <w:p w14:paraId="01E9F5BF" w14:textId="56A601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855D75" w14:textId="39A47B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F0668" w14:textId="7621A8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8C4CA52" w14:textId="77777777" w:rsidTr="00B15456">
        <w:trPr>
          <w:trHeight w:val="54"/>
        </w:trPr>
        <w:tc>
          <w:tcPr>
            <w:tcW w:w="1691" w:type="dxa"/>
          </w:tcPr>
          <w:p w14:paraId="1E72869A" w14:textId="409281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2AA29531" w14:textId="4F768AA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720028.47</w:t>
            </w:r>
          </w:p>
        </w:tc>
        <w:tc>
          <w:tcPr>
            <w:tcW w:w="1562" w:type="dxa"/>
          </w:tcPr>
          <w:p w14:paraId="3A424B13" w14:textId="11B257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3363104.01</w:t>
            </w:r>
          </w:p>
        </w:tc>
        <w:tc>
          <w:tcPr>
            <w:tcW w:w="2134" w:type="dxa"/>
          </w:tcPr>
          <w:p w14:paraId="1C46DC50" w14:textId="01D873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7EBCAE" w14:textId="67E662B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95453" w14:textId="0C66BE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22DA4C1" w14:textId="77777777" w:rsidTr="00B15456">
        <w:trPr>
          <w:trHeight w:val="54"/>
        </w:trPr>
        <w:tc>
          <w:tcPr>
            <w:tcW w:w="1691" w:type="dxa"/>
          </w:tcPr>
          <w:p w14:paraId="0FF51EA1" w14:textId="7C1634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49A4CDD2" w14:textId="7ADCF87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720037.66</w:t>
            </w:r>
          </w:p>
        </w:tc>
        <w:tc>
          <w:tcPr>
            <w:tcW w:w="1562" w:type="dxa"/>
          </w:tcPr>
          <w:p w14:paraId="5278C821" w14:textId="0A35D89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3363096.73</w:t>
            </w:r>
          </w:p>
        </w:tc>
        <w:tc>
          <w:tcPr>
            <w:tcW w:w="2134" w:type="dxa"/>
          </w:tcPr>
          <w:p w14:paraId="7EA287D4" w14:textId="4EC1B73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41DB28" w14:textId="789FC8C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817335" w14:textId="24E71C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0F88505" w14:textId="77777777" w:rsidTr="00B15456">
        <w:trPr>
          <w:trHeight w:val="54"/>
        </w:trPr>
        <w:tc>
          <w:tcPr>
            <w:tcW w:w="1691" w:type="dxa"/>
          </w:tcPr>
          <w:p w14:paraId="3EFA9C44" w14:textId="7913D5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2F49BCEA" w14:textId="08E7E5B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720044.63</w:t>
            </w:r>
          </w:p>
        </w:tc>
        <w:tc>
          <w:tcPr>
            <w:tcW w:w="1562" w:type="dxa"/>
          </w:tcPr>
          <w:p w14:paraId="3AE1302E" w14:textId="4363860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3363093.37</w:t>
            </w:r>
          </w:p>
        </w:tc>
        <w:tc>
          <w:tcPr>
            <w:tcW w:w="2134" w:type="dxa"/>
          </w:tcPr>
          <w:p w14:paraId="6C022003" w14:textId="5C1A76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9301FC" w14:textId="7E4FDE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BFF3CB" w14:textId="5910D34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43C66A1" w14:textId="77777777" w:rsidTr="00B15456">
        <w:trPr>
          <w:trHeight w:val="54"/>
        </w:trPr>
        <w:tc>
          <w:tcPr>
            <w:tcW w:w="1691" w:type="dxa"/>
          </w:tcPr>
          <w:p w14:paraId="42EF89B1" w14:textId="6C39F45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7A823698" w14:textId="065ED2B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720047.55</w:t>
            </w:r>
          </w:p>
        </w:tc>
        <w:tc>
          <w:tcPr>
            <w:tcW w:w="1562" w:type="dxa"/>
          </w:tcPr>
          <w:p w14:paraId="7075699D" w14:textId="7EC6AA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3363089.63</w:t>
            </w:r>
          </w:p>
        </w:tc>
        <w:tc>
          <w:tcPr>
            <w:tcW w:w="2134" w:type="dxa"/>
          </w:tcPr>
          <w:p w14:paraId="6361AABD" w14:textId="26783E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DFF47F" w14:textId="6E14B1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36BD4" w14:textId="2AEFE2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73B4E56" w14:textId="77777777" w:rsidTr="00B15456">
        <w:trPr>
          <w:trHeight w:val="54"/>
        </w:trPr>
        <w:tc>
          <w:tcPr>
            <w:tcW w:w="1691" w:type="dxa"/>
          </w:tcPr>
          <w:p w14:paraId="52C1EC95" w14:textId="7938F9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749DEA57" w14:textId="19CC8A4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720050.89</w:t>
            </w:r>
          </w:p>
        </w:tc>
        <w:tc>
          <w:tcPr>
            <w:tcW w:w="1562" w:type="dxa"/>
          </w:tcPr>
          <w:p w14:paraId="6934001E" w14:textId="56E1668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3363082.44</w:t>
            </w:r>
          </w:p>
        </w:tc>
        <w:tc>
          <w:tcPr>
            <w:tcW w:w="2134" w:type="dxa"/>
          </w:tcPr>
          <w:p w14:paraId="0AF56A20" w14:textId="20277E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F4FE55" w14:textId="261C4C6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CDB8E6" w14:textId="26AB2F4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B5DC110" w14:textId="77777777" w:rsidTr="00B15456">
        <w:trPr>
          <w:trHeight w:val="54"/>
        </w:trPr>
        <w:tc>
          <w:tcPr>
            <w:tcW w:w="1691" w:type="dxa"/>
          </w:tcPr>
          <w:p w14:paraId="11107B7A" w14:textId="16C454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405DA9E6" w14:textId="04E152D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720054.57</w:t>
            </w:r>
          </w:p>
        </w:tc>
        <w:tc>
          <w:tcPr>
            <w:tcW w:w="1562" w:type="dxa"/>
          </w:tcPr>
          <w:p w14:paraId="644BA755" w14:textId="533343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3363071.52</w:t>
            </w:r>
          </w:p>
        </w:tc>
        <w:tc>
          <w:tcPr>
            <w:tcW w:w="2134" w:type="dxa"/>
          </w:tcPr>
          <w:p w14:paraId="455F4C5C" w14:textId="70A76C2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012F26" w14:textId="61ECEA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ABAD0" w14:textId="58F51A2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3DE9191" w14:textId="77777777" w:rsidTr="00B15456">
        <w:trPr>
          <w:trHeight w:val="54"/>
        </w:trPr>
        <w:tc>
          <w:tcPr>
            <w:tcW w:w="1691" w:type="dxa"/>
          </w:tcPr>
          <w:p w14:paraId="04A85181" w14:textId="7C833C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484B7C88" w14:textId="51B77F2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720057.79</w:t>
            </w:r>
          </w:p>
        </w:tc>
        <w:tc>
          <w:tcPr>
            <w:tcW w:w="1562" w:type="dxa"/>
          </w:tcPr>
          <w:p w14:paraId="12F54FDD" w14:textId="079624B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3363067.63</w:t>
            </w:r>
          </w:p>
        </w:tc>
        <w:tc>
          <w:tcPr>
            <w:tcW w:w="2134" w:type="dxa"/>
          </w:tcPr>
          <w:p w14:paraId="68059EAF" w14:textId="260BF5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A591C4" w14:textId="33E161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D5DF25" w14:textId="68574C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1EE7B49" w14:textId="77777777" w:rsidTr="00B15456">
        <w:trPr>
          <w:trHeight w:val="54"/>
        </w:trPr>
        <w:tc>
          <w:tcPr>
            <w:tcW w:w="1691" w:type="dxa"/>
          </w:tcPr>
          <w:p w14:paraId="06E29433" w14:textId="44FC84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3D5C1483" w14:textId="26833C2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720067.05</w:t>
            </w:r>
          </w:p>
        </w:tc>
        <w:tc>
          <w:tcPr>
            <w:tcW w:w="1562" w:type="dxa"/>
          </w:tcPr>
          <w:p w14:paraId="108BB0F9" w14:textId="13A8754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3363063.31</w:t>
            </w:r>
          </w:p>
        </w:tc>
        <w:tc>
          <w:tcPr>
            <w:tcW w:w="2134" w:type="dxa"/>
          </w:tcPr>
          <w:p w14:paraId="5A10E997" w14:textId="40A7B9A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E3B58" w14:textId="7D88F5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97719D" w14:textId="0A441E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80643E7" w14:textId="77777777" w:rsidTr="00B15456">
        <w:trPr>
          <w:trHeight w:val="54"/>
        </w:trPr>
        <w:tc>
          <w:tcPr>
            <w:tcW w:w="1691" w:type="dxa"/>
          </w:tcPr>
          <w:p w14:paraId="7D558820" w14:textId="2367F6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555421FE" w14:textId="6658D64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720076.00</w:t>
            </w:r>
          </w:p>
        </w:tc>
        <w:tc>
          <w:tcPr>
            <w:tcW w:w="1562" w:type="dxa"/>
          </w:tcPr>
          <w:p w14:paraId="17A8FC8B" w14:textId="792045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3363056.23</w:t>
            </w:r>
          </w:p>
        </w:tc>
        <w:tc>
          <w:tcPr>
            <w:tcW w:w="2134" w:type="dxa"/>
          </w:tcPr>
          <w:p w14:paraId="48ED3038" w14:textId="66224F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5FB85F" w14:textId="4D5DD5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10128" w14:textId="23E2EC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8AC034D" w14:textId="77777777" w:rsidTr="00B15456">
        <w:trPr>
          <w:trHeight w:val="54"/>
        </w:trPr>
        <w:tc>
          <w:tcPr>
            <w:tcW w:w="1691" w:type="dxa"/>
          </w:tcPr>
          <w:p w14:paraId="7C54AEED" w14:textId="3A0779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57C7B248" w14:textId="4BC2F1F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720081.12</w:t>
            </w:r>
          </w:p>
        </w:tc>
        <w:tc>
          <w:tcPr>
            <w:tcW w:w="1562" w:type="dxa"/>
          </w:tcPr>
          <w:p w14:paraId="230F5B7C" w14:textId="10C8DA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3363050.74</w:t>
            </w:r>
          </w:p>
        </w:tc>
        <w:tc>
          <w:tcPr>
            <w:tcW w:w="2134" w:type="dxa"/>
          </w:tcPr>
          <w:p w14:paraId="1F356A08" w14:textId="04728D6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318168" w14:textId="39A797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3E5E15" w14:textId="6D75EA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B92E5DA" w14:textId="77777777" w:rsidTr="00B15456">
        <w:trPr>
          <w:trHeight w:val="54"/>
        </w:trPr>
        <w:tc>
          <w:tcPr>
            <w:tcW w:w="1691" w:type="dxa"/>
          </w:tcPr>
          <w:p w14:paraId="1D62FFE9" w14:textId="1D889A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7A005B58" w14:textId="1C9D661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720082.82</w:t>
            </w:r>
          </w:p>
        </w:tc>
        <w:tc>
          <w:tcPr>
            <w:tcW w:w="1562" w:type="dxa"/>
          </w:tcPr>
          <w:p w14:paraId="7ABD26AB" w14:textId="5D6131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3363043.71</w:t>
            </w:r>
          </w:p>
        </w:tc>
        <w:tc>
          <w:tcPr>
            <w:tcW w:w="2134" w:type="dxa"/>
          </w:tcPr>
          <w:p w14:paraId="458156F2" w14:textId="74B571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16041" w14:textId="6FDF7E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064508" w14:textId="6BF503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CE9BF68" w14:textId="77777777" w:rsidTr="00B15456">
        <w:trPr>
          <w:trHeight w:val="54"/>
        </w:trPr>
        <w:tc>
          <w:tcPr>
            <w:tcW w:w="1691" w:type="dxa"/>
          </w:tcPr>
          <w:p w14:paraId="5242117C" w14:textId="4E60B6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4BA5AE2B" w14:textId="6F583F2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720082.94</w:t>
            </w:r>
          </w:p>
        </w:tc>
        <w:tc>
          <w:tcPr>
            <w:tcW w:w="1562" w:type="dxa"/>
          </w:tcPr>
          <w:p w14:paraId="2E178595" w14:textId="277BAD1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3363039.43</w:t>
            </w:r>
          </w:p>
        </w:tc>
        <w:tc>
          <w:tcPr>
            <w:tcW w:w="2134" w:type="dxa"/>
          </w:tcPr>
          <w:p w14:paraId="576C766D" w14:textId="4EAAF5E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081081" w14:textId="0FA7CC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6E2E0F" w14:textId="335745B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19A0571" w14:textId="77777777" w:rsidTr="00B15456">
        <w:trPr>
          <w:trHeight w:val="54"/>
        </w:trPr>
        <w:tc>
          <w:tcPr>
            <w:tcW w:w="1691" w:type="dxa"/>
          </w:tcPr>
          <w:p w14:paraId="6B56E9A0" w14:textId="3CCFB5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004D997D" w14:textId="0768C24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720082.06</w:t>
            </w:r>
          </w:p>
        </w:tc>
        <w:tc>
          <w:tcPr>
            <w:tcW w:w="1562" w:type="dxa"/>
          </w:tcPr>
          <w:p w14:paraId="3C05F55A" w14:textId="58F2AE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3363031.04</w:t>
            </w:r>
          </w:p>
        </w:tc>
        <w:tc>
          <w:tcPr>
            <w:tcW w:w="2134" w:type="dxa"/>
          </w:tcPr>
          <w:p w14:paraId="4BA2463A" w14:textId="712FB7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6D00B4" w14:textId="4E8EBF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C0C6DF" w14:textId="555641E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AB3B590" w14:textId="77777777" w:rsidTr="00B15456">
        <w:trPr>
          <w:trHeight w:val="54"/>
        </w:trPr>
        <w:tc>
          <w:tcPr>
            <w:tcW w:w="1691" w:type="dxa"/>
          </w:tcPr>
          <w:p w14:paraId="0FF06850" w14:textId="4B4914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14DE8B20" w14:textId="4D922BA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720081.46</w:t>
            </w:r>
          </w:p>
        </w:tc>
        <w:tc>
          <w:tcPr>
            <w:tcW w:w="1562" w:type="dxa"/>
          </w:tcPr>
          <w:p w14:paraId="388BF7BC" w14:textId="7BA1A1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3363025.45</w:t>
            </w:r>
          </w:p>
        </w:tc>
        <w:tc>
          <w:tcPr>
            <w:tcW w:w="2134" w:type="dxa"/>
          </w:tcPr>
          <w:p w14:paraId="6CABA81C" w14:textId="02AD35F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D1896" w14:textId="49FBF2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84E0DF" w14:textId="61A4A3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F8B1063" w14:textId="77777777" w:rsidTr="00B15456">
        <w:trPr>
          <w:trHeight w:val="54"/>
        </w:trPr>
        <w:tc>
          <w:tcPr>
            <w:tcW w:w="1691" w:type="dxa"/>
          </w:tcPr>
          <w:p w14:paraId="231D9938" w14:textId="05007A5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418BC4DF" w14:textId="7E61FCF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720076.18</w:t>
            </w:r>
          </w:p>
        </w:tc>
        <w:tc>
          <w:tcPr>
            <w:tcW w:w="1562" w:type="dxa"/>
          </w:tcPr>
          <w:p w14:paraId="2A0C7C73" w14:textId="1031C9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3363013.38</w:t>
            </w:r>
          </w:p>
        </w:tc>
        <w:tc>
          <w:tcPr>
            <w:tcW w:w="2134" w:type="dxa"/>
          </w:tcPr>
          <w:p w14:paraId="3C0F0EA9" w14:textId="610FCB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23CCB" w14:textId="360B1D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D2F197" w14:textId="63887A8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713CBCB" w14:textId="77777777" w:rsidTr="00B15456">
        <w:trPr>
          <w:trHeight w:val="54"/>
        </w:trPr>
        <w:tc>
          <w:tcPr>
            <w:tcW w:w="1691" w:type="dxa"/>
          </w:tcPr>
          <w:p w14:paraId="69414B7F" w14:textId="5D7E07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08FA2F4A" w14:textId="46EFFB4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720074.90</w:t>
            </w:r>
          </w:p>
        </w:tc>
        <w:tc>
          <w:tcPr>
            <w:tcW w:w="1562" w:type="dxa"/>
          </w:tcPr>
          <w:p w14:paraId="00F4EFCC" w14:textId="7F869C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3363006.05</w:t>
            </w:r>
          </w:p>
        </w:tc>
        <w:tc>
          <w:tcPr>
            <w:tcW w:w="2134" w:type="dxa"/>
          </w:tcPr>
          <w:p w14:paraId="4FA00447" w14:textId="6A2E6A3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D10736" w14:textId="11AE5F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0E8BBF" w14:textId="69864A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AB15505" w14:textId="77777777" w:rsidTr="00B15456">
        <w:trPr>
          <w:trHeight w:val="54"/>
        </w:trPr>
        <w:tc>
          <w:tcPr>
            <w:tcW w:w="1691" w:type="dxa"/>
          </w:tcPr>
          <w:p w14:paraId="19D82FFB" w14:textId="401787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15B574BF" w14:textId="61A95B1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720074.90</w:t>
            </w:r>
          </w:p>
        </w:tc>
        <w:tc>
          <w:tcPr>
            <w:tcW w:w="1562" w:type="dxa"/>
          </w:tcPr>
          <w:p w14:paraId="6D4C7E94" w14:textId="3918F68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3362995.34</w:t>
            </w:r>
          </w:p>
        </w:tc>
        <w:tc>
          <w:tcPr>
            <w:tcW w:w="2134" w:type="dxa"/>
          </w:tcPr>
          <w:p w14:paraId="2AA0E0A3" w14:textId="0DB632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D6A434" w14:textId="21C588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665AAC" w14:textId="321187E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B08E7E3" w14:textId="77777777" w:rsidTr="00B15456">
        <w:trPr>
          <w:trHeight w:val="54"/>
        </w:trPr>
        <w:tc>
          <w:tcPr>
            <w:tcW w:w="1691" w:type="dxa"/>
          </w:tcPr>
          <w:p w14:paraId="26F62FEA" w14:textId="5FB4BE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4D98EC3D" w14:textId="33F21A2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720076.60</w:t>
            </w:r>
          </w:p>
        </w:tc>
        <w:tc>
          <w:tcPr>
            <w:tcW w:w="1562" w:type="dxa"/>
          </w:tcPr>
          <w:p w14:paraId="7EABBDE4" w14:textId="69E1F94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3362986.70</w:t>
            </w:r>
          </w:p>
        </w:tc>
        <w:tc>
          <w:tcPr>
            <w:tcW w:w="2134" w:type="dxa"/>
          </w:tcPr>
          <w:p w14:paraId="1DA0DCF3" w14:textId="1D25BC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91930" w14:textId="4BAE86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582824" w14:textId="0174EC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517F003" w14:textId="77777777" w:rsidTr="00B15456">
        <w:trPr>
          <w:trHeight w:val="54"/>
        </w:trPr>
        <w:tc>
          <w:tcPr>
            <w:tcW w:w="1691" w:type="dxa"/>
          </w:tcPr>
          <w:p w14:paraId="77E89320" w14:textId="325F93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30613CA5" w14:textId="179E41B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720080.74</w:t>
            </w:r>
          </w:p>
        </w:tc>
        <w:tc>
          <w:tcPr>
            <w:tcW w:w="1562" w:type="dxa"/>
          </w:tcPr>
          <w:p w14:paraId="1D604FC0" w14:textId="2D4C33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3362983.11</w:t>
            </w:r>
          </w:p>
        </w:tc>
        <w:tc>
          <w:tcPr>
            <w:tcW w:w="2134" w:type="dxa"/>
          </w:tcPr>
          <w:p w14:paraId="12E02902" w14:textId="5F57A8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91E44E" w14:textId="40E6EB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F04F1D" w14:textId="75E904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ED33C64" w14:textId="77777777" w:rsidTr="00B15456">
        <w:trPr>
          <w:trHeight w:val="54"/>
        </w:trPr>
        <w:tc>
          <w:tcPr>
            <w:tcW w:w="1691" w:type="dxa"/>
          </w:tcPr>
          <w:p w14:paraId="733E5718" w14:textId="18C0958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39A03199" w14:textId="2F34532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720086.17</w:t>
            </w:r>
          </w:p>
        </w:tc>
        <w:tc>
          <w:tcPr>
            <w:tcW w:w="1562" w:type="dxa"/>
          </w:tcPr>
          <w:p w14:paraId="519B9A6A" w14:textId="0566B8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3362982.45</w:t>
            </w:r>
          </w:p>
        </w:tc>
        <w:tc>
          <w:tcPr>
            <w:tcW w:w="2134" w:type="dxa"/>
          </w:tcPr>
          <w:p w14:paraId="597FBA8F" w14:textId="50B20C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24E8ED" w14:textId="5989D37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0891EE" w14:textId="17817F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6DF01E3" w14:textId="77777777" w:rsidTr="00B15456">
        <w:trPr>
          <w:trHeight w:val="54"/>
        </w:trPr>
        <w:tc>
          <w:tcPr>
            <w:tcW w:w="1691" w:type="dxa"/>
          </w:tcPr>
          <w:p w14:paraId="41F190F7" w14:textId="7458460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6B531B49" w14:textId="7982FE8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720090.49</w:t>
            </w:r>
          </w:p>
        </w:tc>
        <w:tc>
          <w:tcPr>
            <w:tcW w:w="1562" w:type="dxa"/>
          </w:tcPr>
          <w:p w14:paraId="6E4AAB44" w14:textId="316AD9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3362982.32</w:t>
            </w:r>
          </w:p>
        </w:tc>
        <w:tc>
          <w:tcPr>
            <w:tcW w:w="2134" w:type="dxa"/>
          </w:tcPr>
          <w:p w14:paraId="4199312F" w14:textId="6B29011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00BE0E" w14:textId="1F1AB2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87DABB" w14:textId="5E4E3DE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551824A" w14:textId="77777777" w:rsidTr="00B15456">
        <w:trPr>
          <w:trHeight w:val="54"/>
        </w:trPr>
        <w:tc>
          <w:tcPr>
            <w:tcW w:w="1691" w:type="dxa"/>
          </w:tcPr>
          <w:p w14:paraId="41C655F0" w14:textId="630039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70DBB58C" w14:textId="1AACF34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720094.86</w:t>
            </w:r>
          </w:p>
        </w:tc>
        <w:tc>
          <w:tcPr>
            <w:tcW w:w="1562" w:type="dxa"/>
          </w:tcPr>
          <w:p w14:paraId="37D0A223" w14:textId="77FD93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3362982.32</w:t>
            </w:r>
          </w:p>
        </w:tc>
        <w:tc>
          <w:tcPr>
            <w:tcW w:w="2134" w:type="dxa"/>
          </w:tcPr>
          <w:p w14:paraId="59E8F04E" w14:textId="560FA1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7C723" w14:textId="30AE31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F6BA6" w14:textId="25B91DC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26F2EE0" w14:textId="77777777" w:rsidTr="00B15456">
        <w:trPr>
          <w:trHeight w:val="54"/>
        </w:trPr>
        <w:tc>
          <w:tcPr>
            <w:tcW w:w="1691" w:type="dxa"/>
          </w:tcPr>
          <w:p w14:paraId="0FFD8320" w14:textId="4E65FF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0B9C2E88" w14:textId="3A0A66B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720097.62</w:t>
            </w:r>
          </w:p>
        </w:tc>
        <w:tc>
          <w:tcPr>
            <w:tcW w:w="1562" w:type="dxa"/>
          </w:tcPr>
          <w:p w14:paraId="01B1CAF6" w14:textId="3C13832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3362979.66</w:t>
            </w:r>
          </w:p>
        </w:tc>
        <w:tc>
          <w:tcPr>
            <w:tcW w:w="2134" w:type="dxa"/>
          </w:tcPr>
          <w:p w14:paraId="1CC3F1A6" w14:textId="539B2E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1A1C37" w14:textId="0358D0E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B92939" w14:textId="0153BFE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8F49F44" w14:textId="77777777" w:rsidTr="00B15456">
        <w:trPr>
          <w:trHeight w:val="54"/>
        </w:trPr>
        <w:tc>
          <w:tcPr>
            <w:tcW w:w="1691" w:type="dxa"/>
          </w:tcPr>
          <w:p w14:paraId="6D3B5B64" w14:textId="6B8EE18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</w:tcPr>
          <w:p w14:paraId="192E06BD" w14:textId="636F9CA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720098.27</w:t>
            </w:r>
          </w:p>
        </w:tc>
        <w:tc>
          <w:tcPr>
            <w:tcW w:w="1562" w:type="dxa"/>
          </w:tcPr>
          <w:p w14:paraId="15C53A6F" w14:textId="4BD8FE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3362976.77</w:t>
            </w:r>
          </w:p>
        </w:tc>
        <w:tc>
          <w:tcPr>
            <w:tcW w:w="2134" w:type="dxa"/>
          </w:tcPr>
          <w:p w14:paraId="4A5F6986" w14:textId="5EB75D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60122B" w14:textId="3B8413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A5E952" w14:textId="54F06A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AB8C348" w14:textId="77777777" w:rsidTr="00B15456">
        <w:trPr>
          <w:trHeight w:val="54"/>
        </w:trPr>
        <w:tc>
          <w:tcPr>
            <w:tcW w:w="1691" w:type="dxa"/>
          </w:tcPr>
          <w:p w14:paraId="6B56348C" w14:textId="3D2851E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</w:tcPr>
          <w:p w14:paraId="652ACE81" w14:textId="4EDC212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720096.57</w:t>
            </w:r>
          </w:p>
        </w:tc>
        <w:tc>
          <w:tcPr>
            <w:tcW w:w="1562" w:type="dxa"/>
          </w:tcPr>
          <w:p w14:paraId="36410DFF" w14:textId="6DF1B6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3362973.86</w:t>
            </w:r>
          </w:p>
        </w:tc>
        <w:tc>
          <w:tcPr>
            <w:tcW w:w="2134" w:type="dxa"/>
          </w:tcPr>
          <w:p w14:paraId="78C2AF06" w14:textId="6CE02B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C16CA4" w14:textId="6EF04B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71CC56" w14:textId="1393DE6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8794B04" w14:textId="77777777" w:rsidTr="00B15456">
        <w:trPr>
          <w:trHeight w:val="54"/>
        </w:trPr>
        <w:tc>
          <w:tcPr>
            <w:tcW w:w="1691" w:type="dxa"/>
          </w:tcPr>
          <w:p w14:paraId="73677B62" w14:textId="603FC8D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63F54E8B" w14:textId="0A08F1F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720096.16</w:t>
            </w:r>
          </w:p>
        </w:tc>
        <w:tc>
          <w:tcPr>
            <w:tcW w:w="1562" w:type="dxa"/>
          </w:tcPr>
          <w:p w14:paraId="54D31292" w14:textId="143869D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3362969.41</w:t>
            </w:r>
          </w:p>
        </w:tc>
        <w:tc>
          <w:tcPr>
            <w:tcW w:w="2134" w:type="dxa"/>
          </w:tcPr>
          <w:p w14:paraId="407C5058" w14:textId="53419C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23099F" w14:textId="170E450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507CE" w14:textId="1979C3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A247EE7" w14:textId="77777777" w:rsidTr="00B15456">
        <w:trPr>
          <w:trHeight w:val="54"/>
        </w:trPr>
        <w:tc>
          <w:tcPr>
            <w:tcW w:w="1691" w:type="dxa"/>
          </w:tcPr>
          <w:p w14:paraId="2134FA04" w14:textId="252546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08682B4C" w14:textId="22209D3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720098.61</w:t>
            </w:r>
          </w:p>
        </w:tc>
        <w:tc>
          <w:tcPr>
            <w:tcW w:w="1562" w:type="dxa"/>
          </w:tcPr>
          <w:p w14:paraId="1F51ACCC" w14:textId="583D24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3362959.24</w:t>
            </w:r>
          </w:p>
        </w:tc>
        <w:tc>
          <w:tcPr>
            <w:tcW w:w="2134" w:type="dxa"/>
          </w:tcPr>
          <w:p w14:paraId="1B5ECBB4" w14:textId="3CB789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B977B5" w14:textId="681C427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3220E3" w14:textId="1F2EBF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17485F9" w14:textId="77777777" w:rsidTr="00B15456">
        <w:trPr>
          <w:trHeight w:val="54"/>
        </w:trPr>
        <w:tc>
          <w:tcPr>
            <w:tcW w:w="1691" w:type="dxa"/>
          </w:tcPr>
          <w:p w14:paraId="6DF13146" w14:textId="7E4480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58FC314E" w14:textId="250CBAD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720103.53</w:t>
            </w:r>
          </w:p>
        </w:tc>
        <w:tc>
          <w:tcPr>
            <w:tcW w:w="1562" w:type="dxa"/>
          </w:tcPr>
          <w:p w14:paraId="5DFC664F" w14:textId="7468A9A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3362950.55</w:t>
            </w:r>
          </w:p>
        </w:tc>
        <w:tc>
          <w:tcPr>
            <w:tcW w:w="2134" w:type="dxa"/>
          </w:tcPr>
          <w:p w14:paraId="36EDD0E6" w14:textId="6E40C2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3C61E" w14:textId="457C5F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46070" w14:textId="4F6B4ED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46972FA" w14:textId="77777777" w:rsidTr="00B15456">
        <w:trPr>
          <w:trHeight w:val="54"/>
        </w:trPr>
        <w:tc>
          <w:tcPr>
            <w:tcW w:w="1691" w:type="dxa"/>
          </w:tcPr>
          <w:p w14:paraId="332B587C" w14:textId="4C6CBB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20EE653D" w14:textId="0252F64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720109.98</w:t>
            </w:r>
          </w:p>
        </w:tc>
        <w:tc>
          <w:tcPr>
            <w:tcW w:w="1562" w:type="dxa"/>
          </w:tcPr>
          <w:p w14:paraId="74AEA6FB" w14:textId="43BF5B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3362946.28</w:t>
            </w:r>
          </w:p>
        </w:tc>
        <w:tc>
          <w:tcPr>
            <w:tcW w:w="2134" w:type="dxa"/>
          </w:tcPr>
          <w:p w14:paraId="6B48D282" w14:textId="1F35CA1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C0B1A5" w14:textId="6D97D4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6C00D9" w14:textId="74CEE9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E01BA20" w14:textId="77777777" w:rsidTr="00B15456">
        <w:trPr>
          <w:trHeight w:val="54"/>
        </w:trPr>
        <w:tc>
          <w:tcPr>
            <w:tcW w:w="1691" w:type="dxa"/>
          </w:tcPr>
          <w:p w14:paraId="28DBF7CB" w14:textId="334E48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19BDE9F6" w14:textId="5D3684E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720115.03</w:t>
            </w:r>
          </w:p>
        </w:tc>
        <w:tc>
          <w:tcPr>
            <w:tcW w:w="1562" w:type="dxa"/>
          </w:tcPr>
          <w:p w14:paraId="25C53339" w14:textId="0F969B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3362941.72</w:t>
            </w:r>
          </w:p>
        </w:tc>
        <w:tc>
          <w:tcPr>
            <w:tcW w:w="2134" w:type="dxa"/>
          </w:tcPr>
          <w:p w14:paraId="194AD5AB" w14:textId="1FE476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F3D14B" w14:textId="1A9CEA8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B111B9" w14:textId="10DD3D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448FCE3" w14:textId="77777777" w:rsidTr="00B15456">
        <w:trPr>
          <w:trHeight w:val="54"/>
        </w:trPr>
        <w:tc>
          <w:tcPr>
            <w:tcW w:w="1691" w:type="dxa"/>
          </w:tcPr>
          <w:p w14:paraId="23568655" w14:textId="7F1A4F2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496C2DDD" w14:textId="2F5C72D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720117.52</w:t>
            </w:r>
          </w:p>
        </w:tc>
        <w:tc>
          <w:tcPr>
            <w:tcW w:w="1562" w:type="dxa"/>
          </w:tcPr>
          <w:p w14:paraId="56285FF5" w14:textId="08ADDD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3362938.10</w:t>
            </w:r>
          </w:p>
        </w:tc>
        <w:tc>
          <w:tcPr>
            <w:tcW w:w="2134" w:type="dxa"/>
          </w:tcPr>
          <w:p w14:paraId="65F630B0" w14:textId="111ED5B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6C55A" w14:textId="66F9EE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BDD95F" w14:textId="1D4B0B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7BD88A9" w14:textId="77777777" w:rsidTr="00B15456">
        <w:trPr>
          <w:trHeight w:val="54"/>
        </w:trPr>
        <w:tc>
          <w:tcPr>
            <w:tcW w:w="1691" w:type="dxa"/>
          </w:tcPr>
          <w:p w14:paraId="3D38DA54" w14:textId="1D3095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491CA3A1" w14:textId="6BEE0F9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720116.87</w:t>
            </w:r>
          </w:p>
        </w:tc>
        <w:tc>
          <w:tcPr>
            <w:tcW w:w="1562" w:type="dxa"/>
          </w:tcPr>
          <w:p w14:paraId="6ABE2C88" w14:textId="26D7EA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3362936.58</w:t>
            </w:r>
          </w:p>
        </w:tc>
        <w:tc>
          <w:tcPr>
            <w:tcW w:w="2134" w:type="dxa"/>
          </w:tcPr>
          <w:p w14:paraId="1CBF3D78" w14:textId="444137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A5D2D2" w14:textId="14EF2C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95C543" w14:textId="368201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5786265" w14:textId="77777777" w:rsidTr="00B15456">
        <w:trPr>
          <w:trHeight w:val="54"/>
        </w:trPr>
        <w:tc>
          <w:tcPr>
            <w:tcW w:w="1691" w:type="dxa"/>
          </w:tcPr>
          <w:p w14:paraId="4D53BA93" w14:textId="666398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20298261" w14:textId="15E60D5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720116.87</w:t>
            </w:r>
          </w:p>
        </w:tc>
        <w:tc>
          <w:tcPr>
            <w:tcW w:w="1562" w:type="dxa"/>
          </w:tcPr>
          <w:p w14:paraId="737B8912" w14:textId="359A24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3362932.81</w:t>
            </w:r>
          </w:p>
        </w:tc>
        <w:tc>
          <w:tcPr>
            <w:tcW w:w="2134" w:type="dxa"/>
          </w:tcPr>
          <w:p w14:paraId="65465C77" w14:textId="757682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5634D8" w14:textId="5E6B51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626BA" w14:textId="561FC5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C849AB1" w14:textId="77777777" w:rsidTr="00B15456">
        <w:trPr>
          <w:trHeight w:val="54"/>
        </w:trPr>
        <w:tc>
          <w:tcPr>
            <w:tcW w:w="1691" w:type="dxa"/>
          </w:tcPr>
          <w:p w14:paraId="551E08D6" w14:textId="662F63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7C45D8BF" w14:textId="4315623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720119.69</w:t>
            </w:r>
          </w:p>
        </w:tc>
        <w:tc>
          <w:tcPr>
            <w:tcW w:w="1562" w:type="dxa"/>
          </w:tcPr>
          <w:p w14:paraId="1E9923E1" w14:textId="26663D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3362930.30</w:t>
            </w:r>
          </w:p>
        </w:tc>
        <w:tc>
          <w:tcPr>
            <w:tcW w:w="2134" w:type="dxa"/>
          </w:tcPr>
          <w:p w14:paraId="74023864" w14:textId="3B4BE6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A4360" w14:textId="69C965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3774B2" w14:textId="6E3B1E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3463E43" w14:textId="77777777" w:rsidTr="00B15456">
        <w:trPr>
          <w:trHeight w:val="54"/>
        </w:trPr>
        <w:tc>
          <w:tcPr>
            <w:tcW w:w="1691" w:type="dxa"/>
          </w:tcPr>
          <w:p w14:paraId="45540BAE" w14:textId="68CF87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4450F498" w14:textId="7C87661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720123.03</w:t>
            </w:r>
          </w:p>
        </w:tc>
        <w:tc>
          <w:tcPr>
            <w:tcW w:w="1562" w:type="dxa"/>
          </w:tcPr>
          <w:p w14:paraId="70C431A6" w14:textId="7163C8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3362931.25</w:t>
            </w:r>
          </w:p>
        </w:tc>
        <w:tc>
          <w:tcPr>
            <w:tcW w:w="2134" w:type="dxa"/>
          </w:tcPr>
          <w:p w14:paraId="31B1A39E" w14:textId="1C0E1D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DEB70C" w14:textId="6489C2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10840" w14:textId="140594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E805539" w14:textId="77777777" w:rsidTr="00B15456">
        <w:trPr>
          <w:trHeight w:val="54"/>
        </w:trPr>
        <w:tc>
          <w:tcPr>
            <w:tcW w:w="1691" w:type="dxa"/>
          </w:tcPr>
          <w:p w14:paraId="32A3B867" w14:textId="0C522C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4DE60456" w14:textId="4771898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720124.34</w:t>
            </w:r>
          </w:p>
        </w:tc>
        <w:tc>
          <w:tcPr>
            <w:tcW w:w="1562" w:type="dxa"/>
          </w:tcPr>
          <w:p w14:paraId="0C412492" w14:textId="69B4E0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3362933.67</w:t>
            </w:r>
          </w:p>
        </w:tc>
        <w:tc>
          <w:tcPr>
            <w:tcW w:w="2134" w:type="dxa"/>
          </w:tcPr>
          <w:p w14:paraId="3A24B9E6" w14:textId="5B2772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C839F" w14:textId="135C60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524726" w14:textId="59F04B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CA9453E" w14:textId="77777777" w:rsidTr="00B15456">
        <w:trPr>
          <w:trHeight w:val="54"/>
        </w:trPr>
        <w:tc>
          <w:tcPr>
            <w:tcW w:w="1691" w:type="dxa"/>
          </w:tcPr>
          <w:p w14:paraId="11EA3022" w14:textId="04D266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60453F0C" w14:textId="16B96D7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720125.85</w:t>
            </w:r>
          </w:p>
        </w:tc>
        <w:tc>
          <w:tcPr>
            <w:tcW w:w="1562" w:type="dxa"/>
          </w:tcPr>
          <w:p w14:paraId="5B90A020" w14:textId="62A827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3362932.16</w:t>
            </w:r>
          </w:p>
        </w:tc>
        <w:tc>
          <w:tcPr>
            <w:tcW w:w="2134" w:type="dxa"/>
          </w:tcPr>
          <w:p w14:paraId="565BD3A0" w14:textId="680C7DB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27F76" w14:textId="42402BA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09FA4" w14:textId="32D677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F727239" w14:textId="77777777" w:rsidTr="00B15456">
        <w:trPr>
          <w:trHeight w:val="54"/>
        </w:trPr>
        <w:tc>
          <w:tcPr>
            <w:tcW w:w="1691" w:type="dxa"/>
          </w:tcPr>
          <w:p w14:paraId="178C69AC" w14:textId="6494EC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00BE984C" w14:textId="40454EA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720126.40</w:t>
            </w:r>
          </w:p>
        </w:tc>
        <w:tc>
          <w:tcPr>
            <w:tcW w:w="1562" w:type="dxa"/>
          </w:tcPr>
          <w:p w14:paraId="2AE5408D" w14:textId="3DE7F2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3362928.40</w:t>
            </w:r>
          </w:p>
        </w:tc>
        <w:tc>
          <w:tcPr>
            <w:tcW w:w="2134" w:type="dxa"/>
          </w:tcPr>
          <w:p w14:paraId="37EA29C1" w14:textId="066045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0AFDD" w14:textId="365C9D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776BE2" w14:textId="1A24CA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08B4B29" w14:textId="77777777" w:rsidTr="00B15456">
        <w:trPr>
          <w:trHeight w:val="54"/>
        </w:trPr>
        <w:tc>
          <w:tcPr>
            <w:tcW w:w="1691" w:type="dxa"/>
          </w:tcPr>
          <w:p w14:paraId="21D976AE" w14:textId="7ACF0B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2EAABAF1" w14:textId="73F1A98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720124.97</w:t>
            </w:r>
          </w:p>
        </w:tc>
        <w:tc>
          <w:tcPr>
            <w:tcW w:w="1562" w:type="dxa"/>
          </w:tcPr>
          <w:p w14:paraId="66D27F33" w14:textId="190096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3362926.16</w:t>
            </w:r>
          </w:p>
        </w:tc>
        <w:tc>
          <w:tcPr>
            <w:tcW w:w="2134" w:type="dxa"/>
          </w:tcPr>
          <w:p w14:paraId="3466A497" w14:textId="4690EDB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4FF42" w14:textId="40FD59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16EFB" w14:textId="5259CE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DAE78C5" w14:textId="77777777" w:rsidTr="00B15456">
        <w:trPr>
          <w:trHeight w:val="54"/>
        </w:trPr>
        <w:tc>
          <w:tcPr>
            <w:tcW w:w="1691" w:type="dxa"/>
          </w:tcPr>
          <w:p w14:paraId="61A15A59" w14:textId="695BF7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0613EE2A" w14:textId="082962B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720121.60</w:t>
            </w:r>
          </w:p>
        </w:tc>
        <w:tc>
          <w:tcPr>
            <w:tcW w:w="1562" w:type="dxa"/>
          </w:tcPr>
          <w:p w14:paraId="45A46EF7" w14:textId="36BCC1C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3362925.64</w:t>
            </w:r>
          </w:p>
        </w:tc>
        <w:tc>
          <w:tcPr>
            <w:tcW w:w="2134" w:type="dxa"/>
          </w:tcPr>
          <w:p w14:paraId="5041CBED" w14:textId="0261B03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3926E8" w14:textId="78B273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9643A9" w14:textId="7113DA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FDB5DA4" w14:textId="77777777" w:rsidTr="00B15456">
        <w:trPr>
          <w:trHeight w:val="54"/>
        </w:trPr>
        <w:tc>
          <w:tcPr>
            <w:tcW w:w="1691" w:type="dxa"/>
          </w:tcPr>
          <w:p w14:paraId="55173A22" w14:textId="4DA4560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771E0E61" w14:textId="3485820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720119.98</w:t>
            </w:r>
          </w:p>
        </w:tc>
        <w:tc>
          <w:tcPr>
            <w:tcW w:w="1562" w:type="dxa"/>
          </w:tcPr>
          <w:p w14:paraId="571A8BE2" w14:textId="00DAB3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3362921.36</w:t>
            </w:r>
          </w:p>
        </w:tc>
        <w:tc>
          <w:tcPr>
            <w:tcW w:w="2134" w:type="dxa"/>
          </w:tcPr>
          <w:p w14:paraId="3075457A" w14:textId="612983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F73423" w14:textId="10991E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97DBE3" w14:textId="5D4617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0B738C4" w14:textId="77777777" w:rsidTr="00B15456">
        <w:trPr>
          <w:trHeight w:val="54"/>
        </w:trPr>
        <w:tc>
          <w:tcPr>
            <w:tcW w:w="1691" w:type="dxa"/>
          </w:tcPr>
          <w:p w14:paraId="4C882356" w14:textId="50099B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1DC06B04" w14:textId="1BA3726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720121.44</w:t>
            </w:r>
          </w:p>
        </w:tc>
        <w:tc>
          <w:tcPr>
            <w:tcW w:w="1562" w:type="dxa"/>
          </w:tcPr>
          <w:p w14:paraId="79D64AF2" w14:textId="6869E0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3362915.25</w:t>
            </w:r>
          </w:p>
        </w:tc>
        <w:tc>
          <w:tcPr>
            <w:tcW w:w="2134" w:type="dxa"/>
          </w:tcPr>
          <w:p w14:paraId="2D062598" w14:textId="40C6D5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DCFF79" w14:textId="26F5C4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41BB32" w14:textId="3D8829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01D024F" w14:textId="77777777" w:rsidTr="00B15456">
        <w:trPr>
          <w:trHeight w:val="54"/>
        </w:trPr>
        <w:tc>
          <w:tcPr>
            <w:tcW w:w="1691" w:type="dxa"/>
          </w:tcPr>
          <w:p w14:paraId="7D3D6690" w14:textId="43EE59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37949AB9" w14:textId="29FEBE6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720124.89</w:t>
            </w:r>
          </w:p>
        </w:tc>
        <w:tc>
          <w:tcPr>
            <w:tcW w:w="1562" w:type="dxa"/>
          </w:tcPr>
          <w:p w14:paraId="5B008126" w14:textId="2CDAAB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3362908.61</w:t>
            </w:r>
          </w:p>
        </w:tc>
        <w:tc>
          <w:tcPr>
            <w:tcW w:w="2134" w:type="dxa"/>
          </w:tcPr>
          <w:p w14:paraId="3D6775C2" w14:textId="5BEDE3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1D5CFB" w14:textId="503CE2D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84EA4B" w14:textId="4AD62C7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5E55F52" w14:textId="77777777" w:rsidTr="00B15456">
        <w:trPr>
          <w:trHeight w:val="54"/>
        </w:trPr>
        <w:tc>
          <w:tcPr>
            <w:tcW w:w="1691" w:type="dxa"/>
          </w:tcPr>
          <w:p w14:paraId="4859127A" w14:textId="1B8685B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1C269D07" w14:textId="12C558F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720129.16</w:t>
            </w:r>
          </w:p>
        </w:tc>
        <w:tc>
          <w:tcPr>
            <w:tcW w:w="1562" w:type="dxa"/>
          </w:tcPr>
          <w:p w14:paraId="1062D828" w14:textId="37F1A8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3362901.06</w:t>
            </w:r>
          </w:p>
        </w:tc>
        <w:tc>
          <w:tcPr>
            <w:tcW w:w="2134" w:type="dxa"/>
          </w:tcPr>
          <w:p w14:paraId="3B0B3C5D" w14:textId="4CD1BB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17A0B7" w14:textId="251BCC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7D59A8" w14:textId="3673B8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358A208" w14:textId="77777777" w:rsidTr="00B15456">
        <w:trPr>
          <w:trHeight w:val="54"/>
        </w:trPr>
        <w:tc>
          <w:tcPr>
            <w:tcW w:w="1691" w:type="dxa"/>
          </w:tcPr>
          <w:p w14:paraId="3167DDEA" w14:textId="7A4CC03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78B936EA" w14:textId="6D77818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720132.57</w:t>
            </w:r>
          </w:p>
        </w:tc>
        <w:tc>
          <w:tcPr>
            <w:tcW w:w="1562" w:type="dxa"/>
          </w:tcPr>
          <w:p w14:paraId="747CB833" w14:textId="1CB120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3362894.24</w:t>
            </w:r>
          </w:p>
        </w:tc>
        <w:tc>
          <w:tcPr>
            <w:tcW w:w="2134" w:type="dxa"/>
          </w:tcPr>
          <w:p w14:paraId="6FB36CD8" w14:textId="5226ED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637F19" w14:textId="3A65FD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0FB9D2" w14:textId="75C7EBC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DF014CB" w14:textId="77777777" w:rsidTr="00B15456">
        <w:trPr>
          <w:trHeight w:val="54"/>
        </w:trPr>
        <w:tc>
          <w:tcPr>
            <w:tcW w:w="1691" w:type="dxa"/>
          </w:tcPr>
          <w:p w14:paraId="28B068AF" w14:textId="7E5AA4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12ACC3AA" w14:textId="766AC27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720136.18</w:t>
            </w:r>
          </w:p>
        </w:tc>
        <w:tc>
          <w:tcPr>
            <w:tcW w:w="1562" w:type="dxa"/>
          </w:tcPr>
          <w:p w14:paraId="08DB0C2E" w14:textId="78B3A4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3362888.56</w:t>
            </w:r>
          </w:p>
        </w:tc>
        <w:tc>
          <w:tcPr>
            <w:tcW w:w="2134" w:type="dxa"/>
          </w:tcPr>
          <w:p w14:paraId="566EF5C2" w14:textId="1EB114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70464" w14:textId="0A72FA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D06644" w14:textId="77F570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826D5B3" w14:textId="77777777" w:rsidTr="00B15456">
        <w:trPr>
          <w:trHeight w:val="54"/>
        </w:trPr>
        <w:tc>
          <w:tcPr>
            <w:tcW w:w="1691" w:type="dxa"/>
          </w:tcPr>
          <w:p w14:paraId="5F702E63" w14:textId="24E0ED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6DB06461" w14:textId="640F86A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720140.69</w:t>
            </w:r>
          </w:p>
        </w:tc>
        <w:tc>
          <w:tcPr>
            <w:tcW w:w="1562" w:type="dxa"/>
          </w:tcPr>
          <w:p w14:paraId="2307C3F8" w14:textId="42AE4C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3362884.93</w:t>
            </w:r>
          </w:p>
        </w:tc>
        <w:tc>
          <w:tcPr>
            <w:tcW w:w="2134" w:type="dxa"/>
          </w:tcPr>
          <w:p w14:paraId="7BF5B5C4" w14:textId="33CBDA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4B14A5" w14:textId="2E7CE10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63BBC3" w14:textId="07D0F79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4370E2E" w14:textId="77777777" w:rsidTr="00B15456">
        <w:trPr>
          <w:trHeight w:val="54"/>
        </w:trPr>
        <w:tc>
          <w:tcPr>
            <w:tcW w:w="1691" w:type="dxa"/>
          </w:tcPr>
          <w:p w14:paraId="3F25F1C5" w14:textId="1F27AA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2DB8F21A" w14:textId="4FB7001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720143.86</w:t>
            </w:r>
          </w:p>
        </w:tc>
        <w:tc>
          <w:tcPr>
            <w:tcW w:w="1562" w:type="dxa"/>
          </w:tcPr>
          <w:p w14:paraId="2B2C99A0" w14:textId="3A8B6A7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3362879.12</w:t>
            </w:r>
          </w:p>
        </w:tc>
        <w:tc>
          <w:tcPr>
            <w:tcW w:w="2134" w:type="dxa"/>
          </w:tcPr>
          <w:p w14:paraId="690E6238" w14:textId="118037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AE90A" w14:textId="7EE165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B17A6" w14:textId="28115A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180EB18" w14:textId="77777777" w:rsidTr="00B15456">
        <w:trPr>
          <w:trHeight w:val="54"/>
        </w:trPr>
        <w:tc>
          <w:tcPr>
            <w:tcW w:w="1691" w:type="dxa"/>
          </w:tcPr>
          <w:p w14:paraId="71D177D3" w14:textId="09C7CA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0BEEC0C2" w14:textId="50C2380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720144.22</w:t>
            </w:r>
          </w:p>
        </w:tc>
        <w:tc>
          <w:tcPr>
            <w:tcW w:w="1562" w:type="dxa"/>
          </w:tcPr>
          <w:p w14:paraId="6165838E" w14:textId="45EB42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3362873.49</w:t>
            </w:r>
          </w:p>
        </w:tc>
        <w:tc>
          <w:tcPr>
            <w:tcW w:w="2134" w:type="dxa"/>
          </w:tcPr>
          <w:p w14:paraId="0E74B774" w14:textId="6D6D798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AEA0F4" w14:textId="1BDCE4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172E0" w14:textId="0448FA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CE524AE" w14:textId="77777777" w:rsidTr="00B15456">
        <w:trPr>
          <w:trHeight w:val="54"/>
        </w:trPr>
        <w:tc>
          <w:tcPr>
            <w:tcW w:w="1691" w:type="dxa"/>
          </w:tcPr>
          <w:p w14:paraId="0016E8B4" w14:textId="3DBCF0B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09E9FED6" w14:textId="146B7D9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720142.88</w:t>
            </w:r>
          </w:p>
        </w:tc>
        <w:tc>
          <w:tcPr>
            <w:tcW w:w="1562" w:type="dxa"/>
          </w:tcPr>
          <w:p w14:paraId="70E2201D" w14:textId="7ABDCCE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3362868.24</w:t>
            </w:r>
          </w:p>
        </w:tc>
        <w:tc>
          <w:tcPr>
            <w:tcW w:w="2134" w:type="dxa"/>
          </w:tcPr>
          <w:p w14:paraId="2DF6F99A" w14:textId="5E6B1C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D24ACE" w14:textId="4E36FED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8CB413" w14:textId="2EDC807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2C91A21" w14:textId="77777777" w:rsidTr="00B15456">
        <w:trPr>
          <w:trHeight w:val="54"/>
        </w:trPr>
        <w:tc>
          <w:tcPr>
            <w:tcW w:w="1691" w:type="dxa"/>
          </w:tcPr>
          <w:p w14:paraId="47F0AD12" w14:textId="67FC2E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772C6932" w14:textId="5086DA9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720138.78</w:t>
            </w:r>
          </w:p>
        </w:tc>
        <w:tc>
          <w:tcPr>
            <w:tcW w:w="1562" w:type="dxa"/>
          </w:tcPr>
          <w:p w14:paraId="7DCCA550" w14:textId="607C93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3362858.38</w:t>
            </w:r>
          </w:p>
        </w:tc>
        <w:tc>
          <w:tcPr>
            <w:tcW w:w="2134" w:type="dxa"/>
          </w:tcPr>
          <w:p w14:paraId="2EEEDB89" w14:textId="2622E6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68D8C9" w14:textId="23F418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514B77" w14:textId="664A85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D76E7B9" w14:textId="77777777" w:rsidTr="00B15456">
        <w:trPr>
          <w:trHeight w:val="54"/>
        </w:trPr>
        <w:tc>
          <w:tcPr>
            <w:tcW w:w="1691" w:type="dxa"/>
          </w:tcPr>
          <w:p w14:paraId="30CA2DBF" w14:textId="25A4636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5749BCA5" w14:textId="2E85121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720139.53</w:t>
            </w:r>
          </w:p>
        </w:tc>
        <w:tc>
          <w:tcPr>
            <w:tcW w:w="1562" w:type="dxa"/>
          </w:tcPr>
          <w:p w14:paraId="42D6F1FD" w14:textId="42131F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3362854.92</w:t>
            </w:r>
          </w:p>
        </w:tc>
        <w:tc>
          <w:tcPr>
            <w:tcW w:w="2134" w:type="dxa"/>
          </w:tcPr>
          <w:p w14:paraId="4B0E4DE7" w14:textId="72A189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F6C55" w14:textId="3A2A8B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BFBC7" w14:textId="0D286B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8B62694" w14:textId="77777777" w:rsidTr="00B15456">
        <w:trPr>
          <w:trHeight w:val="54"/>
        </w:trPr>
        <w:tc>
          <w:tcPr>
            <w:tcW w:w="1691" w:type="dxa"/>
          </w:tcPr>
          <w:p w14:paraId="12085647" w14:textId="0EF2D8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64E28BE7" w14:textId="156F47A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720144.98</w:t>
            </w:r>
          </w:p>
        </w:tc>
        <w:tc>
          <w:tcPr>
            <w:tcW w:w="1562" w:type="dxa"/>
          </w:tcPr>
          <w:p w14:paraId="621DF9E7" w14:textId="691DA8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3362851.92</w:t>
            </w:r>
          </w:p>
        </w:tc>
        <w:tc>
          <w:tcPr>
            <w:tcW w:w="2134" w:type="dxa"/>
          </w:tcPr>
          <w:p w14:paraId="3308FCB8" w14:textId="31C657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3E499" w14:textId="21288D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F5C5E8" w14:textId="2BC440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5476A2F" w14:textId="77777777" w:rsidTr="00B15456">
        <w:trPr>
          <w:trHeight w:val="54"/>
        </w:trPr>
        <w:tc>
          <w:tcPr>
            <w:tcW w:w="1691" w:type="dxa"/>
          </w:tcPr>
          <w:p w14:paraId="248710DD" w14:textId="0FC158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6C9EABA6" w14:textId="0773C94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720150.71</w:t>
            </w:r>
          </w:p>
        </w:tc>
        <w:tc>
          <w:tcPr>
            <w:tcW w:w="1562" w:type="dxa"/>
          </w:tcPr>
          <w:p w14:paraId="1E2BF671" w14:textId="7FFC85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3362851.01</w:t>
            </w:r>
          </w:p>
        </w:tc>
        <w:tc>
          <w:tcPr>
            <w:tcW w:w="2134" w:type="dxa"/>
          </w:tcPr>
          <w:p w14:paraId="179A1F8D" w14:textId="159587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B9172D" w14:textId="2481A1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AE09A" w14:textId="1C226B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F862E48" w14:textId="77777777" w:rsidTr="00B15456">
        <w:trPr>
          <w:trHeight w:val="54"/>
        </w:trPr>
        <w:tc>
          <w:tcPr>
            <w:tcW w:w="1691" w:type="dxa"/>
          </w:tcPr>
          <w:p w14:paraId="4ADA7C86" w14:textId="19AA46B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3AE7F666" w14:textId="34689E8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720157.63</w:t>
            </w:r>
          </w:p>
        </w:tc>
        <w:tc>
          <w:tcPr>
            <w:tcW w:w="1562" w:type="dxa"/>
          </w:tcPr>
          <w:p w14:paraId="6FE47919" w14:textId="2C972B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3362851.01</w:t>
            </w:r>
          </w:p>
        </w:tc>
        <w:tc>
          <w:tcPr>
            <w:tcW w:w="2134" w:type="dxa"/>
          </w:tcPr>
          <w:p w14:paraId="2B06B051" w14:textId="3E60B1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A6CD0C" w14:textId="1E852B0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1512FD" w14:textId="75D15F1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3C9D89C" w14:textId="77777777" w:rsidTr="00B15456">
        <w:trPr>
          <w:trHeight w:val="54"/>
        </w:trPr>
        <w:tc>
          <w:tcPr>
            <w:tcW w:w="1691" w:type="dxa"/>
          </w:tcPr>
          <w:p w14:paraId="0E52CA86" w14:textId="4187849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193038EB" w14:textId="06F60C8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720164.81</w:t>
            </w:r>
          </w:p>
        </w:tc>
        <w:tc>
          <w:tcPr>
            <w:tcW w:w="1562" w:type="dxa"/>
          </w:tcPr>
          <w:p w14:paraId="6A0458B9" w14:textId="284BDD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3362849.87</w:t>
            </w:r>
          </w:p>
        </w:tc>
        <w:tc>
          <w:tcPr>
            <w:tcW w:w="2134" w:type="dxa"/>
          </w:tcPr>
          <w:p w14:paraId="43CCAABE" w14:textId="018703D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BF0654" w14:textId="33AC0B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28D0C" w14:textId="6A4036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834C3D0" w14:textId="77777777" w:rsidTr="00B15456">
        <w:trPr>
          <w:trHeight w:val="54"/>
        </w:trPr>
        <w:tc>
          <w:tcPr>
            <w:tcW w:w="1691" w:type="dxa"/>
          </w:tcPr>
          <w:p w14:paraId="037FA49F" w14:textId="5B48D2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52DB23C7" w14:textId="13CC3DA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720173.91</w:t>
            </w:r>
          </w:p>
        </w:tc>
        <w:tc>
          <w:tcPr>
            <w:tcW w:w="1562" w:type="dxa"/>
          </w:tcPr>
          <w:p w14:paraId="3BF87617" w14:textId="1D65B2B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3362849.87</w:t>
            </w:r>
          </w:p>
        </w:tc>
        <w:tc>
          <w:tcPr>
            <w:tcW w:w="2134" w:type="dxa"/>
          </w:tcPr>
          <w:p w14:paraId="45D7204E" w14:textId="6186E7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F22E8" w14:textId="0F7200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EAFE91" w14:textId="238C30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B682350" w14:textId="77777777" w:rsidTr="00B15456">
        <w:trPr>
          <w:trHeight w:val="54"/>
        </w:trPr>
        <w:tc>
          <w:tcPr>
            <w:tcW w:w="1691" w:type="dxa"/>
          </w:tcPr>
          <w:p w14:paraId="0ABB4A40" w14:textId="751F83E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4E1C3B1D" w14:textId="551559C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720179.93</w:t>
            </w:r>
          </w:p>
        </w:tc>
        <w:tc>
          <w:tcPr>
            <w:tcW w:w="1562" w:type="dxa"/>
          </w:tcPr>
          <w:p w14:paraId="2C14946A" w14:textId="2F227E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3362851.20</w:t>
            </w:r>
          </w:p>
        </w:tc>
        <w:tc>
          <w:tcPr>
            <w:tcW w:w="2134" w:type="dxa"/>
          </w:tcPr>
          <w:p w14:paraId="2C8E67EC" w14:textId="5969AE0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359229" w14:textId="46459F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352F66" w14:textId="77F585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1E410D5" w14:textId="77777777" w:rsidTr="00B15456">
        <w:trPr>
          <w:trHeight w:val="54"/>
        </w:trPr>
        <w:tc>
          <w:tcPr>
            <w:tcW w:w="1691" w:type="dxa"/>
          </w:tcPr>
          <w:p w14:paraId="2DD0B312" w14:textId="5566A0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</w:tcPr>
          <w:p w14:paraId="3A7285BE" w14:textId="5D2C436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720185.74</w:t>
            </w:r>
          </w:p>
        </w:tc>
        <w:tc>
          <w:tcPr>
            <w:tcW w:w="1562" w:type="dxa"/>
          </w:tcPr>
          <w:p w14:paraId="56819972" w14:textId="0623CD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3362847.05</w:t>
            </w:r>
          </w:p>
        </w:tc>
        <w:tc>
          <w:tcPr>
            <w:tcW w:w="2134" w:type="dxa"/>
          </w:tcPr>
          <w:p w14:paraId="44E898EF" w14:textId="267FEE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FDF98" w14:textId="14E9D9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718ABB" w14:textId="6A51CA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02257EF" w14:textId="77777777" w:rsidTr="00B15456">
        <w:trPr>
          <w:trHeight w:val="54"/>
        </w:trPr>
        <w:tc>
          <w:tcPr>
            <w:tcW w:w="1691" w:type="dxa"/>
          </w:tcPr>
          <w:p w14:paraId="62769B90" w14:textId="709470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</w:tcPr>
          <w:p w14:paraId="7B3ADBB8" w14:textId="099C534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720191.56</w:t>
            </w:r>
          </w:p>
        </w:tc>
        <w:tc>
          <w:tcPr>
            <w:tcW w:w="1562" w:type="dxa"/>
          </w:tcPr>
          <w:p w14:paraId="1C0C1E14" w14:textId="4D34BF6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3362836.77</w:t>
            </w:r>
          </w:p>
        </w:tc>
        <w:tc>
          <w:tcPr>
            <w:tcW w:w="2134" w:type="dxa"/>
          </w:tcPr>
          <w:p w14:paraId="17EA9EE3" w14:textId="7BA004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E3818" w14:textId="44D779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1AAB16" w14:textId="195A60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8CC9256" w14:textId="77777777" w:rsidTr="00B15456">
        <w:trPr>
          <w:trHeight w:val="54"/>
        </w:trPr>
        <w:tc>
          <w:tcPr>
            <w:tcW w:w="1691" w:type="dxa"/>
          </w:tcPr>
          <w:p w14:paraId="4C516962" w14:textId="1B16D0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6A44B5EE" w14:textId="554D51E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720195.74</w:t>
            </w:r>
          </w:p>
        </w:tc>
        <w:tc>
          <w:tcPr>
            <w:tcW w:w="1562" w:type="dxa"/>
          </w:tcPr>
          <w:p w14:paraId="690469CA" w14:textId="124AE57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3362828.03</w:t>
            </w:r>
          </w:p>
        </w:tc>
        <w:tc>
          <w:tcPr>
            <w:tcW w:w="2134" w:type="dxa"/>
          </w:tcPr>
          <w:p w14:paraId="695B4DA9" w14:textId="5E5250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BF4015" w14:textId="16F121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A50DA" w14:textId="3BA6E0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1AB89FE" w14:textId="77777777" w:rsidTr="00B15456">
        <w:trPr>
          <w:trHeight w:val="54"/>
        </w:trPr>
        <w:tc>
          <w:tcPr>
            <w:tcW w:w="1691" w:type="dxa"/>
          </w:tcPr>
          <w:p w14:paraId="34BAB87C" w14:textId="4CD998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7A443174" w14:textId="52AD44E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720200.16</w:t>
            </w:r>
          </w:p>
        </w:tc>
        <w:tc>
          <w:tcPr>
            <w:tcW w:w="1562" w:type="dxa"/>
          </w:tcPr>
          <w:p w14:paraId="252A2920" w14:textId="5C3977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3362822.35</w:t>
            </w:r>
          </w:p>
        </w:tc>
        <w:tc>
          <w:tcPr>
            <w:tcW w:w="2134" w:type="dxa"/>
          </w:tcPr>
          <w:p w14:paraId="5D787F60" w14:textId="239F20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B5C0A" w14:textId="2ABEAA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6E77E" w14:textId="6F90229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45A3796" w14:textId="77777777" w:rsidTr="00B15456">
        <w:trPr>
          <w:trHeight w:val="54"/>
        </w:trPr>
        <w:tc>
          <w:tcPr>
            <w:tcW w:w="1691" w:type="dxa"/>
          </w:tcPr>
          <w:p w14:paraId="50CA8097" w14:textId="341344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03B40AE2" w14:textId="624A936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720204.45</w:t>
            </w:r>
          </w:p>
        </w:tc>
        <w:tc>
          <w:tcPr>
            <w:tcW w:w="1562" w:type="dxa"/>
          </w:tcPr>
          <w:p w14:paraId="2D123467" w14:textId="620582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3362814.51</w:t>
            </w:r>
          </w:p>
        </w:tc>
        <w:tc>
          <w:tcPr>
            <w:tcW w:w="2134" w:type="dxa"/>
          </w:tcPr>
          <w:p w14:paraId="2E712504" w14:textId="0873F4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A5DCE0" w14:textId="636F2D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74FBA" w14:textId="3B24C1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04ABE18" w14:textId="77777777" w:rsidTr="00B15456">
        <w:trPr>
          <w:trHeight w:val="54"/>
        </w:trPr>
        <w:tc>
          <w:tcPr>
            <w:tcW w:w="1691" w:type="dxa"/>
          </w:tcPr>
          <w:p w14:paraId="3283D82D" w14:textId="0E6B68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0708F1FF" w14:textId="4992D36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720209.45</w:t>
            </w:r>
          </w:p>
        </w:tc>
        <w:tc>
          <w:tcPr>
            <w:tcW w:w="1562" w:type="dxa"/>
          </w:tcPr>
          <w:p w14:paraId="7D386739" w14:textId="20C5D9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3362809.13</w:t>
            </w:r>
          </w:p>
        </w:tc>
        <w:tc>
          <w:tcPr>
            <w:tcW w:w="2134" w:type="dxa"/>
          </w:tcPr>
          <w:p w14:paraId="77DD009F" w14:textId="613BF2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DCAD2" w14:textId="53DE64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0ACC42" w14:textId="15B3648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5DF4DCB" w14:textId="77777777" w:rsidTr="00B15456">
        <w:trPr>
          <w:trHeight w:val="54"/>
        </w:trPr>
        <w:tc>
          <w:tcPr>
            <w:tcW w:w="1691" w:type="dxa"/>
          </w:tcPr>
          <w:p w14:paraId="7EBAEBED" w14:textId="72B854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63F9DA62" w14:textId="2498ABE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720214.25</w:t>
            </w:r>
          </w:p>
        </w:tc>
        <w:tc>
          <w:tcPr>
            <w:tcW w:w="1562" w:type="dxa"/>
          </w:tcPr>
          <w:p w14:paraId="033BC20A" w14:textId="1006DE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3362804.82</w:t>
            </w:r>
          </w:p>
        </w:tc>
        <w:tc>
          <w:tcPr>
            <w:tcW w:w="2134" w:type="dxa"/>
          </w:tcPr>
          <w:p w14:paraId="268FA458" w14:textId="728A608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A08BF9" w14:textId="41A6C6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26D5A6" w14:textId="36156A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B0806E8" w14:textId="77777777" w:rsidTr="00B15456">
        <w:trPr>
          <w:trHeight w:val="54"/>
        </w:trPr>
        <w:tc>
          <w:tcPr>
            <w:tcW w:w="1691" w:type="dxa"/>
          </w:tcPr>
          <w:p w14:paraId="26E8CD94" w14:textId="1DFDB20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4C2380FB" w14:textId="28A43FF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720216.25</w:t>
            </w:r>
          </w:p>
        </w:tc>
        <w:tc>
          <w:tcPr>
            <w:tcW w:w="1562" w:type="dxa"/>
          </w:tcPr>
          <w:p w14:paraId="0917EB56" w14:textId="4035C2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3362799.65</w:t>
            </w:r>
          </w:p>
        </w:tc>
        <w:tc>
          <w:tcPr>
            <w:tcW w:w="2134" w:type="dxa"/>
          </w:tcPr>
          <w:p w14:paraId="75AC0706" w14:textId="696A69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667A4" w14:textId="3263A8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12DF2A" w14:textId="3447BE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F8A76A2" w14:textId="77777777" w:rsidTr="00B15456">
        <w:trPr>
          <w:trHeight w:val="54"/>
        </w:trPr>
        <w:tc>
          <w:tcPr>
            <w:tcW w:w="1691" w:type="dxa"/>
          </w:tcPr>
          <w:p w14:paraId="29D0D5E0" w14:textId="1DF5E04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4BA9C7A5" w14:textId="7CA9927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720215.36</w:t>
            </w:r>
          </w:p>
        </w:tc>
        <w:tc>
          <w:tcPr>
            <w:tcW w:w="1562" w:type="dxa"/>
          </w:tcPr>
          <w:p w14:paraId="4B5CD38A" w14:textId="1065433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3362795.21</w:t>
            </w:r>
          </w:p>
        </w:tc>
        <w:tc>
          <w:tcPr>
            <w:tcW w:w="2134" w:type="dxa"/>
          </w:tcPr>
          <w:p w14:paraId="432C43BA" w14:textId="17D14AD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2F144F" w14:textId="532FC44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2AD717" w14:textId="6A8908B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9AC211D" w14:textId="77777777" w:rsidTr="00B15456">
        <w:trPr>
          <w:trHeight w:val="54"/>
        </w:trPr>
        <w:tc>
          <w:tcPr>
            <w:tcW w:w="1691" w:type="dxa"/>
          </w:tcPr>
          <w:p w14:paraId="624E9EE9" w14:textId="2B7F0F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7D332F33" w14:textId="4480BEA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720217.13</w:t>
            </w:r>
          </w:p>
        </w:tc>
        <w:tc>
          <w:tcPr>
            <w:tcW w:w="1562" w:type="dxa"/>
          </w:tcPr>
          <w:p w14:paraId="2FA6C093" w14:textId="1A1E69D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3362791.54</w:t>
            </w:r>
          </w:p>
        </w:tc>
        <w:tc>
          <w:tcPr>
            <w:tcW w:w="2134" w:type="dxa"/>
          </w:tcPr>
          <w:p w14:paraId="2B36836C" w14:textId="1BCEB2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C8CAA" w14:textId="639338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D4C12" w14:textId="21F9FAB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832D42A" w14:textId="77777777" w:rsidTr="00B15456">
        <w:trPr>
          <w:trHeight w:val="54"/>
        </w:trPr>
        <w:tc>
          <w:tcPr>
            <w:tcW w:w="1691" w:type="dxa"/>
          </w:tcPr>
          <w:p w14:paraId="658AB1EF" w14:textId="41021F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14D91A48" w14:textId="097406D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720228.21</w:t>
            </w:r>
          </w:p>
        </w:tc>
        <w:tc>
          <w:tcPr>
            <w:tcW w:w="1562" w:type="dxa"/>
          </w:tcPr>
          <w:p w14:paraId="67D20AAE" w14:textId="4336ACE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3362774.42</w:t>
            </w:r>
          </w:p>
        </w:tc>
        <w:tc>
          <w:tcPr>
            <w:tcW w:w="2134" w:type="dxa"/>
          </w:tcPr>
          <w:p w14:paraId="7FF09CD5" w14:textId="239536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BD9F99" w14:textId="2E51DE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A092F7" w14:textId="15CDDD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FB162A0" w14:textId="77777777" w:rsidTr="00B15456">
        <w:trPr>
          <w:trHeight w:val="54"/>
        </w:trPr>
        <w:tc>
          <w:tcPr>
            <w:tcW w:w="1691" w:type="dxa"/>
          </w:tcPr>
          <w:p w14:paraId="6627150B" w14:textId="63217A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045F2EDA" w14:textId="1653399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720231.28</w:t>
            </w:r>
          </w:p>
        </w:tc>
        <w:tc>
          <w:tcPr>
            <w:tcW w:w="1562" w:type="dxa"/>
          </w:tcPr>
          <w:p w14:paraId="52950B3B" w14:textId="11D4D7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3362766.35</w:t>
            </w:r>
          </w:p>
        </w:tc>
        <w:tc>
          <w:tcPr>
            <w:tcW w:w="2134" w:type="dxa"/>
          </w:tcPr>
          <w:p w14:paraId="3ADCAC74" w14:textId="2D50CA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D0A5B3" w14:textId="0F64E8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18969" w14:textId="2D423A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C8C45FB" w14:textId="77777777" w:rsidTr="00B15456">
        <w:trPr>
          <w:trHeight w:val="54"/>
        </w:trPr>
        <w:tc>
          <w:tcPr>
            <w:tcW w:w="1691" w:type="dxa"/>
          </w:tcPr>
          <w:p w14:paraId="2F6E9E7C" w14:textId="1C656C4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41C2BAA9" w14:textId="79F88FB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720235.83</w:t>
            </w:r>
          </w:p>
        </w:tc>
        <w:tc>
          <w:tcPr>
            <w:tcW w:w="1562" w:type="dxa"/>
          </w:tcPr>
          <w:p w14:paraId="667FC766" w14:textId="4FADBC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3362763.06</w:t>
            </w:r>
          </w:p>
        </w:tc>
        <w:tc>
          <w:tcPr>
            <w:tcW w:w="2134" w:type="dxa"/>
          </w:tcPr>
          <w:p w14:paraId="4F11845F" w14:textId="5713A8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101510" w14:textId="283E5E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04FDDF" w14:textId="7BCD011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5474820" w14:textId="77777777" w:rsidTr="00B15456">
        <w:trPr>
          <w:trHeight w:val="54"/>
        </w:trPr>
        <w:tc>
          <w:tcPr>
            <w:tcW w:w="1691" w:type="dxa"/>
          </w:tcPr>
          <w:p w14:paraId="41E4A580" w14:textId="2AA6E77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7BADE914" w14:textId="600A930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720239.81</w:t>
            </w:r>
          </w:p>
        </w:tc>
        <w:tc>
          <w:tcPr>
            <w:tcW w:w="1562" w:type="dxa"/>
          </w:tcPr>
          <w:p w14:paraId="59D38C57" w14:textId="10B742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3362754.03</w:t>
            </w:r>
          </w:p>
        </w:tc>
        <w:tc>
          <w:tcPr>
            <w:tcW w:w="2134" w:type="dxa"/>
          </w:tcPr>
          <w:p w14:paraId="23BBCAFC" w14:textId="6179ED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66F62B" w14:textId="1D90DAE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FEBA8B" w14:textId="592A40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2840CDA" w14:textId="77777777" w:rsidTr="00B15456">
        <w:trPr>
          <w:trHeight w:val="54"/>
        </w:trPr>
        <w:tc>
          <w:tcPr>
            <w:tcW w:w="1691" w:type="dxa"/>
          </w:tcPr>
          <w:p w14:paraId="33F9F221" w14:textId="3EEDDC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16CAB6E1" w14:textId="4629D01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720239.04</w:t>
            </w:r>
          </w:p>
        </w:tc>
        <w:tc>
          <w:tcPr>
            <w:tcW w:w="1562" w:type="dxa"/>
          </w:tcPr>
          <w:p w14:paraId="79D695E0" w14:textId="4D20D2D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3362750.46</w:t>
            </w:r>
          </w:p>
        </w:tc>
        <w:tc>
          <w:tcPr>
            <w:tcW w:w="2134" w:type="dxa"/>
          </w:tcPr>
          <w:p w14:paraId="38409ECC" w14:textId="7F44EC0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18CBA8" w14:textId="121EA5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49B3D0" w14:textId="3CCB6F3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4FBBCD6" w14:textId="77777777" w:rsidTr="00B15456">
        <w:trPr>
          <w:trHeight w:val="54"/>
        </w:trPr>
        <w:tc>
          <w:tcPr>
            <w:tcW w:w="1691" w:type="dxa"/>
          </w:tcPr>
          <w:p w14:paraId="07BE9B95" w14:textId="78884F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366347EB" w14:textId="204FB84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720245.60</w:t>
            </w:r>
          </w:p>
        </w:tc>
        <w:tc>
          <w:tcPr>
            <w:tcW w:w="1562" w:type="dxa"/>
          </w:tcPr>
          <w:p w14:paraId="19CAE355" w14:textId="2D5CF3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3362738.87</w:t>
            </w:r>
          </w:p>
        </w:tc>
        <w:tc>
          <w:tcPr>
            <w:tcW w:w="2134" w:type="dxa"/>
          </w:tcPr>
          <w:p w14:paraId="177FE902" w14:textId="61F562F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A9CE3" w14:textId="1DE186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17BEC" w14:textId="6FEA0E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8C835EF" w14:textId="77777777" w:rsidTr="00B15456">
        <w:trPr>
          <w:trHeight w:val="54"/>
        </w:trPr>
        <w:tc>
          <w:tcPr>
            <w:tcW w:w="1691" w:type="dxa"/>
          </w:tcPr>
          <w:p w14:paraId="5EA7CC1C" w14:textId="53C9CCD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664E3D83" w14:textId="7FC53F9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720250.01</w:t>
            </w:r>
          </w:p>
        </w:tc>
        <w:tc>
          <w:tcPr>
            <w:tcW w:w="1562" w:type="dxa"/>
          </w:tcPr>
          <w:p w14:paraId="629AC7A5" w14:textId="4D25164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3362730.30</w:t>
            </w:r>
          </w:p>
        </w:tc>
        <w:tc>
          <w:tcPr>
            <w:tcW w:w="2134" w:type="dxa"/>
          </w:tcPr>
          <w:p w14:paraId="66E9E4D9" w14:textId="22D4E2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D45DB" w14:textId="5C0555D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DA10C" w14:textId="53BA8E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C53A13A" w14:textId="77777777" w:rsidTr="00B15456">
        <w:trPr>
          <w:trHeight w:val="54"/>
        </w:trPr>
        <w:tc>
          <w:tcPr>
            <w:tcW w:w="1691" w:type="dxa"/>
          </w:tcPr>
          <w:p w14:paraId="6A7057FD" w14:textId="7F5CD6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72EC7CB8" w14:textId="27B03BC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720248.66</w:t>
            </w:r>
          </w:p>
        </w:tc>
        <w:tc>
          <w:tcPr>
            <w:tcW w:w="1562" w:type="dxa"/>
          </w:tcPr>
          <w:p w14:paraId="757989B0" w14:textId="2EF1AD4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3362723.20</w:t>
            </w:r>
          </w:p>
        </w:tc>
        <w:tc>
          <w:tcPr>
            <w:tcW w:w="2134" w:type="dxa"/>
          </w:tcPr>
          <w:p w14:paraId="52A425E3" w14:textId="0891B69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4E6687" w14:textId="591790D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C04CEB" w14:textId="781D0A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7439EC9" w14:textId="77777777" w:rsidTr="00B15456">
        <w:trPr>
          <w:trHeight w:val="54"/>
        </w:trPr>
        <w:tc>
          <w:tcPr>
            <w:tcW w:w="1691" w:type="dxa"/>
          </w:tcPr>
          <w:p w14:paraId="243C41B0" w14:textId="282F76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36B0BA4E" w14:textId="3FF485F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720248.02</w:t>
            </w:r>
          </w:p>
        </w:tc>
        <w:tc>
          <w:tcPr>
            <w:tcW w:w="1562" w:type="dxa"/>
          </w:tcPr>
          <w:p w14:paraId="34E8131C" w14:textId="22C3A4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3362713.57</w:t>
            </w:r>
          </w:p>
        </w:tc>
        <w:tc>
          <w:tcPr>
            <w:tcW w:w="2134" w:type="dxa"/>
          </w:tcPr>
          <w:p w14:paraId="4631EBAB" w14:textId="4686D73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2AD871" w14:textId="3DFA29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E07F1" w14:textId="41087E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FBAF243" w14:textId="77777777" w:rsidTr="00B15456">
        <w:trPr>
          <w:trHeight w:val="54"/>
        </w:trPr>
        <w:tc>
          <w:tcPr>
            <w:tcW w:w="1691" w:type="dxa"/>
          </w:tcPr>
          <w:p w14:paraId="7E21DB64" w14:textId="01ECCE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73EA8768" w14:textId="74B72BF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720250.60</w:t>
            </w:r>
          </w:p>
        </w:tc>
        <w:tc>
          <w:tcPr>
            <w:tcW w:w="1562" w:type="dxa"/>
          </w:tcPr>
          <w:p w14:paraId="07599932" w14:textId="321FA2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3362705.58</w:t>
            </w:r>
          </w:p>
        </w:tc>
        <w:tc>
          <w:tcPr>
            <w:tcW w:w="2134" w:type="dxa"/>
          </w:tcPr>
          <w:p w14:paraId="1356C2BF" w14:textId="02B03A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79D9FB" w14:textId="3DAF42C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AC1554" w14:textId="07A1F8D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FD7C672" w14:textId="77777777" w:rsidTr="00B15456">
        <w:trPr>
          <w:trHeight w:val="54"/>
        </w:trPr>
        <w:tc>
          <w:tcPr>
            <w:tcW w:w="1691" w:type="dxa"/>
          </w:tcPr>
          <w:p w14:paraId="2CF65697" w14:textId="13E500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0164B9E6" w14:textId="53445C1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720255.78</w:t>
            </w:r>
          </w:p>
        </w:tc>
        <w:tc>
          <w:tcPr>
            <w:tcW w:w="1562" w:type="dxa"/>
          </w:tcPr>
          <w:p w14:paraId="103C5445" w14:textId="008DE2D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3362694.83</w:t>
            </w:r>
          </w:p>
        </w:tc>
        <w:tc>
          <w:tcPr>
            <w:tcW w:w="2134" w:type="dxa"/>
          </w:tcPr>
          <w:p w14:paraId="757998E1" w14:textId="5E43BE3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EAF5D2" w14:textId="67E671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E5681B" w14:textId="0EAD33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8A4089D" w14:textId="77777777" w:rsidTr="00B15456">
        <w:trPr>
          <w:trHeight w:val="54"/>
        </w:trPr>
        <w:tc>
          <w:tcPr>
            <w:tcW w:w="1691" w:type="dxa"/>
          </w:tcPr>
          <w:p w14:paraId="35CA7B13" w14:textId="67EB2A6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33E05D2C" w14:textId="43C59FA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720262.83</w:t>
            </w:r>
          </w:p>
        </w:tc>
        <w:tc>
          <w:tcPr>
            <w:tcW w:w="1562" w:type="dxa"/>
          </w:tcPr>
          <w:p w14:paraId="41632F96" w14:textId="0F8BCB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3362679.98</w:t>
            </w:r>
          </w:p>
        </w:tc>
        <w:tc>
          <w:tcPr>
            <w:tcW w:w="2134" w:type="dxa"/>
          </w:tcPr>
          <w:p w14:paraId="152555BA" w14:textId="010125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5677F1" w14:textId="240686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43B4F" w14:textId="295E8D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BDB87CD" w14:textId="77777777" w:rsidTr="00B15456">
        <w:trPr>
          <w:trHeight w:val="54"/>
        </w:trPr>
        <w:tc>
          <w:tcPr>
            <w:tcW w:w="1691" w:type="dxa"/>
          </w:tcPr>
          <w:p w14:paraId="4C2977AC" w14:textId="7FF568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6DE0E1FD" w14:textId="04B0932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720268.40</w:t>
            </w:r>
          </w:p>
        </w:tc>
        <w:tc>
          <w:tcPr>
            <w:tcW w:w="1562" w:type="dxa"/>
          </w:tcPr>
          <w:p w14:paraId="674AA550" w14:textId="050AB0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3362668.43</w:t>
            </w:r>
          </w:p>
        </w:tc>
        <w:tc>
          <w:tcPr>
            <w:tcW w:w="2134" w:type="dxa"/>
          </w:tcPr>
          <w:p w14:paraId="35B4D863" w14:textId="06112E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DE1E23" w14:textId="5C388D0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370C30" w14:textId="0086E1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8A34519" w14:textId="77777777" w:rsidTr="00B15456">
        <w:trPr>
          <w:trHeight w:val="54"/>
        </w:trPr>
        <w:tc>
          <w:tcPr>
            <w:tcW w:w="1691" w:type="dxa"/>
          </w:tcPr>
          <w:p w14:paraId="7532167E" w14:textId="0A9EAFB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1D95D2F1" w14:textId="04C7017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720278.96</w:t>
            </w:r>
          </w:p>
        </w:tc>
        <w:tc>
          <w:tcPr>
            <w:tcW w:w="1562" w:type="dxa"/>
          </w:tcPr>
          <w:p w14:paraId="17CA2213" w14:textId="618F850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3362665.38</w:t>
            </w:r>
          </w:p>
        </w:tc>
        <w:tc>
          <w:tcPr>
            <w:tcW w:w="2134" w:type="dxa"/>
          </w:tcPr>
          <w:p w14:paraId="4089E10F" w14:textId="59F009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8BD219" w14:textId="689FF2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7ADCD" w14:textId="5B14FA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BCBA430" w14:textId="77777777" w:rsidTr="00B15456">
        <w:trPr>
          <w:trHeight w:val="54"/>
        </w:trPr>
        <w:tc>
          <w:tcPr>
            <w:tcW w:w="1691" w:type="dxa"/>
          </w:tcPr>
          <w:p w14:paraId="356CCF27" w14:textId="2E66A99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2A53E23C" w14:textId="3385E69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720283.91</w:t>
            </w:r>
          </w:p>
        </w:tc>
        <w:tc>
          <w:tcPr>
            <w:tcW w:w="1562" w:type="dxa"/>
          </w:tcPr>
          <w:p w14:paraId="6F1AF42E" w14:textId="32ED1B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3362660.25</w:t>
            </w:r>
          </w:p>
        </w:tc>
        <w:tc>
          <w:tcPr>
            <w:tcW w:w="2134" w:type="dxa"/>
          </w:tcPr>
          <w:p w14:paraId="7816877D" w14:textId="4D460B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8AD24" w14:textId="134601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6F2C1" w14:textId="7FB79E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36C9413" w14:textId="77777777" w:rsidTr="00B15456">
        <w:trPr>
          <w:trHeight w:val="54"/>
        </w:trPr>
        <w:tc>
          <w:tcPr>
            <w:tcW w:w="1691" w:type="dxa"/>
          </w:tcPr>
          <w:p w14:paraId="27815F48" w14:textId="47794D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29310AF9" w14:textId="139A701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720281.90</w:t>
            </w:r>
          </w:p>
        </w:tc>
        <w:tc>
          <w:tcPr>
            <w:tcW w:w="1562" w:type="dxa"/>
          </w:tcPr>
          <w:p w14:paraId="597EC6AD" w14:textId="26CABA6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3362654.95</w:t>
            </w:r>
          </w:p>
        </w:tc>
        <w:tc>
          <w:tcPr>
            <w:tcW w:w="2134" w:type="dxa"/>
          </w:tcPr>
          <w:p w14:paraId="6F98BAFA" w14:textId="4A5E0D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4A0ABF" w14:textId="15344E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8B19E1" w14:textId="12A626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CEFE522" w14:textId="77777777" w:rsidTr="00B15456">
        <w:trPr>
          <w:trHeight w:val="54"/>
        </w:trPr>
        <w:tc>
          <w:tcPr>
            <w:tcW w:w="1691" w:type="dxa"/>
          </w:tcPr>
          <w:p w14:paraId="7CDCEDF3" w14:textId="1A3641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42A17804" w14:textId="2E774C5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720278.03</w:t>
            </w:r>
          </w:p>
        </w:tc>
        <w:tc>
          <w:tcPr>
            <w:tcW w:w="1562" w:type="dxa"/>
          </w:tcPr>
          <w:p w14:paraId="47860B24" w14:textId="31B90D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3362649.03</w:t>
            </w:r>
          </w:p>
        </w:tc>
        <w:tc>
          <w:tcPr>
            <w:tcW w:w="2134" w:type="dxa"/>
          </w:tcPr>
          <w:p w14:paraId="7C664E2C" w14:textId="233F754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D1F5FA" w14:textId="5482CA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66BBC" w14:textId="389BD8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04B897F" w14:textId="77777777" w:rsidTr="00B15456">
        <w:trPr>
          <w:trHeight w:val="54"/>
        </w:trPr>
        <w:tc>
          <w:tcPr>
            <w:tcW w:w="1691" w:type="dxa"/>
          </w:tcPr>
          <w:p w14:paraId="6AA9EF38" w14:textId="1CE6C5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144B226B" w14:textId="5C3561C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720277.44</w:t>
            </w:r>
          </w:p>
        </w:tc>
        <w:tc>
          <w:tcPr>
            <w:tcW w:w="1562" w:type="dxa"/>
          </w:tcPr>
          <w:p w14:paraId="21742C01" w14:textId="06F5DC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3362641.14</w:t>
            </w:r>
          </w:p>
        </w:tc>
        <w:tc>
          <w:tcPr>
            <w:tcW w:w="2134" w:type="dxa"/>
          </w:tcPr>
          <w:p w14:paraId="00C8E0A2" w14:textId="21160B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E5828" w14:textId="65B4C5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68BDEF" w14:textId="630B9BA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3032AE4" w14:textId="77777777" w:rsidTr="00B15456">
        <w:trPr>
          <w:trHeight w:val="54"/>
        </w:trPr>
        <w:tc>
          <w:tcPr>
            <w:tcW w:w="1691" w:type="dxa"/>
          </w:tcPr>
          <w:p w14:paraId="1ED81ABA" w14:textId="0B915D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6386106F" w14:textId="62CBF7B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720271.25</w:t>
            </w:r>
          </w:p>
        </w:tc>
        <w:tc>
          <w:tcPr>
            <w:tcW w:w="1562" w:type="dxa"/>
          </w:tcPr>
          <w:p w14:paraId="29315B60" w14:textId="45EA823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3362636.45</w:t>
            </w:r>
          </w:p>
        </w:tc>
        <w:tc>
          <w:tcPr>
            <w:tcW w:w="2134" w:type="dxa"/>
          </w:tcPr>
          <w:p w14:paraId="658B3EAD" w14:textId="509353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F053A8" w14:textId="3F0299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C62196" w14:textId="61CEFA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9EFDA28" w14:textId="77777777" w:rsidTr="00B15456">
        <w:trPr>
          <w:trHeight w:val="54"/>
        </w:trPr>
        <w:tc>
          <w:tcPr>
            <w:tcW w:w="1691" w:type="dxa"/>
          </w:tcPr>
          <w:p w14:paraId="4ECA010D" w14:textId="619105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3697401E" w14:textId="1398581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720260.87</w:t>
            </w:r>
          </w:p>
        </w:tc>
        <w:tc>
          <w:tcPr>
            <w:tcW w:w="1562" w:type="dxa"/>
          </w:tcPr>
          <w:p w14:paraId="6383840E" w14:textId="567799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3362635.29</w:t>
            </w:r>
          </w:p>
        </w:tc>
        <w:tc>
          <w:tcPr>
            <w:tcW w:w="2134" w:type="dxa"/>
          </w:tcPr>
          <w:p w14:paraId="476E0007" w14:textId="453A8B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03D872" w14:textId="71F6AD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36754" w14:textId="1F7461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11E9FF3" w14:textId="77777777" w:rsidTr="00B15456">
        <w:trPr>
          <w:trHeight w:val="54"/>
        </w:trPr>
        <w:tc>
          <w:tcPr>
            <w:tcW w:w="1691" w:type="dxa"/>
          </w:tcPr>
          <w:p w14:paraId="1C8CB87B" w14:textId="3EEB16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(2)</w:t>
            </w:r>
          </w:p>
        </w:tc>
        <w:tc>
          <w:tcPr>
            <w:tcW w:w="1558" w:type="dxa"/>
          </w:tcPr>
          <w:p w14:paraId="5D8E022D" w14:textId="5BD5A08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2BF65ABB" w14:textId="2D7CBC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25037E5E" w14:textId="255B49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1213AC1A" w14:textId="3A2204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17BE0DA8" w14:textId="460C33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FC7BF50" w14:textId="77777777" w:rsidTr="00B15456">
        <w:trPr>
          <w:trHeight w:val="54"/>
        </w:trPr>
        <w:tc>
          <w:tcPr>
            <w:tcW w:w="1691" w:type="dxa"/>
          </w:tcPr>
          <w:p w14:paraId="2F3627BB" w14:textId="7D0308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4B9EFF75" w14:textId="785C7A7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720261.70</w:t>
            </w:r>
          </w:p>
        </w:tc>
        <w:tc>
          <w:tcPr>
            <w:tcW w:w="1562" w:type="dxa"/>
          </w:tcPr>
          <w:p w14:paraId="2DBB1322" w14:textId="0ED2E6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3362634.03</w:t>
            </w:r>
          </w:p>
        </w:tc>
        <w:tc>
          <w:tcPr>
            <w:tcW w:w="2134" w:type="dxa"/>
          </w:tcPr>
          <w:p w14:paraId="7CD9BAD7" w14:textId="4BEECE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E1D2D9" w14:textId="2376C82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62BBB4" w14:textId="1EE913E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F74F2AE" w14:textId="77777777" w:rsidTr="00B15456">
        <w:trPr>
          <w:trHeight w:val="54"/>
        </w:trPr>
        <w:tc>
          <w:tcPr>
            <w:tcW w:w="1691" w:type="dxa"/>
          </w:tcPr>
          <w:p w14:paraId="4E2EA4C9" w14:textId="748EE3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6E7489B6" w14:textId="28ABAA9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720271.82</w:t>
            </w:r>
          </w:p>
        </w:tc>
        <w:tc>
          <w:tcPr>
            <w:tcW w:w="1562" w:type="dxa"/>
          </w:tcPr>
          <w:p w14:paraId="07D3EB07" w14:textId="5CBB97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3362635.00</w:t>
            </w:r>
          </w:p>
        </w:tc>
        <w:tc>
          <w:tcPr>
            <w:tcW w:w="2134" w:type="dxa"/>
          </w:tcPr>
          <w:p w14:paraId="67EC3233" w14:textId="23B1E7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EB361" w14:textId="7B05F7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47CCF" w14:textId="2EF8FC2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18A188" w14:textId="77777777" w:rsidTr="00B15456">
        <w:trPr>
          <w:trHeight w:val="54"/>
        </w:trPr>
        <w:tc>
          <w:tcPr>
            <w:tcW w:w="1691" w:type="dxa"/>
          </w:tcPr>
          <w:p w14:paraId="5D12DC4F" w14:textId="28F991E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379A97D2" w14:textId="095E5CC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720278.88</w:t>
            </w:r>
          </w:p>
        </w:tc>
        <w:tc>
          <w:tcPr>
            <w:tcW w:w="1562" w:type="dxa"/>
          </w:tcPr>
          <w:p w14:paraId="40BF13F4" w14:textId="0419FC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3362640.35</w:t>
            </w:r>
          </w:p>
        </w:tc>
        <w:tc>
          <w:tcPr>
            <w:tcW w:w="2134" w:type="dxa"/>
          </w:tcPr>
          <w:p w14:paraId="7D6D481C" w14:textId="7404E12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45D85" w14:textId="7A3ED4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4A130" w14:textId="576812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70F9860" w14:textId="77777777" w:rsidTr="00B15456">
        <w:trPr>
          <w:trHeight w:val="54"/>
        </w:trPr>
        <w:tc>
          <w:tcPr>
            <w:tcW w:w="1691" w:type="dxa"/>
          </w:tcPr>
          <w:p w14:paraId="376025BD" w14:textId="1C5555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7E948824" w14:textId="10AE58B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720279.49</w:t>
            </w:r>
          </w:p>
        </w:tc>
        <w:tc>
          <w:tcPr>
            <w:tcW w:w="1562" w:type="dxa"/>
          </w:tcPr>
          <w:p w14:paraId="2337CE08" w14:textId="0B8EBD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3362648.53</w:t>
            </w:r>
          </w:p>
        </w:tc>
        <w:tc>
          <w:tcPr>
            <w:tcW w:w="2134" w:type="dxa"/>
          </w:tcPr>
          <w:p w14:paraId="2EE7D39C" w14:textId="7E1045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EADE530" w14:textId="514B33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03E09ED" w14:textId="4CFF1B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085C362" w14:textId="77777777" w:rsidTr="00B15456">
        <w:trPr>
          <w:trHeight w:val="54"/>
        </w:trPr>
        <w:tc>
          <w:tcPr>
            <w:tcW w:w="1691" w:type="dxa"/>
          </w:tcPr>
          <w:p w14:paraId="60812312" w14:textId="46A55BF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306</w:t>
            </w:r>
          </w:p>
        </w:tc>
        <w:tc>
          <w:tcPr>
            <w:tcW w:w="1558" w:type="dxa"/>
          </w:tcPr>
          <w:p w14:paraId="552B5D27" w14:textId="50C5287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720283.25</w:t>
            </w:r>
          </w:p>
        </w:tc>
        <w:tc>
          <w:tcPr>
            <w:tcW w:w="1562" w:type="dxa"/>
          </w:tcPr>
          <w:p w14:paraId="7BA1856B" w14:textId="36AEE1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3362654.26</w:t>
            </w:r>
          </w:p>
        </w:tc>
        <w:tc>
          <w:tcPr>
            <w:tcW w:w="2134" w:type="dxa"/>
          </w:tcPr>
          <w:p w14:paraId="7E885B6B" w14:textId="6E0099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281A52" w14:textId="281307D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69EC5" w14:textId="7D1F8B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7506DD5" w14:textId="77777777" w:rsidTr="00B15456">
        <w:trPr>
          <w:trHeight w:val="54"/>
        </w:trPr>
        <w:tc>
          <w:tcPr>
            <w:tcW w:w="1691" w:type="dxa"/>
          </w:tcPr>
          <w:p w14:paraId="1D6CE029" w14:textId="739270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74E052E4" w14:textId="53E73CF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720285.65</w:t>
            </w:r>
          </w:p>
        </w:tc>
        <w:tc>
          <w:tcPr>
            <w:tcW w:w="1562" w:type="dxa"/>
          </w:tcPr>
          <w:p w14:paraId="5CD8F867" w14:textId="691B24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3362660.60</w:t>
            </w:r>
          </w:p>
        </w:tc>
        <w:tc>
          <w:tcPr>
            <w:tcW w:w="2134" w:type="dxa"/>
          </w:tcPr>
          <w:p w14:paraId="0ABE5FC3" w14:textId="515803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6C753C" w14:textId="3885AA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A5DE2" w14:textId="7AFD08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986FF5B" w14:textId="77777777" w:rsidTr="00B15456">
        <w:trPr>
          <w:trHeight w:val="54"/>
        </w:trPr>
        <w:tc>
          <w:tcPr>
            <w:tcW w:w="1691" w:type="dxa"/>
          </w:tcPr>
          <w:p w14:paraId="7A3DFE99" w14:textId="2AFF1C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</w:tcPr>
          <w:p w14:paraId="375D2EC4" w14:textId="17F6320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720279.76</w:t>
            </w:r>
          </w:p>
        </w:tc>
        <w:tc>
          <w:tcPr>
            <w:tcW w:w="1562" w:type="dxa"/>
          </w:tcPr>
          <w:p w14:paraId="0CD7E05C" w14:textId="5AEAC9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3362666.71</w:t>
            </w:r>
          </w:p>
        </w:tc>
        <w:tc>
          <w:tcPr>
            <w:tcW w:w="2134" w:type="dxa"/>
          </w:tcPr>
          <w:p w14:paraId="50C6E404" w14:textId="7C3C71F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2648F0" w14:textId="35ED07D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91713" w14:textId="6153A2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5D38561" w14:textId="77777777" w:rsidTr="00B15456">
        <w:trPr>
          <w:trHeight w:val="54"/>
        </w:trPr>
        <w:tc>
          <w:tcPr>
            <w:tcW w:w="1691" w:type="dxa"/>
          </w:tcPr>
          <w:p w14:paraId="2E9A7532" w14:textId="1EB08F3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768EDBD9" w14:textId="7672F49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720269.46</w:t>
            </w:r>
          </w:p>
        </w:tc>
        <w:tc>
          <w:tcPr>
            <w:tcW w:w="1562" w:type="dxa"/>
          </w:tcPr>
          <w:p w14:paraId="6195081E" w14:textId="331D32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3362669.69</w:t>
            </w:r>
          </w:p>
        </w:tc>
        <w:tc>
          <w:tcPr>
            <w:tcW w:w="2134" w:type="dxa"/>
          </w:tcPr>
          <w:p w14:paraId="2D656381" w14:textId="02223C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72854" w14:textId="767055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2D78A" w14:textId="4E872F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D9CE8AC" w14:textId="77777777" w:rsidTr="00B15456">
        <w:trPr>
          <w:trHeight w:val="54"/>
        </w:trPr>
        <w:tc>
          <w:tcPr>
            <w:tcW w:w="1691" w:type="dxa"/>
          </w:tcPr>
          <w:p w14:paraId="2D3CCE92" w14:textId="1796F8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10CD8E2F" w14:textId="15CE2DA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720264.18</w:t>
            </w:r>
          </w:p>
        </w:tc>
        <w:tc>
          <w:tcPr>
            <w:tcW w:w="1562" w:type="dxa"/>
          </w:tcPr>
          <w:p w14:paraId="38D45E11" w14:textId="21B969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3362680.63</w:t>
            </w:r>
          </w:p>
        </w:tc>
        <w:tc>
          <w:tcPr>
            <w:tcW w:w="2134" w:type="dxa"/>
          </w:tcPr>
          <w:p w14:paraId="46298678" w14:textId="6105E9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1890B2" w14:textId="3AD8C5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73D41B" w14:textId="292CF77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7C18389" w14:textId="77777777" w:rsidTr="00B15456">
        <w:trPr>
          <w:trHeight w:val="54"/>
        </w:trPr>
        <w:tc>
          <w:tcPr>
            <w:tcW w:w="1691" w:type="dxa"/>
          </w:tcPr>
          <w:p w14:paraId="5830BA15" w14:textId="75DFCD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605F9B22" w14:textId="25CB357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720257.13</w:t>
            </w:r>
          </w:p>
        </w:tc>
        <w:tc>
          <w:tcPr>
            <w:tcW w:w="1562" w:type="dxa"/>
          </w:tcPr>
          <w:p w14:paraId="4ECF4995" w14:textId="7FCF98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3362695.48</w:t>
            </w:r>
          </w:p>
        </w:tc>
        <w:tc>
          <w:tcPr>
            <w:tcW w:w="2134" w:type="dxa"/>
          </w:tcPr>
          <w:p w14:paraId="0146B7FE" w14:textId="5A2BD0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D3D1B" w14:textId="5DF2AA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DE045" w14:textId="418624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860E519" w14:textId="77777777" w:rsidTr="00B15456">
        <w:trPr>
          <w:trHeight w:val="54"/>
        </w:trPr>
        <w:tc>
          <w:tcPr>
            <w:tcW w:w="1691" w:type="dxa"/>
          </w:tcPr>
          <w:p w14:paraId="452E8F90" w14:textId="5841C1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2646713A" w14:textId="6DAA42E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720251.99</w:t>
            </w:r>
          </w:p>
        </w:tc>
        <w:tc>
          <w:tcPr>
            <w:tcW w:w="1562" w:type="dxa"/>
          </w:tcPr>
          <w:p w14:paraId="77727B22" w14:textId="37D4FF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3362706.14</w:t>
            </w:r>
          </w:p>
        </w:tc>
        <w:tc>
          <w:tcPr>
            <w:tcW w:w="2134" w:type="dxa"/>
          </w:tcPr>
          <w:p w14:paraId="7DEAC8F9" w14:textId="015776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2D01CD" w14:textId="136CC2E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AAED5D" w14:textId="4E7E58D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FFC2F89" w14:textId="77777777" w:rsidTr="00B15456">
        <w:trPr>
          <w:trHeight w:val="54"/>
        </w:trPr>
        <w:tc>
          <w:tcPr>
            <w:tcW w:w="1691" w:type="dxa"/>
          </w:tcPr>
          <w:p w14:paraId="6E8C1990" w14:textId="58B853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0FBD8939" w14:textId="326D8F4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720249.54</w:t>
            </w:r>
          </w:p>
        </w:tc>
        <w:tc>
          <w:tcPr>
            <w:tcW w:w="1562" w:type="dxa"/>
          </w:tcPr>
          <w:p w14:paraId="7546165D" w14:textId="301D47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3362713.76</w:t>
            </w:r>
          </w:p>
        </w:tc>
        <w:tc>
          <w:tcPr>
            <w:tcW w:w="2134" w:type="dxa"/>
          </w:tcPr>
          <w:p w14:paraId="1CD4D2A4" w14:textId="6E4B896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A1A3CA" w14:textId="62E41B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5376C" w14:textId="64077A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1A1DFC6" w14:textId="77777777" w:rsidTr="00B15456">
        <w:trPr>
          <w:trHeight w:val="54"/>
        </w:trPr>
        <w:tc>
          <w:tcPr>
            <w:tcW w:w="1691" w:type="dxa"/>
          </w:tcPr>
          <w:p w14:paraId="181273BE" w14:textId="5A1285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16EEEE7B" w14:textId="139744E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720250.15</w:t>
            </w:r>
          </w:p>
        </w:tc>
        <w:tc>
          <w:tcPr>
            <w:tcW w:w="1562" w:type="dxa"/>
          </w:tcPr>
          <w:p w14:paraId="673FAFD6" w14:textId="2D3C2D5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3362723.01</w:t>
            </w:r>
          </w:p>
        </w:tc>
        <w:tc>
          <w:tcPr>
            <w:tcW w:w="2134" w:type="dxa"/>
          </w:tcPr>
          <w:p w14:paraId="114985B4" w14:textId="78A5068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AFF84" w14:textId="6DF8364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93C79" w14:textId="6647BF9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3DCD3D1" w14:textId="77777777" w:rsidTr="00B15456">
        <w:trPr>
          <w:trHeight w:val="54"/>
        </w:trPr>
        <w:tc>
          <w:tcPr>
            <w:tcW w:w="1691" w:type="dxa"/>
          </w:tcPr>
          <w:p w14:paraId="7AA773CD" w14:textId="29B6DC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0512759F" w14:textId="6727CAB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720251.58</w:t>
            </w:r>
          </w:p>
        </w:tc>
        <w:tc>
          <w:tcPr>
            <w:tcW w:w="1562" w:type="dxa"/>
          </w:tcPr>
          <w:p w14:paraId="3036FAE7" w14:textId="7C9871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3362730.53</w:t>
            </w:r>
          </w:p>
        </w:tc>
        <w:tc>
          <w:tcPr>
            <w:tcW w:w="2134" w:type="dxa"/>
          </w:tcPr>
          <w:p w14:paraId="484434DA" w14:textId="7F37A2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C6D3A" w14:textId="146C65E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748B4" w14:textId="1D8E8F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08A48D9" w14:textId="77777777" w:rsidTr="00B15456">
        <w:trPr>
          <w:trHeight w:val="54"/>
        </w:trPr>
        <w:tc>
          <w:tcPr>
            <w:tcW w:w="1691" w:type="dxa"/>
          </w:tcPr>
          <w:p w14:paraId="67B4CBBB" w14:textId="64197E0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1DF8BFE5" w14:textId="4105B50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720246.92</w:t>
            </w:r>
          </w:p>
        </w:tc>
        <w:tc>
          <w:tcPr>
            <w:tcW w:w="1562" w:type="dxa"/>
          </w:tcPr>
          <w:p w14:paraId="6AE66A70" w14:textId="12FEB4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3362739.59</w:t>
            </w:r>
          </w:p>
        </w:tc>
        <w:tc>
          <w:tcPr>
            <w:tcW w:w="2134" w:type="dxa"/>
          </w:tcPr>
          <w:p w14:paraId="248E3803" w14:textId="505F35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077F29" w14:textId="6F99B5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A65150" w14:textId="76DBE3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DC044AD" w14:textId="77777777" w:rsidTr="00B15456">
        <w:trPr>
          <w:trHeight w:val="54"/>
        </w:trPr>
        <w:tc>
          <w:tcPr>
            <w:tcW w:w="1691" w:type="dxa"/>
          </w:tcPr>
          <w:p w14:paraId="665DAA89" w14:textId="54179E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32643106" w14:textId="291A267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720240.63</w:t>
            </w:r>
          </w:p>
        </w:tc>
        <w:tc>
          <w:tcPr>
            <w:tcW w:w="1562" w:type="dxa"/>
          </w:tcPr>
          <w:p w14:paraId="48B97232" w14:textId="6B4177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3362750.70</w:t>
            </w:r>
          </w:p>
        </w:tc>
        <w:tc>
          <w:tcPr>
            <w:tcW w:w="2134" w:type="dxa"/>
          </w:tcPr>
          <w:p w14:paraId="0D5EB8CA" w14:textId="498C50F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E3E1F2" w14:textId="270A35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5FBC1C" w14:textId="4DC648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E39780F" w14:textId="77777777" w:rsidTr="00B15456">
        <w:trPr>
          <w:trHeight w:val="54"/>
        </w:trPr>
        <w:tc>
          <w:tcPr>
            <w:tcW w:w="1691" w:type="dxa"/>
          </w:tcPr>
          <w:p w14:paraId="51102090" w14:textId="5DBFD3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72BE2035" w14:textId="23147B1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720241.37</w:t>
            </w:r>
          </w:p>
        </w:tc>
        <w:tc>
          <w:tcPr>
            <w:tcW w:w="1562" w:type="dxa"/>
          </w:tcPr>
          <w:p w14:paraId="02E680AD" w14:textId="63C358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3362754.19</w:t>
            </w:r>
          </w:p>
        </w:tc>
        <w:tc>
          <w:tcPr>
            <w:tcW w:w="2134" w:type="dxa"/>
          </w:tcPr>
          <w:p w14:paraId="5FE32438" w14:textId="58291DB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F15B1A" w14:textId="3C6514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0CE5B" w14:textId="0CDF903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D9DDAFC" w14:textId="77777777" w:rsidTr="00B15456">
        <w:trPr>
          <w:trHeight w:val="54"/>
        </w:trPr>
        <w:tc>
          <w:tcPr>
            <w:tcW w:w="1691" w:type="dxa"/>
          </w:tcPr>
          <w:p w14:paraId="0BA7FE00" w14:textId="3BE6D0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46C800E5" w14:textId="20E8580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720237.04</w:t>
            </w:r>
          </w:p>
        </w:tc>
        <w:tc>
          <w:tcPr>
            <w:tcW w:w="1562" w:type="dxa"/>
          </w:tcPr>
          <w:p w14:paraId="01D72231" w14:textId="0C86BE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3362764.04</w:t>
            </w:r>
          </w:p>
        </w:tc>
        <w:tc>
          <w:tcPr>
            <w:tcW w:w="2134" w:type="dxa"/>
          </w:tcPr>
          <w:p w14:paraId="354772D7" w14:textId="2843E4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D6F10" w14:textId="4FA546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A71D5" w14:textId="129DE1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476EC27" w14:textId="77777777" w:rsidTr="00B15456">
        <w:trPr>
          <w:trHeight w:val="54"/>
        </w:trPr>
        <w:tc>
          <w:tcPr>
            <w:tcW w:w="1691" w:type="dxa"/>
          </w:tcPr>
          <w:p w14:paraId="038C1766" w14:textId="714E66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306A6026" w14:textId="67B701B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720232.52</w:t>
            </w:r>
          </w:p>
        </w:tc>
        <w:tc>
          <w:tcPr>
            <w:tcW w:w="1562" w:type="dxa"/>
          </w:tcPr>
          <w:p w14:paraId="7BF75F34" w14:textId="72C9CB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3362767.30</w:t>
            </w:r>
          </w:p>
        </w:tc>
        <w:tc>
          <w:tcPr>
            <w:tcW w:w="2134" w:type="dxa"/>
          </w:tcPr>
          <w:p w14:paraId="5C0C4014" w14:textId="429B8CA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033893" w14:textId="646EAF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9E3C29" w14:textId="0544A9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5E88738" w14:textId="77777777" w:rsidTr="00B15456">
        <w:trPr>
          <w:trHeight w:val="54"/>
        </w:trPr>
        <w:tc>
          <w:tcPr>
            <w:tcW w:w="1691" w:type="dxa"/>
          </w:tcPr>
          <w:p w14:paraId="1E5DDCCA" w14:textId="049859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11EBEB88" w14:textId="63A945C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720229.56</w:t>
            </w:r>
          </w:p>
        </w:tc>
        <w:tc>
          <w:tcPr>
            <w:tcW w:w="1562" w:type="dxa"/>
          </w:tcPr>
          <w:p w14:paraId="22B77216" w14:textId="6FE80E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3362775.10</w:t>
            </w:r>
          </w:p>
        </w:tc>
        <w:tc>
          <w:tcPr>
            <w:tcW w:w="2134" w:type="dxa"/>
          </w:tcPr>
          <w:p w14:paraId="72A079E0" w14:textId="34740D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075F2" w14:textId="632FAE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698A3A" w14:textId="3750AD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40D4974" w14:textId="77777777" w:rsidTr="00B15456">
        <w:trPr>
          <w:trHeight w:val="54"/>
        </w:trPr>
        <w:tc>
          <w:tcPr>
            <w:tcW w:w="1691" w:type="dxa"/>
          </w:tcPr>
          <w:p w14:paraId="2857308E" w14:textId="3CC7E1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33EE7CF8" w14:textId="5B2B565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720218.44</w:t>
            </w:r>
          </w:p>
        </w:tc>
        <w:tc>
          <w:tcPr>
            <w:tcW w:w="1562" w:type="dxa"/>
          </w:tcPr>
          <w:p w14:paraId="5F3D1793" w14:textId="289C23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3362792.27</w:t>
            </w:r>
          </w:p>
        </w:tc>
        <w:tc>
          <w:tcPr>
            <w:tcW w:w="2134" w:type="dxa"/>
          </w:tcPr>
          <w:p w14:paraId="45BE484E" w14:textId="08FE011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E8B360" w14:textId="137D7CD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637F4" w14:textId="502C27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098F154" w14:textId="77777777" w:rsidTr="00B15456">
        <w:trPr>
          <w:trHeight w:val="54"/>
        </w:trPr>
        <w:tc>
          <w:tcPr>
            <w:tcW w:w="1691" w:type="dxa"/>
          </w:tcPr>
          <w:p w14:paraId="17B937BD" w14:textId="466EFD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379C0D20" w14:textId="2B05DD3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720216.93</w:t>
            </w:r>
          </w:p>
        </w:tc>
        <w:tc>
          <w:tcPr>
            <w:tcW w:w="1562" w:type="dxa"/>
          </w:tcPr>
          <w:p w14:paraId="78B058B1" w14:textId="1B044F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3362795.40</w:t>
            </w:r>
          </w:p>
        </w:tc>
        <w:tc>
          <w:tcPr>
            <w:tcW w:w="2134" w:type="dxa"/>
          </w:tcPr>
          <w:p w14:paraId="204776DD" w14:textId="0F7987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A7B9CC" w14:textId="444420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FCC2E" w14:textId="049E61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631B080" w14:textId="77777777" w:rsidTr="00B15456">
        <w:trPr>
          <w:trHeight w:val="54"/>
        </w:trPr>
        <w:tc>
          <w:tcPr>
            <w:tcW w:w="1691" w:type="dxa"/>
          </w:tcPr>
          <w:p w14:paraId="18B1C396" w14:textId="1B4D0D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76A8FDFF" w14:textId="760A8EC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720217.80</w:t>
            </w:r>
          </w:p>
        </w:tc>
        <w:tc>
          <w:tcPr>
            <w:tcW w:w="1562" w:type="dxa"/>
          </w:tcPr>
          <w:p w14:paraId="4C251BCB" w14:textId="0E1569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3362799.78</w:t>
            </w:r>
          </w:p>
        </w:tc>
        <w:tc>
          <w:tcPr>
            <w:tcW w:w="2134" w:type="dxa"/>
          </w:tcPr>
          <w:p w14:paraId="46A813D6" w14:textId="667766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DD175" w14:textId="0DA62C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951BD" w14:textId="3B0BDF0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F5C6380" w14:textId="77777777" w:rsidTr="00B15456">
        <w:trPr>
          <w:trHeight w:val="54"/>
        </w:trPr>
        <w:tc>
          <w:tcPr>
            <w:tcW w:w="1691" w:type="dxa"/>
          </w:tcPr>
          <w:p w14:paraId="660A5974" w14:textId="6661CEC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3616A74F" w14:textId="5146D21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720215.52</w:t>
            </w:r>
          </w:p>
        </w:tc>
        <w:tc>
          <w:tcPr>
            <w:tcW w:w="1562" w:type="dxa"/>
          </w:tcPr>
          <w:p w14:paraId="1E1D5852" w14:textId="24F63A0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3362805.69</w:t>
            </w:r>
          </w:p>
        </w:tc>
        <w:tc>
          <w:tcPr>
            <w:tcW w:w="2134" w:type="dxa"/>
          </w:tcPr>
          <w:p w14:paraId="66D1F45D" w14:textId="151D2C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9884EE" w14:textId="1B509E9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305C94" w14:textId="7EE1E1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BF6FF9E" w14:textId="77777777" w:rsidTr="00B15456">
        <w:trPr>
          <w:trHeight w:val="54"/>
        </w:trPr>
        <w:tc>
          <w:tcPr>
            <w:tcW w:w="1691" w:type="dxa"/>
          </w:tcPr>
          <w:p w14:paraId="71B8F8C5" w14:textId="3DB923F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602C8A5C" w14:textId="02A4C2B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720210.50</w:t>
            </w:r>
          </w:p>
        </w:tc>
        <w:tc>
          <w:tcPr>
            <w:tcW w:w="1562" w:type="dxa"/>
          </w:tcPr>
          <w:p w14:paraId="27C4E1BC" w14:textId="05CE00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3362810.20</w:t>
            </w:r>
          </w:p>
        </w:tc>
        <w:tc>
          <w:tcPr>
            <w:tcW w:w="2134" w:type="dxa"/>
          </w:tcPr>
          <w:p w14:paraId="4714BBDE" w14:textId="4B0765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813EF" w14:textId="75D7C1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17AF5" w14:textId="712731A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7E3A96B" w14:textId="77777777" w:rsidTr="00B15456">
        <w:trPr>
          <w:trHeight w:val="54"/>
        </w:trPr>
        <w:tc>
          <w:tcPr>
            <w:tcW w:w="1691" w:type="dxa"/>
          </w:tcPr>
          <w:p w14:paraId="2AB1E0FE" w14:textId="53E759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05114C11" w14:textId="6D51C4C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720205.68</w:t>
            </w:r>
          </w:p>
        </w:tc>
        <w:tc>
          <w:tcPr>
            <w:tcW w:w="1562" w:type="dxa"/>
          </w:tcPr>
          <w:p w14:paraId="039FC8D9" w14:textId="74F72F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3362815.39</w:t>
            </w:r>
          </w:p>
        </w:tc>
        <w:tc>
          <w:tcPr>
            <w:tcW w:w="2134" w:type="dxa"/>
          </w:tcPr>
          <w:p w14:paraId="23E8E7CD" w14:textId="49E281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117B70" w14:textId="118621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B95AF7" w14:textId="61CCEC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EDE8027" w14:textId="77777777" w:rsidTr="00B15456">
        <w:trPr>
          <w:trHeight w:val="54"/>
        </w:trPr>
        <w:tc>
          <w:tcPr>
            <w:tcW w:w="1691" w:type="dxa"/>
          </w:tcPr>
          <w:p w14:paraId="4D44098D" w14:textId="78E735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462F556B" w14:textId="5908E1C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720201.42</w:t>
            </w:r>
          </w:p>
        </w:tc>
        <w:tc>
          <w:tcPr>
            <w:tcW w:w="1562" w:type="dxa"/>
          </w:tcPr>
          <w:p w14:paraId="20ECB2A1" w14:textId="44CB62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3362823.17</w:t>
            </w:r>
          </w:p>
        </w:tc>
        <w:tc>
          <w:tcPr>
            <w:tcW w:w="2134" w:type="dxa"/>
          </w:tcPr>
          <w:p w14:paraId="338D8C47" w14:textId="499F9FD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4B45B3" w14:textId="0BC442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DCFEC" w14:textId="03265D4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3E8668E" w14:textId="77777777" w:rsidTr="00B15456">
        <w:trPr>
          <w:trHeight w:val="54"/>
        </w:trPr>
        <w:tc>
          <w:tcPr>
            <w:tcW w:w="1691" w:type="dxa"/>
          </w:tcPr>
          <w:p w14:paraId="629E492B" w14:textId="05B314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6D69EC68" w14:textId="422FE84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720197.02</w:t>
            </w:r>
          </w:p>
        </w:tc>
        <w:tc>
          <w:tcPr>
            <w:tcW w:w="1562" w:type="dxa"/>
          </w:tcPr>
          <w:p w14:paraId="139F404E" w14:textId="42F001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3362828.82</w:t>
            </w:r>
          </w:p>
        </w:tc>
        <w:tc>
          <w:tcPr>
            <w:tcW w:w="2134" w:type="dxa"/>
          </w:tcPr>
          <w:p w14:paraId="5F72A0D0" w14:textId="0C71C88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903968" w14:textId="042762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72F8F" w14:textId="75F3DE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1C19A2B" w14:textId="77777777" w:rsidTr="00B15456">
        <w:trPr>
          <w:trHeight w:val="54"/>
        </w:trPr>
        <w:tc>
          <w:tcPr>
            <w:tcW w:w="1691" w:type="dxa"/>
          </w:tcPr>
          <w:p w14:paraId="2F6EFB5E" w14:textId="0B4434E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4FAE1552" w14:textId="52AEF84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720192.89</w:t>
            </w:r>
          </w:p>
        </w:tc>
        <w:tc>
          <w:tcPr>
            <w:tcW w:w="1562" w:type="dxa"/>
          </w:tcPr>
          <w:p w14:paraId="6474D243" w14:textId="1D77C4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3362837.46</w:t>
            </w:r>
          </w:p>
        </w:tc>
        <w:tc>
          <w:tcPr>
            <w:tcW w:w="2134" w:type="dxa"/>
          </w:tcPr>
          <w:p w14:paraId="70B34E9F" w14:textId="16CCE7C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DC1463" w14:textId="4DE50D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06DFB8" w14:textId="6755B7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1F92918" w14:textId="77777777" w:rsidTr="00B15456">
        <w:trPr>
          <w:trHeight w:val="54"/>
        </w:trPr>
        <w:tc>
          <w:tcPr>
            <w:tcW w:w="1691" w:type="dxa"/>
          </w:tcPr>
          <w:p w14:paraId="62AC2C29" w14:textId="7EAA73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02271A48" w14:textId="6C2C69C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720186.88</w:t>
            </w:r>
          </w:p>
        </w:tc>
        <w:tc>
          <w:tcPr>
            <w:tcW w:w="1562" w:type="dxa"/>
          </w:tcPr>
          <w:p w14:paraId="3127F986" w14:textId="7EE419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3362848.08</w:t>
            </w:r>
          </w:p>
        </w:tc>
        <w:tc>
          <w:tcPr>
            <w:tcW w:w="2134" w:type="dxa"/>
          </w:tcPr>
          <w:p w14:paraId="659C5A74" w14:textId="0FBD5F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6FDA4" w14:textId="6F13EE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7D4CD3" w14:textId="6AC344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DFEDB0C" w14:textId="77777777" w:rsidTr="00B15456">
        <w:trPr>
          <w:trHeight w:val="54"/>
        </w:trPr>
        <w:tc>
          <w:tcPr>
            <w:tcW w:w="1691" w:type="dxa"/>
          </w:tcPr>
          <w:p w14:paraId="0851F6FF" w14:textId="552627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4B7D4A5C" w14:textId="33CE4E7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720180.26</w:t>
            </w:r>
          </w:p>
        </w:tc>
        <w:tc>
          <w:tcPr>
            <w:tcW w:w="1562" w:type="dxa"/>
          </w:tcPr>
          <w:p w14:paraId="209A8E54" w14:textId="0CA584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3362852.81</w:t>
            </w:r>
          </w:p>
        </w:tc>
        <w:tc>
          <w:tcPr>
            <w:tcW w:w="2134" w:type="dxa"/>
          </w:tcPr>
          <w:p w14:paraId="6452FD5D" w14:textId="44DCB9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CEB23F" w14:textId="62B5D3E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991672" w14:textId="748F9E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BE28584" w14:textId="77777777" w:rsidTr="00B15456">
        <w:trPr>
          <w:trHeight w:val="54"/>
        </w:trPr>
        <w:tc>
          <w:tcPr>
            <w:tcW w:w="1691" w:type="dxa"/>
          </w:tcPr>
          <w:p w14:paraId="789A7893" w14:textId="2C28E0B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5910A719" w14:textId="3742669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720173.75</w:t>
            </w:r>
          </w:p>
        </w:tc>
        <w:tc>
          <w:tcPr>
            <w:tcW w:w="1562" w:type="dxa"/>
          </w:tcPr>
          <w:p w14:paraId="6EE7421F" w14:textId="09665D9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3362851.37</w:t>
            </w:r>
          </w:p>
        </w:tc>
        <w:tc>
          <w:tcPr>
            <w:tcW w:w="2134" w:type="dxa"/>
          </w:tcPr>
          <w:p w14:paraId="38E08983" w14:textId="372210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082FCC" w14:textId="30E773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1E6A57" w14:textId="3A46D2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DE6AD2E" w14:textId="77777777" w:rsidTr="00B15456">
        <w:trPr>
          <w:trHeight w:val="54"/>
        </w:trPr>
        <w:tc>
          <w:tcPr>
            <w:tcW w:w="1691" w:type="dxa"/>
          </w:tcPr>
          <w:p w14:paraId="66CD6750" w14:textId="158EAF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710145A5" w14:textId="1DF0A49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720164.92</w:t>
            </w:r>
          </w:p>
        </w:tc>
        <w:tc>
          <w:tcPr>
            <w:tcW w:w="1562" w:type="dxa"/>
          </w:tcPr>
          <w:p w14:paraId="58D9C61F" w14:textId="33E6E07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3362851.37</w:t>
            </w:r>
          </w:p>
        </w:tc>
        <w:tc>
          <w:tcPr>
            <w:tcW w:w="2134" w:type="dxa"/>
          </w:tcPr>
          <w:p w14:paraId="359284C7" w14:textId="3B3E04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FCA740" w14:textId="55314A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A91DBE" w14:textId="5EF447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32EE86" w14:textId="77777777" w:rsidTr="00B15456">
        <w:trPr>
          <w:trHeight w:val="54"/>
        </w:trPr>
        <w:tc>
          <w:tcPr>
            <w:tcW w:w="1691" w:type="dxa"/>
          </w:tcPr>
          <w:p w14:paraId="7649C320" w14:textId="19F54C0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06CFAC32" w14:textId="72721E4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720157.75</w:t>
            </w:r>
          </w:p>
        </w:tc>
        <w:tc>
          <w:tcPr>
            <w:tcW w:w="1562" w:type="dxa"/>
          </w:tcPr>
          <w:p w14:paraId="680DC085" w14:textId="1F0073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3362852.51</w:t>
            </w:r>
          </w:p>
        </w:tc>
        <w:tc>
          <w:tcPr>
            <w:tcW w:w="2134" w:type="dxa"/>
          </w:tcPr>
          <w:p w14:paraId="729F9DA8" w14:textId="6F5DE4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03315" w14:textId="0003B6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64B2FA" w14:textId="298785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388CD75" w14:textId="77777777" w:rsidTr="00B15456">
        <w:trPr>
          <w:trHeight w:val="54"/>
        </w:trPr>
        <w:tc>
          <w:tcPr>
            <w:tcW w:w="1691" w:type="dxa"/>
          </w:tcPr>
          <w:p w14:paraId="759FDA3F" w14:textId="023EB2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10848A24" w14:textId="3A4497C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720150.83</w:t>
            </w:r>
          </w:p>
        </w:tc>
        <w:tc>
          <w:tcPr>
            <w:tcW w:w="1562" w:type="dxa"/>
          </w:tcPr>
          <w:p w14:paraId="47B44618" w14:textId="747F3D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3362852.51</w:t>
            </w:r>
          </w:p>
        </w:tc>
        <w:tc>
          <w:tcPr>
            <w:tcW w:w="2134" w:type="dxa"/>
          </w:tcPr>
          <w:p w14:paraId="69F1D757" w14:textId="50580B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DF0F86" w14:textId="5CC98CF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638F99" w14:textId="3B31C33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A6AC1B2" w14:textId="77777777" w:rsidTr="00B15456">
        <w:trPr>
          <w:trHeight w:val="54"/>
        </w:trPr>
        <w:tc>
          <w:tcPr>
            <w:tcW w:w="1691" w:type="dxa"/>
          </w:tcPr>
          <w:p w14:paraId="0B317756" w14:textId="4C959E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03BBDF0F" w14:textId="22F665D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720145.47</w:t>
            </w:r>
          </w:p>
        </w:tc>
        <w:tc>
          <w:tcPr>
            <w:tcW w:w="1562" w:type="dxa"/>
          </w:tcPr>
          <w:p w14:paraId="5968FA7F" w14:textId="61ACB1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3362853.36</w:t>
            </w:r>
          </w:p>
        </w:tc>
        <w:tc>
          <w:tcPr>
            <w:tcW w:w="2134" w:type="dxa"/>
          </w:tcPr>
          <w:p w14:paraId="2B5EAEE2" w14:textId="391528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67D849" w14:textId="7BB1DA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14D99" w14:textId="711455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BEC8048" w14:textId="77777777" w:rsidTr="00B15456">
        <w:trPr>
          <w:trHeight w:val="54"/>
        </w:trPr>
        <w:tc>
          <w:tcPr>
            <w:tcW w:w="1691" w:type="dxa"/>
          </w:tcPr>
          <w:p w14:paraId="5C21CC8F" w14:textId="0B01F2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17B16930" w14:textId="64B16C6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720140.85</w:t>
            </w:r>
          </w:p>
        </w:tc>
        <w:tc>
          <w:tcPr>
            <w:tcW w:w="1562" w:type="dxa"/>
          </w:tcPr>
          <w:p w14:paraId="0C1D04BF" w14:textId="0599B4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3362855.90</w:t>
            </w:r>
          </w:p>
        </w:tc>
        <w:tc>
          <w:tcPr>
            <w:tcW w:w="2134" w:type="dxa"/>
          </w:tcPr>
          <w:p w14:paraId="504BD09A" w14:textId="74A3AFB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8E8D26" w14:textId="4699FF5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C99F2F" w14:textId="1CE5751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E0F813B" w14:textId="77777777" w:rsidTr="00B15456">
        <w:trPr>
          <w:trHeight w:val="54"/>
        </w:trPr>
        <w:tc>
          <w:tcPr>
            <w:tcW w:w="1691" w:type="dxa"/>
          </w:tcPr>
          <w:p w14:paraId="020CAC9A" w14:textId="33DD9F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3B464106" w14:textId="583187F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720140.35</w:t>
            </w:r>
          </w:p>
        </w:tc>
        <w:tc>
          <w:tcPr>
            <w:tcW w:w="1562" w:type="dxa"/>
          </w:tcPr>
          <w:p w14:paraId="11395C0D" w14:textId="7F394A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3362858.24</w:t>
            </w:r>
          </w:p>
        </w:tc>
        <w:tc>
          <w:tcPr>
            <w:tcW w:w="2134" w:type="dxa"/>
          </w:tcPr>
          <w:p w14:paraId="608D132C" w14:textId="53FEEA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255E85" w14:textId="757E11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7DE7E" w14:textId="0072DB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624246F" w14:textId="77777777" w:rsidTr="00B15456">
        <w:trPr>
          <w:trHeight w:val="54"/>
        </w:trPr>
        <w:tc>
          <w:tcPr>
            <w:tcW w:w="1691" w:type="dxa"/>
          </w:tcPr>
          <w:p w14:paraId="7F83B60E" w14:textId="239694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7AEC2D65" w14:textId="62C665B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720144.30</w:t>
            </w:r>
          </w:p>
        </w:tc>
        <w:tc>
          <w:tcPr>
            <w:tcW w:w="1562" w:type="dxa"/>
          </w:tcPr>
          <w:p w14:paraId="519674B3" w14:textId="7037E9B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3362867.76</w:t>
            </w:r>
          </w:p>
        </w:tc>
        <w:tc>
          <w:tcPr>
            <w:tcW w:w="2134" w:type="dxa"/>
          </w:tcPr>
          <w:p w14:paraId="1407DE5B" w14:textId="2C0E67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CEA0F0C" w14:textId="3FB003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A4FE580" w14:textId="5E88E6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8D44586" w14:textId="77777777" w:rsidTr="00B15456">
        <w:trPr>
          <w:trHeight w:val="54"/>
        </w:trPr>
        <w:tc>
          <w:tcPr>
            <w:tcW w:w="1691" w:type="dxa"/>
          </w:tcPr>
          <w:p w14:paraId="7D12ED92" w14:textId="027C1E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341</w:t>
            </w:r>
          </w:p>
        </w:tc>
        <w:tc>
          <w:tcPr>
            <w:tcW w:w="1558" w:type="dxa"/>
          </w:tcPr>
          <w:p w14:paraId="5A30FC0A" w14:textId="6EBACCC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720145.73</w:t>
            </w:r>
          </w:p>
        </w:tc>
        <w:tc>
          <w:tcPr>
            <w:tcW w:w="1562" w:type="dxa"/>
          </w:tcPr>
          <w:p w14:paraId="2441EB2B" w14:textId="0F4FAD7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3362873.35</w:t>
            </w:r>
          </w:p>
        </w:tc>
        <w:tc>
          <w:tcPr>
            <w:tcW w:w="2134" w:type="dxa"/>
          </w:tcPr>
          <w:p w14:paraId="0FE79ACE" w14:textId="7EBF7D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A7D91" w14:textId="132E855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00E5F" w14:textId="7ABD43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3BA2705" w14:textId="77777777" w:rsidTr="00B15456">
        <w:trPr>
          <w:trHeight w:val="54"/>
        </w:trPr>
        <w:tc>
          <w:tcPr>
            <w:tcW w:w="1691" w:type="dxa"/>
          </w:tcPr>
          <w:p w14:paraId="1213B9F3" w14:textId="7777DE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19D16A82" w14:textId="4C9186B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720145.34</w:t>
            </w:r>
          </w:p>
        </w:tc>
        <w:tc>
          <w:tcPr>
            <w:tcW w:w="1562" w:type="dxa"/>
          </w:tcPr>
          <w:p w14:paraId="11EFBECB" w14:textId="05EA9F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3362879.55</w:t>
            </w:r>
          </w:p>
        </w:tc>
        <w:tc>
          <w:tcPr>
            <w:tcW w:w="2134" w:type="dxa"/>
          </w:tcPr>
          <w:p w14:paraId="357722C0" w14:textId="14F9D7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CF1A6" w14:textId="4FD97D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F353C" w14:textId="65A940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1572BDE" w14:textId="77777777" w:rsidTr="00B15456">
        <w:trPr>
          <w:trHeight w:val="54"/>
        </w:trPr>
        <w:tc>
          <w:tcPr>
            <w:tcW w:w="1691" w:type="dxa"/>
          </w:tcPr>
          <w:p w14:paraId="17B72283" w14:textId="483AB6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</w:tcPr>
          <w:p w14:paraId="67B3BC7A" w14:textId="0F76023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720141.87</w:t>
            </w:r>
          </w:p>
        </w:tc>
        <w:tc>
          <w:tcPr>
            <w:tcW w:w="1562" w:type="dxa"/>
          </w:tcPr>
          <w:p w14:paraId="755279B2" w14:textId="3D40BB4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3362885.91</w:t>
            </w:r>
          </w:p>
        </w:tc>
        <w:tc>
          <w:tcPr>
            <w:tcW w:w="2134" w:type="dxa"/>
          </w:tcPr>
          <w:p w14:paraId="781398A6" w14:textId="775E23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4033B" w14:textId="719738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8CA9B4" w14:textId="514E9C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3CE899F" w14:textId="77777777" w:rsidTr="00B15456">
        <w:trPr>
          <w:trHeight w:val="54"/>
        </w:trPr>
        <w:tc>
          <w:tcPr>
            <w:tcW w:w="1691" w:type="dxa"/>
          </w:tcPr>
          <w:p w14:paraId="2DCE7C30" w14:textId="758267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657EF808" w14:textId="26CFA28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720137.32</w:t>
            </w:r>
          </w:p>
        </w:tc>
        <w:tc>
          <w:tcPr>
            <w:tcW w:w="1562" w:type="dxa"/>
          </w:tcPr>
          <w:p w14:paraId="52FE2665" w14:textId="0699D5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3362889.58</w:t>
            </w:r>
          </w:p>
        </w:tc>
        <w:tc>
          <w:tcPr>
            <w:tcW w:w="2134" w:type="dxa"/>
          </w:tcPr>
          <w:p w14:paraId="7B13C236" w14:textId="56AA0B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0E836F" w14:textId="547500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50FDF" w14:textId="27A2FD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C71DBCA" w14:textId="77777777" w:rsidTr="00B15456">
        <w:trPr>
          <w:trHeight w:val="54"/>
        </w:trPr>
        <w:tc>
          <w:tcPr>
            <w:tcW w:w="1691" w:type="dxa"/>
          </w:tcPr>
          <w:p w14:paraId="7E8F4C7C" w14:textId="070998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5A76319F" w14:textId="1626382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720133.88</w:t>
            </w:r>
          </w:p>
        </w:tc>
        <w:tc>
          <w:tcPr>
            <w:tcW w:w="1562" w:type="dxa"/>
          </w:tcPr>
          <w:p w14:paraId="035A9547" w14:textId="5344A4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3362894.98</w:t>
            </w:r>
          </w:p>
        </w:tc>
        <w:tc>
          <w:tcPr>
            <w:tcW w:w="2134" w:type="dxa"/>
          </w:tcPr>
          <w:p w14:paraId="451D8994" w14:textId="0B69AF8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33C2DE" w14:textId="707ED2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778CA" w14:textId="4C5DCB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DE2713F" w14:textId="77777777" w:rsidTr="00B15456">
        <w:trPr>
          <w:trHeight w:val="54"/>
        </w:trPr>
        <w:tc>
          <w:tcPr>
            <w:tcW w:w="1691" w:type="dxa"/>
          </w:tcPr>
          <w:p w14:paraId="160F8958" w14:textId="031F4A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6D14B40E" w14:textId="628122B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720130.49</w:t>
            </w:r>
          </w:p>
        </w:tc>
        <w:tc>
          <w:tcPr>
            <w:tcW w:w="1562" w:type="dxa"/>
          </w:tcPr>
          <w:p w14:paraId="4E4C7B0A" w14:textId="0F1EC6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3362901.77</w:t>
            </w:r>
          </w:p>
        </w:tc>
        <w:tc>
          <w:tcPr>
            <w:tcW w:w="2134" w:type="dxa"/>
          </w:tcPr>
          <w:p w14:paraId="67191582" w14:textId="2AC2D5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B0520" w14:textId="0F96D9A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081DA" w14:textId="292846E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EAB16FC" w14:textId="77777777" w:rsidTr="00B15456">
        <w:trPr>
          <w:trHeight w:val="54"/>
        </w:trPr>
        <w:tc>
          <w:tcPr>
            <w:tcW w:w="1691" w:type="dxa"/>
          </w:tcPr>
          <w:p w14:paraId="16E92C92" w14:textId="249D80F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0A5FAD97" w14:textId="4968444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720126.21</w:t>
            </w:r>
          </w:p>
        </w:tc>
        <w:tc>
          <w:tcPr>
            <w:tcW w:w="1562" w:type="dxa"/>
          </w:tcPr>
          <w:p w14:paraId="13933773" w14:textId="4010A1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3362909.33</w:t>
            </w:r>
          </w:p>
        </w:tc>
        <w:tc>
          <w:tcPr>
            <w:tcW w:w="2134" w:type="dxa"/>
          </w:tcPr>
          <w:p w14:paraId="11C2F618" w14:textId="590504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67BCD9" w14:textId="309C06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4D1A2" w14:textId="6CA941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1B1C7AF" w14:textId="77777777" w:rsidTr="00B15456">
        <w:trPr>
          <w:trHeight w:val="54"/>
        </w:trPr>
        <w:tc>
          <w:tcPr>
            <w:tcW w:w="1691" w:type="dxa"/>
          </w:tcPr>
          <w:p w14:paraId="4A3D1E80" w14:textId="2C46613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25C7FF0D" w14:textId="230B356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720122.86</w:t>
            </w:r>
          </w:p>
        </w:tc>
        <w:tc>
          <w:tcPr>
            <w:tcW w:w="1562" w:type="dxa"/>
          </w:tcPr>
          <w:p w14:paraId="04905471" w14:textId="000C3E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3362915.78</w:t>
            </w:r>
          </w:p>
        </w:tc>
        <w:tc>
          <w:tcPr>
            <w:tcW w:w="2134" w:type="dxa"/>
          </w:tcPr>
          <w:p w14:paraId="300427CD" w14:textId="70B57B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7B885" w14:textId="7D4329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EE8003" w14:textId="14AAEE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7E5C8F0" w14:textId="77777777" w:rsidTr="00B15456">
        <w:trPr>
          <w:trHeight w:val="54"/>
        </w:trPr>
        <w:tc>
          <w:tcPr>
            <w:tcW w:w="1691" w:type="dxa"/>
          </w:tcPr>
          <w:p w14:paraId="2B749EB1" w14:textId="455A93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33F8BF3F" w14:textId="3EDB658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720121.55</w:t>
            </w:r>
          </w:p>
        </w:tc>
        <w:tc>
          <w:tcPr>
            <w:tcW w:w="1562" w:type="dxa"/>
          </w:tcPr>
          <w:p w14:paraId="68CDB0A5" w14:textId="01D20B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3362921.26</w:t>
            </w:r>
          </w:p>
        </w:tc>
        <w:tc>
          <w:tcPr>
            <w:tcW w:w="2134" w:type="dxa"/>
          </w:tcPr>
          <w:p w14:paraId="35FEA533" w14:textId="721162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1467A7" w14:textId="1FF90F3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D92823" w14:textId="30CA97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DB22241" w14:textId="77777777" w:rsidTr="00B15456">
        <w:trPr>
          <w:trHeight w:val="54"/>
        </w:trPr>
        <w:tc>
          <w:tcPr>
            <w:tcW w:w="1691" w:type="dxa"/>
          </w:tcPr>
          <w:p w14:paraId="1F02FECE" w14:textId="35D9022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50F5E4F9" w14:textId="6134C3F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720122.69</w:t>
            </w:r>
          </w:p>
        </w:tc>
        <w:tc>
          <w:tcPr>
            <w:tcW w:w="1562" w:type="dxa"/>
          </w:tcPr>
          <w:p w14:paraId="045E10E2" w14:textId="404F02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3362924.29</w:t>
            </w:r>
          </w:p>
        </w:tc>
        <w:tc>
          <w:tcPr>
            <w:tcW w:w="2134" w:type="dxa"/>
          </w:tcPr>
          <w:p w14:paraId="27BA5B36" w14:textId="322270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49E76E" w14:textId="6E32B5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40455F" w14:textId="2A70F5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A059C94" w14:textId="77777777" w:rsidTr="00B15456">
        <w:trPr>
          <w:trHeight w:val="54"/>
        </w:trPr>
        <w:tc>
          <w:tcPr>
            <w:tcW w:w="1691" w:type="dxa"/>
          </w:tcPr>
          <w:p w14:paraId="69E3A044" w14:textId="145481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5C883AA6" w14:textId="08E6CA4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720125.87</w:t>
            </w:r>
          </w:p>
        </w:tc>
        <w:tc>
          <w:tcPr>
            <w:tcW w:w="1562" w:type="dxa"/>
          </w:tcPr>
          <w:p w14:paraId="713EEC5C" w14:textId="18EACC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3362924.78</w:t>
            </w:r>
          </w:p>
        </w:tc>
        <w:tc>
          <w:tcPr>
            <w:tcW w:w="2134" w:type="dxa"/>
          </w:tcPr>
          <w:p w14:paraId="15FE8182" w14:textId="02AF5C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BB03E8" w14:textId="1C866F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91D784" w14:textId="6C63A5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AB2CD40" w14:textId="77777777" w:rsidTr="00B15456">
        <w:trPr>
          <w:trHeight w:val="54"/>
        </w:trPr>
        <w:tc>
          <w:tcPr>
            <w:tcW w:w="1691" w:type="dxa"/>
          </w:tcPr>
          <w:p w14:paraId="252C2208" w14:textId="687911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292248C7" w14:textId="07A1420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720127.96</w:t>
            </w:r>
          </w:p>
        </w:tc>
        <w:tc>
          <w:tcPr>
            <w:tcW w:w="1562" w:type="dxa"/>
          </w:tcPr>
          <w:p w14:paraId="234EB2CA" w14:textId="506DE6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3362928.07</w:t>
            </w:r>
          </w:p>
        </w:tc>
        <w:tc>
          <w:tcPr>
            <w:tcW w:w="2134" w:type="dxa"/>
          </w:tcPr>
          <w:p w14:paraId="1D2DC793" w14:textId="232D90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E243A" w14:textId="261530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08608" w14:textId="15F509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3B34A2A" w14:textId="77777777" w:rsidTr="00B15456">
        <w:trPr>
          <w:trHeight w:val="54"/>
        </w:trPr>
        <w:tc>
          <w:tcPr>
            <w:tcW w:w="1691" w:type="dxa"/>
          </w:tcPr>
          <w:p w14:paraId="0C2A7C8C" w14:textId="3030E0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54F8BD1B" w14:textId="5E1BFE9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720127.26</w:t>
            </w:r>
          </w:p>
        </w:tc>
        <w:tc>
          <w:tcPr>
            <w:tcW w:w="1562" w:type="dxa"/>
          </w:tcPr>
          <w:p w14:paraId="657BA221" w14:textId="7303BB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3362932.87</w:t>
            </w:r>
          </w:p>
        </w:tc>
        <w:tc>
          <w:tcPr>
            <w:tcW w:w="2134" w:type="dxa"/>
          </w:tcPr>
          <w:p w14:paraId="5307A65A" w14:textId="712AEE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85A6C8" w14:textId="170337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5C2991" w14:textId="7171A4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918DED6" w14:textId="77777777" w:rsidTr="00B15456">
        <w:trPr>
          <w:trHeight w:val="54"/>
        </w:trPr>
        <w:tc>
          <w:tcPr>
            <w:tcW w:w="1691" w:type="dxa"/>
          </w:tcPr>
          <w:p w14:paraId="3830DFFA" w14:textId="5A29A10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460D468C" w14:textId="0A12F82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720123.98</w:t>
            </w:r>
          </w:p>
        </w:tc>
        <w:tc>
          <w:tcPr>
            <w:tcW w:w="1562" w:type="dxa"/>
          </w:tcPr>
          <w:p w14:paraId="065842B4" w14:textId="14C7115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3362936.15</w:t>
            </w:r>
          </w:p>
        </w:tc>
        <w:tc>
          <w:tcPr>
            <w:tcW w:w="2134" w:type="dxa"/>
          </w:tcPr>
          <w:p w14:paraId="03039EB4" w14:textId="33F105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C126B" w14:textId="40646A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B6119" w14:textId="6750FEA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F16845F" w14:textId="77777777" w:rsidTr="00B15456">
        <w:trPr>
          <w:trHeight w:val="54"/>
        </w:trPr>
        <w:tc>
          <w:tcPr>
            <w:tcW w:w="1691" w:type="dxa"/>
          </w:tcPr>
          <w:p w14:paraId="3A0F0981" w14:textId="1DE1280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6DEC71AD" w14:textId="61C93D3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720122.02</w:t>
            </w:r>
          </w:p>
        </w:tc>
        <w:tc>
          <w:tcPr>
            <w:tcW w:w="1562" w:type="dxa"/>
          </w:tcPr>
          <w:p w14:paraId="22D1F58E" w14:textId="003ECC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3362932.52</w:t>
            </w:r>
          </w:p>
        </w:tc>
        <w:tc>
          <w:tcPr>
            <w:tcW w:w="2134" w:type="dxa"/>
          </w:tcPr>
          <w:p w14:paraId="6BC61E3A" w14:textId="0429398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828883" w14:textId="3C916E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BBE394" w14:textId="3249070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816B5DD" w14:textId="77777777" w:rsidTr="00B15456">
        <w:trPr>
          <w:trHeight w:val="54"/>
        </w:trPr>
        <w:tc>
          <w:tcPr>
            <w:tcW w:w="1691" w:type="dxa"/>
          </w:tcPr>
          <w:p w14:paraId="7DCD4222" w14:textId="6A4B8E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466F1C25" w14:textId="6FB1BB5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720120.07</w:t>
            </w:r>
          </w:p>
        </w:tc>
        <w:tc>
          <w:tcPr>
            <w:tcW w:w="1562" w:type="dxa"/>
          </w:tcPr>
          <w:p w14:paraId="2F9792C8" w14:textId="106DD2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3362931.97</w:t>
            </w:r>
          </w:p>
        </w:tc>
        <w:tc>
          <w:tcPr>
            <w:tcW w:w="2134" w:type="dxa"/>
          </w:tcPr>
          <w:p w14:paraId="64E6C63D" w14:textId="603BD6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500C39" w14:textId="72A6FE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F19611" w14:textId="0B782D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22AACBA" w14:textId="77777777" w:rsidTr="00B15456">
        <w:trPr>
          <w:trHeight w:val="54"/>
        </w:trPr>
        <w:tc>
          <w:tcPr>
            <w:tcW w:w="1691" w:type="dxa"/>
          </w:tcPr>
          <w:p w14:paraId="2E454BF7" w14:textId="2A313C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3380027F" w14:textId="3DF4822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720118.37</w:t>
            </w:r>
          </w:p>
        </w:tc>
        <w:tc>
          <w:tcPr>
            <w:tcW w:w="1562" w:type="dxa"/>
          </w:tcPr>
          <w:p w14:paraId="50EC8BB7" w14:textId="68318A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3362933.49</w:t>
            </w:r>
          </w:p>
        </w:tc>
        <w:tc>
          <w:tcPr>
            <w:tcW w:w="2134" w:type="dxa"/>
          </w:tcPr>
          <w:p w14:paraId="1DB8D38F" w14:textId="4F9F02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8D3E3" w14:textId="22309A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59B7C" w14:textId="3DA720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B126450" w14:textId="77777777" w:rsidTr="00B15456">
        <w:trPr>
          <w:trHeight w:val="54"/>
        </w:trPr>
        <w:tc>
          <w:tcPr>
            <w:tcW w:w="1691" w:type="dxa"/>
          </w:tcPr>
          <w:p w14:paraId="7A95E18A" w14:textId="6B9F2E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62FA6F14" w14:textId="54BF0BC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720118.37</w:t>
            </w:r>
          </w:p>
        </w:tc>
        <w:tc>
          <w:tcPr>
            <w:tcW w:w="1562" w:type="dxa"/>
          </w:tcPr>
          <w:p w14:paraId="3C844D86" w14:textId="4033646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3362936.27</w:t>
            </w:r>
          </w:p>
        </w:tc>
        <w:tc>
          <w:tcPr>
            <w:tcW w:w="2134" w:type="dxa"/>
          </w:tcPr>
          <w:p w14:paraId="3A9EDFCD" w14:textId="0E9F83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FC984E" w14:textId="18758BC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6BEA90" w14:textId="708063D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ECB5C41" w14:textId="77777777" w:rsidTr="00B15456">
        <w:trPr>
          <w:trHeight w:val="54"/>
        </w:trPr>
        <w:tc>
          <w:tcPr>
            <w:tcW w:w="1691" w:type="dxa"/>
          </w:tcPr>
          <w:p w14:paraId="6283CEE4" w14:textId="2A9ED1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75A4D9EA" w14:textId="29D4213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720119.22</w:t>
            </w:r>
          </w:p>
        </w:tc>
        <w:tc>
          <w:tcPr>
            <w:tcW w:w="1562" w:type="dxa"/>
          </w:tcPr>
          <w:p w14:paraId="5048E516" w14:textId="4A0A97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3362938.27</w:t>
            </w:r>
          </w:p>
        </w:tc>
        <w:tc>
          <w:tcPr>
            <w:tcW w:w="2134" w:type="dxa"/>
          </w:tcPr>
          <w:p w14:paraId="1789593B" w14:textId="1375A5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30F6EA" w14:textId="2357D1E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D379C" w14:textId="7B1CC1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D5B0BAB" w14:textId="77777777" w:rsidTr="00B15456">
        <w:trPr>
          <w:trHeight w:val="54"/>
        </w:trPr>
        <w:tc>
          <w:tcPr>
            <w:tcW w:w="1691" w:type="dxa"/>
          </w:tcPr>
          <w:p w14:paraId="66DF31B7" w14:textId="08DB994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1B833929" w14:textId="6B932F4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720116.17</w:t>
            </w:r>
          </w:p>
        </w:tc>
        <w:tc>
          <w:tcPr>
            <w:tcW w:w="1562" w:type="dxa"/>
          </w:tcPr>
          <w:p w14:paraId="1434A128" w14:textId="088A6A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3362942.71</w:t>
            </w:r>
          </w:p>
        </w:tc>
        <w:tc>
          <w:tcPr>
            <w:tcW w:w="2134" w:type="dxa"/>
          </w:tcPr>
          <w:p w14:paraId="4217250B" w14:textId="4133CF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F4E29A" w14:textId="7BB7A1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A5EBFD" w14:textId="4EBE3D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68EC8A8" w14:textId="77777777" w:rsidTr="00B15456">
        <w:trPr>
          <w:trHeight w:val="54"/>
        </w:trPr>
        <w:tc>
          <w:tcPr>
            <w:tcW w:w="1691" w:type="dxa"/>
          </w:tcPr>
          <w:p w14:paraId="29E5EE54" w14:textId="3EB4C7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74F4DAE3" w14:textId="3845E8E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720110.90</w:t>
            </w:r>
          </w:p>
        </w:tc>
        <w:tc>
          <w:tcPr>
            <w:tcW w:w="1562" w:type="dxa"/>
          </w:tcPr>
          <w:p w14:paraId="707E3684" w14:textId="6D0517A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3362947.47</w:t>
            </w:r>
          </w:p>
        </w:tc>
        <w:tc>
          <w:tcPr>
            <w:tcW w:w="2134" w:type="dxa"/>
          </w:tcPr>
          <w:p w14:paraId="34FE5021" w14:textId="77690F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4C44D" w14:textId="1482880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FB8E4C" w14:textId="6EA8E82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BBAC878" w14:textId="77777777" w:rsidTr="00B15456">
        <w:trPr>
          <w:trHeight w:val="54"/>
        </w:trPr>
        <w:tc>
          <w:tcPr>
            <w:tcW w:w="1691" w:type="dxa"/>
          </w:tcPr>
          <w:p w14:paraId="207E7E56" w14:textId="77A994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2FC15BD2" w14:textId="3FAD757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720104.66</w:t>
            </w:r>
          </w:p>
        </w:tc>
        <w:tc>
          <w:tcPr>
            <w:tcW w:w="1562" w:type="dxa"/>
          </w:tcPr>
          <w:p w14:paraId="27EC5212" w14:textId="7C816E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3362951.61</w:t>
            </w:r>
          </w:p>
        </w:tc>
        <w:tc>
          <w:tcPr>
            <w:tcW w:w="2134" w:type="dxa"/>
          </w:tcPr>
          <w:p w14:paraId="30153AA8" w14:textId="0C798E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808C3" w14:textId="2E5F88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F4F07D" w14:textId="21FDB9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98AB527" w14:textId="77777777" w:rsidTr="00B15456">
        <w:trPr>
          <w:trHeight w:val="54"/>
        </w:trPr>
        <w:tc>
          <w:tcPr>
            <w:tcW w:w="1691" w:type="dxa"/>
          </w:tcPr>
          <w:p w14:paraId="51480C86" w14:textId="095479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541551B6" w14:textId="08C6FA2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720100.02</w:t>
            </w:r>
          </w:p>
        </w:tc>
        <w:tc>
          <w:tcPr>
            <w:tcW w:w="1562" w:type="dxa"/>
          </w:tcPr>
          <w:p w14:paraId="50EC9592" w14:textId="54774FE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3362959.80</w:t>
            </w:r>
          </w:p>
        </w:tc>
        <w:tc>
          <w:tcPr>
            <w:tcW w:w="2134" w:type="dxa"/>
          </w:tcPr>
          <w:p w14:paraId="1F32F5CE" w14:textId="00424C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CABAB" w14:textId="0A75327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26BB4" w14:textId="4D1CA2B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697F430" w14:textId="77777777" w:rsidTr="00B15456">
        <w:trPr>
          <w:trHeight w:val="54"/>
        </w:trPr>
        <w:tc>
          <w:tcPr>
            <w:tcW w:w="1691" w:type="dxa"/>
          </w:tcPr>
          <w:p w14:paraId="5BC6DEEF" w14:textId="0E7F83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77635DB3" w14:textId="4CE833D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720097.68</w:t>
            </w:r>
          </w:p>
        </w:tc>
        <w:tc>
          <w:tcPr>
            <w:tcW w:w="1562" w:type="dxa"/>
          </w:tcPr>
          <w:p w14:paraId="3A0E84ED" w14:textId="031A705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3362969.52</w:t>
            </w:r>
          </w:p>
        </w:tc>
        <w:tc>
          <w:tcPr>
            <w:tcW w:w="2134" w:type="dxa"/>
          </w:tcPr>
          <w:p w14:paraId="5A0E5D53" w14:textId="285579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1F2233" w14:textId="722D80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FF1B1" w14:textId="56A916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C364000" w14:textId="77777777" w:rsidTr="00B15456">
        <w:trPr>
          <w:trHeight w:val="54"/>
        </w:trPr>
        <w:tc>
          <w:tcPr>
            <w:tcW w:w="1691" w:type="dxa"/>
          </w:tcPr>
          <w:p w14:paraId="7D75B024" w14:textId="584218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26F35369" w14:textId="7AAF813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720098.03</w:t>
            </w:r>
          </w:p>
        </w:tc>
        <w:tc>
          <w:tcPr>
            <w:tcW w:w="1562" w:type="dxa"/>
          </w:tcPr>
          <w:p w14:paraId="5FD3A00F" w14:textId="39FDB5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3362973.39</w:t>
            </w:r>
          </w:p>
        </w:tc>
        <w:tc>
          <w:tcPr>
            <w:tcW w:w="2134" w:type="dxa"/>
          </w:tcPr>
          <w:p w14:paraId="54B05323" w14:textId="5532C0F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7250F1" w14:textId="1720EC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97DE41" w14:textId="6512CD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60A2C32" w14:textId="77777777" w:rsidTr="00B15456">
        <w:trPr>
          <w:trHeight w:val="54"/>
        </w:trPr>
        <w:tc>
          <w:tcPr>
            <w:tcW w:w="1691" w:type="dxa"/>
          </w:tcPr>
          <w:p w14:paraId="7839BBAC" w14:textId="7F4E72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59E1ABDF" w14:textId="7F82C7D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720099.86</w:t>
            </w:r>
          </w:p>
        </w:tc>
        <w:tc>
          <w:tcPr>
            <w:tcW w:w="1562" w:type="dxa"/>
          </w:tcPr>
          <w:p w14:paraId="418B638D" w14:textId="573A3A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3362976.52</w:t>
            </w:r>
          </w:p>
        </w:tc>
        <w:tc>
          <w:tcPr>
            <w:tcW w:w="2134" w:type="dxa"/>
          </w:tcPr>
          <w:p w14:paraId="1B76F463" w14:textId="6FE083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8A3D7A" w14:textId="131CC5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53E0B" w14:textId="51D39D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9EBC08D" w14:textId="77777777" w:rsidTr="00B15456">
        <w:trPr>
          <w:trHeight w:val="54"/>
        </w:trPr>
        <w:tc>
          <w:tcPr>
            <w:tcW w:w="1691" w:type="dxa"/>
          </w:tcPr>
          <w:p w14:paraId="0CD7AABA" w14:textId="34469B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48BD672E" w14:textId="13CEBCA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720098.99</w:t>
            </w:r>
          </w:p>
        </w:tc>
        <w:tc>
          <w:tcPr>
            <w:tcW w:w="1562" w:type="dxa"/>
          </w:tcPr>
          <w:p w14:paraId="252C1FBC" w14:textId="7D28EC3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3362980.43</w:t>
            </w:r>
          </w:p>
        </w:tc>
        <w:tc>
          <w:tcPr>
            <w:tcW w:w="2134" w:type="dxa"/>
          </w:tcPr>
          <w:p w14:paraId="28CA48D7" w14:textId="25FC1D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5915E7" w14:textId="5415F73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AA28CB" w14:textId="69BA40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D096B5C" w14:textId="77777777" w:rsidTr="00B15456">
        <w:trPr>
          <w:trHeight w:val="54"/>
        </w:trPr>
        <w:tc>
          <w:tcPr>
            <w:tcW w:w="1691" w:type="dxa"/>
          </w:tcPr>
          <w:p w14:paraId="22308EAC" w14:textId="2D68784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3BDE2F81" w14:textId="1BDBC73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720095.46</w:t>
            </w:r>
          </w:p>
        </w:tc>
        <w:tc>
          <w:tcPr>
            <w:tcW w:w="1562" w:type="dxa"/>
          </w:tcPr>
          <w:p w14:paraId="55D14B98" w14:textId="5976470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3362983.82</w:t>
            </w:r>
          </w:p>
        </w:tc>
        <w:tc>
          <w:tcPr>
            <w:tcW w:w="2134" w:type="dxa"/>
          </w:tcPr>
          <w:p w14:paraId="594DD6FD" w14:textId="298F73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3DA0C6" w14:textId="7F5FB8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D7EE1" w14:textId="162EFE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3F1B0D1" w14:textId="77777777" w:rsidTr="00B15456">
        <w:trPr>
          <w:trHeight w:val="54"/>
        </w:trPr>
        <w:tc>
          <w:tcPr>
            <w:tcW w:w="1691" w:type="dxa"/>
          </w:tcPr>
          <w:p w14:paraId="645CCBB7" w14:textId="1A1942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57000FCF" w14:textId="56277C7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720090.51</w:t>
            </w:r>
          </w:p>
        </w:tc>
        <w:tc>
          <w:tcPr>
            <w:tcW w:w="1562" w:type="dxa"/>
          </w:tcPr>
          <w:p w14:paraId="386B5A5B" w14:textId="43DDD89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3362983.82</w:t>
            </w:r>
          </w:p>
        </w:tc>
        <w:tc>
          <w:tcPr>
            <w:tcW w:w="2134" w:type="dxa"/>
          </w:tcPr>
          <w:p w14:paraId="09762CF4" w14:textId="30C9DA2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A74298" w14:textId="4AC34C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26C4D" w14:textId="415BDD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82790FE" w14:textId="77777777" w:rsidTr="00B15456">
        <w:trPr>
          <w:trHeight w:val="54"/>
        </w:trPr>
        <w:tc>
          <w:tcPr>
            <w:tcW w:w="1691" w:type="dxa"/>
          </w:tcPr>
          <w:p w14:paraId="2E88E906" w14:textId="30F22A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556057D5" w14:textId="555EF6B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720086.28</w:t>
            </w:r>
          </w:p>
        </w:tc>
        <w:tc>
          <w:tcPr>
            <w:tcW w:w="1562" w:type="dxa"/>
          </w:tcPr>
          <w:p w14:paraId="6C16593F" w14:textId="372BCB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3362983.94</w:t>
            </w:r>
          </w:p>
        </w:tc>
        <w:tc>
          <w:tcPr>
            <w:tcW w:w="2134" w:type="dxa"/>
          </w:tcPr>
          <w:p w14:paraId="306AC20B" w14:textId="2619CC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2F917" w14:textId="46CAF4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3A99B6" w14:textId="731B7A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3867E2" w14:textId="77777777" w:rsidTr="00B15456">
        <w:trPr>
          <w:trHeight w:val="54"/>
        </w:trPr>
        <w:tc>
          <w:tcPr>
            <w:tcW w:w="1691" w:type="dxa"/>
          </w:tcPr>
          <w:p w14:paraId="3D226D94" w14:textId="6BF5F6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6CD28913" w14:textId="560D154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720081.38</w:t>
            </w:r>
          </w:p>
        </w:tc>
        <w:tc>
          <w:tcPr>
            <w:tcW w:w="1562" w:type="dxa"/>
          </w:tcPr>
          <w:p w14:paraId="63E19496" w14:textId="4EF5BCE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3362984.54</w:t>
            </w:r>
          </w:p>
        </w:tc>
        <w:tc>
          <w:tcPr>
            <w:tcW w:w="2134" w:type="dxa"/>
          </w:tcPr>
          <w:p w14:paraId="600E33E7" w14:textId="445DA72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EA16F6" w14:textId="57E2D2A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7FA05F" w14:textId="33B7DC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B0987E9" w14:textId="77777777" w:rsidTr="00B15456">
        <w:trPr>
          <w:trHeight w:val="54"/>
        </w:trPr>
        <w:tc>
          <w:tcPr>
            <w:tcW w:w="1691" w:type="dxa"/>
          </w:tcPr>
          <w:p w14:paraId="2F4C4146" w14:textId="57AFAC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1B70F10D" w14:textId="0976563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720077.97</w:t>
            </w:r>
          </w:p>
        </w:tc>
        <w:tc>
          <w:tcPr>
            <w:tcW w:w="1562" w:type="dxa"/>
          </w:tcPr>
          <w:p w14:paraId="56DC324C" w14:textId="1BD76C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3362987.50</w:t>
            </w:r>
          </w:p>
        </w:tc>
        <w:tc>
          <w:tcPr>
            <w:tcW w:w="2134" w:type="dxa"/>
          </w:tcPr>
          <w:p w14:paraId="58827EC0" w14:textId="32668A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45703B" w14:textId="22CDDE3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F5129" w14:textId="4ED3CA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03BEF0A" w14:textId="77777777" w:rsidTr="00B15456">
        <w:trPr>
          <w:trHeight w:val="54"/>
        </w:trPr>
        <w:tc>
          <w:tcPr>
            <w:tcW w:w="1691" w:type="dxa"/>
          </w:tcPr>
          <w:p w14:paraId="217460AD" w14:textId="264E45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08AD9C33" w14:textId="23C5D4C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720076.40</w:t>
            </w:r>
          </w:p>
        </w:tc>
        <w:tc>
          <w:tcPr>
            <w:tcW w:w="1562" w:type="dxa"/>
          </w:tcPr>
          <w:p w14:paraId="074E11B8" w14:textId="77815B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3362995.48</w:t>
            </w:r>
          </w:p>
        </w:tc>
        <w:tc>
          <w:tcPr>
            <w:tcW w:w="2134" w:type="dxa"/>
          </w:tcPr>
          <w:p w14:paraId="590A745E" w14:textId="38A2B2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F20A8" w14:textId="549857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46CBA" w14:textId="735E0C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F56EBF9" w14:textId="77777777" w:rsidTr="00B15456">
        <w:trPr>
          <w:trHeight w:val="54"/>
        </w:trPr>
        <w:tc>
          <w:tcPr>
            <w:tcW w:w="1691" w:type="dxa"/>
          </w:tcPr>
          <w:p w14:paraId="170AB751" w14:textId="44A7B10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11274E9C" w14:textId="703E75D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720076.40</w:t>
            </w:r>
          </w:p>
        </w:tc>
        <w:tc>
          <w:tcPr>
            <w:tcW w:w="1562" w:type="dxa"/>
          </w:tcPr>
          <w:p w14:paraId="2BFF6248" w14:textId="273A8F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3363005.92</w:t>
            </w:r>
          </w:p>
        </w:tc>
        <w:tc>
          <w:tcPr>
            <w:tcW w:w="2134" w:type="dxa"/>
          </w:tcPr>
          <w:p w14:paraId="7F6A330D" w14:textId="0C9EBF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358431" w14:textId="41232B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1D190E" w14:textId="7D493C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97F86C2" w14:textId="77777777" w:rsidTr="00B15456">
        <w:trPr>
          <w:trHeight w:val="54"/>
        </w:trPr>
        <w:tc>
          <w:tcPr>
            <w:tcW w:w="1691" w:type="dxa"/>
          </w:tcPr>
          <w:p w14:paraId="7D461931" w14:textId="2C61BD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0541678A" w14:textId="3CB25A4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720077.63</w:t>
            </w:r>
          </w:p>
        </w:tc>
        <w:tc>
          <w:tcPr>
            <w:tcW w:w="1562" w:type="dxa"/>
          </w:tcPr>
          <w:p w14:paraId="392DBA7A" w14:textId="213E90F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3363012.95</w:t>
            </w:r>
          </w:p>
        </w:tc>
        <w:tc>
          <w:tcPr>
            <w:tcW w:w="2134" w:type="dxa"/>
          </w:tcPr>
          <w:p w14:paraId="2A57ADA4" w14:textId="784C23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0AD45D2" w14:textId="1BFBDD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25C4995" w14:textId="285BB12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FD92B6A" w14:textId="77777777" w:rsidTr="00B15456">
        <w:trPr>
          <w:trHeight w:val="54"/>
        </w:trPr>
        <w:tc>
          <w:tcPr>
            <w:tcW w:w="1691" w:type="dxa"/>
          </w:tcPr>
          <w:p w14:paraId="06183D44" w14:textId="49638C0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376</w:t>
            </w:r>
          </w:p>
        </w:tc>
        <w:tc>
          <w:tcPr>
            <w:tcW w:w="1558" w:type="dxa"/>
          </w:tcPr>
          <w:p w14:paraId="6AF2FAE5" w14:textId="0B00A30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720082.93</w:t>
            </w:r>
          </w:p>
        </w:tc>
        <w:tc>
          <w:tcPr>
            <w:tcW w:w="1562" w:type="dxa"/>
          </w:tcPr>
          <w:p w14:paraId="06900EF1" w14:textId="327AB7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3363025.06</w:t>
            </w:r>
          </w:p>
        </w:tc>
        <w:tc>
          <w:tcPr>
            <w:tcW w:w="2134" w:type="dxa"/>
          </w:tcPr>
          <w:p w14:paraId="5F99EEAB" w14:textId="28E09A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65FC06" w14:textId="4B81D7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24D37" w14:textId="4F319A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73384FF" w14:textId="77777777" w:rsidTr="00B15456">
        <w:trPr>
          <w:trHeight w:val="54"/>
        </w:trPr>
        <w:tc>
          <w:tcPr>
            <w:tcW w:w="1691" w:type="dxa"/>
          </w:tcPr>
          <w:p w14:paraId="54A0DEAF" w14:textId="5E81E6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3A8BCA59" w14:textId="3874C1B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720083.55</w:t>
            </w:r>
          </w:p>
        </w:tc>
        <w:tc>
          <w:tcPr>
            <w:tcW w:w="1562" w:type="dxa"/>
          </w:tcPr>
          <w:p w14:paraId="1FDE8BF4" w14:textId="7238AE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3363030.88</w:t>
            </w:r>
          </w:p>
        </w:tc>
        <w:tc>
          <w:tcPr>
            <w:tcW w:w="2134" w:type="dxa"/>
          </w:tcPr>
          <w:p w14:paraId="37ABDE64" w14:textId="038750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7F787F" w14:textId="793688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E75A1" w14:textId="3C27276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E61BBBA" w14:textId="77777777" w:rsidTr="00B15456">
        <w:trPr>
          <w:trHeight w:val="54"/>
        </w:trPr>
        <w:tc>
          <w:tcPr>
            <w:tcW w:w="1691" w:type="dxa"/>
          </w:tcPr>
          <w:p w14:paraId="41B53DA0" w14:textId="566B899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</w:tcPr>
          <w:p w14:paraId="6109EC1A" w14:textId="768B2AF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720084.44</w:t>
            </w:r>
          </w:p>
        </w:tc>
        <w:tc>
          <w:tcPr>
            <w:tcW w:w="1562" w:type="dxa"/>
          </w:tcPr>
          <w:p w14:paraId="54B39E80" w14:textId="53FC4B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3363039.37</w:t>
            </w:r>
          </w:p>
        </w:tc>
        <w:tc>
          <w:tcPr>
            <w:tcW w:w="2134" w:type="dxa"/>
          </w:tcPr>
          <w:p w14:paraId="09D47469" w14:textId="10DFCA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82A6CE" w14:textId="746146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5EB53" w14:textId="52E48F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0141624" w14:textId="77777777" w:rsidTr="00B15456">
        <w:trPr>
          <w:trHeight w:val="54"/>
        </w:trPr>
        <w:tc>
          <w:tcPr>
            <w:tcW w:w="1691" w:type="dxa"/>
          </w:tcPr>
          <w:p w14:paraId="7EB84673" w14:textId="2DA2429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7E73B657" w14:textId="44E24B3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720084.31</w:t>
            </w:r>
          </w:p>
        </w:tc>
        <w:tc>
          <w:tcPr>
            <w:tcW w:w="1562" w:type="dxa"/>
          </w:tcPr>
          <w:p w14:paraId="38271E84" w14:textId="386C50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3363043.91</w:t>
            </w:r>
          </w:p>
        </w:tc>
        <w:tc>
          <w:tcPr>
            <w:tcW w:w="2134" w:type="dxa"/>
          </w:tcPr>
          <w:p w14:paraId="4FCA91FB" w14:textId="2E48D3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F36D5" w14:textId="3AEA87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74B64" w14:textId="5260CB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6A6B34D" w14:textId="77777777" w:rsidTr="00B15456">
        <w:trPr>
          <w:trHeight w:val="54"/>
        </w:trPr>
        <w:tc>
          <w:tcPr>
            <w:tcW w:w="1691" w:type="dxa"/>
          </w:tcPr>
          <w:p w14:paraId="3A1EF26B" w14:textId="543973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5046BF26" w14:textId="3B222F7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720082.48</w:t>
            </w:r>
          </w:p>
        </w:tc>
        <w:tc>
          <w:tcPr>
            <w:tcW w:w="1562" w:type="dxa"/>
          </w:tcPr>
          <w:p w14:paraId="451FEB32" w14:textId="298370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3363051.48</w:t>
            </w:r>
          </w:p>
        </w:tc>
        <w:tc>
          <w:tcPr>
            <w:tcW w:w="2134" w:type="dxa"/>
          </w:tcPr>
          <w:p w14:paraId="748EC78F" w14:textId="328D0A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8AB675" w14:textId="67D4D5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866391" w14:textId="6B107A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E36B4CB" w14:textId="77777777" w:rsidTr="00B15456">
        <w:trPr>
          <w:trHeight w:val="54"/>
        </w:trPr>
        <w:tc>
          <w:tcPr>
            <w:tcW w:w="1691" w:type="dxa"/>
          </w:tcPr>
          <w:p w14:paraId="627B820A" w14:textId="43C2D1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37389C77" w14:textId="23EFAC2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720077.02</w:t>
            </w:r>
          </w:p>
        </w:tc>
        <w:tc>
          <w:tcPr>
            <w:tcW w:w="1562" w:type="dxa"/>
          </w:tcPr>
          <w:p w14:paraId="11D74B1D" w14:textId="3CAD33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3363057.33</w:t>
            </w:r>
          </w:p>
        </w:tc>
        <w:tc>
          <w:tcPr>
            <w:tcW w:w="2134" w:type="dxa"/>
          </w:tcPr>
          <w:p w14:paraId="0B694EC3" w14:textId="5B8F71B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FF3D4B" w14:textId="2909AB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F57C4" w14:textId="7301844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F43ACA3" w14:textId="77777777" w:rsidTr="00B15456">
        <w:trPr>
          <w:trHeight w:val="54"/>
        </w:trPr>
        <w:tc>
          <w:tcPr>
            <w:tcW w:w="1691" w:type="dxa"/>
          </w:tcPr>
          <w:p w14:paraId="1420BA10" w14:textId="1242D9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468EBE52" w14:textId="29AE7A5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720067.85</w:t>
            </w:r>
          </w:p>
        </w:tc>
        <w:tc>
          <w:tcPr>
            <w:tcW w:w="1562" w:type="dxa"/>
          </w:tcPr>
          <w:p w14:paraId="6D2826B4" w14:textId="259731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3363064.60</w:t>
            </w:r>
          </w:p>
        </w:tc>
        <w:tc>
          <w:tcPr>
            <w:tcW w:w="2134" w:type="dxa"/>
          </w:tcPr>
          <w:p w14:paraId="3861BC34" w14:textId="345388B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DF7A0" w14:textId="03B0C6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917BB5" w14:textId="2FC287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313DE0A" w14:textId="77777777" w:rsidTr="00B15456">
        <w:trPr>
          <w:trHeight w:val="54"/>
        </w:trPr>
        <w:tc>
          <w:tcPr>
            <w:tcW w:w="1691" w:type="dxa"/>
          </w:tcPr>
          <w:p w14:paraId="49AF524A" w14:textId="4C39E16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65F4B939" w14:textId="6389EA7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720058.73</w:t>
            </w:r>
          </w:p>
        </w:tc>
        <w:tc>
          <w:tcPr>
            <w:tcW w:w="1562" w:type="dxa"/>
          </w:tcPr>
          <w:p w14:paraId="78729F76" w14:textId="3CF599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3363068.85</w:t>
            </w:r>
          </w:p>
        </w:tc>
        <w:tc>
          <w:tcPr>
            <w:tcW w:w="2134" w:type="dxa"/>
          </w:tcPr>
          <w:p w14:paraId="605C7750" w14:textId="35171F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5A253B" w14:textId="532634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33B39" w14:textId="7BB986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0CCE5BF" w14:textId="77777777" w:rsidTr="00B15456">
        <w:trPr>
          <w:trHeight w:val="54"/>
        </w:trPr>
        <w:tc>
          <w:tcPr>
            <w:tcW w:w="1691" w:type="dxa"/>
          </w:tcPr>
          <w:p w14:paraId="178E8D5E" w14:textId="1F969B0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52D20AF1" w14:textId="6FC5BEF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720055.91</w:t>
            </w:r>
          </w:p>
        </w:tc>
        <w:tc>
          <w:tcPr>
            <w:tcW w:w="1562" w:type="dxa"/>
          </w:tcPr>
          <w:p w14:paraId="5EFA9771" w14:textId="103D0E9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3363072.26</w:t>
            </w:r>
          </w:p>
        </w:tc>
        <w:tc>
          <w:tcPr>
            <w:tcW w:w="2134" w:type="dxa"/>
          </w:tcPr>
          <w:p w14:paraId="4E90A65D" w14:textId="1166459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4B0F3C" w14:textId="1B87D6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43548" w14:textId="452F16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EF0E62F" w14:textId="77777777" w:rsidTr="00B15456">
        <w:trPr>
          <w:trHeight w:val="54"/>
        </w:trPr>
        <w:tc>
          <w:tcPr>
            <w:tcW w:w="1691" w:type="dxa"/>
          </w:tcPr>
          <w:p w14:paraId="7C67CF3A" w14:textId="3ABB7AE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3585E6AC" w14:textId="4567DED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720052.29</w:t>
            </w:r>
          </w:p>
        </w:tc>
        <w:tc>
          <w:tcPr>
            <w:tcW w:w="1562" w:type="dxa"/>
          </w:tcPr>
          <w:p w14:paraId="6CEF1F09" w14:textId="3CDCCA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3363083.00</w:t>
            </w:r>
          </w:p>
        </w:tc>
        <w:tc>
          <w:tcPr>
            <w:tcW w:w="2134" w:type="dxa"/>
          </w:tcPr>
          <w:p w14:paraId="2C869235" w14:textId="7D60CF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A3D159" w14:textId="06134A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A311DB" w14:textId="2D1326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4A50970" w14:textId="77777777" w:rsidTr="00B15456">
        <w:trPr>
          <w:trHeight w:val="54"/>
        </w:trPr>
        <w:tc>
          <w:tcPr>
            <w:tcW w:w="1691" w:type="dxa"/>
          </w:tcPr>
          <w:p w14:paraId="377AD38A" w14:textId="2A6801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7E122CCC" w14:textId="730C8AF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720048.83</w:t>
            </w:r>
          </w:p>
        </w:tc>
        <w:tc>
          <w:tcPr>
            <w:tcW w:w="1562" w:type="dxa"/>
          </w:tcPr>
          <w:p w14:paraId="1A4D7BE2" w14:textId="433C1F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3363090.42</w:t>
            </w:r>
          </w:p>
        </w:tc>
        <w:tc>
          <w:tcPr>
            <w:tcW w:w="2134" w:type="dxa"/>
          </w:tcPr>
          <w:p w14:paraId="299644A0" w14:textId="747F9F7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37875" w14:textId="5F159A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0DB2C" w14:textId="5AD348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EF49B79" w14:textId="77777777" w:rsidTr="00B15456">
        <w:trPr>
          <w:trHeight w:val="54"/>
        </w:trPr>
        <w:tc>
          <w:tcPr>
            <w:tcW w:w="1691" w:type="dxa"/>
          </w:tcPr>
          <w:p w14:paraId="7B415E24" w14:textId="48FD48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15C57E9F" w14:textId="37C6AA4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720045.60</w:t>
            </w:r>
          </w:p>
        </w:tc>
        <w:tc>
          <w:tcPr>
            <w:tcW w:w="1562" w:type="dxa"/>
          </w:tcPr>
          <w:p w14:paraId="549750AF" w14:textId="5B8068D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3363094.57</w:t>
            </w:r>
          </w:p>
        </w:tc>
        <w:tc>
          <w:tcPr>
            <w:tcW w:w="2134" w:type="dxa"/>
          </w:tcPr>
          <w:p w14:paraId="4BFF28E2" w14:textId="68441A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D041BE" w14:textId="17B901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6CF1E" w14:textId="2F74DE2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A12B43E" w14:textId="77777777" w:rsidTr="00B15456">
        <w:trPr>
          <w:trHeight w:val="54"/>
        </w:trPr>
        <w:tc>
          <w:tcPr>
            <w:tcW w:w="1691" w:type="dxa"/>
          </w:tcPr>
          <w:p w14:paraId="2661D38A" w14:textId="7A9991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11FD1593" w14:textId="70645A3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720038.46</w:t>
            </w:r>
          </w:p>
        </w:tc>
        <w:tc>
          <w:tcPr>
            <w:tcW w:w="1562" w:type="dxa"/>
          </w:tcPr>
          <w:p w14:paraId="353163F9" w14:textId="54E515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3363098.01</w:t>
            </w:r>
          </w:p>
        </w:tc>
        <w:tc>
          <w:tcPr>
            <w:tcW w:w="2134" w:type="dxa"/>
          </w:tcPr>
          <w:p w14:paraId="42D50A71" w14:textId="738985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FE79BB" w14:textId="7DD033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90A4E5" w14:textId="3742BF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7C5C434" w14:textId="77777777" w:rsidTr="00B15456">
        <w:trPr>
          <w:trHeight w:val="54"/>
        </w:trPr>
        <w:tc>
          <w:tcPr>
            <w:tcW w:w="1691" w:type="dxa"/>
          </w:tcPr>
          <w:p w14:paraId="60FFD60F" w14:textId="0904E3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51C3F88F" w14:textId="1BA7B35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720029.53</w:t>
            </w:r>
          </w:p>
        </w:tc>
        <w:tc>
          <w:tcPr>
            <w:tcW w:w="1562" w:type="dxa"/>
          </w:tcPr>
          <w:p w14:paraId="662357C5" w14:textId="0B97E0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3363105.09</w:t>
            </w:r>
          </w:p>
        </w:tc>
        <w:tc>
          <w:tcPr>
            <w:tcW w:w="2134" w:type="dxa"/>
          </w:tcPr>
          <w:p w14:paraId="74EB07E4" w14:textId="5C9439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AA22C" w14:textId="3D7E04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C64DB" w14:textId="268325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36D33AA" w14:textId="77777777" w:rsidTr="00B15456">
        <w:trPr>
          <w:trHeight w:val="54"/>
        </w:trPr>
        <w:tc>
          <w:tcPr>
            <w:tcW w:w="1691" w:type="dxa"/>
          </w:tcPr>
          <w:p w14:paraId="1B1976CC" w14:textId="4F63DD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3AEF4095" w14:textId="453BCBF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720020.50</w:t>
            </w:r>
          </w:p>
        </w:tc>
        <w:tc>
          <w:tcPr>
            <w:tcW w:w="1562" w:type="dxa"/>
          </w:tcPr>
          <w:p w14:paraId="078D711E" w14:textId="220C198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3363116.00</w:t>
            </w:r>
          </w:p>
        </w:tc>
        <w:tc>
          <w:tcPr>
            <w:tcW w:w="2134" w:type="dxa"/>
          </w:tcPr>
          <w:p w14:paraId="58394F55" w14:textId="453BE0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A55C01" w14:textId="252FD2B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C749F6" w14:textId="36B467D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558B4EA" w14:textId="77777777" w:rsidTr="00B15456">
        <w:trPr>
          <w:trHeight w:val="54"/>
        </w:trPr>
        <w:tc>
          <w:tcPr>
            <w:tcW w:w="1691" w:type="dxa"/>
          </w:tcPr>
          <w:p w14:paraId="6E88EF21" w14:textId="37211D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164AA69F" w14:textId="0C85A0F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720012.86</w:t>
            </w:r>
          </w:p>
        </w:tc>
        <w:tc>
          <w:tcPr>
            <w:tcW w:w="1562" w:type="dxa"/>
          </w:tcPr>
          <w:p w14:paraId="48E6EF50" w14:textId="7D7C8FA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3363124.15</w:t>
            </w:r>
          </w:p>
        </w:tc>
        <w:tc>
          <w:tcPr>
            <w:tcW w:w="2134" w:type="dxa"/>
          </w:tcPr>
          <w:p w14:paraId="5E77A9D3" w14:textId="2E9FB9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AF4B8" w14:textId="4099A0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B145B" w14:textId="60C185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6EB8374" w14:textId="77777777" w:rsidTr="00B15456">
        <w:trPr>
          <w:trHeight w:val="54"/>
        </w:trPr>
        <w:tc>
          <w:tcPr>
            <w:tcW w:w="1691" w:type="dxa"/>
          </w:tcPr>
          <w:p w14:paraId="5B66BB82" w14:textId="341EB4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0F343F80" w14:textId="18FECD7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720007.07</w:t>
            </w:r>
          </w:p>
        </w:tc>
        <w:tc>
          <w:tcPr>
            <w:tcW w:w="1562" w:type="dxa"/>
          </w:tcPr>
          <w:p w14:paraId="6274B9BC" w14:textId="021E29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3363133.89</w:t>
            </w:r>
          </w:p>
        </w:tc>
        <w:tc>
          <w:tcPr>
            <w:tcW w:w="2134" w:type="dxa"/>
          </w:tcPr>
          <w:p w14:paraId="33064FE4" w14:textId="5A28EF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3BB91" w14:textId="6F8B23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F6612" w14:textId="47DB53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354C6D0" w14:textId="77777777" w:rsidTr="00B15456">
        <w:trPr>
          <w:trHeight w:val="54"/>
        </w:trPr>
        <w:tc>
          <w:tcPr>
            <w:tcW w:w="1691" w:type="dxa"/>
          </w:tcPr>
          <w:p w14:paraId="121977B6" w14:textId="565BE3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761244B3" w14:textId="1E39E34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720005.98</w:t>
            </w:r>
          </w:p>
        </w:tc>
        <w:tc>
          <w:tcPr>
            <w:tcW w:w="1562" w:type="dxa"/>
          </w:tcPr>
          <w:p w14:paraId="35E28116" w14:textId="2DCFD6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3363142.44</w:t>
            </w:r>
          </w:p>
        </w:tc>
        <w:tc>
          <w:tcPr>
            <w:tcW w:w="2134" w:type="dxa"/>
          </w:tcPr>
          <w:p w14:paraId="4D7EFEC9" w14:textId="196CAA0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013E09" w14:textId="78C3CB4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B5B103" w14:textId="0A5B0D0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96544E7" w14:textId="77777777" w:rsidTr="00B15456">
        <w:trPr>
          <w:trHeight w:val="54"/>
        </w:trPr>
        <w:tc>
          <w:tcPr>
            <w:tcW w:w="1691" w:type="dxa"/>
          </w:tcPr>
          <w:p w14:paraId="29EC41D0" w14:textId="3D1154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67A58387" w14:textId="5CE9FC9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720009.95</w:t>
            </w:r>
          </w:p>
        </w:tc>
        <w:tc>
          <w:tcPr>
            <w:tcW w:w="1562" w:type="dxa"/>
          </w:tcPr>
          <w:p w14:paraId="53B3D05F" w14:textId="178CDA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3363149.78</w:t>
            </w:r>
          </w:p>
        </w:tc>
        <w:tc>
          <w:tcPr>
            <w:tcW w:w="2134" w:type="dxa"/>
          </w:tcPr>
          <w:p w14:paraId="344DAFCB" w14:textId="11A21E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5DCC13" w14:textId="138BBDC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6AB9C3" w14:textId="72FB79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9F4637A" w14:textId="77777777" w:rsidTr="00B15456">
        <w:trPr>
          <w:trHeight w:val="54"/>
        </w:trPr>
        <w:tc>
          <w:tcPr>
            <w:tcW w:w="1691" w:type="dxa"/>
          </w:tcPr>
          <w:p w14:paraId="3CBE3232" w14:textId="7F98FA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67987A5C" w14:textId="2AD2405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720017.05</w:t>
            </w:r>
          </w:p>
        </w:tc>
        <w:tc>
          <w:tcPr>
            <w:tcW w:w="1562" w:type="dxa"/>
          </w:tcPr>
          <w:p w14:paraId="5F9AFF3A" w14:textId="5EFACFA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3363155.48</w:t>
            </w:r>
          </w:p>
        </w:tc>
        <w:tc>
          <w:tcPr>
            <w:tcW w:w="2134" w:type="dxa"/>
          </w:tcPr>
          <w:p w14:paraId="583E2BCF" w14:textId="56FDEEA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2398F0" w14:textId="66BA199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AF08E0" w14:textId="0C75BA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D0BD817" w14:textId="77777777" w:rsidTr="00B15456">
        <w:trPr>
          <w:trHeight w:val="54"/>
        </w:trPr>
        <w:tc>
          <w:tcPr>
            <w:tcW w:w="1691" w:type="dxa"/>
          </w:tcPr>
          <w:p w14:paraId="0BBB55BB" w14:textId="2A6DC8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2CD4A81F" w14:textId="50BBDBF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720019.56</w:t>
            </w:r>
          </w:p>
        </w:tc>
        <w:tc>
          <w:tcPr>
            <w:tcW w:w="1562" w:type="dxa"/>
          </w:tcPr>
          <w:p w14:paraId="75428826" w14:textId="51F1BD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3363162.75</w:t>
            </w:r>
          </w:p>
        </w:tc>
        <w:tc>
          <w:tcPr>
            <w:tcW w:w="2134" w:type="dxa"/>
          </w:tcPr>
          <w:p w14:paraId="146E004F" w14:textId="41FE3CF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0E9CC1" w14:textId="5174EB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A091F2" w14:textId="0D6940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D068A74" w14:textId="77777777" w:rsidTr="00B15456">
        <w:trPr>
          <w:trHeight w:val="54"/>
        </w:trPr>
        <w:tc>
          <w:tcPr>
            <w:tcW w:w="1691" w:type="dxa"/>
          </w:tcPr>
          <w:p w14:paraId="0F10E15F" w14:textId="3EFA6A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15A2A400" w14:textId="27D1626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720019.04</w:t>
            </w:r>
          </w:p>
        </w:tc>
        <w:tc>
          <w:tcPr>
            <w:tcW w:w="1562" w:type="dxa"/>
          </w:tcPr>
          <w:p w14:paraId="1B7A471B" w14:textId="26B84F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3363173.57</w:t>
            </w:r>
          </w:p>
        </w:tc>
        <w:tc>
          <w:tcPr>
            <w:tcW w:w="2134" w:type="dxa"/>
          </w:tcPr>
          <w:p w14:paraId="3D0685A4" w14:textId="07DA2B2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41AC36" w14:textId="57B6ACD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85FF7" w14:textId="1612AC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98B04F4" w14:textId="77777777" w:rsidTr="00B15456">
        <w:trPr>
          <w:trHeight w:val="54"/>
        </w:trPr>
        <w:tc>
          <w:tcPr>
            <w:tcW w:w="1691" w:type="dxa"/>
          </w:tcPr>
          <w:p w14:paraId="00A3EAD3" w14:textId="154A04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2B745182" w14:textId="538EC54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720016.57</w:t>
            </w:r>
          </w:p>
        </w:tc>
        <w:tc>
          <w:tcPr>
            <w:tcW w:w="1562" w:type="dxa"/>
          </w:tcPr>
          <w:p w14:paraId="2867AC31" w14:textId="273419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3363181.27</w:t>
            </w:r>
          </w:p>
        </w:tc>
        <w:tc>
          <w:tcPr>
            <w:tcW w:w="2134" w:type="dxa"/>
          </w:tcPr>
          <w:p w14:paraId="2C45891D" w14:textId="14C141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A9ED4D" w14:textId="550D98B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0150F1" w14:textId="05A8B6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29F8F6B" w14:textId="77777777" w:rsidTr="00B15456">
        <w:trPr>
          <w:trHeight w:val="54"/>
        </w:trPr>
        <w:tc>
          <w:tcPr>
            <w:tcW w:w="1691" w:type="dxa"/>
          </w:tcPr>
          <w:p w14:paraId="2EE92827" w14:textId="7E4DD1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41B6398F" w14:textId="0A6B800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720010.34</w:t>
            </w:r>
          </w:p>
        </w:tc>
        <w:tc>
          <w:tcPr>
            <w:tcW w:w="1562" w:type="dxa"/>
          </w:tcPr>
          <w:p w14:paraId="06CAF12E" w14:textId="591B8CE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3363187.50</w:t>
            </w:r>
          </w:p>
        </w:tc>
        <w:tc>
          <w:tcPr>
            <w:tcW w:w="2134" w:type="dxa"/>
          </w:tcPr>
          <w:p w14:paraId="3293171A" w14:textId="10F90CC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A0C6C" w14:textId="3D6CE5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B6C1D" w14:textId="15B1D3B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3A57EE2" w14:textId="77777777" w:rsidTr="00B15456">
        <w:trPr>
          <w:trHeight w:val="54"/>
        </w:trPr>
        <w:tc>
          <w:tcPr>
            <w:tcW w:w="1691" w:type="dxa"/>
          </w:tcPr>
          <w:p w14:paraId="78580430" w14:textId="6F0180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63A58AAA" w14:textId="27ADF3B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720005.53</w:t>
            </w:r>
          </w:p>
        </w:tc>
        <w:tc>
          <w:tcPr>
            <w:tcW w:w="1562" w:type="dxa"/>
          </w:tcPr>
          <w:p w14:paraId="60C584E1" w14:textId="576AD6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3363190.69</w:t>
            </w:r>
          </w:p>
        </w:tc>
        <w:tc>
          <w:tcPr>
            <w:tcW w:w="2134" w:type="dxa"/>
          </w:tcPr>
          <w:p w14:paraId="1487A5E0" w14:textId="38ADD04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338B3" w14:textId="7F1BF3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D2F8F4" w14:textId="6E4FFF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F48B09D" w14:textId="77777777" w:rsidTr="00B15456">
        <w:trPr>
          <w:trHeight w:val="54"/>
        </w:trPr>
        <w:tc>
          <w:tcPr>
            <w:tcW w:w="1691" w:type="dxa"/>
          </w:tcPr>
          <w:p w14:paraId="2E2C5161" w14:textId="22AC84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753AC596" w14:textId="4F66D9E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720002.46</w:t>
            </w:r>
          </w:p>
        </w:tc>
        <w:tc>
          <w:tcPr>
            <w:tcW w:w="1562" w:type="dxa"/>
          </w:tcPr>
          <w:p w14:paraId="6ABAF30A" w14:textId="37C1B52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3363189.77</w:t>
            </w:r>
          </w:p>
        </w:tc>
        <w:tc>
          <w:tcPr>
            <w:tcW w:w="2134" w:type="dxa"/>
          </w:tcPr>
          <w:p w14:paraId="210AC7E3" w14:textId="1D5065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30F9B" w14:textId="305D42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A735E" w14:textId="04C881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C53C5AB" w14:textId="77777777" w:rsidTr="00B15456">
        <w:trPr>
          <w:trHeight w:val="54"/>
        </w:trPr>
        <w:tc>
          <w:tcPr>
            <w:tcW w:w="1691" w:type="dxa"/>
          </w:tcPr>
          <w:p w14:paraId="249C90FC" w14:textId="44D2FB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2572D88F" w14:textId="6D196AE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719997.71</w:t>
            </w:r>
          </w:p>
        </w:tc>
        <w:tc>
          <w:tcPr>
            <w:tcW w:w="1562" w:type="dxa"/>
          </w:tcPr>
          <w:p w14:paraId="41EAA497" w14:textId="03270BE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3363184.29</w:t>
            </w:r>
          </w:p>
        </w:tc>
        <w:tc>
          <w:tcPr>
            <w:tcW w:w="2134" w:type="dxa"/>
          </w:tcPr>
          <w:p w14:paraId="61B90900" w14:textId="0BFFF9E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9B1E2B" w14:textId="7623D9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110F0" w14:textId="585FFE5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F46AECB" w14:textId="77777777" w:rsidTr="00B15456">
        <w:trPr>
          <w:trHeight w:val="54"/>
        </w:trPr>
        <w:tc>
          <w:tcPr>
            <w:tcW w:w="1691" w:type="dxa"/>
          </w:tcPr>
          <w:p w14:paraId="6E8B7316" w14:textId="65AC790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76CB0089" w14:textId="24AC3F9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719995.49</w:t>
            </w:r>
          </w:p>
        </w:tc>
        <w:tc>
          <w:tcPr>
            <w:tcW w:w="1562" w:type="dxa"/>
          </w:tcPr>
          <w:p w14:paraId="64E07709" w14:textId="7F0F43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3363184.84</w:t>
            </w:r>
          </w:p>
        </w:tc>
        <w:tc>
          <w:tcPr>
            <w:tcW w:w="2134" w:type="dxa"/>
          </w:tcPr>
          <w:p w14:paraId="12438A6F" w14:textId="07982E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2288F5" w14:textId="7441F3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ED0787" w14:textId="212BA40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7B8C3A5" w14:textId="77777777" w:rsidTr="00B15456">
        <w:trPr>
          <w:trHeight w:val="54"/>
        </w:trPr>
        <w:tc>
          <w:tcPr>
            <w:tcW w:w="1691" w:type="dxa"/>
          </w:tcPr>
          <w:p w14:paraId="67339FB3" w14:textId="463658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4282909C" w14:textId="2DEDEBE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719993.02</w:t>
            </w:r>
          </w:p>
        </w:tc>
        <w:tc>
          <w:tcPr>
            <w:tcW w:w="1562" w:type="dxa"/>
          </w:tcPr>
          <w:p w14:paraId="25F290CF" w14:textId="1B7F1E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3363190.12</w:t>
            </w:r>
          </w:p>
        </w:tc>
        <w:tc>
          <w:tcPr>
            <w:tcW w:w="2134" w:type="dxa"/>
          </w:tcPr>
          <w:p w14:paraId="65AA0A65" w14:textId="76C520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5DC38B" w14:textId="036AADF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239930" w14:textId="2E9FEB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62A60D8" w14:textId="77777777" w:rsidTr="00B15456">
        <w:trPr>
          <w:trHeight w:val="54"/>
        </w:trPr>
        <w:tc>
          <w:tcPr>
            <w:tcW w:w="1691" w:type="dxa"/>
          </w:tcPr>
          <w:p w14:paraId="16279A3D" w14:textId="22D1FC1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0854C358" w14:textId="6CBFB12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719991.34</w:t>
            </w:r>
          </w:p>
        </w:tc>
        <w:tc>
          <w:tcPr>
            <w:tcW w:w="1562" w:type="dxa"/>
          </w:tcPr>
          <w:p w14:paraId="36D6CEC0" w14:textId="10FB05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3363196.98</w:t>
            </w:r>
          </w:p>
        </w:tc>
        <w:tc>
          <w:tcPr>
            <w:tcW w:w="2134" w:type="dxa"/>
          </w:tcPr>
          <w:p w14:paraId="69C67609" w14:textId="090050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AB32BF" w14:textId="6C24C6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6D6C7" w14:textId="59CFF26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E4ECB48" w14:textId="77777777" w:rsidTr="00B15456">
        <w:trPr>
          <w:trHeight w:val="54"/>
        </w:trPr>
        <w:tc>
          <w:tcPr>
            <w:tcW w:w="1691" w:type="dxa"/>
          </w:tcPr>
          <w:p w14:paraId="2B68E533" w14:textId="2FD98E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722DB25C" w14:textId="4840971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719985.72</w:t>
            </w:r>
          </w:p>
        </w:tc>
        <w:tc>
          <w:tcPr>
            <w:tcW w:w="1562" w:type="dxa"/>
          </w:tcPr>
          <w:p w14:paraId="5E2075A5" w14:textId="70F226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3363201.20</w:t>
            </w:r>
          </w:p>
        </w:tc>
        <w:tc>
          <w:tcPr>
            <w:tcW w:w="2134" w:type="dxa"/>
          </w:tcPr>
          <w:p w14:paraId="1E4E2F4F" w14:textId="14B522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9A08C" w14:textId="03F8AA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0F334" w14:textId="75C1B1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C5E9767" w14:textId="77777777" w:rsidTr="00B15456">
        <w:trPr>
          <w:trHeight w:val="54"/>
        </w:trPr>
        <w:tc>
          <w:tcPr>
            <w:tcW w:w="1691" w:type="dxa"/>
          </w:tcPr>
          <w:p w14:paraId="507140DA" w14:textId="73E317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23D1C5C9" w14:textId="6A0FDF5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719983.27</w:t>
            </w:r>
          </w:p>
        </w:tc>
        <w:tc>
          <w:tcPr>
            <w:tcW w:w="1562" w:type="dxa"/>
          </w:tcPr>
          <w:p w14:paraId="419D7AA6" w14:textId="7DF941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3363205.75</w:t>
            </w:r>
          </w:p>
        </w:tc>
        <w:tc>
          <w:tcPr>
            <w:tcW w:w="2134" w:type="dxa"/>
          </w:tcPr>
          <w:p w14:paraId="517708D9" w14:textId="5E41DE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B3ECD" w14:textId="200E20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C533BD" w14:textId="590515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32EBB70" w14:textId="77777777" w:rsidTr="00B15456">
        <w:trPr>
          <w:trHeight w:val="54"/>
        </w:trPr>
        <w:tc>
          <w:tcPr>
            <w:tcW w:w="1691" w:type="dxa"/>
          </w:tcPr>
          <w:p w14:paraId="069D6402" w14:textId="12D9A52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5F126596" w14:textId="42A1D7D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719983.89</w:t>
            </w:r>
          </w:p>
        </w:tc>
        <w:tc>
          <w:tcPr>
            <w:tcW w:w="1562" w:type="dxa"/>
          </w:tcPr>
          <w:p w14:paraId="5FD0028F" w14:textId="55E1DA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3363210.63</w:t>
            </w:r>
          </w:p>
        </w:tc>
        <w:tc>
          <w:tcPr>
            <w:tcW w:w="2134" w:type="dxa"/>
          </w:tcPr>
          <w:p w14:paraId="49FF0456" w14:textId="547DA0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562FA8" w14:textId="727DD9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6F26C3" w14:textId="61114C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CF5E32E" w14:textId="77777777" w:rsidTr="00B15456">
        <w:trPr>
          <w:trHeight w:val="54"/>
        </w:trPr>
        <w:tc>
          <w:tcPr>
            <w:tcW w:w="1691" w:type="dxa"/>
          </w:tcPr>
          <w:p w14:paraId="67519950" w14:textId="40191E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40737A10" w14:textId="1EC6FAD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719980.89</w:t>
            </w:r>
          </w:p>
        </w:tc>
        <w:tc>
          <w:tcPr>
            <w:tcW w:w="1562" w:type="dxa"/>
          </w:tcPr>
          <w:p w14:paraId="291E9626" w14:textId="5291307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3363217.60</w:t>
            </w:r>
          </w:p>
        </w:tc>
        <w:tc>
          <w:tcPr>
            <w:tcW w:w="2134" w:type="dxa"/>
          </w:tcPr>
          <w:p w14:paraId="1572FD95" w14:textId="26FE22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7056F" w14:textId="7E7787B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185808" w14:textId="4A9F69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E10D82F" w14:textId="77777777" w:rsidTr="00B15456">
        <w:trPr>
          <w:trHeight w:val="54"/>
        </w:trPr>
        <w:tc>
          <w:tcPr>
            <w:tcW w:w="1691" w:type="dxa"/>
          </w:tcPr>
          <w:p w14:paraId="3ACE47A2" w14:textId="27425F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169EED0B" w14:textId="384F4A8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719972.69</w:t>
            </w:r>
          </w:p>
        </w:tc>
        <w:tc>
          <w:tcPr>
            <w:tcW w:w="1562" w:type="dxa"/>
          </w:tcPr>
          <w:p w14:paraId="69F874A4" w14:textId="54EB7F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3363219.37</w:t>
            </w:r>
          </w:p>
        </w:tc>
        <w:tc>
          <w:tcPr>
            <w:tcW w:w="2134" w:type="dxa"/>
          </w:tcPr>
          <w:p w14:paraId="7B9FB9E0" w14:textId="6977E2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9AAC1B5" w14:textId="373F3B8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6D615D7" w14:textId="0FDC2E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5F5F213" w14:textId="77777777" w:rsidTr="00B15456">
        <w:trPr>
          <w:trHeight w:val="54"/>
        </w:trPr>
        <w:tc>
          <w:tcPr>
            <w:tcW w:w="1691" w:type="dxa"/>
          </w:tcPr>
          <w:p w14:paraId="403128B3" w14:textId="5754AC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411</w:t>
            </w:r>
          </w:p>
        </w:tc>
        <w:tc>
          <w:tcPr>
            <w:tcW w:w="1558" w:type="dxa"/>
          </w:tcPr>
          <w:p w14:paraId="38F322CF" w14:textId="66723B2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719964.49</w:t>
            </w:r>
          </w:p>
        </w:tc>
        <w:tc>
          <w:tcPr>
            <w:tcW w:w="1562" w:type="dxa"/>
          </w:tcPr>
          <w:p w14:paraId="628B397C" w14:textId="4753FE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3363214.95</w:t>
            </w:r>
          </w:p>
        </w:tc>
        <w:tc>
          <w:tcPr>
            <w:tcW w:w="2134" w:type="dxa"/>
          </w:tcPr>
          <w:p w14:paraId="12294588" w14:textId="7C6176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5D3312" w14:textId="420BE96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7D0A04" w14:textId="5E0643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98F3274" w14:textId="77777777" w:rsidTr="00B15456">
        <w:trPr>
          <w:trHeight w:val="54"/>
        </w:trPr>
        <w:tc>
          <w:tcPr>
            <w:tcW w:w="1691" w:type="dxa"/>
          </w:tcPr>
          <w:p w14:paraId="05FFD6EE" w14:textId="058F73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42E51485" w14:textId="6B4AA8B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719959.28</w:t>
            </w:r>
          </w:p>
        </w:tc>
        <w:tc>
          <w:tcPr>
            <w:tcW w:w="1562" w:type="dxa"/>
          </w:tcPr>
          <w:p w14:paraId="695104A9" w14:textId="2A36F8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3363211.60</w:t>
            </w:r>
          </w:p>
        </w:tc>
        <w:tc>
          <w:tcPr>
            <w:tcW w:w="2134" w:type="dxa"/>
          </w:tcPr>
          <w:p w14:paraId="642CB922" w14:textId="19E365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C74337" w14:textId="43C524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6A641B" w14:textId="7D1C7AA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F072CFF" w14:textId="77777777" w:rsidTr="00B15456">
        <w:trPr>
          <w:trHeight w:val="54"/>
        </w:trPr>
        <w:tc>
          <w:tcPr>
            <w:tcW w:w="1691" w:type="dxa"/>
          </w:tcPr>
          <w:p w14:paraId="284A766D" w14:textId="1156158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</w:tcPr>
          <w:p w14:paraId="4BAE044C" w14:textId="2E85465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719954.54</w:t>
            </w:r>
          </w:p>
        </w:tc>
        <w:tc>
          <w:tcPr>
            <w:tcW w:w="1562" w:type="dxa"/>
          </w:tcPr>
          <w:p w14:paraId="6DE7A322" w14:textId="49E877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3363210.38</w:t>
            </w:r>
          </w:p>
        </w:tc>
        <w:tc>
          <w:tcPr>
            <w:tcW w:w="2134" w:type="dxa"/>
          </w:tcPr>
          <w:p w14:paraId="6A6A5326" w14:textId="763AB2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04C621" w14:textId="44DF5FF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193FD" w14:textId="4870B9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DD1D2E1" w14:textId="77777777" w:rsidTr="00B15456">
        <w:trPr>
          <w:trHeight w:val="54"/>
        </w:trPr>
        <w:tc>
          <w:tcPr>
            <w:tcW w:w="1691" w:type="dxa"/>
          </w:tcPr>
          <w:p w14:paraId="2E9D2EB6" w14:textId="1593C4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5F15BAAE" w14:textId="60F7757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719950.51</w:t>
            </w:r>
          </w:p>
        </w:tc>
        <w:tc>
          <w:tcPr>
            <w:tcW w:w="1562" w:type="dxa"/>
          </w:tcPr>
          <w:p w14:paraId="5FA798C0" w14:textId="10634D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3363209.93</w:t>
            </w:r>
          </w:p>
        </w:tc>
        <w:tc>
          <w:tcPr>
            <w:tcW w:w="2134" w:type="dxa"/>
          </w:tcPr>
          <w:p w14:paraId="3B9BDB09" w14:textId="4C9188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EC794" w14:textId="06250D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AB5467" w14:textId="5673FF4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9618C0E" w14:textId="77777777" w:rsidTr="00B15456">
        <w:trPr>
          <w:trHeight w:val="54"/>
        </w:trPr>
        <w:tc>
          <w:tcPr>
            <w:tcW w:w="1691" w:type="dxa"/>
          </w:tcPr>
          <w:p w14:paraId="3038AB95" w14:textId="5E46E0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091B4EEB" w14:textId="60266D1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719948.82</w:t>
            </w:r>
          </w:p>
        </w:tc>
        <w:tc>
          <w:tcPr>
            <w:tcW w:w="1562" w:type="dxa"/>
          </w:tcPr>
          <w:p w14:paraId="77AF5466" w14:textId="3D3506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3363212.43</w:t>
            </w:r>
          </w:p>
        </w:tc>
        <w:tc>
          <w:tcPr>
            <w:tcW w:w="2134" w:type="dxa"/>
          </w:tcPr>
          <w:p w14:paraId="1C45D4C1" w14:textId="3635AE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FFA1CB" w14:textId="446BFBA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EEACA2" w14:textId="7DA183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D7F9B4E" w14:textId="77777777" w:rsidTr="00B15456">
        <w:trPr>
          <w:trHeight w:val="54"/>
        </w:trPr>
        <w:tc>
          <w:tcPr>
            <w:tcW w:w="1691" w:type="dxa"/>
          </w:tcPr>
          <w:p w14:paraId="5B641105" w14:textId="2376013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28EDCFA6" w14:textId="0118600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719950.36</w:t>
            </w:r>
          </w:p>
        </w:tc>
        <w:tc>
          <w:tcPr>
            <w:tcW w:w="1562" w:type="dxa"/>
          </w:tcPr>
          <w:p w14:paraId="4643DD2F" w14:textId="1F290B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3363218.35</w:t>
            </w:r>
          </w:p>
        </w:tc>
        <w:tc>
          <w:tcPr>
            <w:tcW w:w="2134" w:type="dxa"/>
          </w:tcPr>
          <w:p w14:paraId="348931A9" w14:textId="04B257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42F537" w14:textId="48D952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C60A22" w14:textId="5432B3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AB4D925" w14:textId="77777777" w:rsidTr="00B15456">
        <w:trPr>
          <w:trHeight w:val="54"/>
        </w:trPr>
        <w:tc>
          <w:tcPr>
            <w:tcW w:w="1691" w:type="dxa"/>
          </w:tcPr>
          <w:p w14:paraId="1CE8DDA6" w14:textId="56FB13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2C8BF9A1" w14:textId="7920F11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719953.65</w:t>
            </w:r>
          </w:p>
        </w:tc>
        <w:tc>
          <w:tcPr>
            <w:tcW w:w="1562" w:type="dxa"/>
          </w:tcPr>
          <w:p w14:paraId="10F4648A" w14:textId="7FCD604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3363226.97</w:t>
            </w:r>
          </w:p>
        </w:tc>
        <w:tc>
          <w:tcPr>
            <w:tcW w:w="2134" w:type="dxa"/>
          </w:tcPr>
          <w:p w14:paraId="0AC1CDD0" w14:textId="04F2B5A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016992" w14:textId="6E2F438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BEB0A" w14:textId="263F2C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D1AABBE" w14:textId="77777777" w:rsidTr="00B15456">
        <w:trPr>
          <w:trHeight w:val="54"/>
        </w:trPr>
        <w:tc>
          <w:tcPr>
            <w:tcW w:w="1691" w:type="dxa"/>
          </w:tcPr>
          <w:p w14:paraId="776C4093" w14:textId="133B865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0EF62EE2" w14:textId="6D9CB9A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719954.31</w:t>
            </w:r>
          </w:p>
        </w:tc>
        <w:tc>
          <w:tcPr>
            <w:tcW w:w="1562" w:type="dxa"/>
          </w:tcPr>
          <w:p w14:paraId="157141BC" w14:textId="308B088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3363233.19</w:t>
            </w:r>
          </w:p>
        </w:tc>
        <w:tc>
          <w:tcPr>
            <w:tcW w:w="2134" w:type="dxa"/>
          </w:tcPr>
          <w:p w14:paraId="34F39487" w14:textId="60D3A4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95C09A" w14:textId="3251DAD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0AD1AD" w14:textId="0946041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95058AD" w14:textId="77777777" w:rsidTr="00B15456">
        <w:trPr>
          <w:trHeight w:val="54"/>
        </w:trPr>
        <w:tc>
          <w:tcPr>
            <w:tcW w:w="1691" w:type="dxa"/>
          </w:tcPr>
          <w:p w14:paraId="0408D565" w14:textId="5A66A8E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61EF3DAF" w14:textId="2F69BD3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719951.39</w:t>
            </w:r>
          </w:p>
        </w:tc>
        <w:tc>
          <w:tcPr>
            <w:tcW w:w="1562" w:type="dxa"/>
          </w:tcPr>
          <w:p w14:paraId="321E530B" w14:textId="068DD6E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3363239.45</w:t>
            </w:r>
          </w:p>
        </w:tc>
        <w:tc>
          <w:tcPr>
            <w:tcW w:w="2134" w:type="dxa"/>
          </w:tcPr>
          <w:p w14:paraId="5064991F" w14:textId="0A794A0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532915" w14:textId="6A19FC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BD6E9" w14:textId="01E5B0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C03E9B7" w14:textId="77777777" w:rsidTr="00B15456">
        <w:trPr>
          <w:trHeight w:val="54"/>
        </w:trPr>
        <w:tc>
          <w:tcPr>
            <w:tcW w:w="1691" w:type="dxa"/>
          </w:tcPr>
          <w:p w14:paraId="76521AE9" w14:textId="1D29E80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46DF5641" w14:textId="6BB7002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719945.76</w:t>
            </w:r>
          </w:p>
        </w:tc>
        <w:tc>
          <w:tcPr>
            <w:tcW w:w="1562" w:type="dxa"/>
          </w:tcPr>
          <w:p w14:paraId="00FCCDF7" w14:textId="668DA7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3363244.31</w:t>
            </w:r>
          </w:p>
        </w:tc>
        <w:tc>
          <w:tcPr>
            <w:tcW w:w="2134" w:type="dxa"/>
          </w:tcPr>
          <w:p w14:paraId="7D7621BE" w14:textId="634F1B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96BE3" w14:textId="6CD9464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CBE0D" w14:textId="6669F1E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ADC8B20" w14:textId="77777777" w:rsidTr="00B15456">
        <w:trPr>
          <w:trHeight w:val="54"/>
        </w:trPr>
        <w:tc>
          <w:tcPr>
            <w:tcW w:w="1691" w:type="dxa"/>
          </w:tcPr>
          <w:p w14:paraId="4F93DD43" w14:textId="59D23D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769C2323" w14:textId="717C907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719942.90</w:t>
            </w:r>
          </w:p>
        </w:tc>
        <w:tc>
          <w:tcPr>
            <w:tcW w:w="1562" w:type="dxa"/>
          </w:tcPr>
          <w:p w14:paraId="5EFCE0B6" w14:textId="52BFB5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3363247.39</w:t>
            </w:r>
          </w:p>
        </w:tc>
        <w:tc>
          <w:tcPr>
            <w:tcW w:w="2134" w:type="dxa"/>
          </w:tcPr>
          <w:p w14:paraId="26458EA5" w14:textId="1FA0AC8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7E1254" w14:textId="7206C5C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91F7CE" w14:textId="08DD3E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4643608" w14:textId="77777777" w:rsidTr="00B15456">
        <w:trPr>
          <w:trHeight w:val="54"/>
        </w:trPr>
        <w:tc>
          <w:tcPr>
            <w:tcW w:w="1691" w:type="dxa"/>
          </w:tcPr>
          <w:p w14:paraId="3EECCCCC" w14:textId="337995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1D79931D" w14:textId="5A7BF6E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719946.08</w:t>
            </w:r>
          </w:p>
        </w:tc>
        <w:tc>
          <w:tcPr>
            <w:tcW w:w="1562" w:type="dxa"/>
          </w:tcPr>
          <w:p w14:paraId="5C0D93AE" w14:textId="60BB0C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3363252.50</w:t>
            </w:r>
          </w:p>
        </w:tc>
        <w:tc>
          <w:tcPr>
            <w:tcW w:w="2134" w:type="dxa"/>
          </w:tcPr>
          <w:p w14:paraId="0FE75361" w14:textId="02CD01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6698F" w14:textId="0DB284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BC6B11" w14:textId="148EE6C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ACBCBB2" w14:textId="77777777" w:rsidTr="00B15456">
        <w:trPr>
          <w:trHeight w:val="54"/>
        </w:trPr>
        <w:tc>
          <w:tcPr>
            <w:tcW w:w="1691" w:type="dxa"/>
          </w:tcPr>
          <w:p w14:paraId="77E6F14B" w14:textId="675233E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71C3D503" w14:textId="579DB5E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719949.87</w:t>
            </w:r>
          </w:p>
        </w:tc>
        <w:tc>
          <w:tcPr>
            <w:tcW w:w="1562" w:type="dxa"/>
          </w:tcPr>
          <w:p w14:paraId="00CFBD38" w14:textId="585927D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3363256.56</w:t>
            </w:r>
          </w:p>
        </w:tc>
        <w:tc>
          <w:tcPr>
            <w:tcW w:w="2134" w:type="dxa"/>
          </w:tcPr>
          <w:p w14:paraId="3C9ABAD3" w14:textId="6F5ABF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FE1450" w14:textId="077040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DEFF8" w14:textId="785F9E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81DFC2C" w14:textId="77777777" w:rsidTr="00B15456">
        <w:trPr>
          <w:trHeight w:val="54"/>
        </w:trPr>
        <w:tc>
          <w:tcPr>
            <w:tcW w:w="1691" w:type="dxa"/>
          </w:tcPr>
          <w:p w14:paraId="58ED2B01" w14:textId="715FE8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1D97A8CC" w14:textId="0757BED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719950.14</w:t>
            </w:r>
          </w:p>
        </w:tc>
        <w:tc>
          <w:tcPr>
            <w:tcW w:w="1562" w:type="dxa"/>
          </w:tcPr>
          <w:p w14:paraId="5E334F02" w14:textId="4C40AA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3363262.88</w:t>
            </w:r>
          </w:p>
        </w:tc>
        <w:tc>
          <w:tcPr>
            <w:tcW w:w="2134" w:type="dxa"/>
          </w:tcPr>
          <w:p w14:paraId="716AE2B4" w14:textId="67D02D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81192" w14:textId="387E73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16E361" w14:textId="66331A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5D509CC" w14:textId="77777777" w:rsidTr="00B15456">
        <w:trPr>
          <w:trHeight w:val="54"/>
        </w:trPr>
        <w:tc>
          <w:tcPr>
            <w:tcW w:w="1691" w:type="dxa"/>
          </w:tcPr>
          <w:p w14:paraId="66AE8C32" w14:textId="68E5AB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51453E6B" w14:textId="4DF8F50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719948.49</w:t>
            </w:r>
          </w:p>
        </w:tc>
        <w:tc>
          <w:tcPr>
            <w:tcW w:w="1562" w:type="dxa"/>
          </w:tcPr>
          <w:p w14:paraId="68786A0F" w14:textId="62DBEE5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3363268.46</w:t>
            </w:r>
          </w:p>
        </w:tc>
        <w:tc>
          <w:tcPr>
            <w:tcW w:w="2134" w:type="dxa"/>
          </w:tcPr>
          <w:p w14:paraId="6E899D75" w14:textId="2A529A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6A93CE" w14:textId="3DF0A6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B51AE2" w14:textId="5426EE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81E17A9" w14:textId="77777777" w:rsidTr="00B15456">
        <w:trPr>
          <w:trHeight w:val="54"/>
        </w:trPr>
        <w:tc>
          <w:tcPr>
            <w:tcW w:w="1691" w:type="dxa"/>
          </w:tcPr>
          <w:p w14:paraId="0A58879F" w14:textId="257E7D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01578FEB" w14:textId="00A509D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719947.88</w:t>
            </w:r>
          </w:p>
        </w:tc>
        <w:tc>
          <w:tcPr>
            <w:tcW w:w="1562" w:type="dxa"/>
          </w:tcPr>
          <w:p w14:paraId="1738E3D8" w14:textId="5677138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3363276.35</w:t>
            </w:r>
          </w:p>
        </w:tc>
        <w:tc>
          <w:tcPr>
            <w:tcW w:w="2134" w:type="dxa"/>
          </w:tcPr>
          <w:p w14:paraId="7C899528" w14:textId="313447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2C1402" w14:textId="3DBA40C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8652C" w14:textId="2D52D40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F0267C1" w14:textId="77777777" w:rsidTr="00B15456">
        <w:trPr>
          <w:trHeight w:val="54"/>
        </w:trPr>
        <w:tc>
          <w:tcPr>
            <w:tcW w:w="1691" w:type="dxa"/>
          </w:tcPr>
          <w:p w14:paraId="77CE17B5" w14:textId="2A533E3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38706D65" w14:textId="56869B6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719949.44</w:t>
            </w:r>
          </w:p>
        </w:tc>
        <w:tc>
          <w:tcPr>
            <w:tcW w:w="1562" w:type="dxa"/>
          </w:tcPr>
          <w:p w14:paraId="4C219215" w14:textId="050557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3363285.26</w:t>
            </w:r>
          </w:p>
        </w:tc>
        <w:tc>
          <w:tcPr>
            <w:tcW w:w="2134" w:type="dxa"/>
          </w:tcPr>
          <w:p w14:paraId="3EEE1A07" w14:textId="38EB444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6955AF" w14:textId="34A65A3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8FDEF" w14:textId="6CDFB9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CF3B2AA" w14:textId="77777777" w:rsidTr="00B15456">
        <w:trPr>
          <w:trHeight w:val="54"/>
        </w:trPr>
        <w:tc>
          <w:tcPr>
            <w:tcW w:w="1691" w:type="dxa"/>
          </w:tcPr>
          <w:p w14:paraId="611AEE8C" w14:textId="3C19FBF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613E65F8" w14:textId="4BE36B1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719953.92</w:t>
            </w:r>
          </w:p>
        </w:tc>
        <w:tc>
          <w:tcPr>
            <w:tcW w:w="1562" w:type="dxa"/>
          </w:tcPr>
          <w:p w14:paraId="31DAD7A0" w14:textId="6E9085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3363288.29</w:t>
            </w:r>
          </w:p>
        </w:tc>
        <w:tc>
          <w:tcPr>
            <w:tcW w:w="2134" w:type="dxa"/>
          </w:tcPr>
          <w:p w14:paraId="338EEA9F" w14:textId="395AD3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CB92E8" w14:textId="6C6265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CF8A25" w14:textId="15DC57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3C92DED" w14:textId="77777777" w:rsidTr="00B15456">
        <w:trPr>
          <w:trHeight w:val="54"/>
        </w:trPr>
        <w:tc>
          <w:tcPr>
            <w:tcW w:w="1691" w:type="dxa"/>
          </w:tcPr>
          <w:p w14:paraId="4FF413BD" w14:textId="37F3BC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61A61991" w14:textId="1C8CDD8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719958.15</w:t>
            </w:r>
          </w:p>
        </w:tc>
        <w:tc>
          <w:tcPr>
            <w:tcW w:w="1562" w:type="dxa"/>
          </w:tcPr>
          <w:p w14:paraId="3C2FBCB2" w14:textId="631C277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3363293.32</w:t>
            </w:r>
          </w:p>
        </w:tc>
        <w:tc>
          <w:tcPr>
            <w:tcW w:w="2134" w:type="dxa"/>
          </w:tcPr>
          <w:p w14:paraId="0E66DD85" w14:textId="4A21DC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4CFD87" w14:textId="1023CB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6DF15" w14:textId="483762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F998E37" w14:textId="77777777" w:rsidTr="00B15456">
        <w:trPr>
          <w:trHeight w:val="54"/>
        </w:trPr>
        <w:tc>
          <w:tcPr>
            <w:tcW w:w="1691" w:type="dxa"/>
          </w:tcPr>
          <w:p w14:paraId="32B7950E" w14:textId="50F1A6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47DE0277" w14:textId="61898FC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719959.21</w:t>
            </w:r>
          </w:p>
        </w:tc>
        <w:tc>
          <w:tcPr>
            <w:tcW w:w="1562" w:type="dxa"/>
          </w:tcPr>
          <w:p w14:paraId="2B117AE7" w14:textId="755D1D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3363300.02</w:t>
            </w:r>
          </w:p>
        </w:tc>
        <w:tc>
          <w:tcPr>
            <w:tcW w:w="2134" w:type="dxa"/>
          </w:tcPr>
          <w:p w14:paraId="58A4CA6E" w14:textId="1044AC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F6C7FC" w14:textId="359F6B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2E936" w14:textId="3FF318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4EF47E0" w14:textId="77777777" w:rsidTr="00B15456">
        <w:trPr>
          <w:trHeight w:val="54"/>
        </w:trPr>
        <w:tc>
          <w:tcPr>
            <w:tcW w:w="1691" w:type="dxa"/>
          </w:tcPr>
          <w:p w14:paraId="7ED797F5" w14:textId="5AA51E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2FED9042" w14:textId="0B88B6E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719957.98</w:t>
            </w:r>
          </w:p>
        </w:tc>
        <w:tc>
          <w:tcPr>
            <w:tcW w:w="1562" w:type="dxa"/>
          </w:tcPr>
          <w:p w14:paraId="47C4105D" w14:textId="16DDC5F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3363306.19</w:t>
            </w:r>
          </w:p>
        </w:tc>
        <w:tc>
          <w:tcPr>
            <w:tcW w:w="2134" w:type="dxa"/>
          </w:tcPr>
          <w:p w14:paraId="47B49833" w14:textId="54FF51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3FC340" w14:textId="61F953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326F94" w14:textId="35142A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D40E106" w14:textId="77777777" w:rsidTr="00B15456">
        <w:trPr>
          <w:trHeight w:val="54"/>
        </w:trPr>
        <w:tc>
          <w:tcPr>
            <w:tcW w:w="1691" w:type="dxa"/>
          </w:tcPr>
          <w:p w14:paraId="101BD640" w14:textId="1D058C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16F70DAD" w14:textId="78EFDF9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719950.43</w:t>
            </w:r>
          </w:p>
        </w:tc>
        <w:tc>
          <w:tcPr>
            <w:tcW w:w="1562" w:type="dxa"/>
          </w:tcPr>
          <w:p w14:paraId="1ED450B6" w14:textId="256170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3363309.71</w:t>
            </w:r>
          </w:p>
        </w:tc>
        <w:tc>
          <w:tcPr>
            <w:tcW w:w="2134" w:type="dxa"/>
          </w:tcPr>
          <w:p w14:paraId="522905B2" w14:textId="2614BEF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CC649E" w14:textId="04EE3F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3CCAE7" w14:textId="4303251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053E76C" w14:textId="77777777" w:rsidTr="00B15456">
        <w:trPr>
          <w:trHeight w:val="54"/>
        </w:trPr>
        <w:tc>
          <w:tcPr>
            <w:tcW w:w="1691" w:type="dxa"/>
          </w:tcPr>
          <w:p w14:paraId="4F439E0A" w14:textId="5DE211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7012B74D" w14:textId="44C9DBB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719945.26</w:t>
            </w:r>
          </w:p>
        </w:tc>
        <w:tc>
          <w:tcPr>
            <w:tcW w:w="1562" w:type="dxa"/>
          </w:tcPr>
          <w:p w14:paraId="190F04BA" w14:textId="0EFE0F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3363314.05</w:t>
            </w:r>
          </w:p>
        </w:tc>
        <w:tc>
          <w:tcPr>
            <w:tcW w:w="2134" w:type="dxa"/>
          </w:tcPr>
          <w:p w14:paraId="703521DE" w14:textId="43A8B1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613ABC" w14:textId="39B7FE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70627" w14:textId="62B6AF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A347C65" w14:textId="77777777" w:rsidTr="00B15456">
        <w:trPr>
          <w:trHeight w:val="54"/>
        </w:trPr>
        <w:tc>
          <w:tcPr>
            <w:tcW w:w="1691" w:type="dxa"/>
          </w:tcPr>
          <w:p w14:paraId="14031844" w14:textId="4A9524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55C699EE" w14:textId="5696EB8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719945.58</w:t>
            </w:r>
          </w:p>
        </w:tc>
        <w:tc>
          <w:tcPr>
            <w:tcW w:w="1562" w:type="dxa"/>
          </w:tcPr>
          <w:p w14:paraId="3F0C2643" w14:textId="76D7BF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3363317.83</w:t>
            </w:r>
          </w:p>
        </w:tc>
        <w:tc>
          <w:tcPr>
            <w:tcW w:w="2134" w:type="dxa"/>
          </w:tcPr>
          <w:p w14:paraId="5024BA45" w14:textId="4DD25A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0AD26B" w14:textId="19F0E5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37152F" w14:textId="49AC9FB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4E75763" w14:textId="77777777" w:rsidTr="00B15456">
        <w:trPr>
          <w:trHeight w:val="54"/>
        </w:trPr>
        <w:tc>
          <w:tcPr>
            <w:tcW w:w="1691" w:type="dxa"/>
          </w:tcPr>
          <w:p w14:paraId="674C087E" w14:textId="7A10537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6AEEB7C4" w14:textId="5F60038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719949.28</w:t>
            </w:r>
          </w:p>
        </w:tc>
        <w:tc>
          <w:tcPr>
            <w:tcW w:w="1562" w:type="dxa"/>
          </w:tcPr>
          <w:p w14:paraId="630CCCEB" w14:textId="017359F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3363322.02</w:t>
            </w:r>
          </w:p>
        </w:tc>
        <w:tc>
          <w:tcPr>
            <w:tcW w:w="2134" w:type="dxa"/>
          </w:tcPr>
          <w:p w14:paraId="7D1E30CE" w14:textId="414DF9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433C16" w14:textId="675BD9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4C506" w14:textId="49BADA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CA8862E" w14:textId="77777777" w:rsidTr="00B15456">
        <w:trPr>
          <w:trHeight w:val="54"/>
        </w:trPr>
        <w:tc>
          <w:tcPr>
            <w:tcW w:w="1691" w:type="dxa"/>
          </w:tcPr>
          <w:p w14:paraId="237AF68F" w14:textId="08304E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3F519D19" w14:textId="403AC30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719951.52</w:t>
            </w:r>
          </w:p>
        </w:tc>
        <w:tc>
          <w:tcPr>
            <w:tcW w:w="1562" w:type="dxa"/>
          </w:tcPr>
          <w:p w14:paraId="3904970F" w14:textId="29582EA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3363327.55</w:t>
            </w:r>
          </w:p>
        </w:tc>
        <w:tc>
          <w:tcPr>
            <w:tcW w:w="2134" w:type="dxa"/>
          </w:tcPr>
          <w:p w14:paraId="0023DF2A" w14:textId="370240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34F105" w14:textId="6C769F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F57D0" w14:textId="1DC2AC3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4448CEB" w14:textId="77777777" w:rsidTr="00B15456">
        <w:trPr>
          <w:trHeight w:val="54"/>
        </w:trPr>
        <w:tc>
          <w:tcPr>
            <w:tcW w:w="1691" w:type="dxa"/>
          </w:tcPr>
          <w:p w14:paraId="53FB495B" w14:textId="54DEB8C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6A3A11EE" w14:textId="7F62DCD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719951.78</w:t>
            </w:r>
          </w:p>
        </w:tc>
        <w:tc>
          <w:tcPr>
            <w:tcW w:w="1562" w:type="dxa"/>
          </w:tcPr>
          <w:p w14:paraId="50CECA8D" w14:textId="0EBE1ED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3363332.94</w:t>
            </w:r>
          </w:p>
        </w:tc>
        <w:tc>
          <w:tcPr>
            <w:tcW w:w="2134" w:type="dxa"/>
          </w:tcPr>
          <w:p w14:paraId="283D5D10" w14:textId="2EB0BFC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28007C" w14:textId="4DBAAB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A76E6F" w14:textId="0D4CAF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83729EB" w14:textId="77777777" w:rsidTr="00B15456">
        <w:trPr>
          <w:trHeight w:val="54"/>
        </w:trPr>
        <w:tc>
          <w:tcPr>
            <w:tcW w:w="1691" w:type="dxa"/>
          </w:tcPr>
          <w:p w14:paraId="1A409148" w14:textId="775005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3A124382" w14:textId="53E9ED3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719950.28</w:t>
            </w:r>
          </w:p>
        </w:tc>
        <w:tc>
          <w:tcPr>
            <w:tcW w:w="1562" w:type="dxa"/>
          </w:tcPr>
          <w:p w14:paraId="69B4AF96" w14:textId="503F292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3363339.09</w:t>
            </w:r>
          </w:p>
        </w:tc>
        <w:tc>
          <w:tcPr>
            <w:tcW w:w="2134" w:type="dxa"/>
          </w:tcPr>
          <w:p w14:paraId="53C0F3C5" w14:textId="2219CD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4A416" w14:textId="52E8B5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79976" w14:textId="44847F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6F77B5E" w14:textId="77777777" w:rsidTr="00B15456">
        <w:trPr>
          <w:trHeight w:val="54"/>
        </w:trPr>
        <w:tc>
          <w:tcPr>
            <w:tcW w:w="1691" w:type="dxa"/>
          </w:tcPr>
          <w:p w14:paraId="5FE2DD52" w14:textId="1F44A6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1D518535" w14:textId="27B9546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719951.03</w:t>
            </w:r>
          </w:p>
        </w:tc>
        <w:tc>
          <w:tcPr>
            <w:tcW w:w="1562" w:type="dxa"/>
          </w:tcPr>
          <w:p w14:paraId="5B7003BD" w14:textId="0BE75B5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3363345.40</w:t>
            </w:r>
          </w:p>
        </w:tc>
        <w:tc>
          <w:tcPr>
            <w:tcW w:w="2134" w:type="dxa"/>
          </w:tcPr>
          <w:p w14:paraId="734C606B" w14:textId="45A8F3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BE540" w14:textId="7D87B5E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36B62B" w14:textId="5A5999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C888A9E" w14:textId="77777777" w:rsidTr="00B15456">
        <w:trPr>
          <w:trHeight w:val="54"/>
        </w:trPr>
        <w:tc>
          <w:tcPr>
            <w:tcW w:w="1691" w:type="dxa"/>
          </w:tcPr>
          <w:p w14:paraId="12DBA793" w14:textId="3D3AA38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0FB871A5" w14:textId="0DA0E4A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719948.80</w:t>
            </w:r>
          </w:p>
        </w:tc>
        <w:tc>
          <w:tcPr>
            <w:tcW w:w="1562" w:type="dxa"/>
          </w:tcPr>
          <w:p w14:paraId="31EC861B" w14:textId="707107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3363353.40</w:t>
            </w:r>
          </w:p>
        </w:tc>
        <w:tc>
          <w:tcPr>
            <w:tcW w:w="2134" w:type="dxa"/>
          </w:tcPr>
          <w:p w14:paraId="59E1985E" w14:textId="3B2962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9F30D4" w14:textId="3DB014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211751" w14:textId="270D91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135A04C" w14:textId="77777777" w:rsidTr="00B15456">
        <w:trPr>
          <w:trHeight w:val="54"/>
        </w:trPr>
        <w:tc>
          <w:tcPr>
            <w:tcW w:w="1691" w:type="dxa"/>
          </w:tcPr>
          <w:p w14:paraId="506DDEED" w14:textId="41535A0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220DFBD9" w14:textId="35B09C6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719945.55</w:t>
            </w:r>
          </w:p>
        </w:tc>
        <w:tc>
          <w:tcPr>
            <w:tcW w:w="1562" w:type="dxa"/>
          </w:tcPr>
          <w:p w14:paraId="0D836DD4" w14:textId="536CCC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3363356.80</w:t>
            </w:r>
          </w:p>
        </w:tc>
        <w:tc>
          <w:tcPr>
            <w:tcW w:w="2134" w:type="dxa"/>
          </w:tcPr>
          <w:p w14:paraId="06192820" w14:textId="0FE27D8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24F964" w14:textId="7EF62B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039C9" w14:textId="44F3E6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B9E47C6" w14:textId="77777777" w:rsidTr="00B15456">
        <w:trPr>
          <w:trHeight w:val="54"/>
        </w:trPr>
        <w:tc>
          <w:tcPr>
            <w:tcW w:w="1691" w:type="dxa"/>
          </w:tcPr>
          <w:p w14:paraId="6467018A" w14:textId="42344C0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5EB2FA06" w14:textId="6B564F6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719939.74</w:t>
            </w:r>
          </w:p>
        </w:tc>
        <w:tc>
          <w:tcPr>
            <w:tcW w:w="1562" w:type="dxa"/>
          </w:tcPr>
          <w:p w14:paraId="132EB1CB" w14:textId="6930597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3363356.67</w:t>
            </w:r>
          </w:p>
        </w:tc>
        <w:tc>
          <w:tcPr>
            <w:tcW w:w="2134" w:type="dxa"/>
          </w:tcPr>
          <w:p w14:paraId="016764A9" w14:textId="7EE3FAA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D4570" w14:textId="0B1482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ADD3AD" w14:textId="2CD6F04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B2FB685" w14:textId="77777777" w:rsidTr="00B15456">
        <w:trPr>
          <w:trHeight w:val="54"/>
        </w:trPr>
        <w:tc>
          <w:tcPr>
            <w:tcW w:w="1691" w:type="dxa"/>
          </w:tcPr>
          <w:p w14:paraId="3782E590" w14:textId="507A04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33AD9077" w14:textId="7411499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719934.49</w:t>
            </w:r>
          </w:p>
        </w:tc>
        <w:tc>
          <w:tcPr>
            <w:tcW w:w="1562" w:type="dxa"/>
          </w:tcPr>
          <w:p w14:paraId="248C0631" w14:textId="564023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3363361.69</w:t>
            </w:r>
          </w:p>
        </w:tc>
        <w:tc>
          <w:tcPr>
            <w:tcW w:w="2134" w:type="dxa"/>
          </w:tcPr>
          <w:p w14:paraId="2AD63AED" w14:textId="75A97C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F679E" w14:textId="0229B4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70A37" w14:textId="14FFC6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238787A" w14:textId="77777777" w:rsidTr="00B15456">
        <w:trPr>
          <w:trHeight w:val="54"/>
        </w:trPr>
        <w:tc>
          <w:tcPr>
            <w:tcW w:w="1691" w:type="dxa"/>
          </w:tcPr>
          <w:p w14:paraId="64A2EC18" w14:textId="5B72AE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59484350" w14:textId="59B03BD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719927.33</w:t>
            </w:r>
          </w:p>
        </w:tc>
        <w:tc>
          <w:tcPr>
            <w:tcW w:w="1562" w:type="dxa"/>
          </w:tcPr>
          <w:p w14:paraId="444B31CC" w14:textId="58F45A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3363372.55</w:t>
            </w:r>
          </w:p>
        </w:tc>
        <w:tc>
          <w:tcPr>
            <w:tcW w:w="2134" w:type="dxa"/>
          </w:tcPr>
          <w:p w14:paraId="13C241DE" w14:textId="313B38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65A490" w14:textId="47E76F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66E3A8" w14:textId="14A177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444CE86" w14:textId="77777777" w:rsidTr="00B15456">
        <w:trPr>
          <w:trHeight w:val="54"/>
        </w:trPr>
        <w:tc>
          <w:tcPr>
            <w:tcW w:w="1691" w:type="dxa"/>
          </w:tcPr>
          <w:p w14:paraId="20B5D5EF" w14:textId="5EB39F0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7ADCF5EE" w14:textId="2BE9B4A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719925.97</w:t>
            </w:r>
          </w:p>
        </w:tc>
        <w:tc>
          <w:tcPr>
            <w:tcW w:w="1562" w:type="dxa"/>
          </w:tcPr>
          <w:p w14:paraId="09D3AFF0" w14:textId="3FC438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3363385.44</w:t>
            </w:r>
          </w:p>
        </w:tc>
        <w:tc>
          <w:tcPr>
            <w:tcW w:w="2134" w:type="dxa"/>
          </w:tcPr>
          <w:p w14:paraId="19114310" w14:textId="65CA54D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6466B1E" w14:textId="1E249DC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688417B" w14:textId="7DC5E2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BC53809" w14:textId="77777777" w:rsidTr="00B15456">
        <w:trPr>
          <w:trHeight w:val="54"/>
        </w:trPr>
        <w:tc>
          <w:tcPr>
            <w:tcW w:w="1691" w:type="dxa"/>
          </w:tcPr>
          <w:p w14:paraId="234FC315" w14:textId="58039A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446</w:t>
            </w:r>
          </w:p>
        </w:tc>
        <w:tc>
          <w:tcPr>
            <w:tcW w:w="1558" w:type="dxa"/>
          </w:tcPr>
          <w:p w14:paraId="45FBC160" w14:textId="1D3E48D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719925.55</w:t>
            </w:r>
          </w:p>
        </w:tc>
        <w:tc>
          <w:tcPr>
            <w:tcW w:w="1562" w:type="dxa"/>
          </w:tcPr>
          <w:p w14:paraId="66365FAB" w14:textId="797D95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3363395.18</w:t>
            </w:r>
          </w:p>
        </w:tc>
        <w:tc>
          <w:tcPr>
            <w:tcW w:w="2134" w:type="dxa"/>
          </w:tcPr>
          <w:p w14:paraId="4F0118E8" w14:textId="61EBCB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256ACC" w14:textId="2DFA3D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F113D" w14:textId="7421B5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BDF5FA" w14:textId="77777777" w:rsidTr="00B15456">
        <w:trPr>
          <w:trHeight w:val="54"/>
        </w:trPr>
        <w:tc>
          <w:tcPr>
            <w:tcW w:w="1691" w:type="dxa"/>
          </w:tcPr>
          <w:p w14:paraId="388F8856" w14:textId="6F9218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</w:tcPr>
          <w:p w14:paraId="756E163E" w14:textId="52CAF45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719927.48</w:t>
            </w:r>
          </w:p>
        </w:tc>
        <w:tc>
          <w:tcPr>
            <w:tcW w:w="1562" w:type="dxa"/>
          </w:tcPr>
          <w:p w14:paraId="1B5841E9" w14:textId="4F0D29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3363401.71</w:t>
            </w:r>
          </w:p>
        </w:tc>
        <w:tc>
          <w:tcPr>
            <w:tcW w:w="2134" w:type="dxa"/>
          </w:tcPr>
          <w:p w14:paraId="23E54503" w14:textId="47015A3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554DD" w14:textId="19EF2AC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E574C8" w14:textId="0748E79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6BE4B85" w14:textId="77777777" w:rsidTr="00B15456">
        <w:trPr>
          <w:trHeight w:val="54"/>
        </w:trPr>
        <w:tc>
          <w:tcPr>
            <w:tcW w:w="1691" w:type="dxa"/>
          </w:tcPr>
          <w:p w14:paraId="75146FE2" w14:textId="7D641D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2C151F66" w14:textId="04D4944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719931.12</w:t>
            </w:r>
          </w:p>
        </w:tc>
        <w:tc>
          <w:tcPr>
            <w:tcW w:w="1562" w:type="dxa"/>
          </w:tcPr>
          <w:p w14:paraId="41624DEB" w14:textId="6A49347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3363405.98</w:t>
            </w:r>
          </w:p>
        </w:tc>
        <w:tc>
          <w:tcPr>
            <w:tcW w:w="2134" w:type="dxa"/>
          </w:tcPr>
          <w:p w14:paraId="7353FD3F" w14:textId="156DCC4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2741A9" w14:textId="3042E2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EE044" w14:textId="10F0F0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0026F39" w14:textId="77777777" w:rsidTr="00B15456">
        <w:trPr>
          <w:trHeight w:val="54"/>
        </w:trPr>
        <w:tc>
          <w:tcPr>
            <w:tcW w:w="1691" w:type="dxa"/>
          </w:tcPr>
          <w:p w14:paraId="50DECB33" w14:textId="1871B2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0E264DEE" w14:textId="5CD7D05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719932.98</w:t>
            </w:r>
          </w:p>
        </w:tc>
        <w:tc>
          <w:tcPr>
            <w:tcW w:w="1562" w:type="dxa"/>
          </w:tcPr>
          <w:p w14:paraId="6E88543D" w14:textId="5E5FE53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3363411.43</w:t>
            </w:r>
          </w:p>
        </w:tc>
        <w:tc>
          <w:tcPr>
            <w:tcW w:w="2134" w:type="dxa"/>
          </w:tcPr>
          <w:p w14:paraId="7F148B83" w14:textId="1FE9E38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91B3F" w14:textId="6ACB46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D7270F" w14:textId="136BEB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9B27229" w14:textId="77777777" w:rsidTr="00B15456">
        <w:trPr>
          <w:trHeight w:val="54"/>
        </w:trPr>
        <w:tc>
          <w:tcPr>
            <w:tcW w:w="1691" w:type="dxa"/>
          </w:tcPr>
          <w:p w14:paraId="06C5F4F1" w14:textId="6DD23C8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735274A6" w14:textId="3568D24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719932.33</w:t>
            </w:r>
          </w:p>
        </w:tc>
        <w:tc>
          <w:tcPr>
            <w:tcW w:w="1562" w:type="dxa"/>
          </w:tcPr>
          <w:p w14:paraId="3D51FFDD" w14:textId="115788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3363418.86</w:t>
            </w:r>
          </w:p>
        </w:tc>
        <w:tc>
          <w:tcPr>
            <w:tcW w:w="2134" w:type="dxa"/>
          </w:tcPr>
          <w:p w14:paraId="0DD188FF" w14:textId="662F4FA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14B98" w14:textId="400F18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DDF76" w14:textId="1E2AC8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30F1906" w14:textId="77777777" w:rsidTr="00B15456">
        <w:trPr>
          <w:trHeight w:val="54"/>
        </w:trPr>
        <w:tc>
          <w:tcPr>
            <w:tcW w:w="1691" w:type="dxa"/>
          </w:tcPr>
          <w:p w14:paraId="1EA4549D" w14:textId="153FBC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214ED2BE" w14:textId="49389C6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719930.10</w:t>
            </w:r>
          </w:p>
        </w:tc>
        <w:tc>
          <w:tcPr>
            <w:tcW w:w="1562" w:type="dxa"/>
          </w:tcPr>
          <w:p w14:paraId="67F79657" w14:textId="1BD47A3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3363424.95</w:t>
            </w:r>
          </w:p>
        </w:tc>
        <w:tc>
          <w:tcPr>
            <w:tcW w:w="2134" w:type="dxa"/>
          </w:tcPr>
          <w:p w14:paraId="204F8736" w14:textId="4161CB0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02E2E8" w14:textId="5FB5A7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C7B246" w14:textId="56DD28F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B55D713" w14:textId="77777777" w:rsidTr="00B15456">
        <w:trPr>
          <w:trHeight w:val="54"/>
        </w:trPr>
        <w:tc>
          <w:tcPr>
            <w:tcW w:w="1691" w:type="dxa"/>
          </w:tcPr>
          <w:p w14:paraId="49A0A4D2" w14:textId="1728B8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32DFF8F0" w14:textId="1030C8D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719931.43</w:t>
            </w:r>
          </w:p>
        </w:tc>
        <w:tc>
          <w:tcPr>
            <w:tcW w:w="1562" w:type="dxa"/>
          </w:tcPr>
          <w:p w14:paraId="555DD133" w14:textId="3A94A6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3363433.71</w:t>
            </w:r>
          </w:p>
        </w:tc>
        <w:tc>
          <w:tcPr>
            <w:tcW w:w="2134" w:type="dxa"/>
          </w:tcPr>
          <w:p w14:paraId="0B2F6C58" w14:textId="73C1C61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C2524" w14:textId="6BDA45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09A042" w14:textId="2FB8F3C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8A56F93" w14:textId="77777777" w:rsidTr="00B15456">
        <w:trPr>
          <w:trHeight w:val="54"/>
        </w:trPr>
        <w:tc>
          <w:tcPr>
            <w:tcW w:w="1691" w:type="dxa"/>
          </w:tcPr>
          <w:p w14:paraId="5B18E9DE" w14:textId="2DB64D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65D0D206" w14:textId="45C4D4B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719934.53</w:t>
            </w:r>
          </w:p>
        </w:tc>
        <w:tc>
          <w:tcPr>
            <w:tcW w:w="1562" w:type="dxa"/>
          </w:tcPr>
          <w:p w14:paraId="17160AFF" w14:textId="2B2252D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3363439.91</w:t>
            </w:r>
          </w:p>
        </w:tc>
        <w:tc>
          <w:tcPr>
            <w:tcW w:w="2134" w:type="dxa"/>
          </w:tcPr>
          <w:p w14:paraId="43B091CF" w14:textId="5ECFF4F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67C60" w14:textId="6AF4934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E6856" w14:textId="43C3AA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BC07A60" w14:textId="77777777" w:rsidTr="00B15456">
        <w:trPr>
          <w:trHeight w:val="54"/>
        </w:trPr>
        <w:tc>
          <w:tcPr>
            <w:tcW w:w="1691" w:type="dxa"/>
          </w:tcPr>
          <w:p w14:paraId="6F92CC04" w14:textId="72236B0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6DA9BB0C" w14:textId="53CE91B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719941.81</w:t>
            </w:r>
          </w:p>
        </w:tc>
        <w:tc>
          <w:tcPr>
            <w:tcW w:w="1562" w:type="dxa"/>
          </w:tcPr>
          <w:p w14:paraId="2379B678" w14:textId="36B8D1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3363443.06</w:t>
            </w:r>
          </w:p>
        </w:tc>
        <w:tc>
          <w:tcPr>
            <w:tcW w:w="2134" w:type="dxa"/>
          </w:tcPr>
          <w:p w14:paraId="0F59DDDB" w14:textId="6B4DDC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A0E03F" w14:textId="2516FF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78185" w14:textId="7E5311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924B063" w14:textId="77777777" w:rsidTr="00B15456">
        <w:trPr>
          <w:trHeight w:val="54"/>
        </w:trPr>
        <w:tc>
          <w:tcPr>
            <w:tcW w:w="1691" w:type="dxa"/>
          </w:tcPr>
          <w:p w14:paraId="56F325A1" w14:textId="0F8FBF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48F7693B" w14:textId="18A3FD8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719954.08</w:t>
            </w:r>
          </w:p>
        </w:tc>
        <w:tc>
          <w:tcPr>
            <w:tcW w:w="1562" w:type="dxa"/>
          </w:tcPr>
          <w:p w14:paraId="568CCACF" w14:textId="6641E1C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3363447.62</w:t>
            </w:r>
          </w:p>
        </w:tc>
        <w:tc>
          <w:tcPr>
            <w:tcW w:w="2134" w:type="dxa"/>
          </w:tcPr>
          <w:p w14:paraId="724D40E3" w14:textId="087FA94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BF2E91" w14:textId="248DA0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6A2BF1" w14:textId="684C44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3296D21" w14:textId="77777777" w:rsidTr="00B15456">
        <w:trPr>
          <w:trHeight w:val="54"/>
        </w:trPr>
        <w:tc>
          <w:tcPr>
            <w:tcW w:w="1691" w:type="dxa"/>
          </w:tcPr>
          <w:p w14:paraId="3FF0FB1F" w14:textId="374C46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1ADE9D3F" w14:textId="04277FD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719963.29</w:t>
            </w:r>
          </w:p>
        </w:tc>
        <w:tc>
          <w:tcPr>
            <w:tcW w:w="1562" w:type="dxa"/>
          </w:tcPr>
          <w:p w14:paraId="69432A37" w14:textId="7A603A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3363453.46</w:t>
            </w:r>
          </w:p>
        </w:tc>
        <w:tc>
          <w:tcPr>
            <w:tcW w:w="2134" w:type="dxa"/>
          </w:tcPr>
          <w:p w14:paraId="50B75FE3" w14:textId="58A810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E6747D" w14:textId="428A27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F9DE7" w14:textId="490E72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878083C" w14:textId="77777777" w:rsidTr="00B15456">
        <w:trPr>
          <w:trHeight w:val="54"/>
        </w:trPr>
        <w:tc>
          <w:tcPr>
            <w:tcW w:w="1691" w:type="dxa"/>
          </w:tcPr>
          <w:p w14:paraId="45A54D54" w14:textId="5FE0DB8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71946A53" w14:textId="5051F1C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719968.89</w:t>
            </w:r>
          </w:p>
        </w:tc>
        <w:tc>
          <w:tcPr>
            <w:tcW w:w="1562" w:type="dxa"/>
          </w:tcPr>
          <w:p w14:paraId="65BFF80C" w14:textId="72B53A2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3363464.02</w:t>
            </w:r>
          </w:p>
        </w:tc>
        <w:tc>
          <w:tcPr>
            <w:tcW w:w="2134" w:type="dxa"/>
          </w:tcPr>
          <w:p w14:paraId="109BD4FB" w14:textId="2D85DD3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4654E2" w14:textId="03844D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3348AE" w14:textId="058C4C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2FE40F7" w14:textId="77777777" w:rsidTr="00B15456">
        <w:trPr>
          <w:trHeight w:val="54"/>
        </w:trPr>
        <w:tc>
          <w:tcPr>
            <w:tcW w:w="1691" w:type="dxa"/>
          </w:tcPr>
          <w:p w14:paraId="4D31DDDE" w14:textId="5F0F00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0D196DB6" w14:textId="5D8A4E4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719969.95</w:t>
            </w:r>
          </w:p>
        </w:tc>
        <w:tc>
          <w:tcPr>
            <w:tcW w:w="1562" w:type="dxa"/>
          </w:tcPr>
          <w:p w14:paraId="23928D5A" w14:textId="1DE9D34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3363469.34</w:t>
            </w:r>
          </w:p>
        </w:tc>
        <w:tc>
          <w:tcPr>
            <w:tcW w:w="2134" w:type="dxa"/>
          </w:tcPr>
          <w:p w14:paraId="48456BF1" w14:textId="2E5A60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4AE9DF" w14:textId="5C283F9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FAEA61" w14:textId="0F1D5C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14BCB74" w14:textId="77777777" w:rsidTr="00B15456">
        <w:trPr>
          <w:trHeight w:val="54"/>
        </w:trPr>
        <w:tc>
          <w:tcPr>
            <w:tcW w:w="1691" w:type="dxa"/>
          </w:tcPr>
          <w:p w14:paraId="4E3DF89F" w14:textId="03C920A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3A77BC16" w14:textId="55F71FC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719967.75</w:t>
            </w:r>
          </w:p>
        </w:tc>
        <w:tc>
          <w:tcPr>
            <w:tcW w:w="1562" w:type="dxa"/>
          </w:tcPr>
          <w:p w14:paraId="1E77670B" w14:textId="048BF9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3363484.14</w:t>
            </w:r>
          </w:p>
        </w:tc>
        <w:tc>
          <w:tcPr>
            <w:tcW w:w="2134" w:type="dxa"/>
          </w:tcPr>
          <w:p w14:paraId="65B8DCAC" w14:textId="0900D0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F69DDA" w14:textId="7F4B5D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12BF90" w14:textId="0944195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C69E8D0" w14:textId="77777777" w:rsidTr="00B15456">
        <w:trPr>
          <w:trHeight w:val="54"/>
        </w:trPr>
        <w:tc>
          <w:tcPr>
            <w:tcW w:w="1691" w:type="dxa"/>
          </w:tcPr>
          <w:p w14:paraId="29227CCF" w14:textId="761536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2B1AD8FB" w14:textId="26EBC0C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719958.75</w:t>
            </w:r>
          </w:p>
        </w:tc>
        <w:tc>
          <w:tcPr>
            <w:tcW w:w="1562" w:type="dxa"/>
          </w:tcPr>
          <w:p w14:paraId="4002EF79" w14:textId="3D4EB0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3363496.14</w:t>
            </w:r>
          </w:p>
        </w:tc>
        <w:tc>
          <w:tcPr>
            <w:tcW w:w="2134" w:type="dxa"/>
          </w:tcPr>
          <w:p w14:paraId="4BA9CA13" w14:textId="0ED669D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BA21EE" w14:textId="52A7CF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477EF" w14:textId="0ACA6C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B6D6381" w14:textId="77777777" w:rsidTr="00B15456">
        <w:trPr>
          <w:trHeight w:val="54"/>
        </w:trPr>
        <w:tc>
          <w:tcPr>
            <w:tcW w:w="1691" w:type="dxa"/>
          </w:tcPr>
          <w:p w14:paraId="7D18A39A" w14:textId="7E8F0A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35494F32" w14:textId="50874B8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719949.66</w:t>
            </w:r>
          </w:p>
        </w:tc>
        <w:tc>
          <w:tcPr>
            <w:tcW w:w="1562" w:type="dxa"/>
          </w:tcPr>
          <w:p w14:paraId="586FFB91" w14:textId="71693D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3363499.70</w:t>
            </w:r>
          </w:p>
        </w:tc>
        <w:tc>
          <w:tcPr>
            <w:tcW w:w="2134" w:type="dxa"/>
          </w:tcPr>
          <w:p w14:paraId="5B12D1AD" w14:textId="6D657D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02B82E" w14:textId="698F2C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0B0DA" w14:textId="349C72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5D07CAE" w14:textId="77777777" w:rsidTr="00B15456">
        <w:trPr>
          <w:trHeight w:val="54"/>
        </w:trPr>
        <w:tc>
          <w:tcPr>
            <w:tcW w:w="1691" w:type="dxa"/>
          </w:tcPr>
          <w:p w14:paraId="192A6EFC" w14:textId="2A4BE17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0BF0768B" w14:textId="3C14C22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719941.98</w:t>
            </w:r>
          </w:p>
        </w:tc>
        <w:tc>
          <w:tcPr>
            <w:tcW w:w="1562" w:type="dxa"/>
          </w:tcPr>
          <w:p w14:paraId="2300606E" w14:textId="036865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3363499.82</w:t>
            </w:r>
          </w:p>
        </w:tc>
        <w:tc>
          <w:tcPr>
            <w:tcW w:w="2134" w:type="dxa"/>
          </w:tcPr>
          <w:p w14:paraId="60801CB3" w14:textId="570B90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D9D678" w14:textId="71C5DC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059276" w14:textId="4E98BE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63F8D10" w14:textId="77777777" w:rsidTr="00B15456">
        <w:trPr>
          <w:trHeight w:val="54"/>
        </w:trPr>
        <w:tc>
          <w:tcPr>
            <w:tcW w:w="1691" w:type="dxa"/>
          </w:tcPr>
          <w:p w14:paraId="3DEDF8FA" w14:textId="2F137D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6D755F5E" w14:textId="19C627C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719936.84</w:t>
            </w:r>
          </w:p>
        </w:tc>
        <w:tc>
          <w:tcPr>
            <w:tcW w:w="1562" w:type="dxa"/>
          </w:tcPr>
          <w:p w14:paraId="4AD87D1A" w14:textId="61F1DF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3363505.57</w:t>
            </w:r>
          </w:p>
        </w:tc>
        <w:tc>
          <w:tcPr>
            <w:tcW w:w="2134" w:type="dxa"/>
          </w:tcPr>
          <w:p w14:paraId="6E44341F" w14:textId="1722BC3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075C2" w14:textId="2A9C86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26DEA" w14:textId="51DC8B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B6BA00E" w14:textId="77777777" w:rsidTr="00B15456">
        <w:trPr>
          <w:trHeight w:val="54"/>
        </w:trPr>
        <w:tc>
          <w:tcPr>
            <w:tcW w:w="1691" w:type="dxa"/>
          </w:tcPr>
          <w:p w14:paraId="0740CF7A" w14:textId="1AE8394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5C643DDB" w14:textId="59EA9DA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719933.92</w:t>
            </w:r>
          </w:p>
        </w:tc>
        <w:tc>
          <w:tcPr>
            <w:tcW w:w="1562" w:type="dxa"/>
          </w:tcPr>
          <w:p w14:paraId="0CA5DFCA" w14:textId="18AE09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3363513.47</w:t>
            </w:r>
          </w:p>
        </w:tc>
        <w:tc>
          <w:tcPr>
            <w:tcW w:w="2134" w:type="dxa"/>
          </w:tcPr>
          <w:p w14:paraId="52870B11" w14:textId="67BC93E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C07E58" w14:textId="48842A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BBB069" w14:textId="11582DE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4E0F0A7" w14:textId="77777777" w:rsidTr="00B15456">
        <w:trPr>
          <w:trHeight w:val="54"/>
        </w:trPr>
        <w:tc>
          <w:tcPr>
            <w:tcW w:w="1691" w:type="dxa"/>
          </w:tcPr>
          <w:p w14:paraId="081F7B32" w14:textId="247D17E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3AC5F000" w14:textId="6E0BB01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719935.11</w:t>
            </w:r>
          </w:p>
        </w:tc>
        <w:tc>
          <w:tcPr>
            <w:tcW w:w="1562" w:type="dxa"/>
          </w:tcPr>
          <w:p w14:paraId="56950ABD" w14:textId="516F70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3363518.00</w:t>
            </w:r>
          </w:p>
        </w:tc>
        <w:tc>
          <w:tcPr>
            <w:tcW w:w="2134" w:type="dxa"/>
          </w:tcPr>
          <w:p w14:paraId="2EC9CD3A" w14:textId="3B2D223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2F860" w14:textId="4D8660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8F273B" w14:textId="372B95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1A8266F" w14:textId="77777777" w:rsidTr="00B15456">
        <w:trPr>
          <w:trHeight w:val="54"/>
        </w:trPr>
        <w:tc>
          <w:tcPr>
            <w:tcW w:w="1691" w:type="dxa"/>
          </w:tcPr>
          <w:p w14:paraId="731662AC" w14:textId="4AD72D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3CD45D64" w14:textId="3C066FD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719937.32</w:t>
            </w:r>
          </w:p>
        </w:tc>
        <w:tc>
          <w:tcPr>
            <w:tcW w:w="1562" w:type="dxa"/>
          </w:tcPr>
          <w:p w14:paraId="3A0F9760" w14:textId="5DFC6F2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3363522.81</w:t>
            </w:r>
          </w:p>
        </w:tc>
        <w:tc>
          <w:tcPr>
            <w:tcW w:w="2134" w:type="dxa"/>
          </w:tcPr>
          <w:p w14:paraId="032F13BF" w14:textId="384211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54002" w14:textId="59B0BF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455A5C" w14:textId="6CAFAB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1A4DA63" w14:textId="77777777" w:rsidTr="00B15456">
        <w:trPr>
          <w:trHeight w:val="54"/>
        </w:trPr>
        <w:tc>
          <w:tcPr>
            <w:tcW w:w="1691" w:type="dxa"/>
          </w:tcPr>
          <w:p w14:paraId="649546DB" w14:textId="6C5AF0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4DCC1FD7" w14:textId="77C8D42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719937.04</w:t>
            </w:r>
          </w:p>
        </w:tc>
        <w:tc>
          <w:tcPr>
            <w:tcW w:w="1562" w:type="dxa"/>
          </w:tcPr>
          <w:p w14:paraId="2AEE649B" w14:textId="6E80002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3363528.39</w:t>
            </w:r>
          </w:p>
        </w:tc>
        <w:tc>
          <w:tcPr>
            <w:tcW w:w="2134" w:type="dxa"/>
          </w:tcPr>
          <w:p w14:paraId="16965E8F" w14:textId="3F93FC7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B65C08" w14:textId="2B484E2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56EB4" w14:textId="0FEACC2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352AF76" w14:textId="77777777" w:rsidTr="00B15456">
        <w:trPr>
          <w:trHeight w:val="54"/>
        </w:trPr>
        <w:tc>
          <w:tcPr>
            <w:tcW w:w="1691" w:type="dxa"/>
          </w:tcPr>
          <w:p w14:paraId="3CC3BE03" w14:textId="262225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3C5D4538" w14:textId="06FAD00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719934.27</w:t>
            </w:r>
          </w:p>
        </w:tc>
        <w:tc>
          <w:tcPr>
            <w:tcW w:w="1562" w:type="dxa"/>
          </w:tcPr>
          <w:p w14:paraId="61353DCC" w14:textId="5F0A77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3363530.86</w:t>
            </w:r>
          </w:p>
        </w:tc>
        <w:tc>
          <w:tcPr>
            <w:tcW w:w="2134" w:type="dxa"/>
          </w:tcPr>
          <w:p w14:paraId="5290ADC0" w14:textId="2F87F7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667525" w14:textId="0E3D98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8D07A" w14:textId="6C09B8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EC80D6E" w14:textId="77777777" w:rsidTr="00B15456">
        <w:trPr>
          <w:trHeight w:val="54"/>
        </w:trPr>
        <w:tc>
          <w:tcPr>
            <w:tcW w:w="1691" w:type="dxa"/>
          </w:tcPr>
          <w:p w14:paraId="5D88531B" w14:textId="0BB817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51E91D95" w14:textId="306CF10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719929.04</w:t>
            </w:r>
          </w:p>
        </w:tc>
        <w:tc>
          <w:tcPr>
            <w:tcW w:w="1562" w:type="dxa"/>
          </w:tcPr>
          <w:p w14:paraId="7720B0BF" w14:textId="5E66EA0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3363530.20</w:t>
            </w:r>
          </w:p>
        </w:tc>
        <w:tc>
          <w:tcPr>
            <w:tcW w:w="2134" w:type="dxa"/>
          </w:tcPr>
          <w:p w14:paraId="3C298480" w14:textId="2D2D55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CCF8BF" w14:textId="3F2F4D3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F6D7D" w14:textId="14B2C8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2F50E68" w14:textId="77777777" w:rsidTr="00B15456">
        <w:trPr>
          <w:trHeight w:val="54"/>
        </w:trPr>
        <w:tc>
          <w:tcPr>
            <w:tcW w:w="1691" w:type="dxa"/>
          </w:tcPr>
          <w:p w14:paraId="291F57C7" w14:textId="0E365A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327727F7" w14:textId="5633812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719925.47</w:t>
            </w:r>
          </w:p>
        </w:tc>
        <w:tc>
          <w:tcPr>
            <w:tcW w:w="1562" w:type="dxa"/>
          </w:tcPr>
          <w:p w14:paraId="2044EAD3" w14:textId="10EFDB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3363531.53</w:t>
            </w:r>
          </w:p>
        </w:tc>
        <w:tc>
          <w:tcPr>
            <w:tcW w:w="2134" w:type="dxa"/>
          </w:tcPr>
          <w:p w14:paraId="0EF16E0E" w14:textId="5CD472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7DAE9" w14:textId="5D4517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615F4" w14:textId="3EA98B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1F32EA6" w14:textId="77777777" w:rsidTr="00B15456">
        <w:trPr>
          <w:trHeight w:val="54"/>
        </w:trPr>
        <w:tc>
          <w:tcPr>
            <w:tcW w:w="1691" w:type="dxa"/>
          </w:tcPr>
          <w:p w14:paraId="6F9496F1" w14:textId="795177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326F9144" w14:textId="4563306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719923.52</w:t>
            </w:r>
          </w:p>
        </w:tc>
        <w:tc>
          <w:tcPr>
            <w:tcW w:w="1562" w:type="dxa"/>
          </w:tcPr>
          <w:p w14:paraId="7D249EF6" w14:textId="094519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3363541.40</w:t>
            </w:r>
          </w:p>
        </w:tc>
        <w:tc>
          <w:tcPr>
            <w:tcW w:w="2134" w:type="dxa"/>
          </w:tcPr>
          <w:p w14:paraId="00F34B97" w14:textId="3AE3451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79BE0" w14:textId="3BDF2FB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13A6D0" w14:textId="7C376D6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395E143" w14:textId="77777777" w:rsidTr="00B15456">
        <w:trPr>
          <w:trHeight w:val="54"/>
        </w:trPr>
        <w:tc>
          <w:tcPr>
            <w:tcW w:w="1691" w:type="dxa"/>
          </w:tcPr>
          <w:p w14:paraId="62A10F0B" w14:textId="37EFAC1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57CAF921" w14:textId="00AAE08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719922.62</w:t>
            </w:r>
          </w:p>
        </w:tc>
        <w:tc>
          <w:tcPr>
            <w:tcW w:w="1562" w:type="dxa"/>
          </w:tcPr>
          <w:p w14:paraId="20C4428E" w14:textId="367374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3363551.25</w:t>
            </w:r>
          </w:p>
        </w:tc>
        <w:tc>
          <w:tcPr>
            <w:tcW w:w="2134" w:type="dxa"/>
          </w:tcPr>
          <w:p w14:paraId="2439F3B7" w14:textId="06370F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77AD0" w14:textId="094B46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F5467" w14:textId="27DFE9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23AAE62" w14:textId="77777777" w:rsidTr="00B15456">
        <w:trPr>
          <w:trHeight w:val="54"/>
        </w:trPr>
        <w:tc>
          <w:tcPr>
            <w:tcW w:w="1691" w:type="dxa"/>
          </w:tcPr>
          <w:p w14:paraId="557B3F8C" w14:textId="3040D71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7441AF27" w14:textId="42897AD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719919.30</w:t>
            </w:r>
          </w:p>
        </w:tc>
        <w:tc>
          <w:tcPr>
            <w:tcW w:w="1562" w:type="dxa"/>
          </w:tcPr>
          <w:p w14:paraId="16E96E72" w14:textId="2F3AFF0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3363555.95</w:t>
            </w:r>
          </w:p>
        </w:tc>
        <w:tc>
          <w:tcPr>
            <w:tcW w:w="2134" w:type="dxa"/>
          </w:tcPr>
          <w:p w14:paraId="143EC7E2" w14:textId="055740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6F2FB" w14:textId="7F60E9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464C5" w14:textId="43ECC30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DBE69FC" w14:textId="77777777" w:rsidTr="00B15456">
        <w:trPr>
          <w:trHeight w:val="54"/>
        </w:trPr>
        <w:tc>
          <w:tcPr>
            <w:tcW w:w="1691" w:type="dxa"/>
          </w:tcPr>
          <w:p w14:paraId="7756B1CE" w14:textId="2CF4A3B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53F02226" w14:textId="403A768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719912.87</w:t>
            </w:r>
          </w:p>
        </w:tc>
        <w:tc>
          <w:tcPr>
            <w:tcW w:w="1562" w:type="dxa"/>
          </w:tcPr>
          <w:p w14:paraId="3E5ADE73" w14:textId="1DE216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3363558.10</w:t>
            </w:r>
          </w:p>
        </w:tc>
        <w:tc>
          <w:tcPr>
            <w:tcW w:w="2134" w:type="dxa"/>
          </w:tcPr>
          <w:p w14:paraId="3F14C907" w14:textId="057F3C9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0F6EC" w14:textId="7D44C0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BD8C5B" w14:textId="519DB9E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93F0119" w14:textId="77777777" w:rsidTr="00B15456">
        <w:trPr>
          <w:trHeight w:val="54"/>
        </w:trPr>
        <w:tc>
          <w:tcPr>
            <w:tcW w:w="1691" w:type="dxa"/>
          </w:tcPr>
          <w:p w14:paraId="4500A397" w14:textId="2119CB2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4490C001" w14:textId="7592F14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719905.41</w:t>
            </w:r>
          </w:p>
        </w:tc>
        <w:tc>
          <w:tcPr>
            <w:tcW w:w="1562" w:type="dxa"/>
          </w:tcPr>
          <w:p w14:paraId="0022D2A4" w14:textId="213E27E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3363558.73</w:t>
            </w:r>
          </w:p>
        </w:tc>
        <w:tc>
          <w:tcPr>
            <w:tcW w:w="2134" w:type="dxa"/>
          </w:tcPr>
          <w:p w14:paraId="52F77CBF" w14:textId="688D81F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799ACE" w14:textId="17BEB6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4BCE3" w14:textId="0A7765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660F1BC" w14:textId="77777777" w:rsidTr="00B15456">
        <w:trPr>
          <w:trHeight w:val="54"/>
        </w:trPr>
        <w:tc>
          <w:tcPr>
            <w:tcW w:w="1691" w:type="dxa"/>
          </w:tcPr>
          <w:p w14:paraId="3BB0252C" w14:textId="6026AD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6F8EE9B7" w14:textId="46CA0AA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719901.75</w:t>
            </w:r>
          </w:p>
        </w:tc>
        <w:tc>
          <w:tcPr>
            <w:tcW w:w="1562" w:type="dxa"/>
          </w:tcPr>
          <w:p w14:paraId="58A8FE6D" w14:textId="5007088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3363560.56</w:t>
            </w:r>
          </w:p>
        </w:tc>
        <w:tc>
          <w:tcPr>
            <w:tcW w:w="2134" w:type="dxa"/>
          </w:tcPr>
          <w:p w14:paraId="6635797B" w14:textId="38DED97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25461" w14:textId="584898F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EBC7E9" w14:textId="74204E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FDF111E" w14:textId="77777777" w:rsidTr="00B15456">
        <w:trPr>
          <w:trHeight w:val="54"/>
        </w:trPr>
        <w:tc>
          <w:tcPr>
            <w:tcW w:w="1691" w:type="dxa"/>
          </w:tcPr>
          <w:p w14:paraId="39A57511" w14:textId="3BA084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1B88D5C9" w14:textId="1803B7A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719900.42</w:t>
            </w:r>
          </w:p>
        </w:tc>
        <w:tc>
          <w:tcPr>
            <w:tcW w:w="1562" w:type="dxa"/>
          </w:tcPr>
          <w:p w14:paraId="6B7E33DE" w14:textId="61A9A53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3363564.98</w:t>
            </w:r>
          </w:p>
        </w:tc>
        <w:tc>
          <w:tcPr>
            <w:tcW w:w="2134" w:type="dxa"/>
          </w:tcPr>
          <w:p w14:paraId="6398C029" w14:textId="4434DC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10D01D" w14:textId="3B0164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CE5F6" w14:textId="3F73DC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A0F8BC9" w14:textId="77777777" w:rsidTr="00B15456">
        <w:trPr>
          <w:trHeight w:val="54"/>
        </w:trPr>
        <w:tc>
          <w:tcPr>
            <w:tcW w:w="1691" w:type="dxa"/>
          </w:tcPr>
          <w:p w14:paraId="1D845734" w14:textId="41728E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79122354" w14:textId="62CB5DD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719905.30</w:t>
            </w:r>
          </w:p>
        </w:tc>
        <w:tc>
          <w:tcPr>
            <w:tcW w:w="1562" w:type="dxa"/>
          </w:tcPr>
          <w:p w14:paraId="47E24B9F" w14:textId="2EDD0B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3363571.45</w:t>
            </w:r>
          </w:p>
        </w:tc>
        <w:tc>
          <w:tcPr>
            <w:tcW w:w="2134" w:type="dxa"/>
          </w:tcPr>
          <w:p w14:paraId="4F7BE136" w14:textId="7115D99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BB546" w14:textId="6E4A60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62468" w14:textId="3659BA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542E960" w14:textId="77777777" w:rsidTr="00B15456">
        <w:trPr>
          <w:trHeight w:val="54"/>
        </w:trPr>
        <w:tc>
          <w:tcPr>
            <w:tcW w:w="1691" w:type="dxa"/>
          </w:tcPr>
          <w:p w14:paraId="0327923B" w14:textId="22FFFF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20219895" w14:textId="51EF884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719908.47</w:t>
            </w:r>
          </w:p>
        </w:tc>
        <w:tc>
          <w:tcPr>
            <w:tcW w:w="1562" w:type="dxa"/>
          </w:tcPr>
          <w:p w14:paraId="43E759FB" w14:textId="6D4BB9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3363576.07</w:t>
            </w:r>
          </w:p>
        </w:tc>
        <w:tc>
          <w:tcPr>
            <w:tcW w:w="2134" w:type="dxa"/>
          </w:tcPr>
          <w:p w14:paraId="1D73D877" w14:textId="0D1275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3FE63" w14:textId="1843FD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82D56F" w14:textId="036AFFC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DC50BAF" w14:textId="77777777" w:rsidTr="00B15456">
        <w:trPr>
          <w:trHeight w:val="54"/>
        </w:trPr>
        <w:tc>
          <w:tcPr>
            <w:tcW w:w="1691" w:type="dxa"/>
          </w:tcPr>
          <w:p w14:paraId="7AC28B51" w14:textId="2B5E030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1467A5A1" w14:textId="50A7F8B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719909.27</w:t>
            </w:r>
          </w:p>
        </w:tc>
        <w:tc>
          <w:tcPr>
            <w:tcW w:w="1562" w:type="dxa"/>
          </w:tcPr>
          <w:p w14:paraId="6749C70F" w14:textId="56FC78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3363582.64</w:t>
            </w:r>
          </w:p>
        </w:tc>
        <w:tc>
          <w:tcPr>
            <w:tcW w:w="2134" w:type="dxa"/>
          </w:tcPr>
          <w:p w14:paraId="146685C9" w14:textId="2EA82E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C2722BF" w14:textId="04FD86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46CD21A" w14:textId="0D21455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FBFB04E" w14:textId="77777777" w:rsidTr="00B15456">
        <w:trPr>
          <w:trHeight w:val="54"/>
        </w:trPr>
        <w:tc>
          <w:tcPr>
            <w:tcW w:w="1691" w:type="dxa"/>
          </w:tcPr>
          <w:p w14:paraId="059B7AA3" w14:textId="57DB8C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481</w:t>
            </w:r>
          </w:p>
        </w:tc>
        <w:tc>
          <w:tcPr>
            <w:tcW w:w="1558" w:type="dxa"/>
          </w:tcPr>
          <w:p w14:paraId="38BC7324" w14:textId="1CA8427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719907.44</w:t>
            </w:r>
          </w:p>
        </w:tc>
        <w:tc>
          <w:tcPr>
            <w:tcW w:w="1562" w:type="dxa"/>
          </w:tcPr>
          <w:p w14:paraId="309A0133" w14:textId="7E0AA08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3363590.08</w:t>
            </w:r>
          </w:p>
        </w:tc>
        <w:tc>
          <w:tcPr>
            <w:tcW w:w="2134" w:type="dxa"/>
          </w:tcPr>
          <w:p w14:paraId="1F2CC231" w14:textId="78BD37F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22A247" w14:textId="0E186E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B8346B" w14:textId="5A52E1E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DEE261F" w14:textId="77777777" w:rsidTr="00B15456">
        <w:trPr>
          <w:trHeight w:val="54"/>
        </w:trPr>
        <w:tc>
          <w:tcPr>
            <w:tcW w:w="1691" w:type="dxa"/>
          </w:tcPr>
          <w:p w14:paraId="4460C371" w14:textId="543947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</w:tcPr>
          <w:p w14:paraId="4F36A895" w14:textId="347DD98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719904.57</w:t>
            </w:r>
          </w:p>
        </w:tc>
        <w:tc>
          <w:tcPr>
            <w:tcW w:w="1562" w:type="dxa"/>
          </w:tcPr>
          <w:p w14:paraId="7EEE307F" w14:textId="5B1016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3363597.46</w:t>
            </w:r>
          </w:p>
        </w:tc>
        <w:tc>
          <w:tcPr>
            <w:tcW w:w="2134" w:type="dxa"/>
          </w:tcPr>
          <w:p w14:paraId="12C76636" w14:textId="13332E4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A8D2A7" w14:textId="2D844C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A60A84" w14:textId="478A59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7276D9C" w14:textId="77777777" w:rsidTr="00B15456">
        <w:trPr>
          <w:trHeight w:val="54"/>
        </w:trPr>
        <w:tc>
          <w:tcPr>
            <w:tcW w:w="1691" w:type="dxa"/>
          </w:tcPr>
          <w:p w14:paraId="2D0F983B" w14:textId="4EA4CC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4A4FD7D0" w14:textId="2336871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719905.42</w:t>
            </w:r>
          </w:p>
        </w:tc>
        <w:tc>
          <w:tcPr>
            <w:tcW w:w="1562" w:type="dxa"/>
          </w:tcPr>
          <w:p w14:paraId="7417323B" w14:textId="7DE862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3363603.15</w:t>
            </w:r>
          </w:p>
        </w:tc>
        <w:tc>
          <w:tcPr>
            <w:tcW w:w="2134" w:type="dxa"/>
          </w:tcPr>
          <w:p w14:paraId="38EF0250" w14:textId="5719B1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387AB9" w14:textId="0FAB68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8E5DF" w14:textId="3DC8F9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B8560BA" w14:textId="77777777" w:rsidTr="00B15456">
        <w:trPr>
          <w:trHeight w:val="54"/>
        </w:trPr>
        <w:tc>
          <w:tcPr>
            <w:tcW w:w="1691" w:type="dxa"/>
          </w:tcPr>
          <w:p w14:paraId="25473D17" w14:textId="06DC96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38FF733F" w14:textId="5777A88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719907.73</w:t>
            </w:r>
          </w:p>
        </w:tc>
        <w:tc>
          <w:tcPr>
            <w:tcW w:w="1562" w:type="dxa"/>
          </w:tcPr>
          <w:p w14:paraId="3AF51433" w14:textId="248852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3363608.43</w:t>
            </w:r>
          </w:p>
        </w:tc>
        <w:tc>
          <w:tcPr>
            <w:tcW w:w="2134" w:type="dxa"/>
          </w:tcPr>
          <w:p w14:paraId="6714B9F9" w14:textId="1CC379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2F704F" w14:textId="1221C83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43AED" w14:textId="350997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B9E0E13" w14:textId="77777777" w:rsidTr="00B15456">
        <w:trPr>
          <w:trHeight w:val="54"/>
        </w:trPr>
        <w:tc>
          <w:tcPr>
            <w:tcW w:w="1691" w:type="dxa"/>
          </w:tcPr>
          <w:p w14:paraId="56B7D6E9" w14:textId="798EF5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65BC997C" w14:textId="7C7784F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719907.73</w:t>
            </w:r>
          </w:p>
        </w:tc>
        <w:tc>
          <w:tcPr>
            <w:tcW w:w="1562" w:type="dxa"/>
          </w:tcPr>
          <w:p w14:paraId="0F591905" w14:textId="103508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3363622.42</w:t>
            </w:r>
          </w:p>
        </w:tc>
        <w:tc>
          <w:tcPr>
            <w:tcW w:w="2134" w:type="dxa"/>
          </w:tcPr>
          <w:p w14:paraId="682188AA" w14:textId="5D90C1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4D645" w14:textId="154D8A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1D0037" w14:textId="5AC121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621CA1F" w14:textId="77777777" w:rsidTr="00B15456">
        <w:trPr>
          <w:trHeight w:val="54"/>
        </w:trPr>
        <w:tc>
          <w:tcPr>
            <w:tcW w:w="1691" w:type="dxa"/>
          </w:tcPr>
          <w:p w14:paraId="2C9922B1" w14:textId="4953E24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09D4B0B4" w14:textId="321D720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719905.81</w:t>
            </w:r>
          </w:p>
        </w:tc>
        <w:tc>
          <w:tcPr>
            <w:tcW w:w="1562" w:type="dxa"/>
          </w:tcPr>
          <w:p w14:paraId="3F8B990C" w14:textId="2EAD1A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3363632.86</w:t>
            </w:r>
          </w:p>
        </w:tc>
        <w:tc>
          <w:tcPr>
            <w:tcW w:w="2134" w:type="dxa"/>
          </w:tcPr>
          <w:p w14:paraId="697B28EA" w14:textId="41DFF4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DD84C1" w14:textId="47AE00D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AC199" w14:textId="7962A09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C49D782" w14:textId="77777777" w:rsidTr="00B15456">
        <w:trPr>
          <w:trHeight w:val="54"/>
        </w:trPr>
        <w:tc>
          <w:tcPr>
            <w:tcW w:w="1691" w:type="dxa"/>
          </w:tcPr>
          <w:p w14:paraId="455B9682" w14:textId="17DD828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65A9D9A8" w14:textId="27E42E0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719903.88</w:t>
            </w:r>
          </w:p>
        </w:tc>
        <w:tc>
          <w:tcPr>
            <w:tcW w:w="1562" w:type="dxa"/>
          </w:tcPr>
          <w:p w14:paraId="400FF978" w14:textId="77C6D85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3363645.55</w:t>
            </w:r>
          </w:p>
        </w:tc>
        <w:tc>
          <w:tcPr>
            <w:tcW w:w="2134" w:type="dxa"/>
          </w:tcPr>
          <w:p w14:paraId="3FE2389A" w14:textId="2265C5D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A234C6" w14:textId="356298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CF7F0C" w14:textId="227B7B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2079A9F" w14:textId="77777777" w:rsidTr="00B15456">
        <w:trPr>
          <w:trHeight w:val="54"/>
        </w:trPr>
        <w:tc>
          <w:tcPr>
            <w:tcW w:w="1691" w:type="dxa"/>
          </w:tcPr>
          <w:p w14:paraId="6C3379D0" w14:textId="08C39CC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0DD51B39" w14:textId="53616D8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719898.21</w:t>
            </w:r>
          </w:p>
        </w:tc>
        <w:tc>
          <w:tcPr>
            <w:tcW w:w="1562" w:type="dxa"/>
          </w:tcPr>
          <w:p w14:paraId="43821A85" w14:textId="5BB3D6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3363659.63</w:t>
            </w:r>
          </w:p>
        </w:tc>
        <w:tc>
          <w:tcPr>
            <w:tcW w:w="2134" w:type="dxa"/>
          </w:tcPr>
          <w:p w14:paraId="71403EB9" w14:textId="1D49C1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33A50" w14:textId="31A099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D0F9B0" w14:textId="7929E02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794C69A" w14:textId="77777777" w:rsidTr="00B15456">
        <w:trPr>
          <w:trHeight w:val="54"/>
        </w:trPr>
        <w:tc>
          <w:tcPr>
            <w:tcW w:w="1691" w:type="dxa"/>
          </w:tcPr>
          <w:p w14:paraId="05E3ECCF" w14:textId="7193BD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14006D09" w14:textId="4BDD13C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719892.67</w:t>
            </w:r>
          </w:p>
        </w:tc>
        <w:tc>
          <w:tcPr>
            <w:tcW w:w="1562" w:type="dxa"/>
          </w:tcPr>
          <w:p w14:paraId="6F63AFB5" w14:textId="7B4DD0D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3363666.57</w:t>
            </w:r>
          </w:p>
        </w:tc>
        <w:tc>
          <w:tcPr>
            <w:tcW w:w="2134" w:type="dxa"/>
          </w:tcPr>
          <w:p w14:paraId="5E58B0DB" w14:textId="73512C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5B660" w14:textId="0C2BFCF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23B2C" w14:textId="0E95071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DA3E404" w14:textId="77777777" w:rsidTr="00B15456">
        <w:trPr>
          <w:trHeight w:val="54"/>
        </w:trPr>
        <w:tc>
          <w:tcPr>
            <w:tcW w:w="1691" w:type="dxa"/>
          </w:tcPr>
          <w:p w14:paraId="581E8CF5" w14:textId="536F4BF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27127DA1" w14:textId="6FC111E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719883.46</w:t>
            </w:r>
          </w:p>
        </w:tc>
        <w:tc>
          <w:tcPr>
            <w:tcW w:w="1562" w:type="dxa"/>
          </w:tcPr>
          <w:p w14:paraId="0B6A4F2D" w14:textId="5CD88A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3363670.30</w:t>
            </w:r>
          </w:p>
        </w:tc>
        <w:tc>
          <w:tcPr>
            <w:tcW w:w="2134" w:type="dxa"/>
          </w:tcPr>
          <w:p w14:paraId="086C21FB" w14:textId="7A58A4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0493D" w14:textId="35B3B8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685B3" w14:textId="4AC0A7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2DE0880" w14:textId="77777777" w:rsidTr="00B15456">
        <w:trPr>
          <w:trHeight w:val="54"/>
        </w:trPr>
        <w:tc>
          <w:tcPr>
            <w:tcW w:w="1691" w:type="dxa"/>
          </w:tcPr>
          <w:p w14:paraId="0DEF36D9" w14:textId="6AF8DD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2D17DD21" w14:textId="6865EB1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719876.29</w:t>
            </w:r>
          </w:p>
        </w:tc>
        <w:tc>
          <w:tcPr>
            <w:tcW w:w="1562" w:type="dxa"/>
          </w:tcPr>
          <w:p w14:paraId="078AFA9B" w14:textId="28F8BB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3363668.90</w:t>
            </w:r>
          </w:p>
        </w:tc>
        <w:tc>
          <w:tcPr>
            <w:tcW w:w="2134" w:type="dxa"/>
          </w:tcPr>
          <w:p w14:paraId="79BCC7F3" w14:textId="692DD36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4FA598" w14:textId="1E1491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909CD9" w14:textId="16300E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BD627E9" w14:textId="77777777" w:rsidTr="00B15456">
        <w:trPr>
          <w:trHeight w:val="54"/>
        </w:trPr>
        <w:tc>
          <w:tcPr>
            <w:tcW w:w="1691" w:type="dxa"/>
          </w:tcPr>
          <w:p w14:paraId="00EA67BE" w14:textId="71C5E9F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3B9AA669" w14:textId="50AC834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719872.98</w:t>
            </w:r>
          </w:p>
        </w:tc>
        <w:tc>
          <w:tcPr>
            <w:tcW w:w="1562" w:type="dxa"/>
          </w:tcPr>
          <w:p w14:paraId="36EEE170" w14:textId="053585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3363669.39</w:t>
            </w:r>
          </w:p>
        </w:tc>
        <w:tc>
          <w:tcPr>
            <w:tcW w:w="2134" w:type="dxa"/>
          </w:tcPr>
          <w:p w14:paraId="054B5C15" w14:textId="71489A0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855AA" w14:textId="094975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9B31E6" w14:textId="623263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CEA97C9" w14:textId="77777777" w:rsidTr="00B15456">
        <w:trPr>
          <w:trHeight w:val="54"/>
        </w:trPr>
        <w:tc>
          <w:tcPr>
            <w:tcW w:w="1691" w:type="dxa"/>
          </w:tcPr>
          <w:p w14:paraId="08E91D72" w14:textId="3ECDD3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721B57BB" w14:textId="7939F11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719864.57</w:t>
            </w:r>
          </w:p>
        </w:tc>
        <w:tc>
          <w:tcPr>
            <w:tcW w:w="1562" w:type="dxa"/>
          </w:tcPr>
          <w:p w14:paraId="1E019F6A" w14:textId="3EE3A90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3363673.26</w:t>
            </w:r>
          </w:p>
        </w:tc>
        <w:tc>
          <w:tcPr>
            <w:tcW w:w="2134" w:type="dxa"/>
          </w:tcPr>
          <w:p w14:paraId="3F4D705D" w14:textId="3ED8FE2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DC64DF" w14:textId="259B4B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6849E" w14:textId="51B405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B866B3B" w14:textId="77777777" w:rsidTr="00B15456">
        <w:trPr>
          <w:trHeight w:val="54"/>
        </w:trPr>
        <w:tc>
          <w:tcPr>
            <w:tcW w:w="1691" w:type="dxa"/>
          </w:tcPr>
          <w:p w14:paraId="148E363F" w14:textId="7ECCA1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2EC3C3DD" w14:textId="0B6B20B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719861.81</w:t>
            </w:r>
          </w:p>
        </w:tc>
        <w:tc>
          <w:tcPr>
            <w:tcW w:w="1562" w:type="dxa"/>
          </w:tcPr>
          <w:p w14:paraId="273DB8DF" w14:textId="27D2B6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3363678.05</w:t>
            </w:r>
          </w:p>
        </w:tc>
        <w:tc>
          <w:tcPr>
            <w:tcW w:w="2134" w:type="dxa"/>
          </w:tcPr>
          <w:p w14:paraId="05EA16B6" w14:textId="59A53C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75F37A" w14:textId="330E5F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0A3B01" w14:textId="4970A9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D3D5EF4" w14:textId="77777777" w:rsidTr="00B15456">
        <w:trPr>
          <w:trHeight w:val="54"/>
        </w:trPr>
        <w:tc>
          <w:tcPr>
            <w:tcW w:w="1691" w:type="dxa"/>
          </w:tcPr>
          <w:p w14:paraId="673290C6" w14:textId="467085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19E8EBCD" w14:textId="65C882D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719866.67</w:t>
            </w:r>
          </w:p>
        </w:tc>
        <w:tc>
          <w:tcPr>
            <w:tcW w:w="1562" w:type="dxa"/>
          </w:tcPr>
          <w:p w14:paraId="17AAD238" w14:textId="5850A6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3363683.49</w:t>
            </w:r>
          </w:p>
        </w:tc>
        <w:tc>
          <w:tcPr>
            <w:tcW w:w="2134" w:type="dxa"/>
          </w:tcPr>
          <w:p w14:paraId="0F4F7168" w14:textId="2900590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BE6C0F" w14:textId="0D6372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446E04" w14:textId="3B26AB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D2393E2" w14:textId="77777777" w:rsidTr="00B15456">
        <w:trPr>
          <w:trHeight w:val="54"/>
        </w:trPr>
        <w:tc>
          <w:tcPr>
            <w:tcW w:w="1691" w:type="dxa"/>
          </w:tcPr>
          <w:p w14:paraId="19A4697C" w14:textId="48ED18D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536F8400" w14:textId="4ADFFFB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719870.81</w:t>
            </w:r>
          </w:p>
        </w:tc>
        <w:tc>
          <w:tcPr>
            <w:tcW w:w="1562" w:type="dxa"/>
          </w:tcPr>
          <w:p w14:paraId="7827D88D" w14:textId="0E6143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3363686.98</w:t>
            </w:r>
          </w:p>
        </w:tc>
        <w:tc>
          <w:tcPr>
            <w:tcW w:w="2134" w:type="dxa"/>
          </w:tcPr>
          <w:p w14:paraId="2BAB9049" w14:textId="4478BDE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B0C1F" w14:textId="6719639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9CE5AA" w14:textId="540D6AB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A29E21E" w14:textId="77777777" w:rsidTr="00B15456">
        <w:trPr>
          <w:trHeight w:val="54"/>
        </w:trPr>
        <w:tc>
          <w:tcPr>
            <w:tcW w:w="1691" w:type="dxa"/>
          </w:tcPr>
          <w:p w14:paraId="66487EEA" w14:textId="63D47A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0639B6FF" w14:textId="6964E14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719871.92</w:t>
            </w:r>
          </w:p>
        </w:tc>
        <w:tc>
          <w:tcPr>
            <w:tcW w:w="1562" w:type="dxa"/>
          </w:tcPr>
          <w:p w14:paraId="6F2DFBE6" w14:textId="5E22F3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3363691.65</w:t>
            </w:r>
          </w:p>
        </w:tc>
        <w:tc>
          <w:tcPr>
            <w:tcW w:w="2134" w:type="dxa"/>
          </w:tcPr>
          <w:p w14:paraId="52258749" w14:textId="7DD9C5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3E88B" w14:textId="2684FE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CDAFC" w14:textId="571B5F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7820044" w14:textId="77777777" w:rsidTr="00B15456">
        <w:trPr>
          <w:trHeight w:val="54"/>
        </w:trPr>
        <w:tc>
          <w:tcPr>
            <w:tcW w:w="1691" w:type="dxa"/>
          </w:tcPr>
          <w:p w14:paraId="19C7C66E" w14:textId="015125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20143B69" w14:textId="212A58D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719873.11</w:t>
            </w:r>
          </w:p>
        </w:tc>
        <w:tc>
          <w:tcPr>
            <w:tcW w:w="1562" w:type="dxa"/>
          </w:tcPr>
          <w:p w14:paraId="4337EFA1" w14:textId="709ED6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3363699.56</w:t>
            </w:r>
          </w:p>
        </w:tc>
        <w:tc>
          <w:tcPr>
            <w:tcW w:w="2134" w:type="dxa"/>
          </w:tcPr>
          <w:p w14:paraId="53F0CE13" w14:textId="18AABE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1E9FE5" w14:textId="6948FC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E8EABC" w14:textId="3008619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1AAD99" w14:textId="77777777" w:rsidTr="00B15456">
        <w:trPr>
          <w:trHeight w:val="54"/>
        </w:trPr>
        <w:tc>
          <w:tcPr>
            <w:tcW w:w="1691" w:type="dxa"/>
          </w:tcPr>
          <w:p w14:paraId="161716BE" w14:textId="778269A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0ED02808" w14:textId="611BDF7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719874.16</w:t>
            </w:r>
          </w:p>
        </w:tc>
        <w:tc>
          <w:tcPr>
            <w:tcW w:w="1562" w:type="dxa"/>
          </w:tcPr>
          <w:p w14:paraId="629C6670" w14:textId="0557EB1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3363705.48</w:t>
            </w:r>
          </w:p>
        </w:tc>
        <w:tc>
          <w:tcPr>
            <w:tcW w:w="2134" w:type="dxa"/>
          </w:tcPr>
          <w:p w14:paraId="2512C4FC" w14:textId="18E185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1BB968" w14:textId="1ED309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A4BE06" w14:textId="211CAB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E7BE981" w14:textId="77777777" w:rsidTr="00B15456">
        <w:trPr>
          <w:trHeight w:val="54"/>
        </w:trPr>
        <w:tc>
          <w:tcPr>
            <w:tcW w:w="1691" w:type="dxa"/>
          </w:tcPr>
          <w:p w14:paraId="22FFF9E9" w14:textId="22B9E7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51231B49" w14:textId="50E3F09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719874.96</w:t>
            </w:r>
          </w:p>
        </w:tc>
        <w:tc>
          <w:tcPr>
            <w:tcW w:w="1562" w:type="dxa"/>
          </w:tcPr>
          <w:p w14:paraId="4ADAAFD6" w14:textId="5390CAE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3363712.31</w:t>
            </w:r>
          </w:p>
        </w:tc>
        <w:tc>
          <w:tcPr>
            <w:tcW w:w="2134" w:type="dxa"/>
          </w:tcPr>
          <w:p w14:paraId="4298894C" w14:textId="74C422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D7F94E" w14:textId="237175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84173B" w14:textId="52AAD36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AE4C478" w14:textId="77777777" w:rsidTr="00B15456">
        <w:trPr>
          <w:trHeight w:val="54"/>
        </w:trPr>
        <w:tc>
          <w:tcPr>
            <w:tcW w:w="1691" w:type="dxa"/>
          </w:tcPr>
          <w:p w14:paraId="229A95DF" w14:textId="45521F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1F74494E" w14:textId="7A96729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719873.74</w:t>
            </w:r>
          </w:p>
        </w:tc>
        <w:tc>
          <w:tcPr>
            <w:tcW w:w="1562" w:type="dxa"/>
          </w:tcPr>
          <w:p w14:paraId="4B2CFF24" w14:textId="78B6C18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3363720.05</w:t>
            </w:r>
          </w:p>
        </w:tc>
        <w:tc>
          <w:tcPr>
            <w:tcW w:w="2134" w:type="dxa"/>
          </w:tcPr>
          <w:p w14:paraId="1844DEB3" w14:textId="162C2E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02B9B" w14:textId="381387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35A416" w14:textId="6054B3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FD94278" w14:textId="77777777" w:rsidTr="00B15456">
        <w:trPr>
          <w:trHeight w:val="54"/>
        </w:trPr>
        <w:tc>
          <w:tcPr>
            <w:tcW w:w="1691" w:type="dxa"/>
          </w:tcPr>
          <w:p w14:paraId="4D0333F7" w14:textId="7CD7F3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0EED6120" w14:textId="03A1690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719868.14</w:t>
            </w:r>
          </w:p>
        </w:tc>
        <w:tc>
          <w:tcPr>
            <w:tcW w:w="1562" w:type="dxa"/>
          </w:tcPr>
          <w:p w14:paraId="43B3CCA9" w14:textId="6245C9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3363729.13</w:t>
            </w:r>
          </w:p>
        </w:tc>
        <w:tc>
          <w:tcPr>
            <w:tcW w:w="2134" w:type="dxa"/>
          </w:tcPr>
          <w:p w14:paraId="63BF4689" w14:textId="2A4FABD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01D920" w14:textId="4D80DC8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F374EC" w14:textId="63991D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E35E6AA" w14:textId="77777777" w:rsidTr="00B15456">
        <w:trPr>
          <w:trHeight w:val="54"/>
        </w:trPr>
        <w:tc>
          <w:tcPr>
            <w:tcW w:w="1691" w:type="dxa"/>
          </w:tcPr>
          <w:p w14:paraId="161759A6" w14:textId="24DEFB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18D7039C" w14:textId="1952D05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719865.50</w:t>
            </w:r>
          </w:p>
        </w:tc>
        <w:tc>
          <w:tcPr>
            <w:tcW w:w="1562" w:type="dxa"/>
          </w:tcPr>
          <w:p w14:paraId="0BB22408" w14:textId="191025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3363733.03</w:t>
            </w:r>
          </w:p>
        </w:tc>
        <w:tc>
          <w:tcPr>
            <w:tcW w:w="2134" w:type="dxa"/>
          </w:tcPr>
          <w:p w14:paraId="4C1D0EC3" w14:textId="1B831A6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C301A" w14:textId="0F99654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E0014" w14:textId="0ACEDF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462B6E1" w14:textId="77777777" w:rsidTr="00B15456">
        <w:trPr>
          <w:trHeight w:val="54"/>
        </w:trPr>
        <w:tc>
          <w:tcPr>
            <w:tcW w:w="1691" w:type="dxa"/>
          </w:tcPr>
          <w:p w14:paraId="226AFC35" w14:textId="6A0EC7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7D5A469B" w14:textId="5407892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719865.50</w:t>
            </w:r>
          </w:p>
        </w:tc>
        <w:tc>
          <w:tcPr>
            <w:tcW w:w="1562" w:type="dxa"/>
          </w:tcPr>
          <w:p w14:paraId="0B53A1D9" w14:textId="40269F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3363733.82</w:t>
            </w:r>
          </w:p>
        </w:tc>
        <w:tc>
          <w:tcPr>
            <w:tcW w:w="2134" w:type="dxa"/>
          </w:tcPr>
          <w:p w14:paraId="2274A6C6" w14:textId="24B63A2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EC275" w14:textId="7DE2913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6FC1D" w14:textId="77EA90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68CE3BE" w14:textId="77777777" w:rsidTr="00B15456">
        <w:trPr>
          <w:trHeight w:val="54"/>
        </w:trPr>
        <w:tc>
          <w:tcPr>
            <w:tcW w:w="1691" w:type="dxa"/>
          </w:tcPr>
          <w:p w14:paraId="6D281C3C" w14:textId="0609AA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36D00DAD" w14:textId="3BE90AA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719869.27</w:t>
            </w:r>
          </w:p>
        </w:tc>
        <w:tc>
          <w:tcPr>
            <w:tcW w:w="1562" w:type="dxa"/>
          </w:tcPr>
          <w:p w14:paraId="66A984A1" w14:textId="76498B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3363737.97</w:t>
            </w:r>
          </w:p>
        </w:tc>
        <w:tc>
          <w:tcPr>
            <w:tcW w:w="2134" w:type="dxa"/>
          </w:tcPr>
          <w:p w14:paraId="10520C14" w14:textId="7E83D0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A60AD9" w14:textId="21ECE5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FAE76C" w14:textId="181C8C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E59E69C" w14:textId="77777777" w:rsidTr="00B15456">
        <w:trPr>
          <w:trHeight w:val="54"/>
        </w:trPr>
        <w:tc>
          <w:tcPr>
            <w:tcW w:w="1691" w:type="dxa"/>
          </w:tcPr>
          <w:p w14:paraId="18774B8C" w14:textId="19F0D3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3399F6DA" w14:textId="46E148E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719873.17</w:t>
            </w:r>
          </w:p>
        </w:tc>
        <w:tc>
          <w:tcPr>
            <w:tcW w:w="1562" w:type="dxa"/>
          </w:tcPr>
          <w:p w14:paraId="349FDD7E" w14:textId="4BB66F3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3363743.09</w:t>
            </w:r>
          </w:p>
        </w:tc>
        <w:tc>
          <w:tcPr>
            <w:tcW w:w="2134" w:type="dxa"/>
          </w:tcPr>
          <w:p w14:paraId="7400EB82" w14:textId="30D4FA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57D808" w14:textId="75AC2D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0783D8" w14:textId="6948E6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536F241" w14:textId="77777777" w:rsidTr="00B15456">
        <w:trPr>
          <w:trHeight w:val="54"/>
        </w:trPr>
        <w:tc>
          <w:tcPr>
            <w:tcW w:w="1691" w:type="dxa"/>
          </w:tcPr>
          <w:p w14:paraId="1366AB6E" w14:textId="07F88AA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64CB5ACC" w14:textId="64ECB7E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719875.20</w:t>
            </w:r>
          </w:p>
        </w:tc>
        <w:tc>
          <w:tcPr>
            <w:tcW w:w="1562" w:type="dxa"/>
          </w:tcPr>
          <w:p w14:paraId="68673B05" w14:textId="68582D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3363749.19</w:t>
            </w:r>
          </w:p>
        </w:tc>
        <w:tc>
          <w:tcPr>
            <w:tcW w:w="2134" w:type="dxa"/>
          </w:tcPr>
          <w:p w14:paraId="5B5012C5" w14:textId="19E1E83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ECF53F" w14:textId="0A9753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93806" w14:textId="6A5969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3F64291" w14:textId="77777777" w:rsidTr="00B15456">
        <w:trPr>
          <w:trHeight w:val="54"/>
        </w:trPr>
        <w:tc>
          <w:tcPr>
            <w:tcW w:w="1691" w:type="dxa"/>
          </w:tcPr>
          <w:p w14:paraId="13E62980" w14:textId="59648F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7FD2C3AD" w14:textId="01EFED4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719876.16</w:t>
            </w:r>
          </w:p>
        </w:tc>
        <w:tc>
          <w:tcPr>
            <w:tcW w:w="1562" w:type="dxa"/>
          </w:tcPr>
          <w:p w14:paraId="53A9BC2E" w14:textId="6C6F588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3363757.10</w:t>
            </w:r>
          </w:p>
        </w:tc>
        <w:tc>
          <w:tcPr>
            <w:tcW w:w="2134" w:type="dxa"/>
          </w:tcPr>
          <w:p w14:paraId="31A525FA" w14:textId="06A4C7D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AEA590" w14:textId="7A9300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25290" w14:textId="747521F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EAB47F6" w14:textId="77777777" w:rsidTr="00B15456">
        <w:trPr>
          <w:trHeight w:val="54"/>
        </w:trPr>
        <w:tc>
          <w:tcPr>
            <w:tcW w:w="1691" w:type="dxa"/>
          </w:tcPr>
          <w:p w14:paraId="3FB39638" w14:textId="2BF473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6796B97C" w14:textId="5BF516C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719873.32</w:t>
            </w:r>
          </w:p>
        </w:tc>
        <w:tc>
          <w:tcPr>
            <w:tcW w:w="1562" w:type="dxa"/>
          </w:tcPr>
          <w:p w14:paraId="1C56AD67" w14:textId="64782F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3363763.35</w:t>
            </w:r>
          </w:p>
        </w:tc>
        <w:tc>
          <w:tcPr>
            <w:tcW w:w="2134" w:type="dxa"/>
          </w:tcPr>
          <w:p w14:paraId="44471CB6" w14:textId="71BD86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255937" w14:textId="0ECDAD2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C90C8" w14:textId="037926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47A9ACF" w14:textId="77777777" w:rsidTr="00B15456">
        <w:trPr>
          <w:trHeight w:val="54"/>
        </w:trPr>
        <w:tc>
          <w:tcPr>
            <w:tcW w:w="1691" w:type="dxa"/>
          </w:tcPr>
          <w:p w14:paraId="081632A1" w14:textId="2E91D1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56A0FC2A" w14:textId="2B2CDCE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719866.60</w:t>
            </w:r>
          </w:p>
        </w:tc>
        <w:tc>
          <w:tcPr>
            <w:tcW w:w="1562" w:type="dxa"/>
          </w:tcPr>
          <w:p w14:paraId="78F6C181" w14:textId="73229C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3363766.04</w:t>
            </w:r>
          </w:p>
        </w:tc>
        <w:tc>
          <w:tcPr>
            <w:tcW w:w="2134" w:type="dxa"/>
          </w:tcPr>
          <w:p w14:paraId="2D6A616F" w14:textId="11DB930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8A4A2" w14:textId="2FA43E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40B55D" w14:textId="4B1193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EED2C4A" w14:textId="77777777" w:rsidTr="00B15456">
        <w:trPr>
          <w:trHeight w:val="54"/>
        </w:trPr>
        <w:tc>
          <w:tcPr>
            <w:tcW w:w="1691" w:type="dxa"/>
          </w:tcPr>
          <w:p w14:paraId="050FC5E1" w14:textId="6BC91D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4926F240" w14:textId="1D7D92B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719862.69</w:t>
            </w:r>
          </w:p>
        </w:tc>
        <w:tc>
          <w:tcPr>
            <w:tcW w:w="1562" w:type="dxa"/>
          </w:tcPr>
          <w:p w14:paraId="76284CDA" w14:textId="7571460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3363769.57</w:t>
            </w:r>
          </w:p>
        </w:tc>
        <w:tc>
          <w:tcPr>
            <w:tcW w:w="2134" w:type="dxa"/>
          </w:tcPr>
          <w:p w14:paraId="03192B9A" w14:textId="159837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AA75B4" w14:textId="0B8617D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727486" w14:textId="324D6C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27775BC" w14:textId="77777777" w:rsidTr="00B15456">
        <w:trPr>
          <w:trHeight w:val="54"/>
        </w:trPr>
        <w:tc>
          <w:tcPr>
            <w:tcW w:w="1691" w:type="dxa"/>
          </w:tcPr>
          <w:p w14:paraId="229D4A84" w14:textId="4BEC98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07406586" w14:textId="4EA9BD2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719857.80</w:t>
            </w:r>
          </w:p>
        </w:tc>
        <w:tc>
          <w:tcPr>
            <w:tcW w:w="1562" w:type="dxa"/>
          </w:tcPr>
          <w:p w14:paraId="4C8388AA" w14:textId="60C948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3363776.65</w:t>
            </w:r>
          </w:p>
        </w:tc>
        <w:tc>
          <w:tcPr>
            <w:tcW w:w="2134" w:type="dxa"/>
          </w:tcPr>
          <w:p w14:paraId="6D1ECA6E" w14:textId="24F986B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48D4A6" w14:textId="13B293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2B35A" w14:textId="44D5EC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BA20BD5" w14:textId="77777777" w:rsidTr="00B15456">
        <w:trPr>
          <w:trHeight w:val="54"/>
        </w:trPr>
        <w:tc>
          <w:tcPr>
            <w:tcW w:w="1691" w:type="dxa"/>
          </w:tcPr>
          <w:p w14:paraId="291BE20D" w14:textId="42ACE8C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2DBBD554" w14:textId="7E6B2AF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719853.84</w:t>
            </w:r>
          </w:p>
        </w:tc>
        <w:tc>
          <w:tcPr>
            <w:tcW w:w="1562" w:type="dxa"/>
          </w:tcPr>
          <w:p w14:paraId="19F3D1BB" w14:textId="705CAF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3363787.07</w:t>
            </w:r>
          </w:p>
        </w:tc>
        <w:tc>
          <w:tcPr>
            <w:tcW w:w="2134" w:type="dxa"/>
          </w:tcPr>
          <w:p w14:paraId="39C1C116" w14:textId="2EC01D8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192DC6" w14:textId="1B39E4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DFB64" w14:textId="1709FE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016BC29" w14:textId="77777777" w:rsidTr="00B15456">
        <w:trPr>
          <w:trHeight w:val="54"/>
        </w:trPr>
        <w:tc>
          <w:tcPr>
            <w:tcW w:w="1691" w:type="dxa"/>
          </w:tcPr>
          <w:p w14:paraId="7358EC4D" w14:textId="033D10D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356E35C4" w14:textId="58BAE3F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719847.72</w:t>
            </w:r>
          </w:p>
        </w:tc>
        <w:tc>
          <w:tcPr>
            <w:tcW w:w="1562" w:type="dxa"/>
          </w:tcPr>
          <w:p w14:paraId="60117A57" w14:textId="14C756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3363794.26</w:t>
            </w:r>
          </w:p>
        </w:tc>
        <w:tc>
          <w:tcPr>
            <w:tcW w:w="2134" w:type="dxa"/>
          </w:tcPr>
          <w:p w14:paraId="198F4927" w14:textId="3E5444F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62613" w14:textId="41E5D0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1F76A1" w14:textId="287EACD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767CEF6" w14:textId="77777777" w:rsidTr="00B15456">
        <w:trPr>
          <w:trHeight w:val="54"/>
        </w:trPr>
        <w:tc>
          <w:tcPr>
            <w:tcW w:w="1691" w:type="dxa"/>
          </w:tcPr>
          <w:p w14:paraId="0DD92A0B" w14:textId="647BBB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5F2E904E" w14:textId="79D56C1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719843.71</w:t>
            </w:r>
          </w:p>
        </w:tc>
        <w:tc>
          <w:tcPr>
            <w:tcW w:w="1562" w:type="dxa"/>
          </w:tcPr>
          <w:p w14:paraId="1862F5E7" w14:textId="0BA00CC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3363803.36</w:t>
            </w:r>
          </w:p>
        </w:tc>
        <w:tc>
          <w:tcPr>
            <w:tcW w:w="2134" w:type="dxa"/>
          </w:tcPr>
          <w:p w14:paraId="2780522C" w14:textId="16176C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0DD1EC1" w14:textId="1BB724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DF19181" w14:textId="5BF4F69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CDF3441" w14:textId="77777777" w:rsidTr="00B15456">
        <w:trPr>
          <w:trHeight w:val="54"/>
        </w:trPr>
        <w:tc>
          <w:tcPr>
            <w:tcW w:w="1691" w:type="dxa"/>
          </w:tcPr>
          <w:p w14:paraId="595F661E" w14:textId="09E47D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516</w:t>
            </w:r>
          </w:p>
        </w:tc>
        <w:tc>
          <w:tcPr>
            <w:tcW w:w="1558" w:type="dxa"/>
          </w:tcPr>
          <w:p w14:paraId="3BDD7F3D" w14:textId="1DA01FF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719838.87</w:t>
            </w:r>
          </w:p>
        </w:tc>
        <w:tc>
          <w:tcPr>
            <w:tcW w:w="1562" w:type="dxa"/>
          </w:tcPr>
          <w:p w14:paraId="3B67280B" w14:textId="22F7388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3363805.52</w:t>
            </w:r>
          </w:p>
        </w:tc>
        <w:tc>
          <w:tcPr>
            <w:tcW w:w="2134" w:type="dxa"/>
          </w:tcPr>
          <w:p w14:paraId="7F780283" w14:textId="014129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055799" w14:textId="3BDB46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FE53BB" w14:textId="662D2F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FBEB401" w14:textId="77777777" w:rsidTr="00B15456">
        <w:trPr>
          <w:trHeight w:val="54"/>
        </w:trPr>
        <w:tc>
          <w:tcPr>
            <w:tcW w:w="1691" w:type="dxa"/>
          </w:tcPr>
          <w:p w14:paraId="161D7DE4" w14:textId="520C803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</w:tcPr>
          <w:p w14:paraId="0473577E" w14:textId="44A0004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719835.93</w:t>
            </w:r>
          </w:p>
        </w:tc>
        <w:tc>
          <w:tcPr>
            <w:tcW w:w="1562" w:type="dxa"/>
          </w:tcPr>
          <w:p w14:paraId="57F03112" w14:textId="493730A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3363808.94</w:t>
            </w:r>
          </w:p>
        </w:tc>
        <w:tc>
          <w:tcPr>
            <w:tcW w:w="2134" w:type="dxa"/>
          </w:tcPr>
          <w:p w14:paraId="34977780" w14:textId="6553665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D03BEC" w14:textId="4B89FD5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979F15" w14:textId="07C97F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EEF0242" w14:textId="77777777" w:rsidTr="00B15456">
        <w:trPr>
          <w:trHeight w:val="54"/>
        </w:trPr>
        <w:tc>
          <w:tcPr>
            <w:tcW w:w="1691" w:type="dxa"/>
          </w:tcPr>
          <w:p w14:paraId="3591C329" w14:textId="72367A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33F8D715" w14:textId="2F09B9D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719833.92</w:t>
            </w:r>
          </w:p>
        </w:tc>
        <w:tc>
          <w:tcPr>
            <w:tcW w:w="1562" w:type="dxa"/>
          </w:tcPr>
          <w:p w14:paraId="6C601CA3" w14:textId="232A3B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3363816.13</w:t>
            </w:r>
          </w:p>
        </w:tc>
        <w:tc>
          <w:tcPr>
            <w:tcW w:w="2134" w:type="dxa"/>
          </w:tcPr>
          <w:p w14:paraId="3E379B84" w14:textId="262652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55EBFE" w14:textId="2726C1D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B75B2" w14:textId="14E859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53FC060" w14:textId="77777777" w:rsidTr="00B15456">
        <w:trPr>
          <w:trHeight w:val="54"/>
        </w:trPr>
        <w:tc>
          <w:tcPr>
            <w:tcW w:w="1691" w:type="dxa"/>
          </w:tcPr>
          <w:p w14:paraId="6627CC21" w14:textId="19C3E59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1FCF03C7" w14:textId="0B4A921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719834.84</w:t>
            </w:r>
          </w:p>
        </w:tc>
        <w:tc>
          <w:tcPr>
            <w:tcW w:w="1562" w:type="dxa"/>
          </w:tcPr>
          <w:p w14:paraId="63D0B172" w14:textId="46D443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3363823.22</w:t>
            </w:r>
          </w:p>
        </w:tc>
        <w:tc>
          <w:tcPr>
            <w:tcW w:w="2134" w:type="dxa"/>
          </w:tcPr>
          <w:p w14:paraId="58345F8B" w14:textId="5828548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423E5F" w14:textId="1E3F4C1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5FAB69" w14:textId="7D568C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77C892C" w14:textId="77777777" w:rsidTr="00B15456">
        <w:trPr>
          <w:trHeight w:val="54"/>
        </w:trPr>
        <w:tc>
          <w:tcPr>
            <w:tcW w:w="1691" w:type="dxa"/>
          </w:tcPr>
          <w:p w14:paraId="5AB857A9" w14:textId="5FA74E6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6D07C8C1" w14:textId="3078859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719833.16</w:t>
            </w:r>
          </w:p>
        </w:tc>
        <w:tc>
          <w:tcPr>
            <w:tcW w:w="1562" w:type="dxa"/>
          </w:tcPr>
          <w:p w14:paraId="5EAD9690" w14:textId="1AA9AB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3363829.51</w:t>
            </w:r>
          </w:p>
        </w:tc>
        <w:tc>
          <w:tcPr>
            <w:tcW w:w="2134" w:type="dxa"/>
          </w:tcPr>
          <w:p w14:paraId="4475F54B" w14:textId="7A15D5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0160F" w14:textId="32AFF7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6B3928" w14:textId="23AAFDE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66B38EF" w14:textId="77777777" w:rsidTr="00B15456">
        <w:trPr>
          <w:trHeight w:val="54"/>
        </w:trPr>
        <w:tc>
          <w:tcPr>
            <w:tcW w:w="1691" w:type="dxa"/>
          </w:tcPr>
          <w:p w14:paraId="12B2668B" w14:textId="7A73DD0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6114AFF8" w14:textId="49F4065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719828.35</w:t>
            </w:r>
          </w:p>
        </w:tc>
        <w:tc>
          <w:tcPr>
            <w:tcW w:w="1562" w:type="dxa"/>
          </w:tcPr>
          <w:p w14:paraId="71AFB640" w14:textId="31A481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3363833.52</w:t>
            </w:r>
          </w:p>
        </w:tc>
        <w:tc>
          <w:tcPr>
            <w:tcW w:w="2134" w:type="dxa"/>
          </w:tcPr>
          <w:p w14:paraId="7CEFAA6F" w14:textId="0EFED3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A67D4" w14:textId="60F68E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1DDB1A" w14:textId="6DBC11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2C37ADE" w14:textId="77777777" w:rsidTr="00B15456">
        <w:trPr>
          <w:trHeight w:val="54"/>
        </w:trPr>
        <w:tc>
          <w:tcPr>
            <w:tcW w:w="1691" w:type="dxa"/>
          </w:tcPr>
          <w:p w14:paraId="0ED6A8BE" w14:textId="604D78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5C143C37" w14:textId="171A8EF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719824.26</w:t>
            </w:r>
          </w:p>
        </w:tc>
        <w:tc>
          <w:tcPr>
            <w:tcW w:w="1562" w:type="dxa"/>
          </w:tcPr>
          <w:p w14:paraId="0F56F6DB" w14:textId="70EC3E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3363840.54</w:t>
            </w:r>
          </w:p>
        </w:tc>
        <w:tc>
          <w:tcPr>
            <w:tcW w:w="2134" w:type="dxa"/>
          </w:tcPr>
          <w:p w14:paraId="1648E01D" w14:textId="32173C2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A86FD" w14:textId="406B23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A95234" w14:textId="692C416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8DE6907" w14:textId="77777777" w:rsidTr="00B15456">
        <w:trPr>
          <w:trHeight w:val="54"/>
        </w:trPr>
        <w:tc>
          <w:tcPr>
            <w:tcW w:w="1691" w:type="dxa"/>
          </w:tcPr>
          <w:p w14:paraId="281EF51F" w14:textId="37702D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46AE6281" w14:textId="6598E4E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719822.38</w:t>
            </w:r>
          </w:p>
        </w:tc>
        <w:tc>
          <w:tcPr>
            <w:tcW w:w="1562" w:type="dxa"/>
          </w:tcPr>
          <w:p w14:paraId="2B05CA34" w14:textId="3592B2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3363847.81</w:t>
            </w:r>
          </w:p>
        </w:tc>
        <w:tc>
          <w:tcPr>
            <w:tcW w:w="2134" w:type="dxa"/>
          </w:tcPr>
          <w:p w14:paraId="182AF07B" w14:textId="57DBD19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584C04" w14:textId="27042E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90B2C" w14:textId="66686CC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5B0EA38" w14:textId="77777777" w:rsidTr="00B15456">
        <w:trPr>
          <w:trHeight w:val="54"/>
        </w:trPr>
        <w:tc>
          <w:tcPr>
            <w:tcW w:w="1691" w:type="dxa"/>
          </w:tcPr>
          <w:p w14:paraId="1B21E0D8" w14:textId="0F163E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7DBB6CFF" w14:textId="636F9F5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719823.70</w:t>
            </w:r>
          </w:p>
        </w:tc>
        <w:tc>
          <w:tcPr>
            <w:tcW w:w="1562" w:type="dxa"/>
          </w:tcPr>
          <w:p w14:paraId="1A516B20" w14:textId="4C405E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3363850.78</w:t>
            </w:r>
          </w:p>
        </w:tc>
        <w:tc>
          <w:tcPr>
            <w:tcW w:w="2134" w:type="dxa"/>
          </w:tcPr>
          <w:p w14:paraId="40876119" w14:textId="5C87F0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4D7F2" w14:textId="6620CA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FD2CEA" w14:textId="130CAA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F8E5B66" w14:textId="77777777" w:rsidTr="00B15456">
        <w:trPr>
          <w:trHeight w:val="54"/>
        </w:trPr>
        <w:tc>
          <w:tcPr>
            <w:tcW w:w="1691" w:type="dxa"/>
          </w:tcPr>
          <w:p w14:paraId="3D7C15BC" w14:textId="03551B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5C5AAF27" w14:textId="73010E0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719828.34</w:t>
            </w:r>
          </w:p>
        </w:tc>
        <w:tc>
          <w:tcPr>
            <w:tcW w:w="1562" w:type="dxa"/>
          </w:tcPr>
          <w:p w14:paraId="1DFE4D8D" w14:textId="0A84EE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3363851.81</w:t>
            </w:r>
          </w:p>
        </w:tc>
        <w:tc>
          <w:tcPr>
            <w:tcW w:w="2134" w:type="dxa"/>
          </w:tcPr>
          <w:p w14:paraId="3FF1E0A8" w14:textId="28AF43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445CFB" w14:textId="66ACEB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AFDBC2" w14:textId="12CF64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4B1A14E" w14:textId="77777777" w:rsidTr="00B15456">
        <w:trPr>
          <w:trHeight w:val="54"/>
        </w:trPr>
        <w:tc>
          <w:tcPr>
            <w:tcW w:w="1691" w:type="dxa"/>
          </w:tcPr>
          <w:p w14:paraId="497312B0" w14:textId="4D8602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5EA0BA1C" w14:textId="292482A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719830.76</w:t>
            </w:r>
          </w:p>
        </w:tc>
        <w:tc>
          <w:tcPr>
            <w:tcW w:w="1562" w:type="dxa"/>
          </w:tcPr>
          <w:p w14:paraId="5710ABA6" w14:textId="78B500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3363855.14</w:t>
            </w:r>
          </w:p>
        </w:tc>
        <w:tc>
          <w:tcPr>
            <w:tcW w:w="2134" w:type="dxa"/>
          </w:tcPr>
          <w:p w14:paraId="3595D33A" w14:textId="52E70B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D51C54" w14:textId="04B1A2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ACAE90" w14:textId="2DBD1A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C0D34B9" w14:textId="77777777" w:rsidTr="00B15456">
        <w:trPr>
          <w:trHeight w:val="54"/>
        </w:trPr>
        <w:tc>
          <w:tcPr>
            <w:tcW w:w="1691" w:type="dxa"/>
          </w:tcPr>
          <w:p w14:paraId="366E82D6" w14:textId="61AC80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489E2428" w14:textId="31D87F1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719830.61</w:t>
            </w:r>
          </w:p>
        </w:tc>
        <w:tc>
          <w:tcPr>
            <w:tcW w:w="1562" w:type="dxa"/>
          </w:tcPr>
          <w:p w14:paraId="75DDF941" w14:textId="5990894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3363858.56</w:t>
            </w:r>
          </w:p>
        </w:tc>
        <w:tc>
          <w:tcPr>
            <w:tcW w:w="2134" w:type="dxa"/>
          </w:tcPr>
          <w:p w14:paraId="5FB033F0" w14:textId="18EEF5D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56BA9" w14:textId="2259B7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FF456" w14:textId="66D17E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1C947BE" w14:textId="77777777" w:rsidTr="00B15456">
        <w:trPr>
          <w:trHeight w:val="54"/>
        </w:trPr>
        <w:tc>
          <w:tcPr>
            <w:tcW w:w="1691" w:type="dxa"/>
          </w:tcPr>
          <w:p w14:paraId="3FEA5A7B" w14:textId="51D236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1C9E05FD" w14:textId="08936DA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719828.24</w:t>
            </w:r>
          </w:p>
        </w:tc>
        <w:tc>
          <w:tcPr>
            <w:tcW w:w="1562" w:type="dxa"/>
          </w:tcPr>
          <w:p w14:paraId="75588490" w14:textId="1AE1B9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3363864.15</w:t>
            </w:r>
          </w:p>
        </w:tc>
        <w:tc>
          <w:tcPr>
            <w:tcW w:w="2134" w:type="dxa"/>
          </w:tcPr>
          <w:p w14:paraId="5FE2775B" w14:textId="60A06C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09BF3E" w14:textId="057C6FB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FA778E" w14:textId="11D7744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568DD21" w14:textId="77777777" w:rsidTr="00B15456">
        <w:trPr>
          <w:trHeight w:val="54"/>
        </w:trPr>
        <w:tc>
          <w:tcPr>
            <w:tcW w:w="1691" w:type="dxa"/>
          </w:tcPr>
          <w:p w14:paraId="15C6D071" w14:textId="62F81A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07374E41" w14:textId="6324109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719820.49</w:t>
            </w:r>
          </w:p>
        </w:tc>
        <w:tc>
          <w:tcPr>
            <w:tcW w:w="1562" w:type="dxa"/>
          </w:tcPr>
          <w:p w14:paraId="6FC1C6DD" w14:textId="799DAE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3363869.36</w:t>
            </w:r>
          </w:p>
        </w:tc>
        <w:tc>
          <w:tcPr>
            <w:tcW w:w="2134" w:type="dxa"/>
          </w:tcPr>
          <w:p w14:paraId="77F6EF6A" w14:textId="3147B3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4B9B56" w14:textId="26C03A8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30664" w14:textId="37934FF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D5E04D0" w14:textId="77777777" w:rsidTr="00B15456">
        <w:trPr>
          <w:trHeight w:val="54"/>
        </w:trPr>
        <w:tc>
          <w:tcPr>
            <w:tcW w:w="1691" w:type="dxa"/>
          </w:tcPr>
          <w:p w14:paraId="37B943EC" w14:textId="4AEBA4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596F7ED6" w14:textId="4D03AC7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719814.14</w:t>
            </w:r>
          </w:p>
        </w:tc>
        <w:tc>
          <w:tcPr>
            <w:tcW w:w="1562" w:type="dxa"/>
          </w:tcPr>
          <w:p w14:paraId="2561CA3C" w14:textId="20FB8F4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3363875.58</w:t>
            </w:r>
          </w:p>
        </w:tc>
        <w:tc>
          <w:tcPr>
            <w:tcW w:w="2134" w:type="dxa"/>
          </w:tcPr>
          <w:p w14:paraId="33982841" w14:textId="6DB510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4D11E3" w14:textId="5636B5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42E38" w14:textId="0BD6CD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2C06A55" w14:textId="77777777" w:rsidTr="00B15456">
        <w:trPr>
          <w:trHeight w:val="54"/>
        </w:trPr>
        <w:tc>
          <w:tcPr>
            <w:tcW w:w="1691" w:type="dxa"/>
          </w:tcPr>
          <w:p w14:paraId="45E9A157" w14:textId="0ABC34B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2EDF70A1" w14:textId="71402C2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719809.83</w:t>
            </w:r>
          </w:p>
        </w:tc>
        <w:tc>
          <w:tcPr>
            <w:tcW w:w="1562" w:type="dxa"/>
          </w:tcPr>
          <w:p w14:paraId="4CF0AB27" w14:textId="45EA807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3363877.53</w:t>
            </w:r>
          </w:p>
        </w:tc>
        <w:tc>
          <w:tcPr>
            <w:tcW w:w="2134" w:type="dxa"/>
          </w:tcPr>
          <w:p w14:paraId="47E2C8C4" w14:textId="504EA3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3CD99F" w14:textId="73D408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5A178" w14:textId="2862204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77785D6" w14:textId="77777777" w:rsidTr="00B15456">
        <w:trPr>
          <w:trHeight w:val="54"/>
        </w:trPr>
        <w:tc>
          <w:tcPr>
            <w:tcW w:w="1691" w:type="dxa"/>
          </w:tcPr>
          <w:p w14:paraId="113DB88E" w14:textId="0F56091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07DDE4AC" w14:textId="72A82AA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719801.98</w:t>
            </w:r>
          </w:p>
        </w:tc>
        <w:tc>
          <w:tcPr>
            <w:tcW w:w="1562" w:type="dxa"/>
          </w:tcPr>
          <w:p w14:paraId="669A6017" w14:textId="3878F3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3363878.22</w:t>
            </w:r>
          </w:p>
        </w:tc>
        <w:tc>
          <w:tcPr>
            <w:tcW w:w="2134" w:type="dxa"/>
          </w:tcPr>
          <w:p w14:paraId="4B6548BE" w14:textId="133497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47A91" w14:textId="6399C0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EC279" w14:textId="1C87EA3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32AB220" w14:textId="77777777" w:rsidTr="00B15456">
        <w:trPr>
          <w:trHeight w:val="54"/>
        </w:trPr>
        <w:tc>
          <w:tcPr>
            <w:tcW w:w="1691" w:type="dxa"/>
          </w:tcPr>
          <w:p w14:paraId="55B4EF58" w14:textId="18001E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194ED41F" w14:textId="5794CED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719796.75</w:t>
            </w:r>
          </w:p>
        </w:tc>
        <w:tc>
          <w:tcPr>
            <w:tcW w:w="1562" w:type="dxa"/>
          </w:tcPr>
          <w:p w14:paraId="002C5D57" w14:textId="02D1212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3363875.19</w:t>
            </w:r>
          </w:p>
        </w:tc>
        <w:tc>
          <w:tcPr>
            <w:tcW w:w="2134" w:type="dxa"/>
          </w:tcPr>
          <w:p w14:paraId="41058F4C" w14:textId="2BF164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73566" w14:textId="669652D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8434C" w14:textId="2FF579E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8425CA4" w14:textId="77777777" w:rsidTr="00B15456">
        <w:trPr>
          <w:trHeight w:val="54"/>
        </w:trPr>
        <w:tc>
          <w:tcPr>
            <w:tcW w:w="1691" w:type="dxa"/>
          </w:tcPr>
          <w:p w14:paraId="2F9AA788" w14:textId="14E8D6D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5B19C86C" w14:textId="4387F3F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719792.29</w:t>
            </w:r>
          </w:p>
        </w:tc>
        <w:tc>
          <w:tcPr>
            <w:tcW w:w="1562" w:type="dxa"/>
          </w:tcPr>
          <w:p w14:paraId="072AC409" w14:textId="51A630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3363871.91</w:t>
            </w:r>
          </w:p>
        </w:tc>
        <w:tc>
          <w:tcPr>
            <w:tcW w:w="2134" w:type="dxa"/>
          </w:tcPr>
          <w:p w14:paraId="0EAF36DC" w14:textId="6FA36BC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D84220" w14:textId="6B6B41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6DCC45" w14:textId="0CBCEE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4A4D3E9" w14:textId="77777777" w:rsidTr="00B15456">
        <w:trPr>
          <w:trHeight w:val="54"/>
        </w:trPr>
        <w:tc>
          <w:tcPr>
            <w:tcW w:w="1691" w:type="dxa"/>
          </w:tcPr>
          <w:p w14:paraId="47A841CD" w14:textId="226290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1CF1243A" w14:textId="3A42C65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719784.86</w:t>
            </w:r>
          </w:p>
        </w:tc>
        <w:tc>
          <w:tcPr>
            <w:tcW w:w="1562" w:type="dxa"/>
          </w:tcPr>
          <w:p w14:paraId="6A0774DF" w14:textId="2EC02B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3363867.94</w:t>
            </w:r>
          </w:p>
        </w:tc>
        <w:tc>
          <w:tcPr>
            <w:tcW w:w="2134" w:type="dxa"/>
          </w:tcPr>
          <w:p w14:paraId="3B1B8ADE" w14:textId="1D57B8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B4A28" w14:textId="49492DB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489C67" w14:textId="176C96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7E7EA76" w14:textId="77777777" w:rsidTr="00B15456">
        <w:trPr>
          <w:trHeight w:val="54"/>
        </w:trPr>
        <w:tc>
          <w:tcPr>
            <w:tcW w:w="1691" w:type="dxa"/>
          </w:tcPr>
          <w:p w14:paraId="544E03FD" w14:textId="071A6D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4FFBE0D2" w14:textId="1BF2855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719778.79</w:t>
            </w:r>
          </w:p>
        </w:tc>
        <w:tc>
          <w:tcPr>
            <w:tcW w:w="1562" w:type="dxa"/>
          </w:tcPr>
          <w:p w14:paraId="0CECB5F4" w14:textId="41F26C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3363872.14</w:t>
            </w:r>
          </w:p>
        </w:tc>
        <w:tc>
          <w:tcPr>
            <w:tcW w:w="2134" w:type="dxa"/>
          </w:tcPr>
          <w:p w14:paraId="700D0710" w14:textId="0C2D6AD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D4DE35" w14:textId="4569A30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5D7897" w14:textId="00A068B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E5540BA" w14:textId="77777777" w:rsidTr="00B15456">
        <w:trPr>
          <w:trHeight w:val="54"/>
        </w:trPr>
        <w:tc>
          <w:tcPr>
            <w:tcW w:w="1691" w:type="dxa"/>
          </w:tcPr>
          <w:p w14:paraId="1AC4FB69" w14:textId="47A0D9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11ED9BB4" w14:textId="00CA39A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719769.68</w:t>
            </w:r>
          </w:p>
        </w:tc>
        <w:tc>
          <w:tcPr>
            <w:tcW w:w="1562" w:type="dxa"/>
          </w:tcPr>
          <w:p w14:paraId="637AF07A" w14:textId="691283A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3363882.08</w:t>
            </w:r>
          </w:p>
        </w:tc>
        <w:tc>
          <w:tcPr>
            <w:tcW w:w="2134" w:type="dxa"/>
          </w:tcPr>
          <w:p w14:paraId="7E6858F9" w14:textId="06524C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2A54CD" w14:textId="1E54836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03F830" w14:textId="2B42F31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467D77F" w14:textId="77777777" w:rsidTr="00B15456">
        <w:trPr>
          <w:trHeight w:val="54"/>
        </w:trPr>
        <w:tc>
          <w:tcPr>
            <w:tcW w:w="1691" w:type="dxa"/>
          </w:tcPr>
          <w:p w14:paraId="6A259AC3" w14:textId="2EC2F5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3FAF105E" w14:textId="084AA1B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719766.68</w:t>
            </w:r>
          </w:p>
        </w:tc>
        <w:tc>
          <w:tcPr>
            <w:tcW w:w="1562" w:type="dxa"/>
          </w:tcPr>
          <w:p w14:paraId="3A13C4B5" w14:textId="32298E5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3363887.68</w:t>
            </w:r>
          </w:p>
        </w:tc>
        <w:tc>
          <w:tcPr>
            <w:tcW w:w="2134" w:type="dxa"/>
          </w:tcPr>
          <w:p w14:paraId="236E3670" w14:textId="7F4587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B22A1" w14:textId="29779D2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DC6051" w14:textId="6CD518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9C9A477" w14:textId="77777777" w:rsidTr="00B15456">
        <w:trPr>
          <w:trHeight w:val="54"/>
        </w:trPr>
        <w:tc>
          <w:tcPr>
            <w:tcW w:w="1691" w:type="dxa"/>
          </w:tcPr>
          <w:p w14:paraId="6A261510" w14:textId="77B74B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5202F196" w14:textId="4DD6CCB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719767.50</w:t>
            </w:r>
          </w:p>
        </w:tc>
        <w:tc>
          <w:tcPr>
            <w:tcW w:w="1562" w:type="dxa"/>
          </w:tcPr>
          <w:p w14:paraId="55FADB1C" w14:textId="4478D3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3363897.14</w:t>
            </w:r>
          </w:p>
        </w:tc>
        <w:tc>
          <w:tcPr>
            <w:tcW w:w="2134" w:type="dxa"/>
          </w:tcPr>
          <w:p w14:paraId="13B4B64A" w14:textId="6A60B1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C1E4B1" w14:textId="1A8C87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6F096F" w14:textId="1C3F8A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A3C4F53" w14:textId="77777777" w:rsidTr="00B15456">
        <w:trPr>
          <w:trHeight w:val="54"/>
        </w:trPr>
        <w:tc>
          <w:tcPr>
            <w:tcW w:w="1691" w:type="dxa"/>
          </w:tcPr>
          <w:p w14:paraId="10B7F430" w14:textId="36BC00F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7C1F8A2F" w14:textId="657DC71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719767.72</w:t>
            </w:r>
          </w:p>
        </w:tc>
        <w:tc>
          <w:tcPr>
            <w:tcW w:w="1562" w:type="dxa"/>
          </w:tcPr>
          <w:p w14:paraId="6105287B" w14:textId="254BA28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3363906.81</w:t>
            </w:r>
          </w:p>
        </w:tc>
        <w:tc>
          <w:tcPr>
            <w:tcW w:w="2134" w:type="dxa"/>
          </w:tcPr>
          <w:p w14:paraId="1DEED6D2" w14:textId="61A637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B3EB7C" w14:textId="40A4A29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5DF2E7" w14:textId="06FF8E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B58EEBB" w14:textId="77777777" w:rsidTr="00B15456">
        <w:trPr>
          <w:trHeight w:val="54"/>
        </w:trPr>
        <w:tc>
          <w:tcPr>
            <w:tcW w:w="1691" w:type="dxa"/>
          </w:tcPr>
          <w:p w14:paraId="0C224446" w14:textId="7DCB5F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19A1FA7D" w14:textId="7E21CD8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719762.95</w:t>
            </w:r>
          </w:p>
        </w:tc>
        <w:tc>
          <w:tcPr>
            <w:tcW w:w="1562" w:type="dxa"/>
          </w:tcPr>
          <w:p w14:paraId="761344B4" w14:textId="71D6ACE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3363915.48</w:t>
            </w:r>
          </w:p>
        </w:tc>
        <w:tc>
          <w:tcPr>
            <w:tcW w:w="2134" w:type="dxa"/>
          </w:tcPr>
          <w:p w14:paraId="5C3FAF8A" w14:textId="53B3F3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3E2E9B" w14:textId="3989EC0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EB23E" w14:textId="7B2F8EB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A98A65F" w14:textId="77777777" w:rsidTr="00B15456">
        <w:trPr>
          <w:trHeight w:val="54"/>
        </w:trPr>
        <w:tc>
          <w:tcPr>
            <w:tcW w:w="1691" w:type="dxa"/>
          </w:tcPr>
          <w:p w14:paraId="6C29E854" w14:textId="3D334CC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1EC2C1DF" w14:textId="74142B1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719755.85</w:t>
            </w:r>
          </w:p>
        </w:tc>
        <w:tc>
          <w:tcPr>
            <w:tcW w:w="1562" w:type="dxa"/>
          </w:tcPr>
          <w:p w14:paraId="30945C4F" w14:textId="44C67DF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3363922.58</w:t>
            </w:r>
          </w:p>
        </w:tc>
        <w:tc>
          <w:tcPr>
            <w:tcW w:w="2134" w:type="dxa"/>
          </w:tcPr>
          <w:p w14:paraId="46A60370" w14:textId="0DDBD1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EB720" w14:textId="450070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2445DB" w14:textId="3CF9A0C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ECAF1A" w14:textId="77777777" w:rsidTr="00B15456">
        <w:trPr>
          <w:trHeight w:val="54"/>
        </w:trPr>
        <w:tc>
          <w:tcPr>
            <w:tcW w:w="1691" w:type="dxa"/>
          </w:tcPr>
          <w:p w14:paraId="4DAF5373" w14:textId="700633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5A214BFA" w14:textId="38EC619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719747.19</w:t>
            </w:r>
          </w:p>
        </w:tc>
        <w:tc>
          <w:tcPr>
            <w:tcW w:w="1562" w:type="dxa"/>
          </w:tcPr>
          <w:p w14:paraId="4A6C908F" w14:textId="5F694F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3363926.36</w:t>
            </w:r>
          </w:p>
        </w:tc>
        <w:tc>
          <w:tcPr>
            <w:tcW w:w="2134" w:type="dxa"/>
          </w:tcPr>
          <w:p w14:paraId="41F29684" w14:textId="6615F39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51442" w14:textId="732E64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6D456" w14:textId="55CBFC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9DD9BF6" w14:textId="77777777" w:rsidTr="00B15456">
        <w:trPr>
          <w:trHeight w:val="54"/>
        </w:trPr>
        <w:tc>
          <w:tcPr>
            <w:tcW w:w="1691" w:type="dxa"/>
          </w:tcPr>
          <w:p w14:paraId="229C4D47" w14:textId="15B4CF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614D603A" w14:textId="5497EEB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719743.86</w:t>
            </w:r>
          </w:p>
        </w:tc>
        <w:tc>
          <w:tcPr>
            <w:tcW w:w="1562" w:type="dxa"/>
          </w:tcPr>
          <w:p w14:paraId="70717D30" w14:textId="63ACAA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3363924.45</w:t>
            </w:r>
          </w:p>
        </w:tc>
        <w:tc>
          <w:tcPr>
            <w:tcW w:w="2134" w:type="dxa"/>
          </w:tcPr>
          <w:p w14:paraId="4CDC9EC3" w14:textId="721F9FA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C37023" w14:textId="423BC4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B1CBA0" w14:textId="09EC24E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6659F52" w14:textId="77777777" w:rsidTr="00B15456">
        <w:trPr>
          <w:trHeight w:val="54"/>
        </w:trPr>
        <w:tc>
          <w:tcPr>
            <w:tcW w:w="1691" w:type="dxa"/>
          </w:tcPr>
          <w:p w14:paraId="447CD95A" w14:textId="739DE0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04AB2000" w14:textId="0AC26A6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719739.56</w:t>
            </w:r>
          </w:p>
        </w:tc>
        <w:tc>
          <w:tcPr>
            <w:tcW w:w="1562" w:type="dxa"/>
          </w:tcPr>
          <w:p w14:paraId="33F74C5C" w14:textId="5F77D0F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3363920.56</w:t>
            </w:r>
          </w:p>
        </w:tc>
        <w:tc>
          <w:tcPr>
            <w:tcW w:w="2134" w:type="dxa"/>
          </w:tcPr>
          <w:p w14:paraId="31392D48" w14:textId="1299A4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8ADE0C" w14:textId="2B4C52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7569B8" w14:textId="2A145E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B7859B0" w14:textId="77777777" w:rsidTr="00B15456">
        <w:trPr>
          <w:trHeight w:val="54"/>
        </w:trPr>
        <w:tc>
          <w:tcPr>
            <w:tcW w:w="1691" w:type="dxa"/>
          </w:tcPr>
          <w:p w14:paraId="1CD386B1" w14:textId="03159A5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79E306A5" w14:textId="6ECDE61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719732.25</w:t>
            </w:r>
          </w:p>
        </w:tc>
        <w:tc>
          <w:tcPr>
            <w:tcW w:w="1562" w:type="dxa"/>
          </w:tcPr>
          <w:p w14:paraId="1582D9AF" w14:textId="6C0225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3363919.58</w:t>
            </w:r>
          </w:p>
        </w:tc>
        <w:tc>
          <w:tcPr>
            <w:tcW w:w="2134" w:type="dxa"/>
          </w:tcPr>
          <w:p w14:paraId="57E5DE12" w14:textId="29583D8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854E07" w14:textId="393D67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0F3531" w14:textId="03BFD09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10273F7" w14:textId="77777777" w:rsidTr="00B15456">
        <w:trPr>
          <w:trHeight w:val="54"/>
        </w:trPr>
        <w:tc>
          <w:tcPr>
            <w:tcW w:w="1691" w:type="dxa"/>
          </w:tcPr>
          <w:p w14:paraId="15D442C0" w14:textId="762786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0B116D4F" w14:textId="65637A7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719723.97</w:t>
            </w:r>
          </w:p>
        </w:tc>
        <w:tc>
          <w:tcPr>
            <w:tcW w:w="1562" w:type="dxa"/>
          </w:tcPr>
          <w:p w14:paraId="369B33F6" w14:textId="345D193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3363923.52</w:t>
            </w:r>
          </w:p>
        </w:tc>
        <w:tc>
          <w:tcPr>
            <w:tcW w:w="2134" w:type="dxa"/>
          </w:tcPr>
          <w:p w14:paraId="7B252A0C" w14:textId="729E315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CB0BB7" w14:textId="39D7E44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8D40FA" w14:textId="2A5DFD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13E846E" w14:textId="77777777" w:rsidTr="00B15456">
        <w:trPr>
          <w:trHeight w:val="54"/>
        </w:trPr>
        <w:tc>
          <w:tcPr>
            <w:tcW w:w="1691" w:type="dxa"/>
          </w:tcPr>
          <w:p w14:paraId="1E009C83" w14:textId="166B42F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18810E08" w14:textId="2BF57AE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719722.82</w:t>
            </w:r>
          </w:p>
        </w:tc>
        <w:tc>
          <w:tcPr>
            <w:tcW w:w="1562" w:type="dxa"/>
          </w:tcPr>
          <w:p w14:paraId="2A04047A" w14:textId="037933C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3363928.71</w:t>
            </w:r>
          </w:p>
        </w:tc>
        <w:tc>
          <w:tcPr>
            <w:tcW w:w="2134" w:type="dxa"/>
          </w:tcPr>
          <w:p w14:paraId="772C7F4E" w14:textId="5BC452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CBC04" w14:textId="15907B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658F7D" w14:textId="62DE0B4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A91E8E5" w14:textId="77777777" w:rsidTr="00B15456">
        <w:trPr>
          <w:trHeight w:val="54"/>
        </w:trPr>
        <w:tc>
          <w:tcPr>
            <w:tcW w:w="1691" w:type="dxa"/>
          </w:tcPr>
          <w:p w14:paraId="1D530078" w14:textId="6AA05E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1445BD4F" w14:textId="25506F4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719724.03</w:t>
            </w:r>
          </w:p>
        </w:tc>
        <w:tc>
          <w:tcPr>
            <w:tcW w:w="1562" w:type="dxa"/>
          </w:tcPr>
          <w:p w14:paraId="527C3EA3" w14:textId="19C99C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3363939.03</w:t>
            </w:r>
          </w:p>
        </w:tc>
        <w:tc>
          <w:tcPr>
            <w:tcW w:w="2134" w:type="dxa"/>
          </w:tcPr>
          <w:p w14:paraId="037BE33D" w14:textId="667F42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C93D7A" w14:textId="3B323E6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85281" w14:textId="1190313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8287D5D" w14:textId="77777777" w:rsidTr="00B15456">
        <w:trPr>
          <w:trHeight w:val="54"/>
        </w:trPr>
        <w:tc>
          <w:tcPr>
            <w:tcW w:w="1691" w:type="dxa"/>
          </w:tcPr>
          <w:p w14:paraId="50EF4532" w14:textId="445E4A2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063E80AF" w14:textId="704F8D4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719728.62</w:t>
            </w:r>
          </w:p>
        </w:tc>
        <w:tc>
          <w:tcPr>
            <w:tcW w:w="1562" w:type="dxa"/>
          </w:tcPr>
          <w:p w14:paraId="26DB742C" w14:textId="36EB2E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3363943.62</w:t>
            </w:r>
          </w:p>
        </w:tc>
        <w:tc>
          <w:tcPr>
            <w:tcW w:w="2134" w:type="dxa"/>
          </w:tcPr>
          <w:p w14:paraId="4C04711C" w14:textId="775202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17410B1" w14:textId="202E7D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CB1481E" w14:textId="328D3B1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6CB410A" w14:textId="77777777" w:rsidTr="00B15456">
        <w:trPr>
          <w:trHeight w:val="54"/>
        </w:trPr>
        <w:tc>
          <w:tcPr>
            <w:tcW w:w="1691" w:type="dxa"/>
          </w:tcPr>
          <w:p w14:paraId="3FD6FE74" w14:textId="3E8AE3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551</w:t>
            </w:r>
          </w:p>
        </w:tc>
        <w:tc>
          <w:tcPr>
            <w:tcW w:w="1558" w:type="dxa"/>
          </w:tcPr>
          <w:p w14:paraId="35EC904B" w14:textId="715571B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719730.00</w:t>
            </w:r>
          </w:p>
        </w:tc>
        <w:tc>
          <w:tcPr>
            <w:tcW w:w="1562" w:type="dxa"/>
          </w:tcPr>
          <w:p w14:paraId="4F685E9E" w14:textId="75F7D1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3363950.50</w:t>
            </w:r>
          </w:p>
        </w:tc>
        <w:tc>
          <w:tcPr>
            <w:tcW w:w="2134" w:type="dxa"/>
          </w:tcPr>
          <w:p w14:paraId="7202B746" w14:textId="3F3FE1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3DFD80" w14:textId="10C472E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33081D" w14:textId="5B7977F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0AEBCE1" w14:textId="77777777" w:rsidTr="00B15456">
        <w:trPr>
          <w:trHeight w:val="54"/>
        </w:trPr>
        <w:tc>
          <w:tcPr>
            <w:tcW w:w="1691" w:type="dxa"/>
          </w:tcPr>
          <w:p w14:paraId="7D4AE723" w14:textId="5A90ED6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</w:tcPr>
          <w:p w14:paraId="3D923814" w14:textId="04EFCD2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719726.33</w:t>
            </w:r>
          </w:p>
        </w:tc>
        <w:tc>
          <w:tcPr>
            <w:tcW w:w="1562" w:type="dxa"/>
          </w:tcPr>
          <w:p w14:paraId="2D7E359A" w14:textId="7E9E11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3363954.90</w:t>
            </w:r>
          </w:p>
        </w:tc>
        <w:tc>
          <w:tcPr>
            <w:tcW w:w="2134" w:type="dxa"/>
          </w:tcPr>
          <w:p w14:paraId="5DDB22B8" w14:textId="10FF4A4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CFDB83" w14:textId="2CD143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5154B" w14:textId="7315CC2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2AA4D2D" w14:textId="77777777" w:rsidTr="00B15456">
        <w:trPr>
          <w:trHeight w:val="54"/>
        </w:trPr>
        <w:tc>
          <w:tcPr>
            <w:tcW w:w="1691" w:type="dxa"/>
          </w:tcPr>
          <w:p w14:paraId="23AF583B" w14:textId="2A5F7C9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18D8A42E" w14:textId="2C3B33A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719714.86</w:t>
            </w:r>
          </w:p>
        </w:tc>
        <w:tc>
          <w:tcPr>
            <w:tcW w:w="1562" w:type="dxa"/>
          </w:tcPr>
          <w:p w14:paraId="4A1F3CE5" w14:textId="763A3BA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3363952.35</w:t>
            </w:r>
          </w:p>
        </w:tc>
        <w:tc>
          <w:tcPr>
            <w:tcW w:w="2134" w:type="dxa"/>
          </w:tcPr>
          <w:p w14:paraId="2B700245" w14:textId="330E69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13EC2F" w14:textId="4AFCCC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5875C2" w14:textId="5F3D9F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0722D19" w14:textId="77777777" w:rsidTr="00B15456">
        <w:trPr>
          <w:trHeight w:val="54"/>
        </w:trPr>
        <w:tc>
          <w:tcPr>
            <w:tcW w:w="1691" w:type="dxa"/>
          </w:tcPr>
          <w:p w14:paraId="571DA38B" w14:textId="4738EC3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2717F42C" w14:textId="6DCB463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719705.17</w:t>
            </w:r>
          </w:p>
        </w:tc>
        <w:tc>
          <w:tcPr>
            <w:tcW w:w="1562" w:type="dxa"/>
          </w:tcPr>
          <w:p w14:paraId="5CFF0C4E" w14:textId="2A524B7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3363958.68</w:t>
            </w:r>
          </w:p>
        </w:tc>
        <w:tc>
          <w:tcPr>
            <w:tcW w:w="2134" w:type="dxa"/>
          </w:tcPr>
          <w:p w14:paraId="3F8801C0" w14:textId="322685E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B7EE6D" w14:textId="0AEAB4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2B6F9" w14:textId="690FC9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844D5BD" w14:textId="77777777" w:rsidTr="00B15456">
        <w:trPr>
          <w:trHeight w:val="54"/>
        </w:trPr>
        <w:tc>
          <w:tcPr>
            <w:tcW w:w="1691" w:type="dxa"/>
          </w:tcPr>
          <w:p w14:paraId="457F2ABB" w14:textId="03C8B0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3A971FD3" w14:textId="452A7CB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719704.97</w:t>
            </w:r>
          </w:p>
        </w:tc>
        <w:tc>
          <w:tcPr>
            <w:tcW w:w="1562" w:type="dxa"/>
          </w:tcPr>
          <w:p w14:paraId="52ACBDF7" w14:textId="09FF9B1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3363967.14</w:t>
            </w:r>
          </w:p>
        </w:tc>
        <w:tc>
          <w:tcPr>
            <w:tcW w:w="2134" w:type="dxa"/>
          </w:tcPr>
          <w:p w14:paraId="48007E2D" w14:textId="2DED07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F56F32" w14:textId="79545D1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7ABC1" w14:textId="34841C1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0E2AC2D" w14:textId="77777777" w:rsidTr="00B15456">
        <w:trPr>
          <w:trHeight w:val="54"/>
        </w:trPr>
        <w:tc>
          <w:tcPr>
            <w:tcW w:w="1691" w:type="dxa"/>
          </w:tcPr>
          <w:p w14:paraId="5165D09F" w14:textId="02F419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4A01344F" w14:textId="6974FE9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719699.91</w:t>
            </w:r>
          </w:p>
        </w:tc>
        <w:tc>
          <w:tcPr>
            <w:tcW w:w="1562" w:type="dxa"/>
          </w:tcPr>
          <w:p w14:paraId="2B409EA8" w14:textId="485723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3363973.67</w:t>
            </w:r>
          </w:p>
        </w:tc>
        <w:tc>
          <w:tcPr>
            <w:tcW w:w="2134" w:type="dxa"/>
          </w:tcPr>
          <w:p w14:paraId="69135258" w14:textId="51F3E4E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4AE678" w14:textId="14A218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783DAB" w14:textId="299421B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C4EA3FE" w14:textId="77777777" w:rsidTr="00B15456">
        <w:trPr>
          <w:trHeight w:val="54"/>
        </w:trPr>
        <w:tc>
          <w:tcPr>
            <w:tcW w:w="1691" w:type="dxa"/>
          </w:tcPr>
          <w:p w14:paraId="6B9A5EE5" w14:textId="3FF5F84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1C3771B4" w14:textId="5A428DB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719698.05</w:t>
            </w:r>
          </w:p>
        </w:tc>
        <w:tc>
          <w:tcPr>
            <w:tcW w:w="1562" w:type="dxa"/>
          </w:tcPr>
          <w:p w14:paraId="1611B945" w14:textId="4642873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3363993.15</w:t>
            </w:r>
          </w:p>
        </w:tc>
        <w:tc>
          <w:tcPr>
            <w:tcW w:w="2134" w:type="dxa"/>
          </w:tcPr>
          <w:p w14:paraId="40FD4C5B" w14:textId="014ACA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7130D" w14:textId="2D4D824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52CB51" w14:textId="118B78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D4DCD7B" w14:textId="77777777" w:rsidTr="00B15456">
        <w:trPr>
          <w:trHeight w:val="54"/>
        </w:trPr>
        <w:tc>
          <w:tcPr>
            <w:tcW w:w="1691" w:type="dxa"/>
          </w:tcPr>
          <w:p w14:paraId="04588DF3" w14:textId="5CD0C78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544A521B" w14:textId="5082F91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719698.05</w:t>
            </w:r>
          </w:p>
        </w:tc>
        <w:tc>
          <w:tcPr>
            <w:tcW w:w="1562" w:type="dxa"/>
          </w:tcPr>
          <w:p w14:paraId="423CC3CE" w14:textId="4B9A64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3364000.11</w:t>
            </w:r>
          </w:p>
        </w:tc>
        <w:tc>
          <w:tcPr>
            <w:tcW w:w="2134" w:type="dxa"/>
          </w:tcPr>
          <w:p w14:paraId="30308230" w14:textId="7D032D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F48CC" w14:textId="7DEED4D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98A064" w14:textId="4E6745F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17D8E80" w14:textId="77777777" w:rsidTr="00B15456">
        <w:trPr>
          <w:trHeight w:val="54"/>
        </w:trPr>
        <w:tc>
          <w:tcPr>
            <w:tcW w:w="1691" w:type="dxa"/>
          </w:tcPr>
          <w:p w14:paraId="2B5945E1" w14:textId="28D0C1E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1ADA8FC6" w14:textId="6BACAF4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719695.44</w:t>
            </w:r>
          </w:p>
        </w:tc>
        <w:tc>
          <w:tcPr>
            <w:tcW w:w="1562" w:type="dxa"/>
          </w:tcPr>
          <w:p w14:paraId="4DCA59E6" w14:textId="5ACE60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3364003.23</w:t>
            </w:r>
          </w:p>
        </w:tc>
        <w:tc>
          <w:tcPr>
            <w:tcW w:w="2134" w:type="dxa"/>
          </w:tcPr>
          <w:p w14:paraId="66E7A485" w14:textId="3A5764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F6598" w14:textId="45C8FF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96BEA" w14:textId="4B0DB5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F1D1D3A" w14:textId="77777777" w:rsidTr="00B15456">
        <w:trPr>
          <w:trHeight w:val="54"/>
        </w:trPr>
        <w:tc>
          <w:tcPr>
            <w:tcW w:w="1691" w:type="dxa"/>
          </w:tcPr>
          <w:p w14:paraId="6490FD48" w14:textId="0AF718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2951A9C5" w14:textId="446D3BB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719687.54</w:t>
            </w:r>
          </w:p>
        </w:tc>
        <w:tc>
          <w:tcPr>
            <w:tcW w:w="1562" w:type="dxa"/>
          </w:tcPr>
          <w:p w14:paraId="3CEAB2A6" w14:textId="2D979B5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3364000.46</w:t>
            </w:r>
          </w:p>
        </w:tc>
        <w:tc>
          <w:tcPr>
            <w:tcW w:w="2134" w:type="dxa"/>
          </w:tcPr>
          <w:p w14:paraId="12D45A1B" w14:textId="2C3023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18271" w14:textId="4DBFF1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461194" w14:textId="57A7EB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D3B8AC5" w14:textId="77777777" w:rsidTr="00B15456">
        <w:trPr>
          <w:trHeight w:val="54"/>
        </w:trPr>
        <w:tc>
          <w:tcPr>
            <w:tcW w:w="1691" w:type="dxa"/>
          </w:tcPr>
          <w:p w14:paraId="134D2D5C" w14:textId="6047641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12D1F153" w14:textId="2DD8570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719682.37</w:t>
            </w:r>
          </w:p>
        </w:tc>
        <w:tc>
          <w:tcPr>
            <w:tcW w:w="1562" w:type="dxa"/>
          </w:tcPr>
          <w:p w14:paraId="1B23BAE5" w14:textId="5F8F344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3364003.91</w:t>
            </w:r>
          </w:p>
        </w:tc>
        <w:tc>
          <w:tcPr>
            <w:tcW w:w="2134" w:type="dxa"/>
          </w:tcPr>
          <w:p w14:paraId="44C5B071" w14:textId="13D5835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EC34D" w14:textId="011CDB5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676287" w14:textId="4B16F1D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D216934" w14:textId="77777777" w:rsidTr="00B15456">
        <w:trPr>
          <w:trHeight w:val="54"/>
        </w:trPr>
        <w:tc>
          <w:tcPr>
            <w:tcW w:w="1691" w:type="dxa"/>
          </w:tcPr>
          <w:p w14:paraId="5A389B66" w14:textId="15CDBC3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48AE7424" w14:textId="10BB73E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719671.91</w:t>
            </w:r>
          </w:p>
        </w:tc>
        <w:tc>
          <w:tcPr>
            <w:tcW w:w="1562" w:type="dxa"/>
          </w:tcPr>
          <w:p w14:paraId="67AA6BFB" w14:textId="02598B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3364008.01</w:t>
            </w:r>
          </w:p>
        </w:tc>
        <w:tc>
          <w:tcPr>
            <w:tcW w:w="2134" w:type="dxa"/>
          </w:tcPr>
          <w:p w14:paraId="0FFD7366" w14:textId="4044DFC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0C329" w14:textId="2D48CEF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8BAABA" w14:textId="5D3816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87CADA7" w14:textId="77777777" w:rsidTr="00B15456">
        <w:trPr>
          <w:trHeight w:val="54"/>
        </w:trPr>
        <w:tc>
          <w:tcPr>
            <w:tcW w:w="1691" w:type="dxa"/>
          </w:tcPr>
          <w:p w14:paraId="5C073518" w14:textId="321E82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1B8CCDC9" w14:textId="578D204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719659.77</w:t>
            </w:r>
          </w:p>
        </w:tc>
        <w:tc>
          <w:tcPr>
            <w:tcW w:w="1562" w:type="dxa"/>
          </w:tcPr>
          <w:p w14:paraId="03BF595C" w14:textId="5C1D39C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3364031.68</w:t>
            </w:r>
          </w:p>
        </w:tc>
        <w:tc>
          <w:tcPr>
            <w:tcW w:w="2134" w:type="dxa"/>
          </w:tcPr>
          <w:p w14:paraId="5ED3E0E2" w14:textId="683DB7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671C5E" w14:textId="22A6EC7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B7E297" w14:textId="78CA60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6B399EC" w14:textId="77777777" w:rsidTr="00B15456">
        <w:trPr>
          <w:trHeight w:val="54"/>
        </w:trPr>
        <w:tc>
          <w:tcPr>
            <w:tcW w:w="1691" w:type="dxa"/>
          </w:tcPr>
          <w:p w14:paraId="2B78E27B" w14:textId="2324CA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57954500" w14:textId="557878B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719654.73</w:t>
            </w:r>
          </w:p>
        </w:tc>
        <w:tc>
          <w:tcPr>
            <w:tcW w:w="1562" w:type="dxa"/>
          </w:tcPr>
          <w:p w14:paraId="1484F34F" w14:textId="09BB1E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3364057.73</w:t>
            </w:r>
          </w:p>
        </w:tc>
        <w:tc>
          <w:tcPr>
            <w:tcW w:w="2134" w:type="dxa"/>
          </w:tcPr>
          <w:p w14:paraId="4B76DD2A" w14:textId="6A884CC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0F6854" w14:textId="09F6E96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2230B7" w14:textId="6063FB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9D74E55" w14:textId="77777777" w:rsidTr="00B15456">
        <w:trPr>
          <w:trHeight w:val="54"/>
        </w:trPr>
        <w:tc>
          <w:tcPr>
            <w:tcW w:w="1691" w:type="dxa"/>
          </w:tcPr>
          <w:p w14:paraId="7D888EBB" w14:textId="23E4CF7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7AD89C5B" w14:textId="1BF912F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719645.60</w:t>
            </w:r>
          </w:p>
        </w:tc>
        <w:tc>
          <w:tcPr>
            <w:tcW w:w="1562" w:type="dxa"/>
          </w:tcPr>
          <w:p w14:paraId="62F35BFF" w14:textId="3D58EFF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3364065.80</w:t>
            </w:r>
          </w:p>
        </w:tc>
        <w:tc>
          <w:tcPr>
            <w:tcW w:w="2134" w:type="dxa"/>
          </w:tcPr>
          <w:p w14:paraId="2D1D391A" w14:textId="17FB6C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2470C3" w14:textId="236F7F0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6CC44" w14:textId="07684DD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CCEF15C" w14:textId="77777777" w:rsidTr="00B15456">
        <w:trPr>
          <w:trHeight w:val="54"/>
        </w:trPr>
        <w:tc>
          <w:tcPr>
            <w:tcW w:w="1691" w:type="dxa"/>
          </w:tcPr>
          <w:p w14:paraId="5F7BC61E" w14:textId="0A0E39D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2A6C6276" w14:textId="5ECE3B75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719637.29</w:t>
            </w:r>
          </w:p>
        </w:tc>
        <w:tc>
          <w:tcPr>
            <w:tcW w:w="1562" w:type="dxa"/>
          </w:tcPr>
          <w:p w14:paraId="1B0A227C" w14:textId="28CBDA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3364075.36</w:t>
            </w:r>
          </w:p>
        </w:tc>
        <w:tc>
          <w:tcPr>
            <w:tcW w:w="2134" w:type="dxa"/>
          </w:tcPr>
          <w:p w14:paraId="6ED9ABD0" w14:textId="2F899E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13051" w14:textId="4DA059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C76087" w14:textId="1B9B4B0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7D8C968" w14:textId="77777777" w:rsidTr="00B15456">
        <w:trPr>
          <w:trHeight w:val="54"/>
        </w:trPr>
        <w:tc>
          <w:tcPr>
            <w:tcW w:w="1691" w:type="dxa"/>
          </w:tcPr>
          <w:p w14:paraId="75F76AE1" w14:textId="72B3524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2FCC3526" w14:textId="646944A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719627.88</w:t>
            </w:r>
          </w:p>
        </w:tc>
        <w:tc>
          <w:tcPr>
            <w:tcW w:w="1562" w:type="dxa"/>
          </w:tcPr>
          <w:p w14:paraId="481FAC93" w14:textId="357C0E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3364087.29</w:t>
            </w:r>
          </w:p>
        </w:tc>
        <w:tc>
          <w:tcPr>
            <w:tcW w:w="2134" w:type="dxa"/>
          </w:tcPr>
          <w:p w14:paraId="022C5EF8" w14:textId="73503DD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440238" w14:textId="68612E8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160C0A" w14:textId="7341FD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118C764" w14:textId="77777777" w:rsidTr="00B15456">
        <w:trPr>
          <w:trHeight w:val="54"/>
        </w:trPr>
        <w:tc>
          <w:tcPr>
            <w:tcW w:w="1691" w:type="dxa"/>
          </w:tcPr>
          <w:p w14:paraId="67E1B11A" w14:textId="2EA60B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58541BB8" w14:textId="3303467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719617.32</w:t>
            </w:r>
          </w:p>
        </w:tc>
        <w:tc>
          <w:tcPr>
            <w:tcW w:w="1562" w:type="dxa"/>
          </w:tcPr>
          <w:p w14:paraId="2DB8438D" w14:textId="1FB25C6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3364097.64</w:t>
            </w:r>
          </w:p>
        </w:tc>
        <w:tc>
          <w:tcPr>
            <w:tcW w:w="2134" w:type="dxa"/>
          </w:tcPr>
          <w:p w14:paraId="11044CAC" w14:textId="188F49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FE0ACB" w14:textId="4C0E002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1034E" w14:textId="50293B8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329AC30" w14:textId="77777777" w:rsidTr="00B15456">
        <w:trPr>
          <w:trHeight w:val="54"/>
        </w:trPr>
        <w:tc>
          <w:tcPr>
            <w:tcW w:w="1691" w:type="dxa"/>
          </w:tcPr>
          <w:p w14:paraId="7BA41E00" w14:textId="10BF79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621FE00E" w14:textId="1CA7782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719612.91</w:t>
            </w:r>
          </w:p>
        </w:tc>
        <w:tc>
          <w:tcPr>
            <w:tcW w:w="1562" w:type="dxa"/>
          </w:tcPr>
          <w:p w14:paraId="7BE3753D" w14:textId="5FB87C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3364109.49</w:t>
            </w:r>
          </w:p>
        </w:tc>
        <w:tc>
          <w:tcPr>
            <w:tcW w:w="2134" w:type="dxa"/>
          </w:tcPr>
          <w:p w14:paraId="6015A489" w14:textId="439202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5613E1" w14:textId="53855C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457F19" w14:textId="3E2C81D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39E4F3D" w14:textId="77777777" w:rsidTr="00B15456">
        <w:trPr>
          <w:trHeight w:val="54"/>
        </w:trPr>
        <w:tc>
          <w:tcPr>
            <w:tcW w:w="1691" w:type="dxa"/>
          </w:tcPr>
          <w:p w14:paraId="274A8DD3" w14:textId="6B529B9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722FA101" w14:textId="5B2703A8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719608.77</w:t>
            </w:r>
          </w:p>
        </w:tc>
        <w:tc>
          <w:tcPr>
            <w:tcW w:w="1562" w:type="dxa"/>
          </w:tcPr>
          <w:p w14:paraId="28409CE6" w14:textId="02C4392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3364117.57</w:t>
            </w:r>
          </w:p>
        </w:tc>
        <w:tc>
          <w:tcPr>
            <w:tcW w:w="2134" w:type="dxa"/>
          </w:tcPr>
          <w:p w14:paraId="51CFEEDB" w14:textId="3CD1169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0B3674" w14:textId="3C5D342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34D364" w14:textId="5EA729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CDDE08B" w14:textId="77777777" w:rsidTr="00B15456">
        <w:trPr>
          <w:trHeight w:val="54"/>
        </w:trPr>
        <w:tc>
          <w:tcPr>
            <w:tcW w:w="1691" w:type="dxa"/>
          </w:tcPr>
          <w:p w14:paraId="7BEE6FC3" w14:textId="06FBEB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05428EF8" w14:textId="0980675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719607.76</w:t>
            </w:r>
          </w:p>
        </w:tc>
        <w:tc>
          <w:tcPr>
            <w:tcW w:w="1562" w:type="dxa"/>
          </w:tcPr>
          <w:p w14:paraId="65736E9F" w14:textId="1E0821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3364124.60</w:t>
            </w:r>
          </w:p>
        </w:tc>
        <w:tc>
          <w:tcPr>
            <w:tcW w:w="2134" w:type="dxa"/>
          </w:tcPr>
          <w:p w14:paraId="1867C240" w14:textId="38F864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3C7B9" w14:textId="2C37BB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61E012" w14:textId="712455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AB54B8D" w14:textId="77777777" w:rsidTr="00B15456">
        <w:trPr>
          <w:trHeight w:val="54"/>
        </w:trPr>
        <w:tc>
          <w:tcPr>
            <w:tcW w:w="1691" w:type="dxa"/>
          </w:tcPr>
          <w:p w14:paraId="672975D0" w14:textId="08202D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3C999490" w14:textId="5588DEB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719609.94</w:t>
            </w:r>
          </w:p>
        </w:tc>
        <w:tc>
          <w:tcPr>
            <w:tcW w:w="1562" w:type="dxa"/>
          </w:tcPr>
          <w:p w14:paraId="6AE536A5" w14:textId="7ED41D5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3364132.44</w:t>
            </w:r>
          </w:p>
        </w:tc>
        <w:tc>
          <w:tcPr>
            <w:tcW w:w="2134" w:type="dxa"/>
          </w:tcPr>
          <w:p w14:paraId="766E4C14" w14:textId="2A777CA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6989F0" w14:textId="44F62D3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DD7A9A" w14:textId="3332992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6F55693" w14:textId="77777777" w:rsidTr="00B15456">
        <w:trPr>
          <w:trHeight w:val="54"/>
        </w:trPr>
        <w:tc>
          <w:tcPr>
            <w:tcW w:w="1691" w:type="dxa"/>
          </w:tcPr>
          <w:p w14:paraId="004813B7" w14:textId="4D07226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6828F246" w14:textId="25BF19C4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719605.10</w:t>
            </w:r>
          </w:p>
        </w:tc>
        <w:tc>
          <w:tcPr>
            <w:tcW w:w="1562" w:type="dxa"/>
          </w:tcPr>
          <w:p w14:paraId="05E35A60" w14:textId="2F4C39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3364136.40</w:t>
            </w:r>
          </w:p>
        </w:tc>
        <w:tc>
          <w:tcPr>
            <w:tcW w:w="2134" w:type="dxa"/>
          </w:tcPr>
          <w:p w14:paraId="7E0EC8CC" w14:textId="1A58705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A3598" w14:textId="4DDA17D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6C8E3" w14:textId="42D0637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6F490EE" w14:textId="77777777" w:rsidTr="00B15456">
        <w:trPr>
          <w:trHeight w:val="54"/>
        </w:trPr>
        <w:tc>
          <w:tcPr>
            <w:tcW w:w="1691" w:type="dxa"/>
          </w:tcPr>
          <w:p w14:paraId="5ACD7092" w14:textId="1F68FDA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166484CE" w14:textId="19D8185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719601.12</w:t>
            </w:r>
          </w:p>
        </w:tc>
        <w:tc>
          <w:tcPr>
            <w:tcW w:w="1562" w:type="dxa"/>
          </w:tcPr>
          <w:p w14:paraId="29479EAA" w14:textId="122A49D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3364144.96</w:t>
            </w:r>
          </w:p>
        </w:tc>
        <w:tc>
          <w:tcPr>
            <w:tcW w:w="2134" w:type="dxa"/>
          </w:tcPr>
          <w:p w14:paraId="3B9EB2B4" w14:textId="7B5FE2E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A8027" w14:textId="2891507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532D10" w14:textId="69C8280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4C7A7F3" w14:textId="77777777" w:rsidTr="00B15456">
        <w:trPr>
          <w:trHeight w:val="54"/>
        </w:trPr>
        <w:tc>
          <w:tcPr>
            <w:tcW w:w="1691" w:type="dxa"/>
          </w:tcPr>
          <w:p w14:paraId="49ECA2E8" w14:textId="6A82EF9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16327653" w14:textId="3C2D62C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719602.87</w:t>
            </w:r>
          </w:p>
        </w:tc>
        <w:tc>
          <w:tcPr>
            <w:tcW w:w="1562" w:type="dxa"/>
          </w:tcPr>
          <w:p w14:paraId="28F2120A" w14:textId="3433EC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3364150.59</w:t>
            </w:r>
          </w:p>
        </w:tc>
        <w:tc>
          <w:tcPr>
            <w:tcW w:w="2134" w:type="dxa"/>
          </w:tcPr>
          <w:p w14:paraId="69AAD2D6" w14:textId="470F38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674757" w14:textId="2DF3A46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28A826" w14:textId="76F6ED3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92BB69A" w14:textId="77777777" w:rsidTr="00B15456">
        <w:trPr>
          <w:trHeight w:val="54"/>
        </w:trPr>
        <w:tc>
          <w:tcPr>
            <w:tcW w:w="1691" w:type="dxa"/>
          </w:tcPr>
          <w:p w14:paraId="408C8C96" w14:textId="0D08FD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6AFA3AD2" w14:textId="2CE2890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719608.43</w:t>
            </w:r>
          </w:p>
        </w:tc>
        <w:tc>
          <w:tcPr>
            <w:tcW w:w="1562" w:type="dxa"/>
          </w:tcPr>
          <w:p w14:paraId="1CAF6C73" w14:textId="09B0202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3364157.19</w:t>
            </w:r>
          </w:p>
        </w:tc>
        <w:tc>
          <w:tcPr>
            <w:tcW w:w="2134" w:type="dxa"/>
          </w:tcPr>
          <w:p w14:paraId="10E0294F" w14:textId="44CD16C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9D71A7" w14:textId="0AEFE87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DBEC0" w14:textId="30B6406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8114488" w14:textId="77777777" w:rsidTr="00B15456">
        <w:trPr>
          <w:trHeight w:val="54"/>
        </w:trPr>
        <w:tc>
          <w:tcPr>
            <w:tcW w:w="1691" w:type="dxa"/>
          </w:tcPr>
          <w:p w14:paraId="780E4B99" w14:textId="097EE35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577722D1" w14:textId="63E40A1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719613.08</w:t>
            </w:r>
          </w:p>
        </w:tc>
        <w:tc>
          <w:tcPr>
            <w:tcW w:w="1562" w:type="dxa"/>
          </w:tcPr>
          <w:p w14:paraId="107F9DE5" w14:textId="3E6523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3364164.06</w:t>
            </w:r>
          </w:p>
        </w:tc>
        <w:tc>
          <w:tcPr>
            <w:tcW w:w="2134" w:type="dxa"/>
          </w:tcPr>
          <w:p w14:paraId="0AD9183C" w14:textId="49184F9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83788F" w14:textId="44B2367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B4D9B8" w14:textId="03E028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669F177" w14:textId="77777777" w:rsidTr="00B15456">
        <w:trPr>
          <w:trHeight w:val="54"/>
        </w:trPr>
        <w:tc>
          <w:tcPr>
            <w:tcW w:w="1691" w:type="dxa"/>
          </w:tcPr>
          <w:p w14:paraId="0BFEB7CB" w14:textId="096144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45DDA815" w14:textId="738961D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719609.87</w:t>
            </w:r>
          </w:p>
        </w:tc>
        <w:tc>
          <w:tcPr>
            <w:tcW w:w="1562" w:type="dxa"/>
          </w:tcPr>
          <w:p w14:paraId="63861674" w14:textId="787BEAD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3364170.50</w:t>
            </w:r>
          </w:p>
        </w:tc>
        <w:tc>
          <w:tcPr>
            <w:tcW w:w="2134" w:type="dxa"/>
          </w:tcPr>
          <w:p w14:paraId="2A183E67" w14:textId="44EE3E7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1EBC39" w14:textId="02DEF96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27C97F" w14:textId="3F13AC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7489AC8" w14:textId="77777777" w:rsidTr="00B15456">
        <w:trPr>
          <w:trHeight w:val="54"/>
        </w:trPr>
        <w:tc>
          <w:tcPr>
            <w:tcW w:w="1691" w:type="dxa"/>
          </w:tcPr>
          <w:p w14:paraId="4ADCE152" w14:textId="7766B2F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16BCD671" w14:textId="39EC6C1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719605.10</w:t>
            </w:r>
          </w:p>
        </w:tc>
        <w:tc>
          <w:tcPr>
            <w:tcW w:w="1562" w:type="dxa"/>
          </w:tcPr>
          <w:p w14:paraId="657B63BF" w14:textId="3DFACD2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3364173.40</w:t>
            </w:r>
          </w:p>
        </w:tc>
        <w:tc>
          <w:tcPr>
            <w:tcW w:w="2134" w:type="dxa"/>
          </w:tcPr>
          <w:p w14:paraId="49AE8727" w14:textId="599DFA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3CB2B" w14:textId="1CA4F7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60EF5" w14:textId="7FA5FA7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958B047" w14:textId="77777777" w:rsidTr="00B15456">
        <w:trPr>
          <w:trHeight w:val="54"/>
        </w:trPr>
        <w:tc>
          <w:tcPr>
            <w:tcW w:w="1691" w:type="dxa"/>
          </w:tcPr>
          <w:p w14:paraId="3A8810EC" w14:textId="7A6F61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10FE00D5" w14:textId="1E0785F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719601.48</w:t>
            </w:r>
          </w:p>
        </w:tc>
        <w:tc>
          <w:tcPr>
            <w:tcW w:w="1562" w:type="dxa"/>
          </w:tcPr>
          <w:p w14:paraId="7B72AFB6" w14:textId="21AAE05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3364182.44</w:t>
            </w:r>
          </w:p>
        </w:tc>
        <w:tc>
          <w:tcPr>
            <w:tcW w:w="2134" w:type="dxa"/>
          </w:tcPr>
          <w:p w14:paraId="79CBCC21" w14:textId="336D6FB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3074D" w14:textId="086411A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1BCB72" w14:textId="020620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D4C7232" w14:textId="77777777" w:rsidTr="00B15456">
        <w:trPr>
          <w:trHeight w:val="54"/>
        </w:trPr>
        <w:tc>
          <w:tcPr>
            <w:tcW w:w="1691" w:type="dxa"/>
          </w:tcPr>
          <w:p w14:paraId="43395D98" w14:textId="48C5B2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0AC859CD" w14:textId="6351ED5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719601.28</w:t>
            </w:r>
          </w:p>
        </w:tc>
        <w:tc>
          <w:tcPr>
            <w:tcW w:w="1562" w:type="dxa"/>
          </w:tcPr>
          <w:p w14:paraId="4329CF2F" w14:textId="590A55B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3364189.80</w:t>
            </w:r>
          </w:p>
        </w:tc>
        <w:tc>
          <w:tcPr>
            <w:tcW w:w="2134" w:type="dxa"/>
          </w:tcPr>
          <w:p w14:paraId="35FE2361" w14:textId="7C87B2D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A009E4" w14:textId="7CE495A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A85EE0" w14:textId="684E26A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9A957EB" w14:textId="77777777" w:rsidTr="00B15456">
        <w:trPr>
          <w:trHeight w:val="54"/>
        </w:trPr>
        <w:tc>
          <w:tcPr>
            <w:tcW w:w="1691" w:type="dxa"/>
          </w:tcPr>
          <w:p w14:paraId="77413515" w14:textId="209EB3A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1B9E4FD5" w14:textId="035DF87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719605.29</w:t>
            </w:r>
          </w:p>
        </w:tc>
        <w:tc>
          <w:tcPr>
            <w:tcW w:w="1562" w:type="dxa"/>
          </w:tcPr>
          <w:p w14:paraId="236952C1" w14:textId="4712947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3364195.93</w:t>
            </w:r>
          </w:p>
        </w:tc>
        <w:tc>
          <w:tcPr>
            <w:tcW w:w="2134" w:type="dxa"/>
          </w:tcPr>
          <w:p w14:paraId="1A988EAE" w14:textId="2ED5CCB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A67782" w14:textId="5B1BEA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3AF50" w14:textId="58F8EAB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99B5266" w14:textId="77777777" w:rsidTr="00B15456">
        <w:trPr>
          <w:trHeight w:val="54"/>
        </w:trPr>
        <w:tc>
          <w:tcPr>
            <w:tcW w:w="1691" w:type="dxa"/>
          </w:tcPr>
          <w:p w14:paraId="2C5C050E" w14:textId="36B504F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613AB995" w14:textId="598B955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719602.57</w:t>
            </w:r>
          </w:p>
        </w:tc>
        <w:tc>
          <w:tcPr>
            <w:tcW w:w="1562" w:type="dxa"/>
          </w:tcPr>
          <w:p w14:paraId="24EE7E9E" w14:textId="5AED649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3364208.58</w:t>
            </w:r>
          </w:p>
        </w:tc>
        <w:tc>
          <w:tcPr>
            <w:tcW w:w="2134" w:type="dxa"/>
          </w:tcPr>
          <w:p w14:paraId="6C7C460B" w14:textId="6038552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97FB3F" w14:textId="6C27E61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E8544" w14:textId="51B355F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C20D22B" w14:textId="77777777" w:rsidTr="00B15456">
        <w:trPr>
          <w:trHeight w:val="54"/>
        </w:trPr>
        <w:tc>
          <w:tcPr>
            <w:tcW w:w="1691" w:type="dxa"/>
          </w:tcPr>
          <w:p w14:paraId="362E26A1" w14:textId="722B913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238CC4CF" w14:textId="0C6DC8E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719602.57</w:t>
            </w:r>
          </w:p>
        </w:tc>
        <w:tc>
          <w:tcPr>
            <w:tcW w:w="1562" w:type="dxa"/>
          </w:tcPr>
          <w:p w14:paraId="6A66F643" w14:textId="6AC170D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3364220.28</w:t>
            </w:r>
          </w:p>
        </w:tc>
        <w:tc>
          <w:tcPr>
            <w:tcW w:w="2134" w:type="dxa"/>
          </w:tcPr>
          <w:p w14:paraId="0B0269F8" w14:textId="1A125B3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A80BB5" w14:textId="4D4243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D61CEF" w14:textId="023365C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CF0201B" w14:textId="77777777" w:rsidTr="00B15456">
        <w:trPr>
          <w:trHeight w:val="54"/>
        </w:trPr>
        <w:tc>
          <w:tcPr>
            <w:tcW w:w="1691" w:type="dxa"/>
          </w:tcPr>
          <w:p w14:paraId="50063556" w14:textId="730C56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193904D4" w14:textId="3B4EB51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719590.97</w:t>
            </w:r>
          </w:p>
        </w:tc>
        <w:tc>
          <w:tcPr>
            <w:tcW w:w="1562" w:type="dxa"/>
          </w:tcPr>
          <w:p w14:paraId="3B7AF1A9" w14:textId="558661B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3364232.95</w:t>
            </w:r>
          </w:p>
        </w:tc>
        <w:tc>
          <w:tcPr>
            <w:tcW w:w="2134" w:type="dxa"/>
          </w:tcPr>
          <w:p w14:paraId="7695C685" w14:textId="1F5F76F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AEDCC42" w14:textId="2C6367C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FC1E80D" w14:textId="7C91F24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B28527D" w14:textId="77777777" w:rsidTr="00B15456">
        <w:trPr>
          <w:trHeight w:val="54"/>
        </w:trPr>
        <w:tc>
          <w:tcPr>
            <w:tcW w:w="1691" w:type="dxa"/>
          </w:tcPr>
          <w:p w14:paraId="33C21D13" w14:textId="04F1754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586</w:t>
            </w:r>
          </w:p>
        </w:tc>
        <w:tc>
          <w:tcPr>
            <w:tcW w:w="1558" w:type="dxa"/>
          </w:tcPr>
          <w:p w14:paraId="38E2281C" w14:textId="3E2D05FA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719584.12</w:t>
            </w:r>
          </w:p>
        </w:tc>
        <w:tc>
          <w:tcPr>
            <w:tcW w:w="1562" w:type="dxa"/>
          </w:tcPr>
          <w:p w14:paraId="57299B94" w14:textId="604B11D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3364246.74</w:t>
            </w:r>
          </w:p>
        </w:tc>
        <w:tc>
          <w:tcPr>
            <w:tcW w:w="2134" w:type="dxa"/>
          </w:tcPr>
          <w:p w14:paraId="72425BB2" w14:textId="3AF89D5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4C12F" w14:textId="6EB978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341C23" w14:textId="5C55D11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3AD7623" w14:textId="77777777" w:rsidTr="00B15456">
        <w:trPr>
          <w:trHeight w:val="54"/>
        </w:trPr>
        <w:tc>
          <w:tcPr>
            <w:tcW w:w="1691" w:type="dxa"/>
          </w:tcPr>
          <w:p w14:paraId="2384C7F6" w14:textId="3099D8B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</w:tcPr>
          <w:p w14:paraId="37F7DC85" w14:textId="191C6AB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719576.69</w:t>
            </w:r>
          </w:p>
        </w:tc>
        <w:tc>
          <w:tcPr>
            <w:tcW w:w="1562" w:type="dxa"/>
          </w:tcPr>
          <w:p w14:paraId="3AD39DFA" w14:textId="723757E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3364255.48</w:t>
            </w:r>
          </w:p>
        </w:tc>
        <w:tc>
          <w:tcPr>
            <w:tcW w:w="2134" w:type="dxa"/>
          </w:tcPr>
          <w:p w14:paraId="63605A7B" w14:textId="50334BA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7C18A6" w14:textId="5AEAE5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CA445C" w14:textId="007D79B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707AC43" w14:textId="77777777" w:rsidTr="00B15456">
        <w:trPr>
          <w:trHeight w:val="54"/>
        </w:trPr>
        <w:tc>
          <w:tcPr>
            <w:tcW w:w="1691" w:type="dxa"/>
          </w:tcPr>
          <w:p w14:paraId="0CA69396" w14:textId="7C6881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6D78A60D" w14:textId="504EFC0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719578.55</w:t>
            </w:r>
          </w:p>
        </w:tc>
        <w:tc>
          <w:tcPr>
            <w:tcW w:w="1562" w:type="dxa"/>
          </w:tcPr>
          <w:p w14:paraId="48872247" w14:textId="012893C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3364261.40</w:t>
            </w:r>
          </w:p>
        </w:tc>
        <w:tc>
          <w:tcPr>
            <w:tcW w:w="2134" w:type="dxa"/>
          </w:tcPr>
          <w:p w14:paraId="033AEAAB" w14:textId="0CB937D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4952AE" w14:textId="389F2B9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F5854D" w14:textId="4D57021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C3219C1" w14:textId="77777777" w:rsidTr="00B15456">
        <w:trPr>
          <w:trHeight w:val="54"/>
        </w:trPr>
        <w:tc>
          <w:tcPr>
            <w:tcW w:w="1691" w:type="dxa"/>
          </w:tcPr>
          <w:p w14:paraId="1FA58887" w14:textId="6912E15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2C73613C" w14:textId="145AE953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719582.63</w:t>
            </w:r>
          </w:p>
        </w:tc>
        <w:tc>
          <w:tcPr>
            <w:tcW w:w="1562" w:type="dxa"/>
          </w:tcPr>
          <w:p w14:paraId="61660B7E" w14:textId="7EB5C3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3364274.66</w:t>
            </w:r>
          </w:p>
        </w:tc>
        <w:tc>
          <w:tcPr>
            <w:tcW w:w="2134" w:type="dxa"/>
          </w:tcPr>
          <w:p w14:paraId="22D3D2AB" w14:textId="1E0CC3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45A132" w14:textId="6AB8BE5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45C20D" w14:textId="4C6AEFD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5A3C32C3" w14:textId="77777777" w:rsidTr="00B15456">
        <w:trPr>
          <w:trHeight w:val="54"/>
        </w:trPr>
        <w:tc>
          <w:tcPr>
            <w:tcW w:w="1691" w:type="dxa"/>
          </w:tcPr>
          <w:p w14:paraId="03F3EC3A" w14:textId="527457F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3FBA1203" w14:textId="545F01CF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719576.93</w:t>
            </w:r>
          </w:p>
        </w:tc>
        <w:tc>
          <w:tcPr>
            <w:tcW w:w="1562" w:type="dxa"/>
          </w:tcPr>
          <w:p w14:paraId="6051C59E" w14:textId="5BD537B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3364285.74</w:t>
            </w:r>
          </w:p>
        </w:tc>
        <w:tc>
          <w:tcPr>
            <w:tcW w:w="2134" w:type="dxa"/>
          </w:tcPr>
          <w:p w14:paraId="3C173802" w14:textId="1DC664C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CC76FF" w14:textId="5F16151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FDFF68" w14:textId="6D330C0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72D0FA4" w14:textId="77777777" w:rsidTr="00B15456">
        <w:trPr>
          <w:trHeight w:val="54"/>
        </w:trPr>
        <w:tc>
          <w:tcPr>
            <w:tcW w:w="1691" w:type="dxa"/>
          </w:tcPr>
          <w:p w14:paraId="21CA817E" w14:textId="26BDEB3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70D6728C" w14:textId="5EF527E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719576.93</w:t>
            </w:r>
          </w:p>
        </w:tc>
        <w:tc>
          <w:tcPr>
            <w:tcW w:w="1562" w:type="dxa"/>
          </w:tcPr>
          <w:p w14:paraId="6DF55267" w14:textId="7E09502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3364301.12</w:t>
            </w:r>
          </w:p>
        </w:tc>
        <w:tc>
          <w:tcPr>
            <w:tcW w:w="2134" w:type="dxa"/>
          </w:tcPr>
          <w:p w14:paraId="776728AF" w14:textId="465452E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90B7BC" w14:textId="2BFCB83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E5925F" w14:textId="1932EE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F40099B" w14:textId="77777777" w:rsidTr="00B15456">
        <w:trPr>
          <w:trHeight w:val="54"/>
        </w:trPr>
        <w:tc>
          <w:tcPr>
            <w:tcW w:w="1691" w:type="dxa"/>
          </w:tcPr>
          <w:p w14:paraId="67FEBA9E" w14:textId="56BD6C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324A278D" w14:textId="3C02F6A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719565.20</w:t>
            </w:r>
          </w:p>
        </w:tc>
        <w:tc>
          <w:tcPr>
            <w:tcW w:w="1562" w:type="dxa"/>
          </w:tcPr>
          <w:p w14:paraId="61DC1221" w14:textId="58BDD8E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3364315.21</w:t>
            </w:r>
          </w:p>
        </w:tc>
        <w:tc>
          <w:tcPr>
            <w:tcW w:w="2134" w:type="dxa"/>
          </w:tcPr>
          <w:p w14:paraId="52B067E2" w14:textId="0638285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E3885" w14:textId="33711B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B23F9" w14:textId="153CB60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2404DFF" w14:textId="77777777" w:rsidTr="00B15456">
        <w:trPr>
          <w:trHeight w:val="54"/>
        </w:trPr>
        <w:tc>
          <w:tcPr>
            <w:tcW w:w="1691" w:type="dxa"/>
          </w:tcPr>
          <w:p w14:paraId="082AE5D2" w14:textId="17FD072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70BF4D07" w14:textId="61084300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719549.70</w:t>
            </w:r>
          </w:p>
        </w:tc>
        <w:tc>
          <w:tcPr>
            <w:tcW w:w="1562" w:type="dxa"/>
          </w:tcPr>
          <w:p w14:paraId="75FAF808" w14:textId="14FF3D0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3364353.13</w:t>
            </w:r>
          </w:p>
        </w:tc>
        <w:tc>
          <w:tcPr>
            <w:tcW w:w="2134" w:type="dxa"/>
          </w:tcPr>
          <w:p w14:paraId="380A39BA" w14:textId="1ED604B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560EB" w14:textId="137F0CD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41B19" w14:textId="0C1D38D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896C91B" w14:textId="77777777" w:rsidTr="00B15456">
        <w:trPr>
          <w:trHeight w:val="54"/>
        </w:trPr>
        <w:tc>
          <w:tcPr>
            <w:tcW w:w="1691" w:type="dxa"/>
          </w:tcPr>
          <w:p w14:paraId="5B041418" w14:textId="5BADFC8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4683CE03" w14:textId="3CBEB51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719554.30</w:t>
            </w:r>
          </w:p>
        </w:tc>
        <w:tc>
          <w:tcPr>
            <w:tcW w:w="1562" w:type="dxa"/>
          </w:tcPr>
          <w:p w14:paraId="49831524" w14:textId="7B35331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3364378.44</w:t>
            </w:r>
          </w:p>
        </w:tc>
        <w:tc>
          <w:tcPr>
            <w:tcW w:w="2134" w:type="dxa"/>
          </w:tcPr>
          <w:p w14:paraId="44CEEDEE" w14:textId="42F5614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8A93DC" w14:textId="5AA2BB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734F0" w14:textId="2FFF6F3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24FB9B29" w14:textId="77777777" w:rsidTr="00B15456">
        <w:trPr>
          <w:trHeight w:val="54"/>
        </w:trPr>
        <w:tc>
          <w:tcPr>
            <w:tcW w:w="1691" w:type="dxa"/>
          </w:tcPr>
          <w:p w14:paraId="1F83D723" w14:textId="637C436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1FE11D61" w14:textId="313248D1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719565.21</w:t>
            </w:r>
          </w:p>
        </w:tc>
        <w:tc>
          <w:tcPr>
            <w:tcW w:w="1562" w:type="dxa"/>
          </w:tcPr>
          <w:p w14:paraId="1A30C68A" w14:textId="71204C9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3364405.88</w:t>
            </w:r>
          </w:p>
        </w:tc>
        <w:tc>
          <w:tcPr>
            <w:tcW w:w="2134" w:type="dxa"/>
          </w:tcPr>
          <w:p w14:paraId="5C3D6DBA" w14:textId="7F26644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7715B" w14:textId="7EE2504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B48268" w14:textId="4B2DEB0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478C3DA0" w14:textId="77777777" w:rsidTr="00B15456">
        <w:trPr>
          <w:trHeight w:val="54"/>
        </w:trPr>
        <w:tc>
          <w:tcPr>
            <w:tcW w:w="1691" w:type="dxa"/>
          </w:tcPr>
          <w:p w14:paraId="5DABBEB7" w14:textId="6A2501A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20C04F05" w14:textId="28BE7942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719581.46</w:t>
            </w:r>
          </w:p>
        </w:tc>
        <w:tc>
          <w:tcPr>
            <w:tcW w:w="1562" w:type="dxa"/>
          </w:tcPr>
          <w:p w14:paraId="0CA432CF" w14:textId="2E3E94E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3364429.44</w:t>
            </w:r>
          </w:p>
        </w:tc>
        <w:tc>
          <w:tcPr>
            <w:tcW w:w="2134" w:type="dxa"/>
          </w:tcPr>
          <w:p w14:paraId="123DE753" w14:textId="31E3E13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E01080" w14:textId="0E43359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E5E4EE" w14:textId="436C00C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B8525B6" w14:textId="77777777" w:rsidTr="00B15456">
        <w:trPr>
          <w:trHeight w:val="54"/>
        </w:trPr>
        <w:tc>
          <w:tcPr>
            <w:tcW w:w="1691" w:type="dxa"/>
          </w:tcPr>
          <w:p w14:paraId="52274C2F" w14:textId="3E049E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48A280EA" w14:textId="5253607E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719595.15</w:t>
            </w:r>
          </w:p>
        </w:tc>
        <w:tc>
          <w:tcPr>
            <w:tcW w:w="1562" w:type="dxa"/>
          </w:tcPr>
          <w:p w14:paraId="1D3862AF" w14:textId="63A997CA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3364452.50</w:t>
            </w:r>
          </w:p>
        </w:tc>
        <w:tc>
          <w:tcPr>
            <w:tcW w:w="2134" w:type="dxa"/>
          </w:tcPr>
          <w:p w14:paraId="172E869A" w14:textId="7C310E4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EE902B" w14:textId="00FE8BB9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1DB3BC" w14:textId="4042F35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7C5AD217" w14:textId="77777777" w:rsidTr="00B15456">
        <w:trPr>
          <w:trHeight w:val="54"/>
        </w:trPr>
        <w:tc>
          <w:tcPr>
            <w:tcW w:w="1691" w:type="dxa"/>
          </w:tcPr>
          <w:p w14:paraId="5205669A" w14:textId="433ABB3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343E0C7F" w14:textId="3F2CCE06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719602.74</w:t>
            </w:r>
          </w:p>
        </w:tc>
        <w:tc>
          <w:tcPr>
            <w:tcW w:w="1562" w:type="dxa"/>
          </w:tcPr>
          <w:p w14:paraId="4B7222DA" w14:textId="34E899FE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3364482.43</w:t>
            </w:r>
          </w:p>
        </w:tc>
        <w:tc>
          <w:tcPr>
            <w:tcW w:w="2134" w:type="dxa"/>
          </w:tcPr>
          <w:p w14:paraId="74AFE04E" w14:textId="5A6868A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3D0BBF" w14:textId="7282F4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F85828" w14:textId="24D7AC72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1959A9F0" w14:textId="77777777" w:rsidTr="00B15456">
        <w:trPr>
          <w:trHeight w:val="54"/>
        </w:trPr>
        <w:tc>
          <w:tcPr>
            <w:tcW w:w="1691" w:type="dxa"/>
          </w:tcPr>
          <w:p w14:paraId="0DB9AE65" w14:textId="1FD9269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27640B45" w14:textId="68AA56DB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719603.86</w:t>
            </w:r>
          </w:p>
        </w:tc>
        <w:tc>
          <w:tcPr>
            <w:tcW w:w="1562" w:type="dxa"/>
          </w:tcPr>
          <w:p w14:paraId="441120D8" w14:textId="69D2EDE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3364506.65</w:t>
            </w:r>
          </w:p>
        </w:tc>
        <w:tc>
          <w:tcPr>
            <w:tcW w:w="2134" w:type="dxa"/>
          </w:tcPr>
          <w:p w14:paraId="6025E2F2" w14:textId="5BFD37F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804E02" w14:textId="1C58ED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3D7260" w14:textId="1A9846C3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0ECD9DEF" w14:textId="77777777" w:rsidTr="00B15456">
        <w:trPr>
          <w:trHeight w:val="54"/>
        </w:trPr>
        <w:tc>
          <w:tcPr>
            <w:tcW w:w="1691" w:type="dxa"/>
          </w:tcPr>
          <w:p w14:paraId="2649B40B" w14:textId="013096E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748CD020" w14:textId="40198417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719601.89</w:t>
            </w:r>
          </w:p>
        </w:tc>
        <w:tc>
          <w:tcPr>
            <w:tcW w:w="1562" w:type="dxa"/>
          </w:tcPr>
          <w:p w14:paraId="59195C6D" w14:textId="2DED495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3364543.77</w:t>
            </w:r>
          </w:p>
        </w:tc>
        <w:tc>
          <w:tcPr>
            <w:tcW w:w="2134" w:type="dxa"/>
          </w:tcPr>
          <w:p w14:paraId="3CFBA4BA" w14:textId="03234B8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B5953" w14:textId="7C1521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E9242" w14:textId="51A00E9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F9D133B" w14:textId="77777777" w:rsidTr="00B15456">
        <w:trPr>
          <w:trHeight w:val="54"/>
        </w:trPr>
        <w:tc>
          <w:tcPr>
            <w:tcW w:w="1691" w:type="dxa"/>
          </w:tcPr>
          <w:p w14:paraId="7C967473" w14:textId="07F78E50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32FE59FD" w14:textId="3F1B384D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719605.70</w:t>
            </w:r>
          </w:p>
        </w:tc>
        <w:tc>
          <w:tcPr>
            <w:tcW w:w="1562" w:type="dxa"/>
          </w:tcPr>
          <w:p w14:paraId="62CEFC46" w14:textId="124BC66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3364552.24</w:t>
            </w:r>
          </w:p>
        </w:tc>
        <w:tc>
          <w:tcPr>
            <w:tcW w:w="2134" w:type="dxa"/>
          </w:tcPr>
          <w:p w14:paraId="39B10091" w14:textId="00063A0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6F8D2C" w14:textId="09EBE5C6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87AA4D" w14:textId="39DA9341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6300BC78" w14:textId="77777777" w:rsidTr="00B15456">
        <w:trPr>
          <w:trHeight w:val="54"/>
        </w:trPr>
        <w:tc>
          <w:tcPr>
            <w:tcW w:w="1691" w:type="dxa"/>
          </w:tcPr>
          <w:p w14:paraId="592E0470" w14:textId="2E4B397C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556D1D58" w14:textId="16E9277C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719611.67</w:t>
            </w:r>
          </w:p>
        </w:tc>
        <w:tc>
          <w:tcPr>
            <w:tcW w:w="1562" w:type="dxa"/>
          </w:tcPr>
          <w:p w14:paraId="560B9EF2" w14:textId="099C86EF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3364559.75</w:t>
            </w:r>
          </w:p>
        </w:tc>
        <w:tc>
          <w:tcPr>
            <w:tcW w:w="2134" w:type="dxa"/>
          </w:tcPr>
          <w:p w14:paraId="16DD8BEC" w14:textId="54F12BDB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DA6B0" w14:textId="432C50C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00927D" w14:textId="162351B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56FB" w:rsidRPr="002E6E74" w14:paraId="318E1421" w14:textId="77777777" w:rsidTr="00B15456">
        <w:trPr>
          <w:trHeight w:val="54"/>
        </w:trPr>
        <w:tc>
          <w:tcPr>
            <w:tcW w:w="1691" w:type="dxa"/>
          </w:tcPr>
          <w:p w14:paraId="59F9EB63" w14:textId="32A6F767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63C81CE3" w14:textId="4A6DF3D9" w:rsidR="000556FB" w:rsidRPr="002E6E74" w:rsidRDefault="000556F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719612.18</w:t>
            </w:r>
          </w:p>
        </w:tc>
        <w:tc>
          <w:tcPr>
            <w:tcW w:w="1562" w:type="dxa"/>
          </w:tcPr>
          <w:p w14:paraId="0F092E33" w14:textId="7730A5F8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3364561.42</w:t>
            </w:r>
          </w:p>
        </w:tc>
        <w:tc>
          <w:tcPr>
            <w:tcW w:w="2134" w:type="dxa"/>
          </w:tcPr>
          <w:p w14:paraId="6E3E060F" w14:textId="205C08A4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B5BBE" w14:textId="05C4447D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B7041" w14:textId="558418C5" w:rsidR="000556FB" w:rsidRPr="002E6E74" w:rsidRDefault="000556F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0556FB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5AC3F33C" w:rsidR="000556FB" w:rsidRPr="002E6E74" w:rsidRDefault="000556F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9" w:type="dxa"/>
          </w:tcPr>
          <w:p w14:paraId="2E99FFE4" w14:textId="2A572B27" w:rsidR="000556FB" w:rsidRPr="002E6E74" w:rsidRDefault="000556F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6D1F2F49" w:rsidR="000556FB" w:rsidRPr="00D74C57" w:rsidRDefault="000556F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56FB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60660598" w:rsidR="000556FB" w:rsidRPr="002E6E74" w:rsidRDefault="000556F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44F17EA5" w:rsidR="000556FB" w:rsidRPr="002E6E74" w:rsidRDefault="000556F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301</w:t>
            </w:r>
          </w:p>
        </w:tc>
        <w:tc>
          <w:tcPr>
            <w:tcW w:w="7371" w:type="dxa"/>
          </w:tcPr>
          <w:p w14:paraId="614842DE" w14:textId="7F946564" w:rsidR="000556FB" w:rsidRPr="002E6E74" w:rsidRDefault="000556F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Гремучий</w:t>
            </w:r>
          </w:p>
        </w:tc>
      </w:tr>
      <w:tr w:rsidR="000556FB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7B02AB48" w:rsidR="000556FB" w:rsidRPr="002E6E74" w:rsidRDefault="000556F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линия (граница водного </w:t>
            </w:r>
            <w:r>
              <w:rPr>
                <w:sz w:val="18"/>
                <w:szCs w:val="20"/>
              </w:rPr>
              <w:t>объекта)</w:t>
            </w:r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9" w:type="dxa"/>
          </w:tcPr>
          <w:p w14:paraId="1A3B0DE7" w14:textId="3071D009" w:rsidR="000556FB" w:rsidRDefault="000556F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691230B" w14:textId="1946ABE2" w:rsidR="000556FB" w:rsidRPr="002E6E74" w:rsidRDefault="000556F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56FB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473CC2EF" w:rsidR="000556FB" w:rsidRDefault="000556F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302</w:t>
            </w:r>
          </w:p>
        </w:tc>
        <w:tc>
          <w:tcPr>
            <w:tcW w:w="1559" w:type="dxa"/>
          </w:tcPr>
          <w:p w14:paraId="31AD2867" w14:textId="010F2FC2" w:rsidR="000556FB" w:rsidRDefault="000556F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603</w:t>
            </w:r>
          </w:p>
        </w:tc>
        <w:tc>
          <w:tcPr>
            <w:tcW w:w="7371" w:type="dxa"/>
          </w:tcPr>
          <w:p w14:paraId="5AF3D05B" w14:textId="3EA7CC4A" w:rsidR="000556FB" w:rsidRPr="002E6E74" w:rsidRDefault="000556FB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</w:t>
            </w:r>
            <w:r>
              <w:rPr>
                <w:sz w:val="18"/>
                <w:szCs w:val="20"/>
              </w:rPr>
              <w:t>говой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Гремучий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5144BBCE" w:rsidR="00F54131" w:rsidRPr="000C0D36" w:rsidRDefault="00E570C7" w:rsidP="000556FB">
            <w:pPr>
              <w:pStyle w:val="af0"/>
              <w:rPr>
                <w:b w:val="0"/>
                <w:sz w:val="20"/>
                <w:szCs w:val="20"/>
              </w:rPr>
            </w:pPr>
            <w:r w:rsidRPr="00CE694D">
              <w:rPr>
                <w:color w:val="000000"/>
                <w:sz w:val="24"/>
                <w:szCs w:val="24"/>
              </w:rPr>
              <w:t>Границ береговой линии (границы водного объекта)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0556FB">
              <w:rPr>
                <w:sz w:val="24"/>
                <w:szCs w:val="24"/>
              </w:rPr>
              <w:t>Гремучий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430D9C0" w14:textId="0E45C8A1" w:rsidR="003D568B" w:rsidRDefault="003D568B" w:rsidP="00BC43F3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417F1AEC" w14:textId="77777777" w:rsidR="00695BF4" w:rsidRDefault="00695BF4" w:rsidP="00BC43F3">
            <w:pPr>
              <w:jc w:val="center"/>
              <w:rPr>
                <w:b/>
                <w:noProof/>
                <w:szCs w:val="22"/>
              </w:rPr>
            </w:pPr>
          </w:p>
          <w:p w14:paraId="211E76EA" w14:textId="0A49839B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5BC6E668" w14:textId="77777777" w:rsidR="000556FB" w:rsidRDefault="000556FB" w:rsidP="00342828">
            <w:pPr>
              <w:jc w:val="center"/>
              <w:rPr>
                <w:b/>
                <w:noProof/>
                <w:szCs w:val="22"/>
              </w:rPr>
            </w:pPr>
          </w:p>
          <w:p w14:paraId="28C4B285" w14:textId="324C8C35" w:rsidR="003D568B" w:rsidRDefault="000556FB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3DABACCA" wp14:editId="7E108B8F">
                  <wp:extent cx="11103429" cy="7232073"/>
                  <wp:effectExtent l="0" t="0" r="317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0 А3 Лист 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3" t="12295" r="7004" b="15012"/>
                          <a:stretch/>
                        </pic:blipFill>
                        <pic:spPr bwMode="auto">
                          <a:xfrm>
                            <a:off x="0" y="0"/>
                            <a:ext cx="11107418" cy="72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389D36" w14:textId="77777777" w:rsidR="00342828" w:rsidRDefault="00342828" w:rsidP="00BC650E">
            <w:pPr>
              <w:rPr>
                <w:b/>
              </w:rPr>
            </w:pPr>
          </w:p>
          <w:p w14:paraId="78820E8D" w14:textId="77777777" w:rsidR="000556FB" w:rsidRDefault="000556FB" w:rsidP="00BC650E">
            <w:pPr>
              <w:rPr>
                <w:b/>
              </w:rPr>
            </w:pPr>
          </w:p>
          <w:p w14:paraId="30753135" w14:textId="77777777" w:rsidR="000556FB" w:rsidRDefault="000556FB" w:rsidP="00BC650E">
            <w:pPr>
              <w:rPr>
                <w:b/>
              </w:rPr>
            </w:pPr>
          </w:p>
          <w:p w14:paraId="46168DE1" w14:textId="0CA5EF63" w:rsidR="00695BF4" w:rsidRPr="001C2598" w:rsidRDefault="00695BF4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604D16C1" w14:textId="77777777" w:rsidR="000556FB" w:rsidRDefault="000556FB" w:rsidP="003D568B">
            <w:pPr>
              <w:jc w:val="center"/>
              <w:rPr>
                <w:b/>
                <w:noProof/>
                <w:szCs w:val="22"/>
              </w:rPr>
            </w:pPr>
          </w:p>
          <w:p w14:paraId="086ED171" w14:textId="77777777" w:rsidR="000556FB" w:rsidRDefault="000556FB" w:rsidP="003D568B">
            <w:pPr>
              <w:jc w:val="center"/>
              <w:rPr>
                <w:b/>
                <w:noProof/>
                <w:szCs w:val="22"/>
              </w:rPr>
            </w:pPr>
          </w:p>
          <w:p w14:paraId="06042A49" w14:textId="77777777" w:rsidR="00BC43F3" w:rsidRDefault="00BC43F3" w:rsidP="003D568B">
            <w:pPr>
              <w:jc w:val="center"/>
              <w:rPr>
                <w:b/>
                <w:noProof/>
                <w:szCs w:val="22"/>
              </w:rPr>
            </w:pPr>
          </w:p>
          <w:p w14:paraId="0D59C689" w14:textId="2E829FAE" w:rsidR="00695BF4" w:rsidRDefault="000556F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6434B511" wp14:editId="55134BBB">
                  <wp:extent cx="10652166" cy="74933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3 Лист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5" t="9788" r="13249" b="14888"/>
                          <a:stretch/>
                        </pic:blipFill>
                        <pic:spPr bwMode="auto">
                          <a:xfrm>
                            <a:off x="0" y="0"/>
                            <a:ext cx="10655992" cy="7496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F549F" w14:textId="093DA052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</w:p>
          <w:p w14:paraId="1E65A209" w14:textId="77777777" w:rsidR="000556FB" w:rsidRDefault="000556FB" w:rsidP="004327C5">
            <w:pPr>
              <w:jc w:val="center"/>
              <w:rPr>
                <w:b/>
                <w:noProof/>
                <w:szCs w:val="22"/>
              </w:rPr>
            </w:pPr>
          </w:p>
          <w:p w14:paraId="3C05FFC6" w14:textId="77777777" w:rsidR="000556FB" w:rsidRDefault="000556FB" w:rsidP="004327C5">
            <w:pPr>
              <w:jc w:val="center"/>
              <w:rPr>
                <w:b/>
                <w:noProof/>
                <w:szCs w:val="22"/>
              </w:rPr>
            </w:pPr>
          </w:p>
          <w:p w14:paraId="4D3213DD" w14:textId="77777777" w:rsidR="000556FB" w:rsidRDefault="000556FB" w:rsidP="004327C5">
            <w:pPr>
              <w:jc w:val="center"/>
              <w:rPr>
                <w:b/>
                <w:noProof/>
                <w:szCs w:val="22"/>
              </w:rPr>
            </w:pPr>
          </w:p>
          <w:p w14:paraId="7F66011C" w14:textId="77777777" w:rsidR="003D568B" w:rsidRPr="001C2598" w:rsidRDefault="003D568B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69657F7E" w14:textId="5A3E9C13" w:rsidR="003D568B" w:rsidRDefault="003D568B" w:rsidP="00695BF4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1E4B02E8" w14:textId="09026DA9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</w:p>
          <w:p w14:paraId="473B2ECD" w14:textId="77777777" w:rsidR="000556FB" w:rsidRDefault="000556FB" w:rsidP="003D568B">
            <w:pPr>
              <w:jc w:val="center"/>
              <w:rPr>
                <w:b/>
                <w:noProof/>
                <w:szCs w:val="22"/>
              </w:rPr>
            </w:pPr>
          </w:p>
          <w:p w14:paraId="447F3C19" w14:textId="77777777" w:rsidR="000556FB" w:rsidRPr="003D568B" w:rsidRDefault="000556FB" w:rsidP="003D568B">
            <w:pPr>
              <w:jc w:val="center"/>
              <w:rPr>
                <w:b/>
                <w:noProof/>
                <w:szCs w:val="22"/>
              </w:rPr>
            </w:pPr>
          </w:p>
          <w:p w14:paraId="60316BD0" w14:textId="77777777" w:rsidR="003D568B" w:rsidRDefault="000556FB" w:rsidP="004327C5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7D94A863" wp14:editId="4B0CDB05">
                  <wp:extent cx="9405257" cy="7528956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3 Лист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5" t="10146" r="15190" b="14171"/>
                          <a:stretch/>
                        </pic:blipFill>
                        <pic:spPr bwMode="auto">
                          <a:xfrm>
                            <a:off x="0" y="0"/>
                            <a:ext cx="9408635" cy="753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01F782" w14:textId="77777777" w:rsidR="000556FB" w:rsidRDefault="000556FB" w:rsidP="004327C5">
            <w:pPr>
              <w:jc w:val="center"/>
              <w:rPr>
                <w:b/>
              </w:rPr>
            </w:pPr>
          </w:p>
          <w:p w14:paraId="5D81141C" w14:textId="77777777" w:rsidR="000556FB" w:rsidRDefault="000556FB" w:rsidP="004327C5">
            <w:pPr>
              <w:jc w:val="center"/>
              <w:rPr>
                <w:b/>
              </w:rPr>
            </w:pPr>
          </w:p>
          <w:p w14:paraId="3BED66DD" w14:textId="77777777" w:rsidR="000556FB" w:rsidRDefault="000556FB" w:rsidP="004327C5">
            <w:pPr>
              <w:jc w:val="center"/>
              <w:rPr>
                <w:b/>
              </w:rPr>
            </w:pPr>
          </w:p>
          <w:p w14:paraId="3EBB2DB6" w14:textId="7E2F747C" w:rsidR="000556FB" w:rsidRPr="001C2598" w:rsidRDefault="000556FB" w:rsidP="000556FB">
            <w:pPr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1C77D438" w14:textId="77777777" w:rsidR="00695BF4" w:rsidRDefault="00695BF4">
      <w:pPr>
        <w:sectPr w:rsidR="00695BF4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382"/>
              <w:gridCol w:w="18437"/>
            </w:tblGrid>
            <w:tr w:rsidR="00B6189A" w14:paraId="477FC869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1473FBDF" w14:textId="62EE3F1A" w:rsidR="00B6189A" w:rsidRDefault="003D568B" w:rsidP="003B6E5B">
                  <w:pPr>
                    <w:pStyle w:val="aa"/>
                    <w:spacing w:before="120"/>
                    <w:ind w:left="-12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2238EB" wp14:editId="6CE020B8">
                            <wp:simplePos x="0" y="0"/>
                            <wp:positionH relativeFrom="column">
                              <wp:posOffset>595630</wp:posOffset>
                            </wp:positionH>
                            <wp:positionV relativeFrom="paragraph">
                              <wp:posOffset>129540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9" name="Прямая соединительная линия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pt,10.2pt" to="103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0BCgIAAC8EAAAOAAAAZHJzL2Uyb0RvYy54bWysU82O0zAQviPxDpbvNMmKAo2a7mFX5YKg&#10;4ucBXMduLflPtmnaG3BG6iPwChxYaaUFniF5I8ZOml0BQgKRg2PPzPfNzOfx/HyvJNox54XRFS4m&#10;OUZMU1MLvanwm9fLB08w8oHomkijWYUPzOPzxf1788aW7MxsjayZQ0CifdnYCm9DsGWWebpliviJ&#10;sUyDkxunSICj22S1Iw2wK5md5fmjrDGuts5Q5j1YL3snXiR+zhkNLzj3LCBZYagtpNWldR3XbDEn&#10;5cYRuxV0KIP8QxWKCA1JR6pLEgh668QvVEpQZ7zhYUKNygzngrLUA3RT5D9182pLLEu9gDjejjL5&#10;/0dLn+9WDom6wjOMNFFwRe2n7l13bL+2n7sj6t6339ur9kt73X5rr7sPsL/pPsI+OtubwXxEs6hk&#10;Y30JhBd65YaTtysXZdlzp+IfGkb7pP5hVJ/tA6JgfFzMHk6nGNGTK7vFWefDU2YUipsKS6GjLqQk&#10;u2c+QC4IPYVEs9SogWmc5dM8hXkjRb0UUkand5v1hXRoR2Amlsscvlg8UNwJg5PUYIwt9U2kXThI&#10;1id4yTjIBmUXfYY4sGykJZQyHYqBV2qIjjAOJYzAobQ/AYf4CGVpmP8GPCJSZqPDCFZCG/e7ssP+&#10;VDLv408K9H1HCdamPqTrTdLAVCblhhcUx/7uOcFv3/niBwAAAP//AwBQSwMEFAAGAAgAAAAhAGHc&#10;npLbAAAACAEAAA8AAABkcnMvZG93bnJldi54bWxMj0tPwzAQhO9I/AdrkbhROymPEuJUCKmX3vqQ&#10;uG7jJY4ar6PYaZN/jxEHOO7MaObbcj25TlxoCK1nDdlCgSCuvWm50XA8bB5WIEJENth5Jg0zBVhX&#10;tzclFsZfeUeXfWxEKuFQoAYbY19IGWpLDsPC98TJ+/KDw5jOoZFmwGsqd53MlXqWDltOCxZ7+rBU&#10;n/ej07Dd2jjv0H0un8wmH49ztzr7TOv7u+n9DUSkKf6F4Qc/oUOVmE5+ZBNEp+F1mcijhlw9gkh+&#10;rl4yEKdfQVal/P9A9Q0AAP//AwBQSwECLQAUAAYACAAAACEAtoM4kv4AAADhAQAAEwAAAAAAAAAA&#10;AAAAAAAAAAAAW0NvbnRlbnRfVHlwZXNdLnhtbFBLAQItABQABgAIAAAAIQA4/SH/1gAAAJQBAAAL&#10;AAAAAAAAAAAAAAAAAC8BAABfcmVscy8ucmVsc1BLAQItABQABgAIAAAAIQBBZ50BCgIAAC8EAAAO&#10;AAAAAAAAAAAAAAAAAC4CAABkcnMvZTJvRG9jLnhtbFBLAQItABQABgAIAAAAIQBh3J6S2wAAAAgB&#10;AAAPAAAAAAAAAAAAAAAAAGQEAABkcnMvZG93bnJldi54bWxQSwUGAAAAAAQABADzAAAAbAUAAAAA&#10;" strokecolor="red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4C5426" w:rsidRPr="001C2598">
                    <w:rPr>
                      <w:rFonts w:ascii="Calibri" w:eastAsia="Calibri" w:hAnsi="Calibri"/>
                      <w:noProof/>
                      <w:snapToGrid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2D1E1A1" wp14:editId="523BC28C">
                            <wp:simplePos x="0" y="0"/>
                            <wp:positionH relativeFrom="column">
                              <wp:posOffset>581025</wp:posOffset>
                            </wp:positionH>
                            <wp:positionV relativeFrom="paragraph">
                              <wp:posOffset>396875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1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232C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31.25pt" to="102.4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36AEAAH8DAAAOAAAAZHJzL2Uyb0RvYy54bWysU82O0zAQviPxDpbvNG2hwEZN99CqXBBU&#10;Ah7AdezEkv9km6a9AWekPgKvwAGklRb2GZw32rGbLQvcEBdnxjP+Zr5vJvPLvZJox5wXRld4Mhpj&#10;xDQ1tdBNhd+9XT96jpEPRNdEGs0qfGAeXy4ePph3tmRT0xpZM4cARPuysxVuQ7BlUXjaMkX8yFim&#10;IciNUySA65qidqQDdCWL6Xj8tOiMq60zlHkPt6tTEC8yPueMhtecexaQrDD0FvLp8rlNZ7GYk7Jx&#10;xLaCDm2Qf+hCEaGh6BlqRQJB7534C0oJ6ow3PIyoUYXhXFCWOQCbyfgPNm9aYlnmAuJ4e5bJ/z9Y&#10;+mq3cUjUMDuMNFEwovil/9Af44/4tT+i/mO8id/jt3gVf8ar/hPY1/1nsFMwXg/XRzRJSnbWlwC4&#10;1Bs3eN5uXJJlz51KXyCM9ln9w1l9tg+IwuWzycWT2Qwjehcqfr2zzocXzCiUjApLoZMupCS7lz5A&#10;LUi9S0nX2qyFlHm2UqMOyF2MZzB+SmDFuCQBTGWBtNcNRkQ2sLs0uAzpjRR1ep6AvGu2S+nQjsD+&#10;rKePp8tVIgrlfktLtVfEt6e8HBrSpE4wLG/i0GpS6aRLsramPmS5iuTBlDP6sJFpje77YN//bxa3&#10;AAAA//8DAFBLAwQUAAYACAAAACEAf4QD2tsAAAAIAQAADwAAAGRycy9kb3ducmV2LnhtbEyPQU/D&#10;MAyF70j8h8hI3FiyCsZWmk5o0rTdJsa4e43XVjRO1WRb+fcYcYCTZb+n5+8Vy9F36kJDbANbmE4M&#10;KOIquJZrC4f39cMcVEzIDrvAZOGLIizL25sCcxeu/EaXfaqVhHDM0UKTUp9rHauGPMZJ6IlFO4XB&#10;Y5J1qLUb8CrhvtOZMTPtsWX50GBPq4aqz/3ZW1g3m5Ge0yH6zclkO+TtbvWxtfb+bnx9AZVoTH9m&#10;+MEXdCiF6RjO7KLqLCymT+K0MMtkip6ZR6ly/D3ostD/C5TfAAAA//8DAFBLAQItABQABgAIAAAA&#10;IQC2gziS/gAAAOEBAAATAAAAAAAAAAAAAAAAAAAAAABbQ29udGVudF9UeXBlc10ueG1sUEsBAi0A&#10;FAAGAAgAAAAhADj9If/WAAAAlAEAAAsAAAAAAAAAAAAAAAAALwEAAF9yZWxzLy5yZWxzUEsBAi0A&#10;FAAGAAgAAAAhADwTVPfoAQAAfwMAAA4AAAAAAAAAAAAAAAAALgIAAGRycy9lMm9Eb2MueG1sUEsB&#10;Ai0AFAAGAAgAAAAhAH+EA9rbAAAACAEAAA8AAAAAAAAAAAAAAAAAQgQAAGRycy9kb3ducmV2Lnht&#10;bFBLBQYAAAAABAAEAPMAAABKBQAAAAA=&#10;" strokecolor="#f232cd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40924C24" w14:textId="77777777" w:rsidR="00B6189A" w:rsidRPr="00894D05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 w:rsidRPr="0082034E">
                    <w:rPr>
                      <w:spacing w:val="-4"/>
                      <w:sz w:val="20"/>
                    </w:rPr>
                    <w:t xml:space="preserve"> вновь образованная </w:t>
                  </w:r>
                  <w:r>
                    <w:rPr>
                      <w:spacing w:val="-4"/>
                      <w:sz w:val="20"/>
                    </w:rPr>
                    <w:t>граница, сведения о которой достаточны для определения её местоположения</w:t>
                  </w:r>
                </w:p>
              </w:tc>
            </w:tr>
            <w:tr w:rsidR="00B6189A" w14:paraId="63C3B81B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0C383AFD" w14:textId="0626146B" w:rsidR="00B6189A" w:rsidRDefault="00B6189A" w:rsidP="003B6E5B">
                  <w:pPr>
                    <w:pStyle w:val="aa"/>
                    <w:spacing w:before="120"/>
                    <w:ind w:left="-125"/>
                    <w:jc w:val="center"/>
                    <w:rPr>
                      <w:noProof/>
                      <w:snapToGrid/>
                    </w:rPr>
                  </w:pP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643BC364" w14:textId="77777777" w:rsidR="00B6189A" w:rsidRDefault="00B6189A" w:rsidP="003B6E5B">
                  <w:pPr>
                    <w:pStyle w:val="1"/>
                    <w:spacing w:before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 xml:space="preserve">граница кадастрового квартала </w:t>
                  </w:r>
                </w:p>
              </w:tc>
            </w:tr>
            <w:tr w:rsidR="00B6189A" w14:paraId="483FF30B" w14:textId="77777777" w:rsidTr="003B6E5B">
              <w:trPr>
                <w:cantSplit/>
                <w:trHeight w:val="474"/>
              </w:trPr>
              <w:tc>
                <w:tcPr>
                  <w:tcW w:w="775" w:type="pct"/>
                  <w:vAlign w:val="center"/>
                </w:tcPr>
                <w:p w14:paraId="667AC969" w14:textId="77777777" w:rsidR="00B6189A" w:rsidRDefault="00B6189A" w:rsidP="003B6E5B">
                  <w:pPr>
                    <w:pStyle w:val="aa"/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311928" wp14:editId="339EF04B">
                        <wp:extent cx="58420" cy="73025"/>
                        <wp:effectExtent l="0" t="0" r="0" b="3175"/>
                        <wp:docPr id="10" name="Рисунок 10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" cy="7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5</w: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0F8DA6AD" w14:textId="77777777" w:rsidR="00B6189A" w:rsidRPr="006A5F68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>, сведения о которой позволяют однозначно определить ее положение на местности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9633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56FB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95BF4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65116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7D494-9B13-446A-957A-070261124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114</TotalTime>
  <Pages>24</Pages>
  <Words>5693</Words>
  <Characters>32452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38069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24</cp:revision>
  <cp:lastPrinted>2021-01-22T06:48:00Z</cp:lastPrinted>
  <dcterms:created xsi:type="dcterms:W3CDTF">2020-10-26T22:43:00Z</dcterms:created>
  <dcterms:modified xsi:type="dcterms:W3CDTF">2021-03-16T06:05:00Z</dcterms:modified>
</cp:coreProperties>
</file>