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69803F2F" w:rsidR="00641C44" w:rsidRDefault="00C470C0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8A021F" w:rsidRPr="00974FD4">
        <w:rPr>
          <w:b/>
          <w:bCs/>
          <w:color w:val="000000"/>
        </w:rPr>
        <w:t xml:space="preserve"> водного объекта</w:t>
      </w:r>
    </w:p>
    <w:p w14:paraId="2D700E14" w14:textId="0A52BEA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"р</w:t>
      </w:r>
      <w:r w:rsidR="00764F6F">
        <w:rPr>
          <w:b/>
          <w:bCs/>
          <w:color w:val="000000"/>
        </w:rPr>
        <w:t>уч</w:t>
      </w:r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(№2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«О</w:t>
      </w:r>
      <w:r w:rsidR="00764F6F">
        <w:rPr>
          <w:b/>
          <w:bCs/>
          <w:color w:val="000000"/>
        </w:rPr>
        <w:t>мсукчанский</w:t>
      </w:r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59024A35" w:rsidR="00070439" w:rsidRPr="00070439" w:rsidRDefault="005D12CC" w:rsidP="00B13CC8">
            <w:pPr>
              <w:jc w:val="both"/>
            </w:pPr>
            <w:r w:rsidRPr="005D12CC">
              <w:t xml:space="preserve">Н.К. Махамбетов – </w:t>
            </w:r>
            <w:r w:rsidR="00CA4A58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>Н.К. Махамбетов</w:t>
            </w:r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Лесняк</w:t>
            </w:r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Лесняк</w:t>
            </w:r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водоохранных зон и прибрежных защитных полос водных объектов, расположенных в границах населенных пунктов </w:t>
            </w:r>
            <w:r w:rsidR="00974C57">
              <w:rPr>
                <w:szCs w:val="24"/>
              </w:rPr>
              <w:t>пгт</w:t>
            </w:r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О</w:t>
            </w:r>
            <w:r w:rsidR="00764F6F">
              <w:rPr>
                <w:szCs w:val="24"/>
              </w:rPr>
              <w:t>мсукчанский</w:t>
            </w:r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A65" w14:textId="77777777" w:rsidR="008A021F" w:rsidRPr="00C50A64" w:rsidRDefault="008A021F" w:rsidP="008A021F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6A126ACB" w:rsidR="00B80549" w:rsidRPr="00B80549" w:rsidRDefault="00C470C0" w:rsidP="008A021F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B80549" w:rsidRPr="00B80549">
              <w:rPr>
                <w:szCs w:val="24"/>
              </w:rPr>
              <w:t xml:space="preserve"> «р</w:t>
            </w:r>
            <w:r w:rsidR="00764F6F">
              <w:rPr>
                <w:szCs w:val="24"/>
              </w:rPr>
              <w:t>уч</w:t>
            </w:r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16A9056A" w:rsidR="00295641" w:rsidRPr="00DD6C04" w:rsidRDefault="008A021F" w:rsidP="006A7852">
            <w:r w:rsidRPr="008A021F">
              <w:rPr>
                <w:lang w:val="en-US"/>
              </w:rPr>
              <w:t>240187 кв.м ± 1121 кв.м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r w:rsidRPr="003D568B">
              <w:rPr>
                <w:szCs w:val="24"/>
              </w:rPr>
              <w:t>учьи</w:t>
            </w:r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C265BEE" w:rsidR="003D568B" w:rsidRPr="003D568B" w:rsidRDefault="006A7852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>Левый приток реки Омчикчан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r w:rsidRPr="003D568B">
              <w:rPr>
                <w:color w:val="000000"/>
              </w:rPr>
              <w:t>Анадыро-Колымский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>Речной подбассейн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до впадения Омолона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от впадения р.Сеймчан до в/п ГМС Коркодон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Длина водотока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5111FBC" w:rsidR="003D568B" w:rsidRPr="003D568B" w:rsidRDefault="006A7852" w:rsidP="006A7852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4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252F2996" w:rsidR="003D568B" w:rsidRPr="003D568B" w:rsidRDefault="006A7852" w:rsidP="006A7852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Средняя квадратическая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A021F" w:rsidRPr="002E6E74" w14:paraId="553FED36" w14:textId="77777777" w:rsidTr="00F55D7D">
        <w:trPr>
          <w:trHeight w:val="54"/>
        </w:trPr>
        <w:tc>
          <w:tcPr>
            <w:tcW w:w="1691" w:type="dxa"/>
          </w:tcPr>
          <w:p w14:paraId="59E25F2D" w14:textId="3E364524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5C6A1C16" w14:textId="43075C95" w:rsidR="008A021F" w:rsidRPr="002E6E74" w:rsidRDefault="008A021F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DC4508E" w14:textId="0C778631" w:rsidR="008A021F" w:rsidRPr="002E6E74" w:rsidRDefault="008A021F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F534C40" w14:textId="6063B2E8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9A1060B" w14:textId="6BD35575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171C930" w14:textId="258247EA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C7EEEC" w14:textId="77777777" w:rsidTr="00F55D7D">
        <w:trPr>
          <w:trHeight w:val="54"/>
        </w:trPr>
        <w:tc>
          <w:tcPr>
            <w:tcW w:w="1691" w:type="dxa"/>
          </w:tcPr>
          <w:p w14:paraId="47240FEF" w14:textId="4125D3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D84206F" w14:textId="63321C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725405.75</w:t>
            </w:r>
          </w:p>
        </w:tc>
        <w:tc>
          <w:tcPr>
            <w:tcW w:w="1562" w:type="dxa"/>
          </w:tcPr>
          <w:p w14:paraId="60DD2FA5" w14:textId="146AB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3367279.91</w:t>
            </w:r>
          </w:p>
        </w:tc>
        <w:tc>
          <w:tcPr>
            <w:tcW w:w="2134" w:type="dxa"/>
          </w:tcPr>
          <w:p w14:paraId="2079A74F" w14:textId="5E2C01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4376B" w14:textId="593FF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F0D25" w14:textId="04E7A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989DB4" w14:textId="77777777" w:rsidTr="00F55D7D">
        <w:trPr>
          <w:trHeight w:val="54"/>
        </w:trPr>
        <w:tc>
          <w:tcPr>
            <w:tcW w:w="1691" w:type="dxa"/>
          </w:tcPr>
          <w:p w14:paraId="0AB5902E" w14:textId="30E6BB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7268EB2E" w14:textId="1EA50E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725390.82</w:t>
            </w:r>
          </w:p>
        </w:tc>
        <w:tc>
          <w:tcPr>
            <w:tcW w:w="1562" w:type="dxa"/>
          </w:tcPr>
          <w:p w14:paraId="3E1345F0" w14:textId="3D213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3367300.38</w:t>
            </w:r>
          </w:p>
        </w:tc>
        <w:tc>
          <w:tcPr>
            <w:tcW w:w="2134" w:type="dxa"/>
          </w:tcPr>
          <w:p w14:paraId="046ED631" w14:textId="3D9C27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BCCA6" w14:textId="2A95F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D4A5" w14:textId="575BA6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DB8F4F" w14:textId="77777777" w:rsidTr="00F55D7D">
        <w:trPr>
          <w:trHeight w:val="54"/>
        </w:trPr>
        <w:tc>
          <w:tcPr>
            <w:tcW w:w="1691" w:type="dxa"/>
          </w:tcPr>
          <w:p w14:paraId="50CBE631" w14:textId="72159D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394ACE7A" w14:textId="425540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725373.26</w:t>
            </w:r>
          </w:p>
        </w:tc>
        <w:tc>
          <w:tcPr>
            <w:tcW w:w="1562" w:type="dxa"/>
          </w:tcPr>
          <w:p w14:paraId="05DFEEA6" w14:textId="5B9D6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3367317.32</w:t>
            </w:r>
          </w:p>
        </w:tc>
        <w:tc>
          <w:tcPr>
            <w:tcW w:w="2134" w:type="dxa"/>
          </w:tcPr>
          <w:p w14:paraId="7AD2FEFD" w14:textId="40736D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D21F4" w14:textId="274B68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C52A6" w14:textId="12EDD6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EDFF92" w14:textId="77777777" w:rsidTr="00F55D7D">
        <w:trPr>
          <w:trHeight w:val="54"/>
        </w:trPr>
        <w:tc>
          <w:tcPr>
            <w:tcW w:w="1691" w:type="dxa"/>
          </w:tcPr>
          <w:p w14:paraId="3801651E" w14:textId="24727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2890FE0D" w14:textId="55C9EC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725357.17</w:t>
            </w:r>
          </w:p>
        </w:tc>
        <w:tc>
          <w:tcPr>
            <w:tcW w:w="1562" w:type="dxa"/>
          </w:tcPr>
          <w:p w14:paraId="5D6EFD81" w14:textId="3E9533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3367328.09</w:t>
            </w:r>
          </w:p>
        </w:tc>
        <w:tc>
          <w:tcPr>
            <w:tcW w:w="2134" w:type="dxa"/>
          </w:tcPr>
          <w:p w14:paraId="06003454" w14:textId="7CED1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434A9" w14:textId="2F98C3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50F6F" w14:textId="1294BC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E3596F" w14:textId="77777777" w:rsidTr="00F55D7D">
        <w:trPr>
          <w:trHeight w:val="54"/>
        </w:trPr>
        <w:tc>
          <w:tcPr>
            <w:tcW w:w="1691" w:type="dxa"/>
          </w:tcPr>
          <w:p w14:paraId="2442E2B9" w14:textId="2FEADB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3500A3FB" w14:textId="5FFC57B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725340.77</w:t>
            </w:r>
          </w:p>
        </w:tc>
        <w:tc>
          <w:tcPr>
            <w:tcW w:w="1562" w:type="dxa"/>
          </w:tcPr>
          <w:p w14:paraId="749FA6AD" w14:textId="6EBD1B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3367342.44</w:t>
            </w:r>
          </w:p>
        </w:tc>
        <w:tc>
          <w:tcPr>
            <w:tcW w:w="2134" w:type="dxa"/>
          </w:tcPr>
          <w:p w14:paraId="2BCA3A87" w14:textId="67D24E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34144E" w14:textId="0A0797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B9DD8" w14:textId="603C2A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9D3B41" w14:textId="77777777" w:rsidTr="00F55D7D">
        <w:trPr>
          <w:trHeight w:val="54"/>
        </w:trPr>
        <w:tc>
          <w:tcPr>
            <w:tcW w:w="1691" w:type="dxa"/>
          </w:tcPr>
          <w:p w14:paraId="1BB9380D" w14:textId="3AF70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BA7FFC6" w14:textId="32F2F3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725323.94</w:t>
            </w:r>
          </w:p>
        </w:tc>
        <w:tc>
          <w:tcPr>
            <w:tcW w:w="1562" w:type="dxa"/>
          </w:tcPr>
          <w:p w14:paraId="670C197B" w14:textId="2D8684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3367361.20</w:t>
            </w:r>
          </w:p>
        </w:tc>
        <w:tc>
          <w:tcPr>
            <w:tcW w:w="2134" w:type="dxa"/>
          </w:tcPr>
          <w:p w14:paraId="563A799F" w14:textId="1C8C8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89EDB" w14:textId="55534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30616" w14:textId="766015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696CDE" w14:textId="77777777" w:rsidTr="00F55D7D">
        <w:trPr>
          <w:trHeight w:val="54"/>
        </w:trPr>
        <w:tc>
          <w:tcPr>
            <w:tcW w:w="1691" w:type="dxa"/>
          </w:tcPr>
          <w:p w14:paraId="7D31DD8F" w14:textId="388230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D0DB49A" w14:textId="757B48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725324.08</w:t>
            </w:r>
          </w:p>
        </w:tc>
        <w:tc>
          <w:tcPr>
            <w:tcW w:w="1562" w:type="dxa"/>
          </w:tcPr>
          <w:p w14:paraId="11D66951" w14:textId="1590C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3367373.12</w:t>
            </w:r>
          </w:p>
        </w:tc>
        <w:tc>
          <w:tcPr>
            <w:tcW w:w="2134" w:type="dxa"/>
          </w:tcPr>
          <w:p w14:paraId="6992F528" w14:textId="6DB85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3EA3B" w14:textId="53AF2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DA615" w14:textId="02A20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60DB62" w14:textId="77777777" w:rsidTr="00F55D7D">
        <w:trPr>
          <w:trHeight w:val="54"/>
        </w:trPr>
        <w:tc>
          <w:tcPr>
            <w:tcW w:w="1691" w:type="dxa"/>
          </w:tcPr>
          <w:p w14:paraId="1C296965" w14:textId="0ECD03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BBCFD1D" w14:textId="6A0A9C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725313.24</w:t>
            </w:r>
          </w:p>
        </w:tc>
        <w:tc>
          <w:tcPr>
            <w:tcW w:w="1562" w:type="dxa"/>
          </w:tcPr>
          <w:p w14:paraId="1C472EEF" w14:textId="343359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3367392.44</w:t>
            </w:r>
          </w:p>
        </w:tc>
        <w:tc>
          <w:tcPr>
            <w:tcW w:w="2134" w:type="dxa"/>
          </w:tcPr>
          <w:p w14:paraId="71E041CA" w14:textId="30F245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48E0B6" w14:textId="594F2A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18965" w14:textId="4D2363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0F9C73" w14:textId="77777777" w:rsidTr="00F55D7D">
        <w:trPr>
          <w:trHeight w:val="54"/>
        </w:trPr>
        <w:tc>
          <w:tcPr>
            <w:tcW w:w="1691" w:type="dxa"/>
          </w:tcPr>
          <w:p w14:paraId="30B71246" w14:textId="35F197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A44E0D1" w14:textId="103CE5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725309.81</w:t>
            </w:r>
          </w:p>
        </w:tc>
        <w:tc>
          <w:tcPr>
            <w:tcW w:w="1562" w:type="dxa"/>
          </w:tcPr>
          <w:p w14:paraId="3F71A684" w14:textId="0B3E4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3367413.98</w:t>
            </w:r>
          </w:p>
        </w:tc>
        <w:tc>
          <w:tcPr>
            <w:tcW w:w="2134" w:type="dxa"/>
          </w:tcPr>
          <w:p w14:paraId="060DE1B6" w14:textId="6F1180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98A8BB" w14:textId="0D7C19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DEED1" w14:textId="6CDBC9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98FC7A" w14:textId="77777777" w:rsidTr="00F55D7D">
        <w:trPr>
          <w:trHeight w:val="54"/>
        </w:trPr>
        <w:tc>
          <w:tcPr>
            <w:tcW w:w="1691" w:type="dxa"/>
          </w:tcPr>
          <w:p w14:paraId="3B29D978" w14:textId="521ABE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F889B72" w14:textId="66FF50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725304.83</w:t>
            </w:r>
          </w:p>
        </w:tc>
        <w:tc>
          <w:tcPr>
            <w:tcW w:w="1562" w:type="dxa"/>
          </w:tcPr>
          <w:p w14:paraId="46C04FDC" w14:textId="6BCF1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3367428.36</w:t>
            </w:r>
          </w:p>
        </w:tc>
        <w:tc>
          <w:tcPr>
            <w:tcW w:w="2134" w:type="dxa"/>
          </w:tcPr>
          <w:p w14:paraId="5AC496E4" w14:textId="0258B5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D9F37" w14:textId="204306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1DA85" w14:textId="464F3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6B3437" w14:textId="77777777" w:rsidTr="00F55D7D">
        <w:trPr>
          <w:trHeight w:val="54"/>
        </w:trPr>
        <w:tc>
          <w:tcPr>
            <w:tcW w:w="1691" w:type="dxa"/>
          </w:tcPr>
          <w:p w14:paraId="419B8564" w14:textId="75BEF5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06593076" w14:textId="39E0E3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725307.39</w:t>
            </w:r>
          </w:p>
        </w:tc>
        <w:tc>
          <w:tcPr>
            <w:tcW w:w="1562" w:type="dxa"/>
          </w:tcPr>
          <w:p w14:paraId="26A4DE42" w14:textId="038BF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3367446.55</w:t>
            </w:r>
          </w:p>
        </w:tc>
        <w:tc>
          <w:tcPr>
            <w:tcW w:w="2134" w:type="dxa"/>
          </w:tcPr>
          <w:p w14:paraId="1DEF5715" w14:textId="2BFF15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C7096" w14:textId="73F1F9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7E78F" w14:textId="24F9ED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39B529" w14:textId="77777777" w:rsidTr="00F55D7D">
        <w:trPr>
          <w:trHeight w:val="54"/>
        </w:trPr>
        <w:tc>
          <w:tcPr>
            <w:tcW w:w="1691" w:type="dxa"/>
          </w:tcPr>
          <w:p w14:paraId="17F357BB" w14:textId="5BE7D3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6D797214" w14:textId="67AFFE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725307.54</w:t>
            </w:r>
          </w:p>
        </w:tc>
        <w:tc>
          <w:tcPr>
            <w:tcW w:w="1562" w:type="dxa"/>
          </w:tcPr>
          <w:p w14:paraId="671A5E9A" w14:textId="65C5EA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3367455.55</w:t>
            </w:r>
          </w:p>
        </w:tc>
        <w:tc>
          <w:tcPr>
            <w:tcW w:w="2134" w:type="dxa"/>
          </w:tcPr>
          <w:p w14:paraId="79AC2504" w14:textId="74BE30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4F9F2" w14:textId="3F4C43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59D8B" w14:textId="6BC00B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13FB6B" w14:textId="77777777" w:rsidTr="00F55D7D">
        <w:trPr>
          <w:trHeight w:val="54"/>
        </w:trPr>
        <w:tc>
          <w:tcPr>
            <w:tcW w:w="1691" w:type="dxa"/>
          </w:tcPr>
          <w:p w14:paraId="452A9934" w14:textId="1EA10A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0E44317E" w14:textId="231D51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725309.44</w:t>
            </w:r>
          </w:p>
        </w:tc>
        <w:tc>
          <w:tcPr>
            <w:tcW w:w="1562" w:type="dxa"/>
          </w:tcPr>
          <w:p w14:paraId="692B5AD4" w14:textId="36C11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3367472.68</w:t>
            </w:r>
          </w:p>
        </w:tc>
        <w:tc>
          <w:tcPr>
            <w:tcW w:w="2134" w:type="dxa"/>
          </w:tcPr>
          <w:p w14:paraId="3F486FBA" w14:textId="298CB0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2FDF2" w14:textId="15633A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522C6" w14:textId="1AD5EB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CDE929" w14:textId="77777777" w:rsidTr="00F55D7D">
        <w:trPr>
          <w:trHeight w:val="54"/>
        </w:trPr>
        <w:tc>
          <w:tcPr>
            <w:tcW w:w="1691" w:type="dxa"/>
          </w:tcPr>
          <w:p w14:paraId="61DFECAF" w14:textId="69767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6687D69B" w14:textId="00F6BF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725304.79</w:t>
            </w:r>
          </w:p>
        </w:tc>
        <w:tc>
          <w:tcPr>
            <w:tcW w:w="1562" w:type="dxa"/>
          </w:tcPr>
          <w:p w14:paraId="0440DAC5" w14:textId="1525D2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3367498.50</w:t>
            </w:r>
          </w:p>
        </w:tc>
        <w:tc>
          <w:tcPr>
            <w:tcW w:w="2134" w:type="dxa"/>
          </w:tcPr>
          <w:p w14:paraId="47155E9B" w14:textId="671039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B2C24" w14:textId="746A67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90DAA" w14:textId="310DC6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F75E19" w14:textId="77777777" w:rsidTr="00F55D7D">
        <w:trPr>
          <w:trHeight w:val="54"/>
        </w:trPr>
        <w:tc>
          <w:tcPr>
            <w:tcW w:w="1691" w:type="dxa"/>
          </w:tcPr>
          <w:p w14:paraId="77721F49" w14:textId="00E1E2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70272735" w14:textId="74C9F75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725287.94</w:t>
            </w:r>
          </w:p>
        </w:tc>
        <w:tc>
          <w:tcPr>
            <w:tcW w:w="1562" w:type="dxa"/>
          </w:tcPr>
          <w:p w14:paraId="2918077A" w14:textId="03223B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3367532.79</w:t>
            </w:r>
          </w:p>
        </w:tc>
        <w:tc>
          <w:tcPr>
            <w:tcW w:w="2134" w:type="dxa"/>
          </w:tcPr>
          <w:p w14:paraId="19E3AA77" w14:textId="5358C3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F5439" w14:textId="0F3DBE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EE300" w14:textId="4EC9D8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83E9CC" w14:textId="77777777" w:rsidTr="00F55D7D">
        <w:trPr>
          <w:trHeight w:val="54"/>
        </w:trPr>
        <w:tc>
          <w:tcPr>
            <w:tcW w:w="1691" w:type="dxa"/>
          </w:tcPr>
          <w:p w14:paraId="33B9D3A2" w14:textId="56AD1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AF8AD8A" w14:textId="49C61C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725278.67</w:t>
            </w:r>
          </w:p>
        </w:tc>
        <w:tc>
          <w:tcPr>
            <w:tcW w:w="1562" w:type="dxa"/>
          </w:tcPr>
          <w:p w14:paraId="3126701C" w14:textId="50427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3367553.34</w:t>
            </w:r>
          </w:p>
        </w:tc>
        <w:tc>
          <w:tcPr>
            <w:tcW w:w="2134" w:type="dxa"/>
          </w:tcPr>
          <w:p w14:paraId="2AA7A815" w14:textId="218EB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7F329" w14:textId="7A1506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85B50" w14:textId="13BA33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2CCDC1" w14:textId="77777777" w:rsidTr="00F55D7D">
        <w:trPr>
          <w:trHeight w:val="54"/>
        </w:trPr>
        <w:tc>
          <w:tcPr>
            <w:tcW w:w="1691" w:type="dxa"/>
          </w:tcPr>
          <w:p w14:paraId="10E4A85C" w14:textId="58DE23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2F1B9EAD" w14:textId="5CFEA7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725272.85</w:t>
            </w:r>
          </w:p>
        </w:tc>
        <w:tc>
          <w:tcPr>
            <w:tcW w:w="1562" w:type="dxa"/>
          </w:tcPr>
          <w:p w14:paraId="51A310BD" w14:textId="307EB1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3367566.49</w:t>
            </w:r>
          </w:p>
        </w:tc>
        <w:tc>
          <w:tcPr>
            <w:tcW w:w="2134" w:type="dxa"/>
          </w:tcPr>
          <w:p w14:paraId="77C5FDD8" w14:textId="077713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849D9" w14:textId="7E3711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5BF68" w14:textId="21A24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0AEB73" w14:textId="77777777" w:rsidTr="00F55D7D">
        <w:trPr>
          <w:trHeight w:val="54"/>
        </w:trPr>
        <w:tc>
          <w:tcPr>
            <w:tcW w:w="1691" w:type="dxa"/>
          </w:tcPr>
          <w:p w14:paraId="092D1E1A" w14:textId="00F765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22E87AF4" w14:textId="2DEE9D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725266.15</w:t>
            </w:r>
          </w:p>
        </w:tc>
        <w:tc>
          <w:tcPr>
            <w:tcW w:w="1562" w:type="dxa"/>
          </w:tcPr>
          <w:p w14:paraId="4BC19C43" w14:textId="362A23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3367585.86</w:t>
            </w:r>
          </w:p>
        </w:tc>
        <w:tc>
          <w:tcPr>
            <w:tcW w:w="2134" w:type="dxa"/>
          </w:tcPr>
          <w:p w14:paraId="5D9483F7" w14:textId="09A32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77B77" w14:textId="52B12C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84AD0" w14:textId="7204C7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9A8529" w14:textId="77777777" w:rsidTr="00F55D7D">
        <w:trPr>
          <w:trHeight w:val="54"/>
        </w:trPr>
        <w:tc>
          <w:tcPr>
            <w:tcW w:w="1691" w:type="dxa"/>
          </w:tcPr>
          <w:p w14:paraId="71B697AC" w14:textId="08F370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04E59A7F" w14:textId="7E2BF8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725268.35</w:t>
            </w:r>
          </w:p>
        </w:tc>
        <w:tc>
          <w:tcPr>
            <w:tcW w:w="1562" w:type="dxa"/>
          </w:tcPr>
          <w:p w14:paraId="7764BB19" w14:textId="77EF2B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3367614.09</w:t>
            </w:r>
          </w:p>
        </w:tc>
        <w:tc>
          <w:tcPr>
            <w:tcW w:w="2134" w:type="dxa"/>
          </w:tcPr>
          <w:p w14:paraId="6E6A9A6D" w14:textId="2D6BA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33A77" w14:textId="16C828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6AC3E" w14:textId="17C08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B36F2B" w14:textId="77777777" w:rsidTr="00F55D7D">
        <w:trPr>
          <w:trHeight w:val="54"/>
        </w:trPr>
        <w:tc>
          <w:tcPr>
            <w:tcW w:w="1691" w:type="dxa"/>
          </w:tcPr>
          <w:p w14:paraId="10624B5B" w14:textId="72BC7F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5F19BAE" w14:textId="446C1C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725275.86</w:t>
            </w:r>
          </w:p>
        </w:tc>
        <w:tc>
          <w:tcPr>
            <w:tcW w:w="1562" w:type="dxa"/>
          </w:tcPr>
          <w:p w14:paraId="40EE2FD6" w14:textId="028803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3367652.33</w:t>
            </w:r>
          </w:p>
        </w:tc>
        <w:tc>
          <w:tcPr>
            <w:tcW w:w="2134" w:type="dxa"/>
          </w:tcPr>
          <w:p w14:paraId="0CAE057A" w14:textId="36E82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4DFE8" w14:textId="04752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E7ECE" w14:textId="1E60A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4790F" w14:textId="77777777" w:rsidTr="00F55D7D">
        <w:trPr>
          <w:trHeight w:val="54"/>
        </w:trPr>
        <w:tc>
          <w:tcPr>
            <w:tcW w:w="1691" w:type="dxa"/>
          </w:tcPr>
          <w:p w14:paraId="55EC5656" w14:textId="2934E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6B90100" w14:textId="6DEE9E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725275.86</w:t>
            </w:r>
          </w:p>
        </w:tc>
        <w:tc>
          <w:tcPr>
            <w:tcW w:w="1562" w:type="dxa"/>
          </w:tcPr>
          <w:p w14:paraId="62683C15" w14:textId="76324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3367688.85</w:t>
            </w:r>
          </w:p>
        </w:tc>
        <w:tc>
          <w:tcPr>
            <w:tcW w:w="2134" w:type="dxa"/>
          </w:tcPr>
          <w:p w14:paraId="53D5DEB9" w14:textId="03007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E4B07" w14:textId="4527AD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133FE" w14:textId="1E251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E0BD61" w14:textId="77777777" w:rsidTr="00F55D7D">
        <w:trPr>
          <w:trHeight w:val="54"/>
        </w:trPr>
        <w:tc>
          <w:tcPr>
            <w:tcW w:w="1691" w:type="dxa"/>
          </w:tcPr>
          <w:p w14:paraId="112F6E6C" w14:textId="4DCE18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63ABDC01" w14:textId="769AD6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725280.81</w:t>
            </w:r>
          </w:p>
        </w:tc>
        <w:tc>
          <w:tcPr>
            <w:tcW w:w="1562" w:type="dxa"/>
          </w:tcPr>
          <w:p w14:paraId="53240A19" w14:textId="2D351D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3367711.87</w:t>
            </w:r>
          </w:p>
        </w:tc>
        <w:tc>
          <w:tcPr>
            <w:tcW w:w="2134" w:type="dxa"/>
          </w:tcPr>
          <w:p w14:paraId="28A444F7" w14:textId="69CC5A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67014" w14:textId="5FBA1B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67985" w14:textId="01C2AB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94E3E0" w14:textId="77777777" w:rsidTr="00F55D7D">
        <w:trPr>
          <w:trHeight w:val="54"/>
        </w:trPr>
        <w:tc>
          <w:tcPr>
            <w:tcW w:w="1691" w:type="dxa"/>
          </w:tcPr>
          <w:p w14:paraId="7CDB5C62" w14:textId="71F6C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674125E" w14:textId="2468AB2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725281.63</w:t>
            </w:r>
          </w:p>
        </w:tc>
        <w:tc>
          <w:tcPr>
            <w:tcW w:w="1562" w:type="dxa"/>
          </w:tcPr>
          <w:p w14:paraId="2DF14FE1" w14:textId="5E7AA3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3367739.14</w:t>
            </w:r>
          </w:p>
        </w:tc>
        <w:tc>
          <w:tcPr>
            <w:tcW w:w="2134" w:type="dxa"/>
          </w:tcPr>
          <w:p w14:paraId="1D923944" w14:textId="21DD5A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BA6F8" w14:textId="43D3A3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13397" w14:textId="29446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34EEE6" w14:textId="77777777" w:rsidTr="00F55D7D">
        <w:trPr>
          <w:trHeight w:val="54"/>
        </w:trPr>
        <w:tc>
          <w:tcPr>
            <w:tcW w:w="1691" w:type="dxa"/>
          </w:tcPr>
          <w:p w14:paraId="1EA486ED" w14:textId="34BDB4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28D8EDBE" w14:textId="6CC000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725284.12</w:t>
            </w:r>
          </w:p>
        </w:tc>
        <w:tc>
          <w:tcPr>
            <w:tcW w:w="1562" w:type="dxa"/>
          </w:tcPr>
          <w:p w14:paraId="25255BFB" w14:textId="1CD00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3367766.60</w:t>
            </w:r>
          </w:p>
        </w:tc>
        <w:tc>
          <w:tcPr>
            <w:tcW w:w="2134" w:type="dxa"/>
          </w:tcPr>
          <w:p w14:paraId="25466A60" w14:textId="737CC5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BB593" w14:textId="14A8E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193EE" w14:textId="2E119A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D2F6CA" w14:textId="77777777" w:rsidTr="00F55D7D">
        <w:trPr>
          <w:trHeight w:val="54"/>
        </w:trPr>
        <w:tc>
          <w:tcPr>
            <w:tcW w:w="1691" w:type="dxa"/>
          </w:tcPr>
          <w:p w14:paraId="22ABB027" w14:textId="24528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2F9181F0" w14:textId="0D4CD1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725282.73</w:t>
            </w:r>
          </w:p>
        </w:tc>
        <w:tc>
          <w:tcPr>
            <w:tcW w:w="1562" w:type="dxa"/>
          </w:tcPr>
          <w:p w14:paraId="7C32AFBF" w14:textId="571B69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3367774.95</w:t>
            </w:r>
          </w:p>
        </w:tc>
        <w:tc>
          <w:tcPr>
            <w:tcW w:w="2134" w:type="dxa"/>
          </w:tcPr>
          <w:p w14:paraId="3F8D313E" w14:textId="519C84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6DEEF" w14:textId="7C8D8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C32E45" w14:textId="5BBF35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BCC06E" w14:textId="77777777" w:rsidTr="00F55D7D">
        <w:trPr>
          <w:trHeight w:val="54"/>
        </w:trPr>
        <w:tc>
          <w:tcPr>
            <w:tcW w:w="1691" w:type="dxa"/>
          </w:tcPr>
          <w:p w14:paraId="0AB1FBF5" w14:textId="212F1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91B89D1" w14:textId="26448C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725280.25</w:t>
            </w:r>
          </w:p>
        </w:tc>
        <w:tc>
          <w:tcPr>
            <w:tcW w:w="1562" w:type="dxa"/>
          </w:tcPr>
          <w:p w14:paraId="60831062" w14:textId="2ED177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3367800.91</w:t>
            </w:r>
          </w:p>
        </w:tc>
        <w:tc>
          <w:tcPr>
            <w:tcW w:w="2134" w:type="dxa"/>
          </w:tcPr>
          <w:p w14:paraId="1F186A4D" w14:textId="34D05E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2D8A1" w14:textId="38C15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D4500" w14:textId="6BE6CF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1600FD" w14:textId="77777777" w:rsidTr="00F55D7D">
        <w:trPr>
          <w:trHeight w:val="54"/>
        </w:trPr>
        <w:tc>
          <w:tcPr>
            <w:tcW w:w="1691" w:type="dxa"/>
          </w:tcPr>
          <w:p w14:paraId="5B2AFC96" w14:textId="2530C9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1B28E4E8" w14:textId="5BC112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725271.30</w:t>
            </w:r>
          </w:p>
        </w:tc>
        <w:tc>
          <w:tcPr>
            <w:tcW w:w="1562" w:type="dxa"/>
          </w:tcPr>
          <w:p w14:paraId="0AE246AA" w14:textId="18DF3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3367826.55</w:t>
            </w:r>
          </w:p>
        </w:tc>
        <w:tc>
          <w:tcPr>
            <w:tcW w:w="2134" w:type="dxa"/>
          </w:tcPr>
          <w:p w14:paraId="25BDABF2" w14:textId="46DC7A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A21A0" w14:textId="134859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8F89B" w14:textId="598B6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28D4B" w14:textId="77777777" w:rsidTr="00F55D7D">
        <w:trPr>
          <w:trHeight w:val="54"/>
        </w:trPr>
        <w:tc>
          <w:tcPr>
            <w:tcW w:w="1691" w:type="dxa"/>
          </w:tcPr>
          <w:p w14:paraId="2587957E" w14:textId="76F34C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5D7ED172" w14:textId="6ECD13B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725269.54</w:t>
            </w:r>
          </w:p>
        </w:tc>
        <w:tc>
          <w:tcPr>
            <w:tcW w:w="1562" w:type="dxa"/>
          </w:tcPr>
          <w:p w14:paraId="6535F7F9" w14:textId="4C7B3B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3367837.53</w:t>
            </w:r>
          </w:p>
        </w:tc>
        <w:tc>
          <w:tcPr>
            <w:tcW w:w="2134" w:type="dxa"/>
          </w:tcPr>
          <w:p w14:paraId="62770B6F" w14:textId="2EA122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E8475" w14:textId="76B34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C3BE5" w14:textId="572DB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496A48" w14:textId="77777777" w:rsidTr="00F55D7D">
        <w:trPr>
          <w:trHeight w:val="54"/>
        </w:trPr>
        <w:tc>
          <w:tcPr>
            <w:tcW w:w="1691" w:type="dxa"/>
          </w:tcPr>
          <w:p w14:paraId="38464E3C" w14:textId="587F31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C3427A3" w14:textId="228806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725264.63</w:t>
            </w:r>
          </w:p>
        </w:tc>
        <w:tc>
          <w:tcPr>
            <w:tcW w:w="1562" w:type="dxa"/>
          </w:tcPr>
          <w:p w14:paraId="77E1A23B" w14:textId="576673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3367861.27</w:t>
            </w:r>
          </w:p>
        </w:tc>
        <w:tc>
          <w:tcPr>
            <w:tcW w:w="2134" w:type="dxa"/>
          </w:tcPr>
          <w:p w14:paraId="2619A19A" w14:textId="10573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967A3" w14:textId="7E2798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B820" w14:textId="5003D1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918CFF" w14:textId="77777777" w:rsidTr="00F55D7D">
        <w:trPr>
          <w:trHeight w:val="54"/>
        </w:trPr>
        <w:tc>
          <w:tcPr>
            <w:tcW w:w="1691" w:type="dxa"/>
          </w:tcPr>
          <w:p w14:paraId="614263C7" w14:textId="28DAFD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4AFAB5F0" w14:textId="743598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725256.30</w:t>
            </w:r>
          </w:p>
        </w:tc>
        <w:tc>
          <w:tcPr>
            <w:tcW w:w="1562" w:type="dxa"/>
          </w:tcPr>
          <w:p w14:paraId="0F22A091" w14:textId="47375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3367871.38</w:t>
            </w:r>
          </w:p>
        </w:tc>
        <w:tc>
          <w:tcPr>
            <w:tcW w:w="2134" w:type="dxa"/>
          </w:tcPr>
          <w:p w14:paraId="3E768F20" w14:textId="31D3A7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D9E28" w14:textId="1FD1BE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95513" w14:textId="4C7F47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DC90E5" w14:textId="77777777" w:rsidTr="00F55D7D">
        <w:trPr>
          <w:trHeight w:val="54"/>
        </w:trPr>
        <w:tc>
          <w:tcPr>
            <w:tcW w:w="1691" w:type="dxa"/>
          </w:tcPr>
          <w:p w14:paraId="2AE527FB" w14:textId="52AF5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343B9F40" w14:textId="2CDCA3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725255.04</w:t>
            </w:r>
          </w:p>
        </w:tc>
        <w:tc>
          <w:tcPr>
            <w:tcW w:w="1562" w:type="dxa"/>
          </w:tcPr>
          <w:p w14:paraId="6E5936A2" w14:textId="278A5B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3367873.86</w:t>
            </w:r>
          </w:p>
        </w:tc>
        <w:tc>
          <w:tcPr>
            <w:tcW w:w="2134" w:type="dxa"/>
          </w:tcPr>
          <w:p w14:paraId="6F91E3A1" w14:textId="01D3B6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67E37" w14:textId="321D5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4DF05" w14:textId="2A34F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BB1152" w14:textId="77777777" w:rsidTr="00F55D7D">
        <w:trPr>
          <w:trHeight w:val="54"/>
        </w:trPr>
        <w:tc>
          <w:tcPr>
            <w:tcW w:w="1691" w:type="dxa"/>
          </w:tcPr>
          <w:p w14:paraId="2326E4EF" w14:textId="26945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2629644A" w14:textId="22E042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725248.33</w:t>
            </w:r>
          </w:p>
        </w:tc>
        <w:tc>
          <w:tcPr>
            <w:tcW w:w="1562" w:type="dxa"/>
          </w:tcPr>
          <w:p w14:paraId="1CF93EF4" w14:textId="1060E4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3367880.77</w:t>
            </w:r>
          </w:p>
        </w:tc>
        <w:tc>
          <w:tcPr>
            <w:tcW w:w="2134" w:type="dxa"/>
          </w:tcPr>
          <w:p w14:paraId="20F0E8D7" w14:textId="702AF6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13D8C" w14:textId="3B393A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2FB99" w14:textId="1D825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48EA29" w14:textId="77777777" w:rsidTr="00F55D7D">
        <w:trPr>
          <w:trHeight w:val="54"/>
        </w:trPr>
        <w:tc>
          <w:tcPr>
            <w:tcW w:w="1691" w:type="dxa"/>
          </w:tcPr>
          <w:p w14:paraId="63DA690C" w14:textId="7C4BC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CFCCA73" w14:textId="0344D4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725243.83</w:t>
            </w:r>
          </w:p>
        </w:tc>
        <w:tc>
          <w:tcPr>
            <w:tcW w:w="1562" w:type="dxa"/>
          </w:tcPr>
          <w:p w14:paraId="18EF767F" w14:textId="02939D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3367891.47</w:t>
            </w:r>
          </w:p>
        </w:tc>
        <w:tc>
          <w:tcPr>
            <w:tcW w:w="2134" w:type="dxa"/>
          </w:tcPr>
          <w:p w14:paraId="35A19C03" w14:textId="740ED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AE992" w14:textId="787AA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F4EA5" w14:textId="14A667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B3ADF8" w14:textId="77777777" w:rsidTr="00F55D7D">
        <w:trPr>
          <w:trHeight w:val="54"/>
        </w:trPr>
        <w:tc>
          <w:tcPr>
            <w:tcW w:w="1691" w:type="dxa"/>
          </w:tcPr>
          <w:p w14:paraId="0A8FE0D3" w14:textId="2D25E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4CB0C44C" w14:textId="22AD56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725205.38</w:t>
            </w:r>
          </w:p>
        </w:tc>
        <w:tc>
          <w:tcPr>
            <w:tcW w:w="1562" w:type="dxa"/>
          </w:tcPr>
          <w:p w14:paraId="34677E4D" w14:textId="6EDEF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3367909.47</w:t>
            </w:r>
          </w:p>
        </w:tc>
        <w:tc>
          <w:tcPr>
            <w:tcW w:w="2134" w:type="dxa"/>
          </w:tcPr>
          <w:p w14:paraId="01651450" w14:textId="7BA839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8E75A" w14:textId="7FBD7A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03A91" w14:textId="23043B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01144A" w14:textId="77777777" w:rsidTr="00F55D7D">
        <w:trPr>
          <w:trHeight w:val="54"/>
        </w:trPr>
        <w:tc>
          <w:tcPr>
            <w:tcW w:w="1691" w:type="dxa"/>
          </w:tcPr>
          <w:p w14:paraId="0043C85D" w14:textId="6D7439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436A4BDC" w14:textId="1ED806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725193.29</w:t>
            </w:r>
          </w:p>
        </w:tc>
        <w:tc>
          <w:tcPr>
            <w:tcW w:w="1562" w:type="dxa"/>
          </w:tcPr>
          <w:p w14:paraId="5FED19FA" w14:textId="60733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3367905.44</w:t>
            </w:r>
          </w:p>
        </w:tc>
        <w:tc>
          <w:tcPr>
            <w:tcW w:w="2134" w:type="dxa"/>
          </w:tcPr>
          <w:p w14:paraId="260A78FE" w14:textId="4019A8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074B2" w14:textId="33689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9DB5C" w14:textId="4D7673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67A75" w14:textId="77777777" w:rsidTr="00F55D7D">
        <w:trPr>
          <w:trHeight w:val="54"/>
        </w:trPr>
        <w:tc>
          <w:tcPr>
            <w:tcW w:w="1691" w:type="dxa"/>
          </w:tcPr>
          <w:p w14:paraId="2E9E6952" w14:textId="4134A7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0E3B3526" w14:textId="1C119B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725190.47</w:t>
            </w:r>
          </w:p>
        </w:tc>
        <w:tc>
          <w:tcPr>
            <w:tcW w:w="1562" w:type="dxa"/>
          </w:tcPr>
          <w:p w14:paraId="1072BBCA" w14:textId="6A8736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3367906.47</w:t>
            </w:r>
          </w:p>
        </w:tc>
        <w:tc>
          <w:tcPr>
            <w:tcW w:w="2134" w:type="dxa"/>
          </w:tcPr>
          <w:p w14:paraId="1C9AE4B7" w14:textId="60408F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4FA06" w14:textId="27BCC5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8A533" w14:textId="0FE55F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170438" w14:textId="77777777" w:rsidTr="00F55D7D">
        <w:trPr>
          <w:trHeight w:val="54"/>
        </w:trPr>
        <w:tc>
          <w:tcPr>
            <w:tcW w:w="1691" w:type="dxa"/>
          </w:tcPr>
          <w:p w14:paraId="6048E831" w14:textId="46098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6800888C" w14:textId="76B32F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725185.81</w:t>
            </w:r>
          </w:p>
        </w:tc>
        <w:tc>
          <w:tcPr>
            <w:tcW w:w="1562" w:type="dxa"/>
          </w:tcPr>
          <w:p w14:paraId="77836083" w14:textId="533446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3367917.53</w:t>
            </w:r>
          </w:p>
        </w:tc>
        <w:tc>
          <w:tcPr>
            <w:tcW w:w="2134" w:type="dxa"/>
          </w:tcPr>
          <w:p w14:paraId="061A72E3" w14:textId="177B0C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61427" w14:textId="66960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00405" w14:textId="253D4A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BA243D" w14:textId="77777777" w:rsidTr="00F55D7D">
        <w:trPr>
          <w:trHeight w:val="54"/>
        </w:trPr>
        <w:tc>
          <w:tcPr>
            <w:tcW w:w="1691" w:type="dxa"/>
          </w:tcPr>
          <w:p w14:paraId="2F785B16" w14:textId="570D0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374B38CE" w14:textId="2A280A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725153.81</w:t>
            </w:r>
          </w:p>
        </w:tc>
        <w:tc>
          <w:tcPr>
            <w:tcW w:w="1562" w:type="dxa"/>
          </w:tcPr>
          <w:p w14:paraId="5BCEFA32" w14:textId="5D3349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3367935.72</w:t>
            </w:r>
          </w:p>
        </w:tc>
        <w:tc>
          <w:tcPr>
            <w:tcW w:w="2134" w:type="dxa"/>
          </w:tcPr>
          <w:p w14:paraId="2E613552" w14:textId="139DED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74681" w14:textId="2CBB9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8BA26" w14:textId="32F10A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E3B339" w14:textId="77777777" w:rsidTr="00F55D7D">
        <w:trPr>
          <w:trHeight w:val="54"/>
        </w:trPr>
        <w:tc>
          <w:tcPr>
            <w:tcW w:w="1691" w:type="dxa"/>
          </w:tcPr>
          <w:p w14:paraId="14F5C667" w14:textId="6F5F52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33C91A56" w14:textId="36DC57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725111.18</w:t>
            </w:r>
          </w:p>
        </w:tc>
        <w:tc>
          <w:tcPr>
            <w:tcW w:w="1562" w:type="dxa"/>
          </w:tcPr>
          <w:p w14:paraId="45042291" w14:textId="3E15B6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3367935.72</w:t>
            </w:r>
          </w:p>
        </w:tc>
        <w:tc>
          <w:tcPr>
            <w:tcW w:w="2134" w:type="dxa"/>
          </w:tcPr>
          <w:p w14:paraId="4AAEFFE6" w14:textId="62193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BF19F" w14:textId="7B626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13D27" w14:textId="090479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064D85" w14:textId="77777777" w:rsidTr="00F55D7D">
        <w:trPr>
          <w:trHeight w:val="54"/>
        </w:trPr>
        <w:tc>
          <w:tcPr>
            <w:tcW w:w="1691" w:type="dxa"/>
          </w:tcPr>
          <w:p w14:paraId="1A56B03A" w14:textId="63D8C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0AB354A0" w14:textId="0ECD14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725108.71</w:t>
            </w:r>
          </w:p>
        </w:tc>
        <w:tc>
          <w:tcPr>
            <w:tcW w:w="1562" w:type="dxa"/>
          </w:tcPr>
          <w:p w14:paraId="1CC23068" w14:textId="6CA46E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3367932.66</w:t>
            </w:r>
          </w:p>
        </w:tc>
        <w:tc>
          <w:tcPr>
            <w:tcW w:w="2134" w:type="dxa"/>
          </w:tcPr>
          <w:p w14:paraId="60C7B4AF" w14:textId="7B3285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6B9289" w14:textId="5C4963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1805E" w14:textId="067B87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909A55" w14:textId="77777777" w:rsidTr="00F55D7D">
        <w:trPr>
          <w:trHeight w:val="54"/>
        </w:trPr>
        <w:tc>
          <w:tcPr>
            <w:tcW w:w="1691" w:type="dxa"/>
          </w:tcPr>
          <w:p w14:paraId="40ACB4F1" w14:textId="4B7D8E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CA6679B" w14:textId="2AC4A3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725090.05</w:t>
            </w:r>
          </w:p>
        </w:tc>
        <w:tc>
          <w:tcPr>
            <w:tcW w:w="1562" w:type="dxa"/>
          </w:tcPr>
          <w:p w14:paraId="56E167EB" w14:textId="54B0E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3367916.63</w:t>
            </w:r>
          </w:p>
        </w:tc>
        <w:tc>
          <w:tcPr>
            <w:tcW w:w="2134" w:type="dxa"/>
          </w:tcPr>
          <w:p w14:paraId="205C8E92" w14:textId="22DB8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6359B" w14:textId="5AB05E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3487C" w14:textId="3B33BB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F3D26A" w14:textId="77777777" w:rsidTr="00F55D7D">
        <w:trPr>
          <w:trHeight w:val="54"/>
        </w:trPr>
        <w:tc>
          <w:tcPr>
            <w:tcW w:w="1691" w:type="dxa"/>
          </w:tcPr>
          <w:p w14:paraId="1DED973B" w14:textId="3DDC31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3ECF689B" w14:textId="43612B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725064.47</w:t>
            </w:r>
          </w:p>
        </w:tc>
        <w:tc>
          <w:tcPr>
            <w:tcW w:w="1562" w:type="dxa"/>
          </w:tcPr>
          <w:p w14:paraId="35ECE8A9" w14:textId="01D414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3367928.14</w:t>
            </w:r>
          </w:p>
        </w:tc>
        <w:tc>
          <w:tcPr>
            <w:tcW w:w="2134" w:type="dxa"/>
          </w:tcPr>
          <w:p w14:paraId="5CA679E1" w14:textId="40320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E8873" w14:textId="5A6709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58A34" w14:textId="3DE58F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715355" w14:textId="77777777" w:rsidTr="00F55D7D">
        <w:trPr>
          <w:trHeight w:val="54"/>
        </w:trPr>
        <w:tc>
          <w:tcPr>
            <w:tcW w:w="1691" w:type="dxa"/>
          </w:tcPr>
          <w:p w14:paraId="12649CD0" w14:textId="649698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8E0989A" w14:textId="005BCE2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725051.10</w:t>
            </w:r>
          </w:p>
        </w:tc>
        <w:tc>
          <w:tcPr>
            <w:tcW w:w="1562" w:type="dxa"/>
          </w:tcPr>
          <w:p w14:paraId="1B4B18E6" w14:textId="5D0189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3367923.99</w:t>
            </w:r>
          </w:p>
        </w:tc>
        <w:tc>
          <w:tcPr>
            <w:tcW w:w="2134" w:type="dxa"/>
          </w:tcPr>
          <w:p w14:paraId="2B06F7F0" w14:textId="1EF20A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2777F" w14:textId="4695A3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F1DA6" w14:textId="75B9F2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E24879" w14:textId="77777777" w:rsidTr="00F55D7D">
        <w:trPr>
          <w:trHeight w:val="54"/>
        </w:trPr>
        <w:tc>
          <w:tcPr>
            <w:tcW w:w="1691" w:type="dxa"/>
          </w:tcPr>
          <w:p w14:paraId="028AC466" w14:textId="610309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209D2F7C" w14:textId="4C98C7C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725041.42</w:t>
            </w:r>
          </w:p>
        </w:tc>
        <w:tc>
          <w:tcPr>
            <w:tcW w:w="1562" w:type="dxa"/>
          </w:tcPr>
          <w:p w14:paraId="493364E4" w14:textId="1C356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3367929.55</w:t>
            </w:r>
          </w:p>
        </w:tc>
        <w:tc>
          <w:tcPr>
            <w:tcW w:w="2134" w:type="dxa"/>
          </w:tcPr>
          <w:p w14:paraId="53B25C30" w14:textId="480DC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783B6" w14:textId="5297D4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4DAFE" w14:textId="25B723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80A0F6" w14:textId="77777777" w:rsidTr="00F55D7D">
        <w:trPr>
          <w:trHeight w:val="54"/>
        </w:trPr>
        <w:tc>
          <w:tcPr>
            <w:tcW w:w="1691" w:type="dxa"/>
          </w:tcPr>
          <w:p w14:paraId="2DD9775D" w14:textId="23ABB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0AC501A2" w14:textId="0E558D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725032.77</w:t>
            </w:r>
          </w:p>
        </w:tc>
        <w:tc>
          <w:tcPr>
            <w:tcW w:w="1562" w:type="dxa"/>
          </w:tcPr>
          <w:p w14:paraId="42DC5079" w14:textId="030F16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3367932.90</w:t>
            </w:r>
          </w:p>
        </w:tc>
        <w:tc>
          <w:tcPr>
            <w:tcW w:w="2134" w:type="dxa"/>
          </w:tcPr>
          <w:p w14:paraId="1907FF06" w14:textId="74D6CD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F48DE" w14:textId="6FA319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B559F" w14:textId="5F1C12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B3FC3" w14:textId="77777777" w:rsidTr="00F55D7D">
        <w:trPr>
          <w:trHeight w:val="54"/>
        </w:trPr>
        <w:tc>
          <w:tcPr>
            <w:tcW w:w="1691" w:type="dxa"/>
          </w:tcPr>
          <w:p w14:paraId="577737D9" w14:textId="7639F5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13A66EE1" w14:textId="2895C5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725013.18</w:t>
            </w:r>
          </w:p>
        </w:tc>
        <w:tc>
          <w:tcPr>
            <w:tcW w:w="1562" w:type="dxa"/>
          </w:tcPr>
          <w:p w14:paraId="72F8688E" w14:textId="14D052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3367938.93</w:t>
            </w:r>
          </w:p>
        </w:tc>
        <w:tc>
          <w:tcPr>
            <w:tcW w:w="2134" w:type="dxa"/>
          </w:tcPr>
          <w:p w14:paraId="3ECFFFFB" w14:textId="16F828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C0558" w14:textId="49262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5CD8C" w14:textId="5766C2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35BF69" w14:textId="77777777" w:rsidTr="00F55D7D">
        <w:trPr>
          <w:trHeight w:val="54"/>
        </w:trPr>
        <w:tc>
          <w:tcPr>
            <w:tcW w:w="1691" w:type="dxa"/>
          </w:tcPr>
          <w:p w14:paraId="0577B48D" w14:textId="28FCC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5C5631A7" w14:textId="03E449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725012.41</w:t>
            </w:r>
          </w:p>
        </w:tc>
        <w:tc>
          <w:tcPr>
            <w:tcW w:w="1562" w:type="dxa"/>
          </w:tcPr>
          <w:p w14:paraId="71BBC8DA" w14:textId="67E6CF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3367938.64</w:t>
            </w:r>
          </w:p>
        </w:tc>
        <w:tc>
          <w:tcPr>
            <w:tcW w:w="2134" w:type="dxa"/>
          </w:tcPr>
          <w:p w14:paraId="4C1556B2" w14:textId="1CA72E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BBC1C" w14:textId="54BFB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C6904" w14:textId="59B512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0AFAF1" w14:textId="77777777" w:rsidTr="00F55D7D">
        <w:trPr>
          <w:trHeight w:val="54"/>
        </w:trPr>
        <w:tc>
          <w:tcPr>
            <w:tcW w:w="1691" w:type="dxa"/>
          </w:tcPr>
          <w:p w14:paraId="730C27E2" w14:textId="0749E6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3462F4B3" w14:textId="391840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725001.04</w:t>
            </w:r>
          </w:p>
        </w:tc>
        <w:tc>
          <w:tcPr>
            <w:tcW w:w="1562" w:type="dxa"/>
          </w:tcPr>
          <w:p w14:paraId="53524A92" w14:textId="72809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3367944.89</w:t>
            </w:r>
          </w:p>
        </w:tc>
        <w:tc>
          <w:tcPr>
            <w:tcW w:w="2134" w:type="dxa"/>
          </w:tcPr>
          <w:p w14:paraId="1703B130" w14:textId="49BD8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1325E" w14:textId="073E8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5EEE7" w14:textId="0522DB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BE6797" w14:textId="77777777" w:rsidTr="00F55D7D">
        <w:trPr>
          <w:trHeight w:val="54"/>
        </w:trPr>
        <w:tc>
          <w:tcPr>
            <w:tcW w:w="1691" w:type="dxa"/>
          </w:tcPr>
          <w:p w14:paraId="6AA7F4BF" w14:textId="3D9908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486536DA" w14:textId="32D534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724991.26</w:t>
            </w:r>
          </w:p>
        </w:tc>
        <w:tc>
          <w:tcPr>
            <w:tcW w:w="1562" w:type="dxa"/>
          </w:tcPr>
          <w:p w14:paraId="6DF61F83" w14:textId="383CC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3367948.82</w:t>
            </w:r>
          </w:p>
        </w:tc>
        <w:tc>
          <w:tcPr>
            <w:tcW w:w="2134" w:type="dxa"/>
          </w:tcPr>
          <w:p w14:paraId="1623C806" w14:textId="0DDA44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D4327" w14:textId="0993C2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6191D" w14:textId="04870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DE2952" w14:textId="77777777" w:rsidTr="00F55D7D">
        <w:trPr>
          <w:trHeight w:val="54"/>
        </w:trPr>
        <w:tc>
          <w:tcPr>
            <w:tcW w:w="1691" w:type="dxa"/>
          </w:tcPr>
          <w:p w14:paraId="7BE3E520" w14:textId="12E3F6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70DA05F7" w14:textId="4E6E79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724985.86</w:t>
            </w:r>
          </w:p>
        </w:tc>
        <w:tc>
          <w:tcPr>
            <w:tcW w:w="1562" w:type="dxa"/>
          </w:tcPr>
          <w:p w14:paraId="7723D2FB" w14:textId="7F404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3367951.85</w:t>
            </w:r>
          </w:p>
        </w:tc>
        <w:tc>
          <w:tcPr>
            <w:tcW w:w="2134" w:type="dxa"/>
          </w:tcPr>
          <w:p w14:paraId="3461E9EF" w14:textId="5F55B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84E51" w14:textId="774ADB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140C1" w14:textId="0DC468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3EDB69" w14:textId="77777777" w:rsidTr="00F55D7D">
        <w:trPr>
          <w:trHeight w:val="54"/>
        </w:trPr>
        <w:tc>
          <w:tcPr>
            <w:tcW w:w="1691" w:type="dxa"/>
          </w:tcPr>
          <w:p w14:paraId="7B6FEC18" w14:textId="2E742D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FC14291" w14:textId="3A007A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724983.26</w:t>
            </w:r>
          </w:p>
        </w:tc>
        <w:tc>
          <w:tcPr>
            <w:tcW w:w="1562" w:type="dxa"/>
          </w:tcPr>
          <w:p w14:paraId="04237318" w14:textId="3F6C6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3367953.28</w:t>
            </w:r>
          </w:p>
        </w:tc>
        <w:tc>
          <w:tcPr>
            <w:tcW w:w="2134" w:type="dxa"/>
          </w:tcPr>
          <w:p w14:paraId="5F031EF5" w14:textId="3BBA3B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78289" w14:textId="7286F5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779F8" w14:textId="3E76C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24E08" w14:textId="77777777" w:rsidTr="00F55D7D">
        <w:trPr>
          <w:trHeight w:val="54"/>
        </w:trPr>
        <w:tc>
          <w:tcPr>
            <w:tcW w:w="1691" w:type="dxa"/>
          </w:tcPr>
          <w:p w14:paraId="498E8D4E" w14:textId="294851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7CCFD7B4" w14:textId="567D28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724984.10</w:t>
            </w:r>
          </w:p>
        </w:tc>
        <w:tc>
          <w:tcPr>
            <w:tcW w:w="1562" w:type="dxa"/>
          </w:tcPr>
          <w:p w14:paraId="4C930395" w14:textId="1A7570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3367961.10</w:t>
            </w:r>
          </w:p>
        </w:tc>
        <w:tc>
          <w:tcPr>
            <w:tcW w:w="2134" w:type="dxa"/>
          </w:tcPr>
          <w:p w14:paraId="3EFD5A3F" w14:textId="266333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C0B0A" w14:textId="46CB52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0448A" w14:textId="013B18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0B305E" w14:textId="77777777" w:rsidTr="00F55D7D">
        <w:trPr>
          <w:trHeight w:val="54"/>
        </w:trPr>
        <w:tc>
          <w:tcPr>
            <w:tcW w:w="1691" w:type="dxa"/>
          </w:tcPr>
          <w:p w14:paraId="381C58A6" w14:textId="7A4B72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3281AC73" w14:textId="3B65DF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724982.76</w:t>
            </w:r>
          </w:p>
        </w:tc>
        <w:tc>
          <w:tcPr>
            <w:tcW w:w="1562" w:type="dxa"/>
          </w:tcPr>
          <w:p w14:paraId="33C190F1" w14:textId="4E33CD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3367969.16</w:t>
            </w:r>
          </w:p>
        </w:tc>
        <w:tc>
          <w:tcPr>
            <w:tcW w:w="2134" w:type="dxa"/>
          </w:tcPr>
          <w:p w14:paraId="23E24D3C" w14:textId="344E9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9CEEA" w14:textId="45A80E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3B1DC" w14:textId="5B42D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599E70" w14:textId="77777777" w:rsidTr="00F55D7D">
        <w:trPr>
          <w:trHeight w:val="54"/>
        </w:trPr>
        <w:tc>
          <w:tcPr>
            <w:tcW w:w="1691" w:type="dxa"/>
          </w:tcPr>
          <w:p w14:paraId="31A6557E" w14:textId="38201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52A9A24" w14:textId="433E2E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724988.40</w:t>
            </w:r>
          </w:p>
        </w:tc>
        <w:tc>
          <w:tcPr>
            <w:tcW w:w="1562" w:type="dxa"/>
          </w:tcPr>
          <w:p w14:paraId="5E6828F9" w14:textId="43971B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3367978.11</w:t>
            </w:r>
          </w:p>
        </w:tc>
        <w:tc>
          <w:tcPr>
            <w:tcW w:w="2134" w:type="dxa"/>
          </w:tcPr>
          <w:p w14:paraId="5CF8C6C0" w14:textId="1713A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D9BFA" w14:textId="686015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592B3" w14:textId="491391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516BF1" w14:textId="77777777" w:rsidTr="00F55D7D">
        <w:trPr>
          <w:trHeight w:val="54"/>
        </w:trPr>
        <w:tc>
          <w:tcPr>
            <w:tcW w:w="1691" w:type="dxa"/>
          </w:tcPr>
          <w:p w14:paraId="10EEADC0" w14:textId="44A6DC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F8C67A8" w14:textId="505602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724986.89</w:t>
            </w:r>
          </w:p>
        </w:tc>
        <w:tc>
          <w:tcPr>
            <w:tcW w:w="1562" w:type="dxa"/>
          </w:tcPr>
          <w:p w14:paraId="387167C1" w14:textId="0EA104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3368011.58</w:t>
            </w:r>
          </w:p>
        </w:tc>
        <w:tc>
          <w:tcPr>
            <w:tcW w:w="2134" w:type="dxa"/>
          </w:tcPr>
          <w:p w14:paraId="71A63B24" w14:textId="5247C4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C0BA" w14:textId="2657D2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96196" w14:textId="123693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96064C" w14:textId="77777777" w:rsidTr="00F55D7D">
        <w:trPr>
          <w:trHeight w:val="54"/>
        </w:trPr>
        <w:tc>
          <w:tcPr>
            <w:tcW w:w="1691" w:type="dxa"/>
          </w:tcPr>
          <w:p w14:paraId="6E34D437" w14:textId="437C4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7BBE440E" w14:textId="1133F1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724971.12</w:t>
            </w:r>
          </w:p>
        </w:tc>
        <w:tc>
          <w:tcPr>
            <w:tcW w:w="1562" w:type="dxa"/>
          </w:tcPr>
          <w:p w14:paraId="4D45CA71" w14:textId="10C4E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3368038.01</w:t>
            </w:r>
          </w:p>
        </w:tc>
        <w:tc>
          <w:tcPr>
            <w:tcW w:w="2134" w:type="dxa"/>
          </w:tcPr>
          <w:p w14:paraId="0974268C" w14:textId="6E26E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78600" w14:textId="64820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C903A" w14:textId="6C4E52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300774" w14:textId="77777777" w:rsidTr="00F55D7D">
        <w:trPr>
          <w:trHeight w:val="54"/>
        </w:trPr>
        <w:tc>
          <w:tcPr>
            <w:tcW w:w="1691" w:type="dxa"/>
          </w:tcPr>
          <w:p w14:paraId="5C3C68D6" w14:textId="429AED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148EC5B8" w14:textId="4C901A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724972.56</w:t>
            </w:r>
          </w:p>
        </w:tc>
        <w:tc>
          <w:tcPr>
            <w:tcW w:w="1562" w:type="dxa"/>
          </w:tcPr>
          <w:p w14:paraId="4443E482" w14:textId="4F5DBE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3368046.14</w:t>
            </w:r>
          </w:p>
        </w:tc>
        <w:tc>
          <w:tcPr>
            <w:tcW w:w="2134" w:type="dxa"/>
          </w:tcPr>
          <w:p w14:paraId="7BA21FB2" w14:textId="5A6F08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6F304" w14:textId="709ACB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5A3F7" w14:textId="7D872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F3AC5E" w14:textId="77777777" w:rsidTr="00F55D7D">
        <w:trPr>
          <w:trHeight w:val="54"/>
        </w:trPr>
        <w:tc>
          <w:tcPr>
            <w:tcW w:w="1691" w:type="dxa"/>
          </w:tcPr>
          <w:p w14:paraId="72EE66F4" w14:textId="382873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3EF08D29" w14:textId="02E5ED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724992.20</w:t>
            </w:r>
          </w:p>
        </w:tc>
        <w:tc>
          <w:tcPr>
            <w:tcW w:w="1562" w:type="dxa"/>
          </w:tcPr>
          <w:p w14:paraId="2D6434BD" w14:textId="49D5E6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3368067.52</w:t>
            </w:r>
          </w:p>
        </w:tc>
        <w:tc>
          <w:tcPr>
            <w:tcW w:w="2134" w:type="dxa"/>
          </w:tcPr>
          <w:p w14:paraId="7847FE23" w14:textId="2DF7A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D8FDA" w14:textId="105C5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4AA3D" w14:textId="40D698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06D67" w14:textId="77777777" w:rsidTr="00F55D7D">
        <w:trPr>
          <w:trHeight w:val="54"/>
        </w:trPr>
        <w:tc>
          <w:tcPr>
            <w:tcW w:w="1691" w:type="dxa"/>
          </w:tcPr>
          <w:p w14:paraId="087ADF9E" w14:textId="7AE1CB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6CE1599B" w14:textId="43424E3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725001.78</w:t>
            </w:r>
          </w:p>
        </w:tc>
        <w:tc>
          <w:tcPr>
            <w:tcW w:w="1562" w:type="dxa"/>
          </w:tcPr>
          <w:p w14:paraId="1C378BC4" w14:textId="61BFD2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3368092.81</w:t>
            </w:r>
          </w:p>
        </w:tc>
        <w:tc>
          <w:tcPr>
            <w:tcW w:w="2134" w:type="dxa"/>
          </w:tcPr>
          <w:p w14:paraId="19F9ACCE" w14:textId="16FC3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72312" w14:textId="648FBD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920EA" w14:textId="79718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C093FC" w14:textId="77777777" w:rsidTr="00F55D7D">
        <w:trPr>
          <w:trHeight w:val="54"/>
        </w:trPr>
        <w:tc>
          <w:tcPr>
            <w:tcW w:w="1691" w:type="dxa"/>
          </w:tcPr>
          <w:p w14:paraId="120F3735" w14:textId="6CFA2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CC5B322" w14:textId="52D6EA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725006.63</w:t>
            </w:r>
          </w:p>
        </w:tc>
        <w:tc>
          <w:tcPr>
            <w:tcW w:w="1562" w:type="dxa"/>
          </w:tcPr>
          <w:p w14:paraId="7776191B" w14:textId="19DDCB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3368103.15</w:t>
            </w:r>
          </w:p>
        </w:tc>
        <w:tc>
          <w:tcPr>
            <w:tcW w:w="2134" w:type="dxa"/>
          </w:tcPr>
          <w:p w14:paraId="08AE2775" w14:textId="6CD74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C76B8" w14:textId="18EB8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321B2" w14:textId="1DA63C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C191E5" w14:textId="77777777" w:rsidTr="00F55D7D">
        <w:trPr>
          <w:trHeight w:val="54"/>
        </w:trPr>
        <w:tc>
          <w:tcPr>
            <w:tcW w:w="1691" w:type="dxa"/>
          </w:tcPr>
          <w:p w14:paraId="44397894" w14:textId="4506EC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6BD38F45" w14:textId="35B3D8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725009.06</w:t>
            </w:r>
          </w:p>
        </w:tc>
        <w:tc>
          <w:tcPr>
            <w:tcW w:w="1562" w:type="dxa"/>
          </w:tcPr>
          <w:p w14:paraId="2E2C2B2D" w14:textId="4F943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3368106.90</w:t>
            </w:r>
          </w:p>
        </w:tc>
        <w:tc>
          <w:tcPr>
            <w:tcW w:w="2134" w:type="dxa"/>
          </w:tcPr>
          <w:p w14:paraId="6F812068" w14:textId="04F42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C5256D" w14:textId="263E1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992CC" w14:textId="3707F6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C4D416" w14:textId="77777777" w:rsidTr="00F55D7D">
        <w:trPr>
          <w:trHeight w:val="54"/>
        </w:trPr>
        <w:tc>
          <w:tcPr>
            <w:tcW w:w="1691" w:type="dxa"/>
          </w:tcPr>
          <w:p w14:paraId="0CEB36C2" w14:textId="66093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36A05963" w14:textId="0A514E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725025.78</w:t>
            </w:r>
          </w:p>
        </w:tc>
        <w:tc>
          <w:tcPr>
            <w:tcW w:w="1562" w:type="dxa"/>
          </w:tcPr>
          <w:p w14:paraId="40920B8C" w14:textId="6C2F5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3368126.93</w:t>
            </w:r>
          </w:p>
        </w:tc>
        <w:tc>
          <w:tcPr>
            <w:tcW w:w="2134" w:type="dxa"/>
          </w:tcPr>
          <w:p w14:paraId="3DD1D8DE" w14:textId="6F80B3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9A2C7" w14:textId="3785B7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675DF" w14:textId="1FDA5A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B3504C" w14:textId="77777777" w:rsidTr="00F55D7D">
        <w:trPr>
          <w:trHeight w:val="54"/>
        </w:trPr>
        <w:tc>
          <w:tcPr>
            <w:tcW w:w="1691" w:type="dxa"/>
          </w:tcPr>
          <w:p w14:paraId="36715C42" w14:textId="7B1C6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35ED2792" w14:textId="0BF5D6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725032.81</w:t>
            </w:r>
          </w:p>
        </w:tc>
        <w:tc>
          <w:tcPr>
            <w:tcW w:w="1562" w:type="dxa"/>
          </w:tcPr>
          <w:p w14:paraId="6613CC7A" w14:textId="71435A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3368136.88</w:t>
            </w:r>
          </w:p>
        </w:tc>
        <w:tc>
          <w:tcPr>
            <w:tcW w:w="2134" w:type="dxa"/>
          </w:tcPr>
          <w:p w14:paraId="20984641" w14:textId="40022B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BEE9A" w14:textId="2E4120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D4C43" w14:textId="138771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F38384" w14:textId="77777777" w:rsidTr="00F55D7D">
        <w:trPr>
          <w:trHeight w:val="54"/>
        </w:trPr>
        <w:tc>
          <w:tcPr>
            <w:tcW w:w="1691" w:type="dxa"/>
          </w:tcPr>
          <w:p w14:paraId="4EF6EDA3" w14:textId="080929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2076491" w14:textId="62874F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725046.17</w:t>
            </w:r>
          </w:p>
        </w:tc>
        <w:tc>
          <w:tcPr>
            <w:tcW w:w="1562" w:type="dxa"/>
          </w:tcPr>
          <w:p w14:paraId="20A9FAF3" w14:textId="7C1237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3368157.57</w:t>
            </w:r>
          </w:p>
        </w:tc>
        <w:tc>
          <w:tcPr>
            <w:tcW w:w="2134" w:type="dxa"/>
          </w:tcPr>
          <w:p w14:paraId="340D01E3" w14:textId="61EEB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E317C" w14:textId="1DC8E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D61F4" w14:textId="3EB3E8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3872F2" w14:textId="77777777" w:rsidTr="00F55D7D">
        <w:trPr>
          <w:trHeight w:val="54"/>
        </w:trPr>
        <w:tc>
          <w:tcPr>
            <w:tcW w:w="1691" w:type="dxa"/>
          </w:tcPr>
          <w:p w14:paraId="47AFB33F" w14:textId="0D9E7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3A7C5B8B" w14:textId="1360C4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725058.95</w:t>
            </w:r>
          </w:p>
        </w:tc>
        <w:tc>
          <w:tcPr>
            <w:tcW w:w="1562" w:type="dxa"/>
          </w:tcPr>
          <w:p w14:paraId="4FD0AD4D" w14:textId="0262B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3368181.13</w:t>
            </w:r>
          </w:p>
        </w:tc>
        <w:tc>
          <w:tcPr>
            <w:tcW w:w="2134" w:type="dxa"/>
          </w:tcPr>
          <w:p w14:paraId="13953998" w14:textId="1F504E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F2ECB" w14:textId="66EAE9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312E3" w14:textId="5D1D44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EB924A" w14:textId="77777777" w:rsidTr="00F55D7D">
        <w:trPr>
          <w:trHeight w:val="54"/>
        </w:trPr>
        <w:tc>
          <w:tcPr>
            <w:tcW w:w="1691" w:type="dxa"/>
          </w:tcPr>
          <w:p w14:paraId="140C3A81" w14:textId="74580B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342D25A7" w14:textId="70CF7F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725064.56</w:t>
            </w:r>
          </w:p>
        </w:tc>
        <w:tc>
          <w:tcPr>
            <w:tcW w:w="1562" w:type="dxa"/>
          </w:tcPr>
          <w:p w14:paraId="430A59C0" w14:textId="634FF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3368186.06</w:t>
            </w:r>
          </w:p>
        </w:tc>
        <w:tc>
          <w:tcPr>
            <w:tcW w:w="2134" w:type="dxa"/>
          </w:tcPr>
          <w:p w14:paraId="7F21EBAB" w14:textId="0F1A01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B05EB" w14:textId="73BF8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ED984" w14:textId="15C09C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83A18D" w14:textId="77777777" w:rsidTr="00F55D7D">
        <w:trPr>
          <w:trHeight w:val="54"/>
        </w:trPr>
        <w:tc>
          <w:tcPr>
            <w:tcW w:w="1691" w:type="dxa"/>
          </w:tcPr>
          <w:p w14:paraId="0E5A06C6" w14:textId="48D956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2EC2A456" w14:textId="54E668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725077.58</w:t>
            </w:r>
          </w:p>
        </w:tc>
        <w:tc>
          <w:tcPr>
            <w:tcW w:w="1562" w:type="dxa"/>
          </w:tcPr>
          <w:p w14:paraId="7C2738E0" w14:textId="264E63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3368199.50</w:t>
            </w:r>
          </w:p>
        </w:tc>
        <w:tc>
          <w:tcPr>
            <w:tcW w:w="2134" w:type="dxa"/>
          </w:tcPr>
          <w:p w14:paraId="07BDEE14" w14:textId="285A4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31CC1" w14:textId="2AD913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2E764" w14:textId="64C614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EE91C6" w14:textId="77777777" w:rsidTr="00F55D7D">
        <w:trPr>
          <w:trHeight w:val="54"/>
        </w:trPr>
        <w:tc>
          <w:tcPr>
            <w:tcW w:w="1691" w:type="dxa"/>
          </w:tcPr>
          <w:p w14:paraId="12B6C074" w14:textId="235B42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0801D46C" w14:textId="7F07A6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725080.63</w:t>
            </w:r>
          </w:p>
        </w:tc>
        <w:tc>
          <w:tcPr>
            <w:tcW w:w="1562" w:type="dxa"/>
          </w:tcPr>
          <w:p w14:paraId="493EE224" w14:textId="638F10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3368202.50</w:t>
            </w:r>
          </w:p>
        </w:tc>
        <w:tc>
          <w:tcPr>
            <w:tcW w:w="2134" w:type="dxa"/>
          </w:tcPr>
          <w:p w14:paraId="0C764DAE" w14:textId="0266A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ED471" w14:textId="37C632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8D0C9" w14:textId="4988E2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74B19A" w14:textId="77777777" w:rsidTr="00F55D7D">
        <w:trPr>
          <w:trHeight w:val="54"/>
        </w:trPr>
        <w:tc>
          <w:tcPr>
            <w:tcW w:w="1691" w:type="dxa"/>
          </w:tcPr>
          <w:p w14:paraId="2715D717" w14:textId="7ECE0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0BE945AB" w14:textId="41AD73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725096.11</w:t>
            </w:r>
          </w:p>
        </w:tc>
        <w:tc>
          <w:tcPr>
            <w:tcW w:w="1562" w:type="dxa"/>
          </w:tcPr>
          <w:p w14:paraId="0F2264B6" w14:textId="363594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3368207.91</w:t>
            </w:r>
          </w:p>
        </w:tc>
        <w:tc>
          <w:tcPr>
            <w:tcW w:w="2134" w:type="dxa"/>
          </w:tcPr>
          <w:p w14:paraId="357E6310" w14:textId="407F7A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B1CD7" w14:textId="7591C8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E32EE" w14:textId="74B4F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5B27B" w14:textId="77777777" w:rsidTr="00F55D7D">
        <w:trPr>
          <w:trHeight w:val="54"/>
        </w:trPr>
        <w:tc>
          <w:tcPr>
            <w:tcW w:w="1691" w:type="dxa"/>
          </w:tcPr>
          <w:p w14:paraId="52F678D3" w14:textId="45FCE9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54862240" w14:textId="128980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725107.45</w:t>
            </w:r>
          </w:p>
        </w:tc>
        <w:tc>
          <w:tcPr>
            <w:tcW w:w="1562" w:type="dxa"/>
          </w:tcPr>
          <w:p w14:paraId="38DCC4CC" w14:textId="40143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3368213.20</w:t>
            </w:r>
          </w:p>
        </w:tc>
        <w:tc>
          <w:tcPr>
            <w:tcW w:w="2134" w:type="dxa"/>
          </w:tcPr>
          <w:p w14:paraId="08768DE5" w14:textId="61C57E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E3E1E" w14:textId="70A10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1DA04" w14:textId="6DC83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A1E55C" w14:textId="77777777" w:rsidTr="00F55D7D">
        <w:trPr>
          <w:trHeight w:val="54"/>
        </w:trPr>
        <w:tc>
          <w:tcPr>
            <w:tcW w:w="1691" w:type="dxa"/>
          </w:tcPr>
          <w:p w14:paraId="3DFB535C" w14:textId="5AE8B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DB9BC8C" w14:textId="2C4A17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725124.53</w:t>
            </w:r>
          </w:p>
        </w:tc>
        <w:tc>
          <w:tcPr>
            <w:tcW w:w="1562" w:type="dxa"/>
          </w:tcPr>
          <w:p w14:paraId="098335AF" w14:textId="3182F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3368210.92</w:t>
            </w:r>
          </w:p>
        </w:tc>
        <w:tc>
          <w:tcPr>
            <w:tcW w:w="2134" w:type="dxa"/>
          </w:tcPr>
          <w:p w14:paraId="09AF2091" w14:textId="08FF61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111AD" w14:textId="48451E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FD9C3" w14:textId="1EC2C3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3A9E8E" w14:textId="77777777" w:rsidTr="00F55D7D">
        <w:trPr>
          <w:trHeight w:val="54"/>
        </w:trPr>
        <w:tc>
          <w:tcPr>
            <w:tcW w:w="1691" w:type="dxa"/>
          </w:tcPr>
          <w:p w14:paraId="244B0AC8" w14:textId="45E184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DE96AE7" w14:textId="77B376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725133.98</w:t>
            </w:r>
          </w:p>
        </w:tc>
        <w:tc>
          <w:tcPr>
            <w:tcW w:w="1562" w:type="dxa"/>
          </w:tcPr>
          <w:p w14:paraId="2EB70E5D" w14:textId="3ADC4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3368215.31</w:t>
            </w:r>
          </w:p>
        </w:tc>
        <w:tc>
          <w:tcPr>
            <w:tcW w:w="2134" w:type="dxa"/>
          </w:tcPr>
          <w:p w14:paraId="3FAED596" w14:textId="30166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4A021" w14:textId="65B6F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FD427" w14:textId="3861E7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BC000B" w14:textId="77777777" w:rsidTr="00F55D7D">
        <w:trPr>
          <w:trHeight w:val="54"/>
        </w:trPr>
        <w:tc>
          <w:tcPr>
            <w:tcW w:w="1691" w:type="dxa"/>
          </w:tcPr>
          <w:p w14:paraId="21CC1DF9" w14:textId="215A6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2EA6A2BD" w14:textId="24690E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725139.63</w:t>
            </w:r>
          </w:p>
        </w:tc>
        <w:tc>
          <w:tcPr>
            <w:tcW w:w="1562" w:type="dxa"/>
          </w:tcPr>
          <w:p w14:paraId="49BDF8DD" w14:textId="6D634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3368215.90</w:t>
            </w:r>
          </w:p>
        </w:tc>
        <w:tc>
          <w:tcPr>
            <w:tcW w:w="2134" w:type="dxa"/>
          </w:tcPr>
          <w:p w14:paraId="180105B6" w14:textId="147D7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4DF45" w14:textId="2D0022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65732" w14:textId="79410E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CA103E" w14:textId="77777777" w:rsidTr="00F55D7D">
        <w:trPr>
          <w:trHeight w:val="54"/>
        </w:trPr>
        <w:tc>
          <w:tcPr>
            <w:tcW w:w="1691" w:type="dxa"/>
          </w:tcPr>
          <w:p w14:paraId="5DD17962" w14:textId="72DDE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82A95F8" w14:textId="46E351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725146.41</w:t>
            </w:r>
          </w:p>
        </w:tc>
        <w:tc>
          <w:tcPr>
            <w:tcW w:w="1562" w:type="dxa"/>
          </w:tcPr>
          <w:p w14:paraId="24C81E1E" w14:textId="19C3C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3368205.16</w:t>
            </w:r>
          </w:p>
        </w:tc>
        <w:tc>
          <w:tcPr>
            <w:tcW w:w="2134" w:type="dxa"/>
          </w:tcPr>
          <w:p w14:paraId="2C382244" w14:textId="06C3C6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75B7B" w14:textId="1F90B7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CD29D1" w14:textId="0DDAF7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93A035" w14:textId="77777777" w:rsidTr="00F55D7D">
        <w:trPr>
          <w:trHeight w:val="54"/>
        </w:trPr>
        <w:tc>
          <w:tcPr>
            <w:tcW w:w="1691" w:type="dxa"/>
          </w:tcPr>
          <w:p w14:paraId="73528818" w14:textId="4C75D7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403BE905" w14:textId="5FE8EA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725186.40</w:t>
            </w:r>
          </w:p>
        </w:tc>
        <w:tc>
          <w:tcPr>
            <w:tcW w:w="1562" w:type="dxa"/>
          </w:tcPr>
          <w:p w14:paraId="556738A9" w14:textId="0578F6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3368206.07</w:t>
            </w:r>
          </w:p>
        </w:tc>
        <w:tc>
          <w:tcPr>
            <w:tcW w:w="2134" w:type="dxa"/>
          </w:tcPr>
          <w:p w14:paraId="73F58F0C" w14:textId="0C9D5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DAF87" w14:textId="0C588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3A4BD" w14:textId="3B3952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31869" w14:textId="77777777" w:rsidTr="00F55D7D">
        <w:trPr>
          <w:trHeight w:val="54"/>
        </w:trPr>
        <w:tc>
          <w:tcPr>
            <w:tcW w:w="1691" w:type="dxa"/>
          </w:tcPr>
          <w:p w14:paraId="3636E5C8" w14:textId="7DBC7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31A07B0" w14:textId="425AE5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725208.48</w:t>
            </w:r>
          </w:p>
        </w:tc>
        <w:tc>
          <w:tcPr>
            <w:tcW w:w="1562" w:type="dxa"/>
          </w:tcPr>
          <w:p w14:paraId="48A5E991" w14:textId="341FB4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3368214.24</w:t>
            </w:r>
          </w:p>
        </w:tc>
        <w:tc>
          <w:tcPr>
            <w:tcW w:w="2134" w:type="dxa"/>
          </w:tcPr>
          <w:p w14:paraId="1FFE3878" w14:textId="3F52E3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9106F" w14:textId="69F06C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885F0C" w14:textId="476EAB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D84D50" w14:textId="77777777" w:rsidTr="00F55D7D">
        <w:trPr>
          <w:trHeight w:val="54"/>
        </w:trPr>
        <w:tc>
          <w:tcPr>
            <w:tcW w:w="1691" w:type="dxa"/>
          </w:tcPr>
          <w:p w14:paraId="6C5480F0" w14:textId="5C1ABB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00E357B3" w14:textId="08A445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725220.54</w:t>
            </w:r>
          </w:p>
        </w:tc>
        <w:tc>
          <w:tcPr>
            <w:tcW w:w="1562" w:type="dxa"/>
          </w:tcPr>
          <w:p w14:paraId="2CA81FB5" w14:textId="21017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3368219.99</w:t>
            </w:r>
          </w:p>
        </w:tc>
        <w:tc>
          <w:tcPr>
            <w:tcW w:w="2134" w:type="dxa"/>
          </w:tcPr>
          <w:p w14:paraId="48D526A4" w14:textId="50A0CC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83649" w14:textId="43DC84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76270" w14:textId="7DD006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5619D5" w14:textId="77777777" w:rsidTr="00F55D7D">
        <w:trPr>
          <w:trHeight w:val="54"/>
        </w:trPr>
        <w:tc>
          <w:tcPr>
            <w:tcW w:w="1691" w:type="dxa"/>
          </w:tcPr>
          <w:p w14:paraId="56EE1B7A" w14:textId="0729E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07A0EFAA" w14:textId="6CD61A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725237.49</w:t>
            </w:r>
          </w:p>
        </w:tc>
        <w:tc>
          <w:tcPr>
            <w:tcW w:w="1562" w:type="dxa"/>
          </w:tcPr>
          <w:p w14:paraId="44170627" w14:textId="6CBC13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3368226.57</w:t>
            </w:r>
          </w:p>
        </w:tc>
        <w:tc>
          <w:tcPr>
            <w:tcW w:w="2134" w:type="dxa"/>
          </w:tcPr>
          <w:p w14:paraId="4253E541" w14:textId="063B74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EB559" w14:textId="31E80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FDCCB" w14:textId="2E0D18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D8EC5B" w14:textId="77777777" w:rsidTr="00F55D7D">
        <w:trPr>
          <w:trHeight w:val="54"/>
        </w:trPr>
        <w:tc>
          <w:tcPr>
            <w:tcW w:w="1691" w:type="dxa"/>
          </w:tcPr>
          <w:p w14:paraId="31D43876" w14:textId="48F017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3586C80E" w14:textId="3DB61B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725249.33</w:t>
            </w:r>
          </w:p>
        </w:tc>
        <w:tc>
          <w:tcPr>
            <w:tcW w:w="1562" w:type="dxa"/>
          </w:tcPr>
          <w:p w14:paraId="0EB59BFA" w14:textId="0E46E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3368230.62</w:t>
            </w:r>
          </w:p>
        </w:tc>
        <w:tc>
          <w:tcPr>
            <w:tcW w:w="2134" w:type="dxa"/>
          </w:tcPr>
          <w:p w14:paraId="682D85F5" w14:textId="50BF0C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8F46D" w14:textId="4C5CB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5CD10" w14:textId="1C1BEE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57D29D" w14:textId="77777777" w:rsidTr="00F55D7D">
        <w:trPr>
          <w:trHeight w:val="54"/>
        </w:trPr>
        <w:tc>
          <w:tcPr>
            <w:tcW w:w="1691" w:type="dxa"/>
          </w:tcPr>
          <w:p w14:paraId="10C65CAA" w14:textId="613796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24DDA466" w14:textId="2C86E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725278.39</w:t>
            </w:r>
          </w:p>
        </w:tc>
        <w:tc>
          <w:tcPr>
            <w:tcW w:w="1562" w:type="dxa"/>
          </w:tcPr>
          <w:p w14:paraId="65F8B132" w14:textId="4EA083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3368242.19</w:t>
            </w:r>
          </w:p>
        </w:tc>
        <w:tc>
          <w:tcPr>
            <w:tcW w:w="2134" w:type="dxa"/>
          </w:tcPr>
          <w:p w14:paraId="10B2CAB2" w14:textId="7ECFC9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6C7FC" w14:textId="047DE6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2E6AA" w14:textId="6CFB41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103C65" w14:textId="77777777" w:rsidTr="00F55D7D">
        <w:trPr>
          <w:trHeight w:val="54"/>
        </w:trPr>
        <w:tc>
          <w:tcPr>
            <w:tcW w:w="1691" w:type="dxa"/>
          </w:tcPr>
          <w:p w14:paraId="70FA49D0" w14:textId="1EE9AF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4CEEA334" w14:textId="05FBE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725306.98</w:t>
            </w:r>
          </w:p>
        </w:tc>
        <w:tc>
          <w:tcPr>
            <w:tcW w:w="1562" w:type="dxa"/>
          </w:tcPr>
          <w:p w14:paraId="79F7D848" w14:textId="2BC2D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3368260.78</w:t>
            </w:r>
          </w:p>
        </w:tc>
        <w:tc>
          <w:tcPr>
            <w:tcW w:w="2134" w:type="dxa"/>
          </w:tcPr>
          <w:p w14:paraId="34312C8E" w14:textId="6CA372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71ABA" w14:textId="5565E9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934ED" w14:textId="41ACE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1F2B78" w14:textId="77777777" w:rsidTr="00F55D7D">
        <w:trPr>
          <w:trHeight w:val="54"/>
        </w:trPr>
        <w:tc>
          <w:tcPr>
            <w:tcW w:w="1691" w:type="dxa"/>
          </w:tcPr>
          <w:p w14:paraId="2FBEFFAA" w14:textId="30D39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4D62EEBB" w14:textId="4139B2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725327.65</w:t>
            </w:r>
          </w:p>
        </w:tc>
        <w:tc>
          <w:tcPr>
            <w:tcW w:w="1562" w:type="dxa"/>
          </w:tcPr>
          <w:p w14:paraId="676D4AD5" w14:textId="5D6FB1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3368294.22</w:t>
            </w:r>
          </w:p>
        </w:tc>
        <w:tc>
          <w:tcPr>
            <w:tcW w:w="2134" w:type="dxa"/>
          </w:tcPr>
          <w:p w14:paraId="66DCB17B" w14:textId="2107B7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1AF4C" w14:textId="40162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EDADD" w14:textId="2D2DA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80CD6F" w14:textId="77777777" w:rsidTr="00F55D7D">
        <w:trPr>
          <w:trHeight w:val="54"/>
        </w:trPr>
        <w:tc>
          <w:tcPr>
            <w:tcW w:w="1691" w:type="dxa"/>
          </w:tcPr>
          <w:p w14:paraId="3E915CAB" w14:textId="5055D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699CE49C" w14:textId="08ABCB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725330.36</w:t>
            </w:r>
          </w:p>
        </w:tc>
        <w:tc>
          <w:tcPr>
            <w:tcW w:w="1562" w:type="dxa"/>
          </w:tcPr>
          <w:p w14:paraId="42FB225E" w14:textId="41BCC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3368325.74</w:t>
            </w:r>
          </w:p>
        </w:tc>
        <w:tc>
          <w:tcPr>
            <w:tcW w:w="2134" w:type="dxa"/>
          </w:tcPr>
          <w:p w14:paraId="376246FE" w14:textId="02E24D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A45C1" w14:textId="3EB9D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2E1E4" w14:textId="7B51B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349358" w14:textId="77777777" w:rsidTr="00F55D7D">
        <w:trPr>
          <w:trHeight w:val="54"/>
        </w:trPr>
        <w:tc>
          <w:tcPr>
            <w:tcW w:w="1691" w:type="dxa"/>
          </w:tcPr>
          <w:p w14:paraId="428D9215" w14:textId="450571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4C2A07AB" w14:textId="7CD6C6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725329.72</w:t>
            </w:r>
          </w:p>
        </w:tc>
        <w:tc>
          <w:tcPr>
            <w:tcW w:w="1562" w:type="dxa"/>
          </w:tcPr>
          <w:p w14:paraId="03751560" w14:textId="567A6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3368331.17</w:t>
            </w:r>
          </w:p>
        </w:tc>
        <w:tc>
          <w:tcPr>
            <w:tcW w:w="2134" w:type="dxa"/>
          </w:tcPr>
          <w:p w14:paraId="3DC1A6B8" w14:textId="31D108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5A614" w14:textId="3B509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120D0" w14:textId="1E9B63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5B848B" w14:textId="77777777" w:rsidTr="00F55D7D">
        <w:trPr>
          <w:trHeight w:val="54"/>
        </w:trPr>
        <w:tc>
          <w:tcPr>
            <w:tcW w:w="1691" w:type="dxa"/>
          </w:tcPr>
          <w:p w14:paraId="238DA00C" w14:textId="55F89F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B41C441" w14:textId="3E0873F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725329.90</w:t>
            </w:r>
          </w:p>
        </w:tc>
        <w:tc>
          <w:tcPr>
            <w:tcW w:w="1562" w:type="dxa"/>
          </w:tcPr>
          <w:p w14:paraId="7512A78F" w14:textId="65555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3368336.96</w:t>
            </w:r>
          </w:p>
        </w:tc>
        <w:tc>
          <w:tcPr>
            <w:tcW w:w="2134" w:type="dxa"/>
          </w:tcPr>
          <w:p w14:paraId="67B310C2" w14:textId="171D5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6CD66" w14:textId="5CE0A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2A39D" w14:textId="30A135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E19B2" w14:textId="77777777" w:rsidTr="00F55D7D">
        <w:trPr>
          <w:trHeight w:val="54"/>
        </w:trPr>
        <w:tc>
          <w:tcPr>
            <w:tcW w:w="1691" w:type="dxa"/>
          </w:tcPr>
          <w:p w14:paraId="5CCD67E1" w14:textId="67FCC5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F1705A5" w14:textId="672D4D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725340.30</w:t>
            </w:r>
          </w:p>
        </w:tc>
        <w:tc>
          <w:tcPr>
            <w:tcW w:w="1562" w:type="dxa"/>
          </w:tcPr>
          <w:p w14:paraId="41405BCA" w14:textId="4FF91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3368353.15</w:t>
            </w:r>
          </w:p>
        </w:tc>
        <w:tc>
          <w:tcPr>
            <w:tcW w:w="2134" w:type="dxa"/>
          </w:tcPr>
          <w:p w14:paraId="5D0E2DD9" w14:textId="228F2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1B308" w14:textId="69F67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DDB2C" w14:textId="2E64C0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272848" w14:textId="77777777" w:rsidTr="00F55D7D">
        <w:trPr>
          <w:trHeight w:val="54"/>
        </w:trPr>
        <w:tc>
          <w:tcPr>
            <w:tcW w:w="1691" w:type="dxa"/>
          </w:tcPr>
          <w:p w14:paraId="4BAFD5DD" w14:textId="3B412B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3AC6FD4" w14:textId="4E2208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725343.72</w:t>
            </w:r>
          </w:p>
        </w:tc>
        <w:tc>
          <w:tcPr>
            <w:tcW w:w="1562" w:type="dxa"/>
          </w:tcPr>
          <w:p w14:paraId="794AEB1C" w14:textId="0AB5CE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3368356.18</w:t>
            </w:r>
          </w:p>
        </w:tc>
        <w:tc>
          <w:tcPr>
            <w:tcW w:w="2134" w:type="dxa"/>
          </w:tcPr>
          <w:p w14:paraId="4A2A7BDF" w14:textId="7BB7DD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EE6A9" w14:textId="57B391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3DAA1" w14:textId="1EEE14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6E3C7C" w14:textId="77777777" w:rsidTr="00F55D7D">
        <w:trPr>
          <w:trHeight w:val="54"/>
        </w:trPr>
        <w:tc>
          <w:tcPr>
            <w:tcW w:w="1691" w:type="dxa"/>
          </w:tcPr>
          <w:p w14:paraId="47D66C95" w14:textId="1A132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8106793" w14:textId="6CAA80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725354.55</w:t>
            </w:r>
          </w:p>
        </w:tc>
        <w:tc>
          <w:tcPr>
            <w:tcW w:w="1562" w:type="dxa"/>
          </w:tcPr>
          <w:p w14:paraId="786224E7" w14:textId="640E9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3368370.43</w:t>
            </w:r>
          </w:p>
        </w:tc>
        <w:tc>
          <w:tcPr>
            <w:tcW w:w="2134" w:type="dxa"/>
          </w:tcPr>
          <w:p w14:paraId="682E9C17" w14:textId="1F9CD3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70707" w14:textId="5E7D6D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58E3A" w14:textId="0CDF74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615947" w14:textId="77777777" w:rsidTr="00F55D7D">
        <w:trPr>
          <w:trHeight w:val="54"/>
        </w:trPr>
        <w:tc>
          <w:tcPr>
            <w:tcW w:w="1691" w:type="dxa"/>
          </w:tcPr>
          <w:p w14:paraId="15CAF511" w14:textId="2CAAD1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262844ED" w14:textId="302E84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725357.84</w:t>
            </w:r>
          </w:p>
        </w:tc>
        <w:tc>
          <w:tcPr>
            <w:tcW w:w="1562" w:type="dxa"/>
          </w:tcPr>
          <w:p w14:paraId="71E8F0F7" w14:textId="03A67F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3368374.50</w:t>
            </w:r>
          </w:p>
        </w:tc>
        <w:tc>
          <w:tcPr>
            <w:tcW w:w="2134" w:type="dxa"/>
          </w:tcPr>
          <w:p w14:paraId="10712EC4" w14:textId="25869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BD26B" w14:textId="371B25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43C13" w14:textId="27817B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4600AA" w14:textId="77777777" w:rsidTr="00F55D7D">
        <w:trPr>
          <w:trHeight w:val="54"/>
        </w:trPr>
        <w:tc>
          <w:tcPr>
            <w:tcW w:w="1691" w:type="dxa"/>
          </w:tcPr>
          <w:p w14:paraId="63A4079B" w14:textId="78947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26C4BD32" w14:textId="71BBD3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725362.94</w:t>
            </w:r>
          </w:p>
        </w:tc>
        <w:tc>
          <w:tcPr>
            <w:tcW w:w="1562" w:type="dxa"/>
          </w:tcPr>
          <w:p w14:paraId="649AF29D" w14:textId="4DB4E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3368378.68</w:t>
            </w:r>
          </w:p>
        </w:tc>
        <w:tc>
          <w:tcPr>
            <w:tcW w:w="2134" w:type="dxa"/>
          </w:tcPr>
          <w:p w14:paraId="275A6DDE" w14:textId="2F0EC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5A8A7" w14:textId="64A158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3E1B0" w14:textId="1CD2A0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B49434" w14:textId="77777777" w:rsidTr="00F55D7D">
        <w:trPr>
          <w:trHeight w:val="54"/>
        </w:trPr>
        <w:tc>
          <w:tcPr>
            <w:tcW w:w="1691" w:type="dxa"/>
          </w:tcPr>
          <w:p w14:paraId="4B4681C9" w14:textId="0DA66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AEDE66A" w14:textId="436027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725377.38</w:t>
            </w:r>
          </w:p>
        </w:tc>
        <w:tc>
          <w:tcPr>
            <w:tcW w:w="1562" w:type="dxa"/>
          </w:tcPr>
          <w:p w14:paraId="43AD6E03" w14:textId="5AD30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3368387.66</w:t>
            </w:r>
          </w:p>
        </w:tc>
        <w:tc>
          <w:tcPr>
            <w:tcW w:w="2134" w:type="dxa"/>
          </w:tcPr>
          <w:p w14:paraId="6F624C84" w14:textId="6C7D93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1E6595" w14:textId="288092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BC1C0" w14:textId="67768F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ACB761" w14:textId="77777777" w:rsidTr="00F55D7D">
        <w:trPr>
          <w:trHeight w:val="54"/>
        </w:trPr>
        <w:tc>
          <w:tcPr>
            <w:tcW w:w="1691" w:type="dxa"/>
          </w:tcPr>
          <w:p w14:paraId="43F45CC0" w14:textId="3503B3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1096F8B6" w14:textId="69F981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725384.36</w:t>
            </w:r>
          </w:p>
        </w:tc>
        <w:tc>
          <w:tcPr>
            <w:tcW w:w="1562" w:type="dxa"/>
          </w:tcPr>
          <w:p w14:paraId="0AD0121F" w14:textId="23DD41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3368389.69</w:t>
            </w:r>
          </w:p>
        </w:tc>
        <w:tc>
          <w:tcPr>
            <w:tcW w:w="2134" w:type="dxa"/>
          </w:tcPr>
          <w:p w14:paraId="6B53E4FC" w14:textId="7A205D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47A75" w14:textId="46B3C3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A84FD" w14:textId="795539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999144" w14:textId="77777777" w:rsidTr="00F55D7D">
        <w:trPr>
          <w:trHeight w:val="54"/>
        </w:trPr>
        <w:tc>
          <w:tcPr>
            <w:tcW w:w="1691" w:type="dxa"/>
          </w:tcPr>
          <w:p w14:paraId="01780034" w14:textId="0166A3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73AC6989" w14:textId="5994041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725401.97</w:t>
            </w:r>
          </w:p>
        </w:tc>
        <w:tc>
          <w:tcPr>
            <w:tcW w:w="1562" w:type="dxa"/>
          </w:tcPr>
          <w:p w14:paraId="385991C6" w14:textId="1E6D99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3368402.00</w:t>
            </w:r>
          </w:p>
        </w:tc>
        <w:tc>
          <w:tcPr>
            <w:tcW w:w="2134" w:type="dxa"/>
          </w:tcPr>
          <w:p w14:paraId="5F3A389D" w14:textId="6DA7DE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AB726" w14:textId="5BFDB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11E05" w14:textId="2FF2AD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1D9245" w14:textId="77777777" w:rsidTr="00F55D7D">
        <w:trPr>
          <w:trHeight w:val="54"/>
        </w:trPr>
        <w:tc>
          <w:tcPr>
            <w:tcW w:w="1691" w:type="dxa"/>
          </w:tcPr>
          <w:p w14:paraId="4BA462EA" w14:textId="248156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7C737ACE" w14:textId="10E817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725405.46</w:t>
            </w:r>
          </w:p>
        </w:tc>
        <w:tc>
          <w:tcPr>
            <w:tcW w:w="1562" w:type="dxa"/>
          </w:tcPr>
          <w:p w14:paraId="753B1BD5" w14:textId="32EC8A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3368402.99</w:t>
            </w:r>
          </w:p>
        </w:tc>
        <w:tc>
          <w:tcPr>
            <w:tcW w:w="2134" w:type="dxa"/>
          </w:tcPr>
          <w:p w14:paraId="77A7A2E7" w14:textId="3788DD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160BD" w14:textId="18A0DC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9375C" w14:textId="6E24D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1C7B5D" w14:textId="77777777" w:rsidTr="00F55D7D">
        <w:trPr>
          <w:trHeight w:val="54"/>
        </w:trPr>
        <w:tc>
          <w:tcPr>
            <w:tcW w:w="1691" w:type="dxa"/>
          </w:tcPr>
          <w:p w14:paraId="4C24186F" w14:textId="35B58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1FCA263B" w14:textId="0F8231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725412.91</w:t>
            </w:r>
          </w:p>
        </w:tc>
        <w:tc>
          <w:tcPr>
            <w:tcW w:w="1562" w:type="dxa"/>
          </w:tcPr>
          <w:p w14:paraId="292958FC" w14:textId="10A05C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3368399.00</w:t>
            </w:r>
          </w:p>
        </w:tc>
        <w:tc>
          <w:tcPr>
            <w:tcW w:w="2134" w:type="dxa"/>
          </w:tcPr>
          <w:p w14:paraId="32479430" w14:textId="730F04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CCAB4" w14:textId="221E25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9505B" w14:textId="799E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94D65D" w14:textId="77777777" w:rsidTr="00F55D7D">
        <w:trPr>
          <w:trHeight w:val="54"/>
        </w:trPr>
        <w:tc>
          <w:tcPr>
            <w:tcW w:w="1691" w:type="dxa"/>
          </w:tcPr>
          <w:p w14:paraId="2DFAB6CC" w14:textId="5EF0A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643866E" w14:textId="51ABBB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725430.40</w:t>
            </w:r>
          </w:p>
        </w:tc>
        <w:tc>
          <w:tcPr>
            <w:tcW w:w="1562" w:type="dxa"/>
          </w:tcPr>
          <w:p w14:paraId="6788E707" w14:textId="44565D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3368390.25</w:t>
            </w:r>
          </w:p>
        </w:tc>
        <w:tc>
          <w:tcPr>
            <w:tcW w:w="2134" w:type="dxa"/>
          </w:tcPr>
          <w:p w14:paraId="0A13D2CF" w14:textId="40576D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B0BD1" w14:textId="75233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5128BE" w14:textId="6223E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8CC3B2" w14:textId="77777777" w:rsidTr="00F55D7D">
        <w:trPr>
          <w:trHeight w:val="54"/>
        </w:trPr>
        <w:tc>
          <w:tcPr>
            <w:tcW w:w="1691" w:type="dxa"/>
          </w:tcPr>
          <w:p w14:paraId="1E8950CB" w14:textId="523C5D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14ED3B37" w14:textId="70E48F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725449.43</w:t>
            </w:r>
          </w:p>
        </w:tc>
        <w:tc>
          <w:tcPr>
            <w:tcW w:w="1562" w:type="dxa"/>
          </w:tcPr>
          <w:p w14:paraId="6C055AAF" w14:textId="0B5471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3368389.51</w:t>
            </w:r>
          </w:p>
        </w:tc>
        <w:tc>
          <w:tcPr>
            <w:tcW w:w="2134" w:type="dxa"/>
          </w:tcPr>
          <w:p w14:paraId="2474E423" w14:textId="419FC7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0D03B" w14:textId="29BE12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14625" w14:textId="7BCA0A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824642" w14:textId="77777777" w:rsidTr="00F55D7D">
        <w:trPr>
          <w:trHeight w:val="54"/>
        </w:trPr>
        <w:tc>
          <w:tcPr>
            <w:tcW w:w="1691" w:type="dxa"/>
          </w:tcPr>
          <w:p w14:paraId="1A76B13A" w14:textId="5FCE2E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5679B90A" w14:textId="03D57E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725461.89</w:t>
            </w:r>
          </w:p>
        </w:tc>
        <w:tc>
          <w:tcPr>
            <w:tcW w:w="1562" w:type="dxa"/>
          </w:tcPr>
          <w:p w14:paraId="16BC8C9A" w14:textId="305751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3368388.84</w:t>
            </w:r>
          </w:p>
        </w:tc>
        <w:tc>
          <w:tcPr>
            <w:tcW w:w="2134" w:type="dxa"/>
          </w:tcPr>
          <w:p w14:paraId="5A6AACDC" w14:textId="20D505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6679C" w14:textId="2743C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1B6E5" w14:textId="6E0AE4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E1CDE" w14:textId="77777777" w:rsidTr="00F55D7D">
        <w:trPr>
          <w:trHeight w:val="54"/>
        </w:trPr>
        <w:tc>
          <w:tcPr>
            <w:tcW w:w="1691" w:type="dxa"/>
          </w:tcPr>
          <w:p w14:paraId="6F099F6D" w14:textId="07E635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5F361188" w14:textId="2596F3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725477.98</w:t>
            </w:r>
          </w:p>
        </w:tc>
        <w:tc>
          <w:tcPr>
            <w:tcW w:w="1562" w:type="dxa"/>
          </w:tcPr>
          <w:p w14:paraId="384B6EB1" w14:textId="2B0F42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3368392.79</w:t>
            </w:r>
          </w:p>
        </w:tc>
        <w:tc>
          <w:tcPr>
            <w:tcW w:w="2134" w:type="dxa"/>
          </w:tcPr>
          <w:p w14:paraId="40E23F70" w14:textId="0388AE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87BF0" w14:textId="2DA15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76E45" w14:textId="212CC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3640AD" w14:textId="77777777" w:rsidTr="00F55D7D">
        <w:trPr>
          <w:trHeight w:val="54"/>
        </w:trPr>
        <w:tc>
          <w:tcPr>
            <w:tcW w:w="1691" w:type="dxa"/>
          </w:tcPr>
          <w:p w14:paraId="1FEA2B78" w14:textId="5C5BF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592563C" w14:textId="4E1B0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725495.61</w:t>
            </w:r>
          </w:p>
        </w:tc>
        <w:tc>
          <w:tcPr>
            <w:tcW w:w="1562" w:type="dxa"/>
          </w:tcPr>
          <w:p w14:paraId="0A032C1E" w14:textId="7DD1A5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3368400.96</w:t>
            </w:r>
          </w:p>
        </w:tc>
        <w:tc>
          <w:tcPr>
            <w:tcW w:w="2134" w:type="dxa"/>
          </w:tcPr>
          <w:p w14:paraId="36C0392A" w14:textId="6ED4E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DD7ED" w14:textId="77AA31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16681" w14:textId="5740F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8D6E22" w14:textId="77777777" w:rsidTr="00F55D7D">
        <w:trPr>
          <w:trHeight w:val="54"/>
        </w:trPr>
        <w:tc>
          <w:tcPr>
            <w:tcW w:w="1691" w:type="dxa"/>
          </w:tcPr>
          <w:p w14:paraId="4DDA69AD" w14:textId="19C6D0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4F14E5D7" w14:textId="7B3CFA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725509.74</w:t>
            </w:r>
          </w:p>
        </w:tc>
        <w:tc>
          <w:tcPr>
            <w:tcW w:w="1562" w:type="dxa"/>
          </w:tcPr>
          <w:p w14:paraId="6FC25AB2" w14:textId="6D57BC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3368412.59</w:t>
            </w:r>
          </w:p>
        </w:tc>
        <w:tc>
          <w:tcPr>
            <w:tcW w:w="2134" w:type="dxa"/>
          </w:tcPr>
          <w:p w14:paraId="0E1E4698" w14:textId="59F25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6E64C" w14:textId="41DA94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DCA79" w14:textId="798172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1100FD" w14:textId="77777777" w:rsidTr="00F55D7D">
        <w:trPr>
          <w:trHeight w:val="54"/>
        </w:trPr>
        <w:tc>
          <w:tcPr>
            <w:tcW w:w="1691" w:type="dxa"/>
          </w:tcPr>
          <w:p w14:paraId="7E78E38D" w14:textId="6E5FD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EBE93ED" w14:textId="6E8BA4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725520.48</w:t>
            </w:r>
          </w:p>
        </w:tc>
        <w:tc>
          <w:tcPr>
            <w:tcW w:w="1562" w:type="dxa"/>
          </w:tcPr>
          <w:p w14:paraId="703DE71A" w14:textId="7E2E6D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3368427.93</w:t>
            </w:r>
          </w:p>
        </w:tc>
        <w:tc>
          <w:tcPr>
            <w:tcW w:w="2134" w:type="dxa"/>
          </w:tcPr>
          <w:p w14:paraId="11D7C1F7" w14:textId="561EC0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8DB67" w14:textId="74C013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5BA83" w14:textId="07ADB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B2B552" w14:textId="77777777" w:rsidTr="00F55D7D">
        <w:trPr>
          <w:trHeight w:val="54"/>
        </w:trPr>
        <w:tc>
          <w:tcPr>
            <w:tcW w:w="1691" w:type="dxa"/>
          </w:tcPr>
          <w:p w14:paraId="4F3D21DD" w14:textId="19E2C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7748F0A0" w14:textId="2D2B0B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725527.18</w:t>
            </w:r>
          </w:p>
        </w:tc>
        <w:tc>
          <w:tcPr>
            <w:tcW w:w="1562" w:type="dxa"/>
          </w:tcPr>
          <w:p w14:paraId="4444260E" w14:textId="676661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3368451.19</w:t>
            </w:r>
          </w:p>
        </w:tc>
        <w:tc>
          <w:tcPr>
            <w:tcW w:w="2134" w:type="dxa"/>
          </w:tcPr>
          <w:p w14:paraId="0574D190" w14:textId="5DC5F0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8390F" w14:textId="0D9A9B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1D3B0" w14:textId="7F4C5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6B4725" w14:textId="77777777" w:rsidTr="00F55D7D">
        <w:trPr>
          <w:trHeight w:val="54"/>
        </w:trPr>
        <w:tc>
          <w:tcPr>
            <w:tcW w:w="1691" w:type="dxa"/>
          </w:tcPr>
          <w:p w14:paraId="6E5DE7FF" w14:textId="31954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239A242A" w14:textId="476C3D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725526.23</w:t>
            </w:r>
          </w:p>
        </w:tc>
        <w:tc>
          <w:tcPr>
            <w:tcW w:w="1562" w:type="dxa"/>
          </w:tcPr>
          <w:p w14:paraId="6B6A22C4" w14:textId="1E8648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3368456.84</w:t>
            </w:r>
          </w:p>
        </w:tc>
        <w:tc>
          <w:tcPr>
            <w:tcW w:w="2134" w:type="dxa"/>
          </w:tcPr>
          <w:p w14:paraId="61C4AC4B" w14:textId="209345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29316" w14:textId="4CDA0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184AA" w14:textId="6379D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3E9816" w14:textId="77777777" w:rsidTr="00F55D7D">
        <w:trPr>
          <w:trHeight w:val="54"/>
        </w:trPr>
        <w:tc>
          <w:tcPr>
            <w:tcW w:w="1691" w:type="dxa"/>
          </w:tcPr>
          <w:p w14:paraId="1762B534" w14:textId="0A5D6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40CE4A88" w14:textId="3D8907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725527.26</w:t>
            </w:r>
          </w:p>
        </w:tc>
        <w:tc>
          <w:tcPr>
            <w:tcW w:w="1562" w:type="dxa"/>
          </w:tcPr>
          <w:p w14:paraId="450E178D" w14:textId="4CF7AE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3368467.58</w:t>
            </w:r>
          </w:p>
        </w:tc>
        <w:tc>
          <w:tcPr>
            <w:tcW w:w="2134" w:type="dxa"/>
          </w:tcPr>
          <w:p w14:paraId="48AA5563" w14:textId="54EB1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A96A6" w14:textId="5A1450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2366C" w14:textId="5859AA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FA60E6" w14:textId="77777777" w:rsidTr="00F55D7D">
        <w:trPr>
          <w:trHeight w:val="54"/>
        </w:trPr>
        <w:tc>
          <w:tcPr>
            <w:tcW w:w="1691" w:type="dxa"/>
          </w:tcPr>
          <w:p w14:paraId="3D6ACDC6" w14:textId="456455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4564ED89" w14:textId="354282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725527.55</w:t>
            </w:r>
          </w:p>
        </w:tc>
        <w:tc>
          <w:tcPr>
            <w:tcW w:w="1562" w:type="dxa"/>
          </w:tcPr>
          <w:p w14:paraId="4BF97AFC" w14:textId="538BC0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3368490.97</w:t>
            </w:r>
          </w:p>
        </w:tc>
        <w:tc>
          <w:tcPr>
            <w:tcW w:w="2134" w:type="dxa"/>
          </w:tcPr>
          <w:p w14:paraId="3CEFE3B3" w14:textId="3370FD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F0ECF" w14:textId="10BAD1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811AA" w14:textId="69F965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134872" w14:textId="77777777" w:rsidTr="00F55D7D">
        <w:trPr>
          <w:trHeight w:val="54"/>
        </w:trPr>
        <w:tc>
          <w:tcPr>
            <w:tcW w:w="1691" w:type="dxa"/>
          </w:tcPr>
          <w:p w14:paraId="14B8DA26" w14:textId="3FCF10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12959842" w14:textId="05B096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725520.30</w:t>
            </w:r>
          </w:p>
        </w:tc>
        <w:tc>
          <w:tcPr>
            <w:tcW w:w="1562" w:type="dxa"/>
          </w:tcPr>
          <w:p w14:paraId="0FFED526" w14:textId="62835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3368509.89</w:t>
            </w:r>
          </w:p>
        </w:tc>
        <w:tc>
          <w:tcPr>
            <w:tcW w:w="2134" w:type="dxa"/>
          </w:tcPr>
          <w:p w14:paraId="3E43DCFC" w14:textId="633D5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182A4" w14:textId="42F334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DB847" w14:textId="072FE9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1E71EF" w14:textId="77777777" w:rsidTr="00F55D7D">
        <w:trPr>
          <w:trHeight w:val="54"/>
        </w:trPr>
        <w:tc>
          <w:tcPr>
            <w:tcW w:w="1691" w:type="dxa"/>
          </w:tcPr>
          <w:p w14:paraId="490B8F84" w14:textId="2305D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5B8D8F3F" w14:textId="31B954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725514.92</w:t>
            </w:r>
          </w:p>
        </w:tc>
        <w:tc>
          <w:tcPr>
            <w:tcW w:w="1562" w:type="dxa"/>
          </w:tcPr>
          <w:p w14:paraId="60BD4AFD" w14:textId="2DEBED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3368518.38</w:t>
            </w:r>
          </w:p>
        </w:tc>
        <w:tc>
          <w:tcPr>
            <w:tcW w:w="2134" w:type="dxa"/>
          </w:tcPr>
          <w:p w14:paraId="58F2A35A" w14:textId="4EF590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18C8F" w14:textId="3DA96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A341F" w14:textId="2644B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5FD95" w14:textId="77777777" w:rsidTr="00F55D7D">
        <w:trPr>
          <w:trHeight w:val="54"/>
        </w:trPr>
        <w:tc>
          <w:tcPr>
            <w:tcW w:w="1691" w:type="dxa"/>
          </w:tcPr>
          <w:p w14:paraId="2443A375" w14:textId="513E1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1E286D6" w14:textId="56B9119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725516.58</w:t>
            </w:r>
          </w:p>
        </w:tc>
        <w:tc>
          <w:tcPr>
            <w:tcW w:w="1562" w:type="dxa"/>
          </w:tcPr>
          <w:p w14:paraId="7A5B9695" w14:textId="14E5BC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3368521.84</w:t>
            </w:r>
          </w:p>
        </w:tc>
        <w:tc>
          <w:tcPr>
            <w:tcW w:w="2134" w:type="dxa"/>
          </w:tcPr>
          <w:p w14:paraId="26ACBFFA" w14:textId="4C852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D983C" w14:textId="2BD7D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61B66" w14:textId="126FC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43B639" w14:textId="77777777" w:rsidTr="00F55D7D">
        <w:trPr>
          <w:trHeight w:val="54"/>
        </w:trPr>
        <w:tc>
          <w:tcPr>
            <w:tcW w:w="1691" w:type="dxa"/>
          </w:tcPr>
          <w:p w14:paraId="541BB24F" w14:textId="73B288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4594761D" w14:textId="23359B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725530.74</w:t>
            </w:r>
          </w:p>
        </w:tc>
        <w:tc>
          <w:tcPr>
            <w:tcW w:w="1562" w:type="dxa"/>
          </w:tcPr>
          <w:p w14:paraId="6B840236" w14:textId="5AA6BD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3368537.54</w:t>
            </w:r>
          </w:p>
        </w:tc>
        <w:tc>
          <w:tcPr>
            <w:tcW w:w="2134" w:type="dxa"/>
          </w:tcPr>
          <w:p w14:paraId="4255BCFD" w14:textId="49CC09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01AFC" w14:textId="33837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83706" w14:textId="5519A2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3A4C78" w14:textId="77777777" w:rsidTr="00F55D7D">
        <w:trPr>
          <w:trHeight w:val="54"/>
        </w:trPr>
        <w:tc>
          <w:tcPr>
            <w:tcW w:w="1691" w:type="dxa"/>
          </w:tcPr>
          <w:p w14:paraId="5561D7BD" w14:textId="1C943B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59E4388" w14:textId="7DBDBD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725536.13</w:t>
            </w:r>
          </w:p>
        </w:tc>
        <w:tc>
          <w:tcPr>
            <w:tcW w:w="1562" w:type="dxa"/>
          </w:tcPr>
          <w:p w14:paraId="43917207" w14:textId="732E28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3368547.19</w:t>
            </w:r>
          </w:p>
        </w:tc>
        <w:tc>
          <w:tcPr>
            <w:tcW w:w="2134" w:type="dxa"/>
          </w:tcPr>
          <w:p w14:paraId="3DD0442B" w14:textId="4CD9E8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4065A" w14:textId="5ECBB1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497A4" w14:textId="475572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FB09AA" w14:textId="77777777" w:rsidTr="00F55D7D">
        <w:trPr>
          <w:trHeight w:val="54"/>
        </w:trPr>
        <w:tc>
          <w:tcPr>
            <w:tcW w:w="1691" w:type="dxa"/>
          </w:tcPr>
          <w:p w14:paraId="64F217CD" w14:textId="72AE81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688127A" w14:textId="2BB15E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725541.49</w:t>
            </w:r>
          </w:p>
        </w:tc>
        <w:tc>
          <w:tcPr>
            <w:tcW w:w="1562" w:type="dxa"/>
          </w:tcPr>
          <w:p w14:paraId="1D39A797" w14:textId="4E8FBF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3368554.08</w:t>
            </w:r>
          </w:p>
        </w:tc>
        <w:tc>
          <w:tcPr>
            <w:tcW w:w="2134" w:type="dxa"/>
          </w:tcPr>
          <w:p w14:paraId="47DF1A75" w14:textId="7BB0E0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6C2BC" w14:textId="4BA303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98407" w14:textId="47D19D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F8AC07" w14:textId="77777777" w:rsidTr="00F55D7D">
        <w:trPr>
          <w:trHeight w:val="54"/>
        </w:trPr>
        <w:tc>
          <w:tcPr>
            <w:tcW w:w="1691" w:type="dxa"/>
          </w:tcPr>
          <w:p w14:paraId="411D8E24" w14:textId="7AEC5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5E2DEF6" w14:textId="57F4AD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725549.55</w:t>
            </w:r>
          </w:p>
        </w:tc>
        <w:tc>
          <w:tcPr>
            <w:tcW w:w="1562" w:type="dxa"/>
          </w:tcPr>
          <w:p w14:paraId="0B903BB7" w14:textId="60AC3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3368568.16</w:t>
            </w:r>
          </w:p>
        </w:tc>
        <w:tc>
          <w:tcPr>
            <w:tcW w:w="2134" w:type="dxa"/>
          </w:tcPr>
          <w:p w14:paraId="374FA5BC" w14:textId="4AB1DB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5F75D" w14:textId="24304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F6AFF" w14:textId="6B226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925185" w14:textId="77777777" w:rsidTr="00F55D7D">
        <w:trPr>
          <w:trHeight w:val="54"/>
        </w:trPr>
        <w:tc>
          <w:tcPr>
            <w:tcW w:w="1691" w:type="dxa"/>
          </w:tcPr>
          <w:p w14:paraId="53AA75EC" w14:textId="4F4E50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4D7AC10A" w14:textId="0A6202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725554.39</w:t>
            </w:r>
          </w:p>
        </w:tc>
        <w:tc>
          <w:tcPr>
            <w:tcW w:w="1562" w:type="dxa"/>
          </w:tcPr>
          <w:p w14:paraId="794C8275" w14:textId="6D1150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3368578.54</w:t>
            </w:r>
          </w:p>
        </w:tc>
        <w:tc>
          <w:tcPr>
            <w:tcW w:w="2134" w:type="dxa"/>
          </w:tcPr>
          <w:p w14:paraId="0735BCF1" w14:textId="4C37F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E1563" w14:textId="1B1ED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73468" w14:textId="08673E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2FF6C0" w14:textId="77777777" w:rsidTr="00F55D7D">
        <w:trPr>
          <w:trHeight w:val="54"/>
        </w:trPr>
        <w:tc>
          <w:tcPr>
            <w:tcW w:w="1691" w:type="dxa"/>
          </w:tcPr>
          <w:p w14:paraId="7B1CA9A3" w14:textId="3A1A07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15A4BE0A" w14:textId="139DCA7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725564.14</w:t>
            </w:r>
          </w:p>
        </w:tc>
        <w:tc>
          <w:tcPr>
            <w:tcW w:w="1562" w:type="dxa"/>
          </w:tcPr>
          <w:p w14:paraId="6C1B47CB" w14:textId="276CB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3368595.96</w:t>
            </w:r>
          </w:p>
        </w:tc>
        <w:tc>
          <w:tcPr>
            <w:tcW w:w="2134" w:type="dxa"/>
          </w:tcPr>
          <w:p w14:paraId="6D9E1F7E" w14:textId="119B82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B226D" w14:textId="15E324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4A0F7" w14:textId="46031D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842FB7" w14:textId="77777777" w:rsidTr="00F55D7D">
        <w:trPr>
          <w:trHeight w:val="54"/>
        </w:trPr>
        <w:tc>
          <w:tcPr>
            <w:tcW w:w="1691" w:type="dxa"/>
          </w:tcPr>
          <w:p w14:paraId="39D3375A" w14:textId="0A275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76FF526E" w14:textId="21473F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725569.57</w:t>
            </w:r>
          </w:p>
        </w:tc>
        <w:tc>
          <w:tcPr>
            <w:tcW w:w="1562" w:type="dxa"/>
          </w:tcPr>
          <w:p w14:paraId="3C0A44E4" w14:textId="456469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3368615.88</w:t>
            </w:r>
          </w:p>
        </w:tc>
        <w:tc>
          <w:tcPr>
            <w:tcW w:w="2134" w:type="dxa"/>
          </w:tcPr>
          <w:p w14:paraId="7101AD20" w14:textId="38231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B9DB5" w14:textId="3480F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E16FA" w14:textId="51FB06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18E301" w14:textId="77777777" w:rsidTr="00F55D7D">
        <w:trPr>
          <w:trHeight w:val="54"/>
        </w:trPr>
        <w:tc>
          <w:tcPr>
            <w:tcW w:w="1691" w:type="dxa"/>
          </w:tcPr>
          <w:p w14:paraId="03854CB5" w14:textId="1BC995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2BDC6484" w14:textId="1F89629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725569.18</w:t>
            </w:r>
          </w:p>
        </w:tc>
        <w:tc>
          <w:tcPr>
            <w:tcW w:w="1562" w:type="dxa"/>
          </w:tcPr>
          <w:p w14:paraId="4108EE99" w14:textId="7498F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3368620.80</w:t>
            </w:r>
          </w:p>
        </w:tc>
        <w:tc>
          <w:tcPr>
            <w:tcW w:w="2134" w:type="dxa"/>
          </w:tcPr>
          <w:p w14:paraId="0EB64AD6" w14:textId="2C980C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1B2C3" w14:textId="6029C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38D19" w14:textId="3E2C5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0EB5A1" w14:textId="77777777" w:rsidTr="00F55D7D">
        <w:trPr>
          <w:trHeight w:val="54"/>
        </w:trPr>
        <w:tc>
          <w:tcPr>
            <w:tcW w:w="1691" w:type="dxa"/>
          </w:tcPr>
          <w:p w14:paraId="787E0A00" w14:textId="055AB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16528F66" w14:textId="0466FB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725571.10</w:t>
            </w:r>
          </w:p>
        </w:tc>
        <w:tc>
          <w:tcPr>
            <w:tcW w:w="1562" w:type="dxa"/>
          </w:tcPr>
          <w:p w14:paraId="7853F705" w14:textId="7DDD57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3368627.95</w:t>
            </w:r>
          </w:p>
        </w:tc>
        <w:tc>
          <w:tcPr>
            <w:tcW w:w="2134" w:type="dxa"/>
          </w:tcPr>
          <w:p w14:paraId="48387925" w14:textId="2F80EC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C63B9" w14:textId="0006E9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A7D88" w14:textId="244046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775EFF" w14:textId="77777777" w:rsidTr="00F55D7D">
        <w:trPr>
          <w:trHeight w:val="54"/>
        </w:trPr>
        <w:tc>
          <w:tcPr>
            <w:tcW w:w="1691" w:type="dxa"/>
          </w:tcPr>
          <w:p w14:paraId="1990EAAA" w14:textId="748445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67873EE4" w14:textId="1166BE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725571.32</w:t>
            </w:r>
          </w:p>
        </w:tc>
        <w:tc>
          <w:tcPr>
            <w:tcW w:w="1562" w:type="dxa"/>
          </w:tcPr>
          <w:p w14:paraId="4A84A770" w14:textId="2D9DB4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3368657.13</w:t>
            </w:r>
          </w:p>
        </w:tc>
        <w:tc>
          <w:tcPr>
            <w:tcW w:w="2134" w:type="dxa"/>
          </w:tcPr>
          <w:p w14:paraId="5E186221" w14:textId="1634D4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98226" w14:textId="03BDB2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2D6CE" w14:textId="1F7A4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A99116" w14:textId="77777777" w:rsidTr="00F55D7D">
        <w:trPr>
          <w:trHeight w:val="54"/>
        </w:trPr>
        <w:tc>
          <w:tcPr>
            <w:tcW w:w="1691" w:type="dxa"/>
          </w:tcPr>
          <w:p w14:paraId="2C992758" w14:textId="6E2FFD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0A872EBE" w14:textId="4229FC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725572.51</w:t>
            </w:r>
          </w:p>
        </w:tc>
        <w:tc>
          <w:tcPr>
            <w:tcW w:w="1562" w:type="dxa"/>
          </w:tcPr>
          <w:p w14:paraId="7F18E558" w14:textId="5FD7A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3368666.08</w:t>
            </w:r>
          </w:p>
        </w:tc>
        <w:tc>
          <w:tcPr>
            <w:tcW w:w="2134" w:type="dxa"/>
          </w:tcPr>
          <w:p w14:paraId="79235541" w14:textId="6EC6DF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A9B38" w14:textId="5E88C1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18FE1" w14:textId="3F73BC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64F975" w14:textId="77777777" w:rsidTr="00F55D7D">
        <w:trPr>
          <w:trHeight w:val="54"/>
        </w:trPr>
        <w:tc>
          <w:tcPr>
            <w:tcW w:w="1691" w:type="dxa"/>
          </w:tcPr>
          <w:p w14:paraId="5684B681" w14:textId="53C2AD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3C5A5BFD" w14:textId="6E93A4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7187CCAD" w14:textId="311271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3368714.63</w:t>
            </w:r>
          </w:p>
        </w:tc>
        <w:tc>
          <w:tcPr>
            <w:tcW w:w="2134" w:type="dxa"/>
          </w:tcPr>
          <w:p w14:paraId="01C40BE7" w14:textId="2B9AA0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9448E" w14:textId="65FB52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7D8CC" w14:textId="75AB91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7CC31B" w14:textId="77777777" w:rsidTr="00F55D7D">
        <w:trPr>
          <w:trHeight w:val="54"/>
        </w:trPr>
        <w:tc>
          <w:tcPr>
            <w:tcW w:w="1691" w:type="dxa"/>
          </w:tcPr>
          <w:p w14:paraId="0E922F02" w14:textId="7555BA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9221C0C" w14:textId="74E281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725519.48</w:t>
            </w:r>
          </w:p>
        </w:tc>
        <w:tc>
          <w:tcPr>
            <w:tcW w:w="1562" w:type="dxa"/>
          </w:tcPr>
          <w:p w14:paraId="4C9AB44D" w14:textId="3092A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6603D3CC" w14:textId="04B4D5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1338B" w14:textId="28656D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32DB1" w14:textId="56309B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80E6E8" w14:textId="77777777" w:rsidTr="00F55D7D">
        <w:trPr>
          <w:trHeight w:val="54"/>
        </w:trPr>
        <w:tc>
          <w:tcPr>
            <w:tcW w:w="1691" w:type="dxa"/>
          </w:tcPr>
          <w:p w14:paraId="24705999" w14:textId="102757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052A1156" w14:textId="506047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725520.25</w:t>
            </w:r>
          </w:p>
        </w:tc>
        <w:tc>
          <w:tcPr>
            <w:tcW w:w="1562" w:type="dxa"/>
          </w:tcPr>
          <w:p w14:paraId="39E7C00C" w14:textId="18A53A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3368711.55</w:t>
            </w:r>
          </w:p>
        </w:tc>
        <w:tc>
          <w:tcPr>
            <w:tcW w:w="2134" w:type="dxa"/>
          </w:tcPr>
          <w:p w14:paraId="0ABF61DB" w14:textId="15C0F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9CBB3" w14:textId="26BA4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87442" w14:textId="52FAF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E81EEA" w14:textId="77777777" w:rsidTr="00F55D7D">
        <w:trPr>
          <w:trHeight w:val="54"/>
        </w:trPr>
        <w:tc>
          <w:tcPr>
            <w:tcW w:w="1691" w:type="dxa"/>
          </w:tcPr>
          <w:p w14:paraId="1D16D454" w14:textId="53F6D6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0FDC6080" w14:textId="3F801D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725520.17</w:t>
            </w:r>
          </w:p>
        </w:tc>
        <w:tc>
          <w:tcPr>
            <w:tcW w:w="1562" w:type="dxa"/>
          </w:tcPr>
          <w:p w14:paraId="146EDB01" w14:textId="30F6B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3368707.95</w:t>
            </w:r>
          </w:p>
        </w:tc>
        <w:tc>
          <w:tcPr>
            <w:tcW w:w="2134" w:type="dxa"/>
          </w:tcPr>
          <w:p w14:paraId="7BD47A4B" w14:textId="02E1C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493A6" w14:textId="2A770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0F949" w14:textId="32AEF5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D92A2D" w14:textId="77777777" w:rsidTr="00F55D7D">
        <w:trPr>
          <w:trHeight w:val="54"/>
        </w:trPr>
        <w:tc>
          <w:tcPr>
            <w:tcW w:w="1691" w:type="dxa"/>
          </w:tcPr>
          <w:p w14:paraId="0AD10BE8" w14:textId="1A33C5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0C278B5" w14:textId="4F21595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0F9D7ECA" w14:textId="4D6C7B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3368705.35</w:t>
            </w:r>
          </w:p>
        </w:tc>
        <w:tc>
          <w:tcPr>
            <w:tcW w:w="2134" w:type="dxa"/>
          </w:tcPr>
          <w:p w14:paraId="2815C65A" w14:textId="55BE45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742A9" w14:textId="7F873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530AD" w14:textId="005F05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CD2A16" w14:textId="77777777" w:rsidTr="00F55D7D">
        <w:trPr>
          <w:trHeight w:val="54"/>
        </w:trPr>
        <w:tc>
          <w:tcPr>
            <w:tcW w:w="1691" w:type="dxa"/>
          </w:tcPr>
          <w:p w14:paraId="78ACF0ED" w14:textId="32D44A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1DA3A072" w14:textId="1547BA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294F01EB" w14:textId="7BBB40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3368701.64</w:t>
            </w:r>
          </w:p>
        </w:tc>
        <w:tc>
          <w:tcPr>
            <w:tcW w:w="2134" w:type="dxa"/>
          </w:tcPr>
          <w:p w14:paraId="5709594E" w14:textId="59A36C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3E360" w14:textId="6D7E3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68BC7" w14:textId="1D723C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0DB93" w14:textId="77777777" w:rsidTr="00F55D7D">
        <w:trPr>
          <w:trHeight w:val="54"/>
        </w:trPr>
        <w:tc>
          <w:tcPr>
            <w:tcW w:w="1691" w:type="dxa"/>
          </w:tcPr>
          <w:p w14:paraId="01367825" w14:textId="18546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21ABCBC1" w14:textId="795D37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725520.03</w:t>
            </w:r>
          </w:p>
        </w:tc>
        <w:tc>
          <w:tcPr>
            <w:tcW w:w="1562" w:type="dxa"/>
          </w:tcPr>
          <w:p w14:paraId="56B47A50" w14:textId="0838CF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3368697.87</w:t>
            </w:r>
          </w:p>
        </w:tc>
        <w:tc>
          <w:tcPr>
            <w:tcW w:w="2134" w:type="dxa"/>
          </w:tcPr>
          <w:p w14:paraId="64C5342D" w14:textId="067D5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F9429" w14:textId="120054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3E5B9" w14:textId="31BF9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892047" w14:textId="77777777" w:rsidTr="00F55D7D">
        <w:trPr>
          <w:trHeight w:val="54"/>
        </w:trPr>
        <w:tc>
          <w:tcPr>
            <w:tcW w:w="1691" w:type="dxa"/>
          </w:tcPr>
          <w:p w14:paraId="1EF1A2FB" w14:textId="00A8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37062710" w14:textId="491049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725521.27</w:t>
            </w:r>
          </w:p>
        </w:tc>
        <w:tc>
          <w:tcPr>
            <w:tcW w:w="1562" w:type="dxa"/>
          </w:tcPr>
          <w:p w14:paraId="02156D47" w14:textId="10DB04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3368696.57</w:t>
            </w:r>
          </w:p>
        </w:tc>
        <w:tc>
          <w:tcPr>
            <w:tcW w:w="2134" w:type="dxa"/>
          </w:tcPr>
          <w:p w14:paraId="0B0DF5D1" w14:textId="3D51E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C0F2C" w14:textId="0AF55C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ED6F4" w14:textId="01EB26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41286" w14:textId="77777777" w:rsidTr="00F55D7D">
        <w:trPr>
          <w:trHeight w:val="54"/>
        </w:trPr>
        <w:tc>
          <w:tcPr>
            <w:tcW w:w="1691" w:type="dxa"/>
          </w:tcPr>
          <w:p w14:paraId="66B3156C" w14:textId="1CF77F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7F49CBDD" w14:textId="5DD16C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725522.36</w:t>
            </w:r>
          </w:p>
        </w:tc>
        <w:tc>
          <w:tcPr>
            <w:tcW w:w="1562" w:type="dxa"/>
          </w:tcPr>
          <w:p w14:paraId="4D1EE0A2" w14:textId="46455A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3368696.22</w:t>
            </w:r>
          </w:p>
        </w:tc>
        <w:tc>
          <w:tcPr>
            <w:tcW w:w="2134" w:type="dxa"/>
          </w:tcPr>
          <w:p w14:paraId="349C90BA" w14:textId="6DB8BF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8FC4B" w14:textId="63A46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3C973" w14:textId="351EF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CEAEEA" w14:textId="77777777" w:rsidTr="00F55D7D">
        <w:trPr>
          <w:trHeight w:val="54"/>
        </w:trPr>
        <w:tc>
          <w:tcPr>
            <w:tcW w:w="1691" w:type="dxa"/>
          </w:tcPr>
          <w:p w14:paraId="1E38DE96" w14:textId="04191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6BFCFC7" w14:textId="50EEAE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725522.70</w:t>
            </w:r>
          </w:p>
        </w:tc>
        <w:tc>
          <w:tcPr>
            <w:tcW w:w="1562" w:type="dxa"/>
          </w:tcPr>
          <w:p w14:paraId="0792AA03" w14:textId="6FBA5E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3368695.81</w:t>
            </w:r>
          </w:p>
        </w:tc>
        <w:tc>
          <w:tcPr>
            <w:tcW w:w="2134" w:type="dxa"/>
          </w:tcPr>
          <w:p w14:paraId="2090E8B8" w14:textId="5BD83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C9416" w14:textId="0FF06E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A0781" w14:textId="15C034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D715EB" w14:textId="77777777" w:rsidTr="00F55D7D">
        <w:trPr>
          <w:trHeight w:val="54"/>
        </w:trPr>
        <w:tc>
          <w:tcPr>
            <w:tcW w:w="1691" w:type="dxa"/>
          </w:tcPr>
          <w:p w14:paraId="28678BB6" w14:textId="557083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27679212" w14:textId="5875A3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725522.19</w:t>
            </w:r>
          </w:p>
        </w:tc>
        <w:tc>
          <w:tcPr>
            <w:tcW w:w="1562" w:type="dxa"/>
          </w:tcPr>
          <w:p w14:paraId="4B5B84EB" w14:textId="34170F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3368693.52</w:t>
            </w:r>
          </w:p>
        </w:tc>
        <w:tc>
          <w:tcPr>
            <w:tcW w:w="2134" w:type="dxa"/>
          </w:tcPr>
          <w:p w14:paraId="1107170C" w14:textId="73B208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BDB82" w14:textId="0FFE3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0F440" w14:textId="27CE09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B07C98" w14:textId="77777777" w:rsidTr="00F55D7D">
        <w:trPr>
          <w:trHeight w:val="54"/>
        </w:trPr>
        <w:tc>
          <w:tcPr>
            <w:tcW w:w="1691" w:type="dxa"/>
          </w:tcPr>
          <w:p w14:paraId="2F4A7C5C" w14:textId="07A8B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791920A" w14:textId="6EE114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725520.75</w:t>
            </w:r>
          </w:p>
        </w:tc>
        <w:tc>
          <w:tcPr>
            <w:tcW w:w="1562" w:type="dxa"/>
          </w:tcPr>
          <w:p w14:paraId="069C6174" w14:textId="4BE22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3368691.72</w:t>
            </w:r>
          </w:p>
        </w:tc>
        <w:tc>
          <w:tcPr>
            <w:tcW w:w="2134" w:type="dxa"/>
          </w:tcPr>
          <w:p w14:paraId="38534E1F" w14:textId="3E855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8D0D4" w14:textId="1C5928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03F7C" w14:textId="2362F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334476" w14:textId="77777777" w:rsidTr="00F55D7D">
        <w:trPr>
          <w:trHeight w:val="54"/>
        </w:trPr>
        <w:tc>
          <w:tcPr>
            <w:tcW w:w="1691" w:type="dxa"/>
          </w:tcPr>
          <w:p w14:paraId="24234720" w14:textId="61D667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786C6286" w14:textId="794753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710CAEF4" w14:textId="406833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3368689.56</w:t>
            </w:r>
          </w:p>
        </w:tc>
        <w:tc>
          <w:tcPr>
            <w:tcW w:w="2134" w:type="dxa"/>
          </w:tcPr>
          <w:p w14:paraId="0EA0C5A6" w14:textId="789716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B2049" w14:textId="57476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26617" w14:textId="6897C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BB674E" w14:textId="77777777" w:rsidTr="00F55D7D">
        <w:trPr>
          <w:trHeight w:val="54"/>
        </w:trPr>
        <w:tc>
          <w:tcPr>
            <w:tcW w:w="1691" w:type="dxa"/>
          </w:tcPr>
          <w:p w14:paraId="72495EAB" w14:textId="3E76F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3C1B971" w14:textId="7618807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39F3C625" w14:textId="25053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3368686.41</w:t>
            </w:r>
          </w:p>
        </w:tc>
        <w:tc>
          <w:tcPr>
            <w:tcW w:w="2134" w:type="dxa"/>
          </w:tcPr>
          <w:p w14:paraId="580545B8" w14:textId="544A4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07A3C" w14:textId="40A622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E3A31" w14:textId="4087D9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3BBDE5" w14:textId="77777777" w:rsidTr="00F55D7D">
        <w:trPr>
          <w:trHeight w:val="54"/>
        </w:trPr>
        <w:tc>
          <w:tcPr>
            <w:tcW w:w="1691" w:type="dxa"/>
          </w:tcPr>
          <w:p w14:paraId="1A75E672" w14:textId="04F0F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81670AA" w14:textId="2BA607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725520.77</w:t>
            </w:r>
          </w:p>
        </w:tc>
        <w:tc>
          <w:tcPr>
            <w:tcW w:w="1562" w:type="dxa"/>
          </w:tcPr>
          <w:p w14:paraId="4FED0E03" w14:textId="1B8374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3368683.48</w:t>
            </w:r>
          </w:p>
        </w:tc>
        <w:tc>
          <w:tcPr>
            <w:tcW w:w="2134" w:type="dxa"/>
          </w:tcPr>
          <w:p w14:paraId="543F6447" w14:textId="1D0B4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6D3CF" w14:textId="55F34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861C5" w14:textId="709E2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D2BAE6" w14:textId="77777777" w:rsidTr="00F55D7D">
        <w:trPr>
          <w:trHeight w:val="54"/>
        </w:trPr>
        <w:tc>
          <w:tcPr>
            <w:tcW w:w="1691" w:type="dxa"/>
          </w:tcPr>
          <w:p w14:paraId="7E27552E" w14:textId="2F58CA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45FBCB9C" w14:textId="7C66B5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725520.46</w:t>
            </w:r>
          </w:p>
        </w:tc>
        <w:tc>
          <w:tcPr>
            <w:tcW w:w="1562" w:type="dxa"/>
          </w:tcPr>
          <w:p w14:paraId="67BEE9EC" w14:textId="0B5D9D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3368681.05</w:t>
            </w:r>
          </w:p>
        </w:tc>
        <w:tc>
          <w:tcPr>
            <w:tcW w:w="2134" w:type="dxa"/>
          </w:tcPr>
          <w:p w14:paraId="2221032A" w14:textId="2175BE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32278" w14:textId="3D08BC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E48FC" w14:textId="1343F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F603BF" w14:textId="77777777" w:rsidTr="00F55D7D">
        <w:trPr>
          <w:trHeight w:val="54"/>
        </w:trPr>
        <w:tc>
          <w:tcPr>
            <w:tcW w:w="1691" w:type="dxa"/>
          </w:tcPr>
          <w:p w14:paraId="6571457D" w14:textId="6EFA97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4583AF77" w14:textId="1E9586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67EF4703" w14:textId="69480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3368678.57</w:t>
            </w:r>
          </w:p>
        </w:tc>
        <w:tc>
          <w:tcPr>
            <w:tcW w:w="2134" w:type="dxa"/>
          </w:tcPr>
          <w:p w14:paraId="618435AC" w14:textId="0B0D5A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C03CB" w14:textId="1A5090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FA4355" w14:textId="1FBCD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DD1AA4" w14:textId="77777777" w:rsidTr="00F55D7D">
        <w:trPr>
          <w:trHeight w:val="54"/>
        </w:trPr>
        <w:tc>
          <w:tcPr>
            <w:tcW w:w="1691" w:type="dxa"/>
          </w:tcPr>
          <w:p w14:paraId="01BF4441" w14:textId="4453D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21AA2504" w14:textId="6069E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725521.31</w:t>
            </w:r>
          </w:p>
        </w:tc>
        <w:tc>
          <w:tcPr>
            <w:tcW w:w="1562" w:type="dxa"/>
          </w:tcPr>
          <w:p w14:paraId="175AD529" w14:textId="58DC09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3368675.91</w:t>
            </w:r>
          </w:p>
        </w:tc>
        <w:tc>
          <w:tcPr>
            <w:tcW w:w="2134" w:type="dxa"/>
          </w:tcPr>
          <w:p w14:paraId="12B0540C" w14:textId="0C65A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51526" w14:textId="337D91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8FC8B" w14:textId="733819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C7E196" w14:textId="77777777" w:rsidTr="00F55D7D">
        <w:trPr>
          <w:trHeight w:val="54"/>
        </w:trPr>
        <w:tc>
          <w:tcPr>
            <w:tcW w:w="1691" w:type="dxa"/>
          </w:tcPr>
          <w:p w14:paraId="7E9236A0" w14:textId="092603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4A46A54A" w14:textId="125473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725521.67</w:t>
            </w:r>
          </w:p>
        </w:tc>
        <w:tc>
          <w:tcPr>
            <w:tcW w:w="1562" w:type="dxa"/>
          </w:tcPr>
          <w:p w14:paraId="133FE9D1" w14:textId="4CF2BC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3368673.12</w:t>
            </w:r>
          </w:p>
        </w:tc>
        <w:tc>
          <w:tcPr>
            <w:tcW w:w="2134" w:type="dxa"/>
          </w:tcPr>
          <w:p w14:paraId="15F9B9EA" w14:textId="172DC3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E0852" w14:textId="51C2A7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2021D" w14:textId="339B0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11EE62" w14:textId="77777777" w:rsidTr="00F55D7D">
        <w:trPr>
          <w:trHeight w:val="54"/>
        </w:trPr>
        <w:tc>
          <w:tcPr>
            <w:tcW w:w="1691" w:type="dxa"/>
          </w:tcPr>
          <w:p w14:paraId="7F6744A5" w14:textId="6CF2D8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7C157D1" w14:textId="3B6D66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725521.51</w:t>
            </w:r>
          </w:p>
        </w:tc>
        <w:tc>
          <w:tcPr>
            <w:tcW w:w="1562" w:type="dxa"/>
          </w:tcPr>
          <w:p w14:paraId="0F52B9BB" w14:textId="6F0A4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3368670.93</w:t>
            </w:r>
          </w:p>
        </w:tc>
        <w:tc>
          <w:tcPr>
            <w:tcW w:w="2134" w:type="dxa"/>
          </w:tcPr>
          <w:p w14:paraId="73ABF560" w14:textId="783537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157CA" w14:textId="2CA987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1BA3A" w14:textId="7ECC0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63ECD1" w14:textId="77777777" w:rsidTr="00F55D7D">
        <w:trPr>
          <w:trHeight w:val="54"/>
        </w:trPr>
        <w:tc>
          <w:tcPr>
            <w:tcW w:w="1691" w:type="dxa"/>
          </w:tcPr>
          <w:p w14:paraId="6C94DD9B" w14:textId="6180D4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26066A43" w14:textId="265CBD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725521.36</w:t>
            </w:r>
          </w:p>
        </w:tc>
        <w:tc>
          <w:tcPr>
            <w:tcW w:w="1562" w:type="dxa"/>
          </w:tcPr>
          <w:p w14:paraId="5F2755D8" w14:textId="4EDEAE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3368667.21</w:t>
            </w:r>
          </w:p>
        </w:tc>
        <w:tc>
          <w:tcPr>
            <w:tcW w:w="2134" w:type="dxa"/>
          </w:tcPr>
          <w:p w14:paraId="03152094" w14:textId="4FCD6D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F90D3" w14:textId="16F6A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3DE4D" w14:textId="0F428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279911" w14:textId="77777777" w:rsidTr="00F55D7D">
        <w:trPr>
          <w:trHeight w:val="54"/>
        </w:trPr>
        <w:tc>
          <w:tcPr>
            <w:tcW w:w="1691" w:type="dxa"/>
          </w:tcPr>
          <w:p w14:paraId="268B0244" w14:textId="0B2823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3DE2A29A" w14:textId="1DF433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725521.00</w:t>
            </w:r>
          </w:p>
        </w:tc>
        <w:tc>
          <w:tcPr>
            <w:tcW w:w="1562" w:type="dxa"/>
          </w:tcPr>
          <w:p w14:paraId="3A84B4C1" w14:textId="3C6E05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3368666.04</w:t>
            </w:r>
          </w:p>
        </w:tc>
        <w:tc>
          <w:tcPr>
            <w:tcW w:w="2134" w:type="dxa"/>
          </w:tcPr>
          <w:p w14:paraId="10171C8B" w14:textId="63D30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EBE76" w14:textId="30E159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D9707" w14:textId="5022B7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206B40" w14:textId="77777777" w:rsidTr="00F55D7D">
        <w:trPr>
          <w:trHeight w:val="54"/>
        </w:trPr>
        <w:tc>
          <w:tcPr>
            <w:tcW w:w="1691" w:type="dxa"/>
          </w:tcPr>
          <w:p w14:paraId="63CE081E" w14:textId="5CBF3F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721A42D5" w14:textId="2FE9912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725521.81</w:t>
            </w:r>
          </w:p>
        </w:tc>
        <w:tc>
          <w:tcPr>
            <w:tcW w:w="1562" w:type="dxa"/>
          </w:tcPr>
          <w:p w14:paraId="7482E0B5" w14:textId="2E715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3368664.15</w:t>
            </w:r>
          </w:p>
        </w:tc>
        <w:tc>
          <w:tcPr>
            <w:tcW w:w="2134" w:type="dxa"/>
          </w:tcPr>
          <w:p w14:paraId="5BF37F35" w14:textId="4D5E46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3ED0C" w14:textId="34C0A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9A234" w14:textId="5E0B3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EFBBA2" w14:textId="77777777" w:rsidTr="00F55D7D">
        <w:trPr>
          <w:trHeight w:val="54"/>
        </w:trPr>
        <w:tc>
          <w:tcPr>
            <w:tcW w:w="1691" w:type="dxa"/>
          </w:tcPr>
          <w:p w14:paraId="6FED1382" w14:textId="2FFE19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75126127" w14:textId="422DF9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725521.63</w:t>
            </w:r>
          </w:p>
        </w:tc>
        <w:tc>
          <w:tcPr>
            <w:tcW w:w="1562" w:type="dxa"/>
          </w:tcPr>
          <w:p w14:paraId="5D2609D4" w14:textId="78CEF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3368662.80</w:t>
            </w:r>
          </w:p>
        </w:tc>
        <w:tc>
          <w:tcPr>
            <w:tcW w:w="2134" w:type="dxa"/>
          </w:tcPr>
          <w:p w14:paraId="1754032D" w14:textId="373ACD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AA42D" w14:textId="65E010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9091E" w14:textId="5FEB7D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FCF962" w14:textId="77777777" w:rsidTr="00F55D7D">
        <w:trPr>
          <w:trHeight w:val="54"/>
        </w:trPr>
        <w:tc>
          <w:tcPr>
            <w:tcW w:w="1691" w:type="dxa"/>
          </w:tcPr>
          <w:p w14:paraId="43EB6B97" w14:textId="45F7DB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98B5E57" w14:textId="50A7C3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725520.60</w:t>
            </w:r>
          </w:p>
        </w:tc>
        <w:tc>
          <w:tcPr>
            <w:tcW w:w="1562" w:type="dxa"/>
          </w:tcPr>
          <w:p w14:paraId="32AF0B52" w14:textId="4EFA2B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3368661.76</w:t>
            </w:r>
          </w:p>
        </w:tc>
        <w:tc>
          <w:tcPr>
            <w:tcW w:w="2134" w:type="dxa"/>
          </w:tcPr>
          <w:p w14:paraId="005208DB" w14:textId="6E6DDC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A78A5" w14:textId="07C0C7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34FE7" w14:textId="09A92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6D0D1" w14:textId="77777777" w:rsidTr="00F55D7D">
        <w:trPr>
          <w:trHeight w:val="54"/>
        </w:trPr>
        <w:tc>
          <w:tcPr>
            <w:tcW w:w="1691" w:type="dxa"/>
          </w:tcPr>
          <w:p w14:paraId="7B9EF1F1" w14:textId="5C75A8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1BB4B76B" w14:textId="28DFA0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725520.51</w:t>
            </w:r>
          </w:p>
        </w:tc>
        <w:tc>
          <w:tcPr>
            <w:tcW w:w="1562" w:type="dxa"/>
          </w:tcPr>
          <w:p w14:paraId="7EED49ED" w14:textId="2616DB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3368659.78</w:t>
            </w:r>
          </w:p>
        </w:tc>
        <w:tc>
          <w:tcPr>
            <w:tcW w:w="2134" w:type="dxa"/>
          </w:tcPr>
          <w:p w14:paraId="703A02EE" w14:textId="55E463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F4BA2" w14:textId="35CB4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58AB4" w14:textId="53331F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31CF6F" w14:textId="77777777" w:rsidTr="00F55D7D">
        <w:trPr>
          <w:trHeight w:val="54"/>
        </w:trPr>
        <w:tc>
          <w:tcPr>
            <w:tcW w:w="1691" w:type="dxa"/>
          </w:tcPr>
          <w:p w14:paraId="2D405DDF" w14:textId="34EFC4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95DEFBB" w14:textId="6D500B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725519.56</w:t>
            </w:r>
          </w:p>
        </w:tc>
        <w:tc>
          <w:tcPr>
            <w:tcW w:w="1562" w:type="dxa"/>
          </w:tcPr>
          <w:p w14:paraId="43C2A9DB" w14:textId="32CD6F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1DFB16FE" w14:textId="0E41DA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ADDF59" w14:textId="0F7772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E2156" w14:textId="74830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15C867" w14:textId="77777777" w:rsidTr="00F55D7D">
        <w:trPr>
          <w:trHeight w:val="54"/>
        </w:trPr>
        <w:tc>
          <w:tcPr>
            <w:tcW w:w="1691" w:type="dxa"/>
          </w:tcPr>
          <w:p w14:paraId="10B60939" w14:textId="6BB613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328C88E1" w14:textId="4319C7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725520.33</w:t>
            </w:r>
          </w:p>
        </w:tc>
        <w:tc>
          <w:tcPr>
            <w:tcW w:w="1562" w:type="dxa"/>
          </w:tcPr>
          <w:p w14:paraId="546BE9EB" w14:textId="4F0705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3368655.72</w:t>
            </w:r>
          </w:p>
        </w:tc>
        <w:tc>
          <w:tcPr>
            <w:tcW w:w="2134" w:type="dxa"/>
          </w:tcPr>
          <w:p w14:paraId="4AF9AF77" w14:textId="5B6D4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D52ED" w14:textId="0A83D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3411D" w14:textId="7FB5A1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732B58" w14:textId="77777777" w:rsidTr="00F55D7D">
        <w:trPr>
          <w:trHeight w:val="54"/>
        </w:trPr>
        <w:tc>
          <w:tcPr>
            <w:tcW w:w="1691" w:type="dxa"/>
          </w:tcPr>
          <w:p w14:paraId="443C446C" w14:textId="665293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5719AFA9" w14:textId="08EFA3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0F74CABA" w14:textId="6C6907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3368652.12</w:t>
            </w:r>
          </w:p>
        </w:tc>
        <w:tc>
          <w:tcPr>
            <w:tcW w:w="2134" w:type="dxa"/>
          </w:tcPr>
          <w:p w14:paraId="0E91FD5E" w14:textId="1453F5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1B0AE" w14:textId="740BA4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3B928" w14:textId="7DB6A4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FBB7EB" w14:textId="77777777" w:rsidTr="00F55D7D">
        <w:trPr>
          <w:trHeight w:val="54"/>
        </w:trPr>
        <w:tc>
          <w:tcPr>
            <w:tcW w:w="1691" w:type="dxa"/>
          </w:tcPr>
          <w:p w14:paraId="6EF72881" w14:textId="22CB7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1AD9C132" w14:textId="72D507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725520.69</w:t>
            </w:r>
          </w:p>
        </w:tc>
        <w:tc>
          <w:tcPr>
            <w:tcW w:w="1562" w:type="dxa"/>
          </w:tcPr>
          <w:p w14:paraId="2ED55708" w14:textId="718FE4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3368649.01</w:t>
            </w:r>
          </w:p>
        </w:tc>
        <w:tc>
          <w:tcPr>
            <w:tcW w:w="2134" w:type="dxa"/>
          </w:tcPr>
          <w:p w14:paraId="4978ACC4" w14:textId="38342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8B365" w14:textId="432C9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6FB83" w14:textId="1FA008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3A9AD1" w14:textId="77777777" w:rsidTr="00F55D7D">
        <w:trPr>
          <w:trHeight w:val="54"/>
        </w:trPr>
        <w:tc>
          <w:tcPr>
            <w:tcW w:w="1691" w:type="dxa"/>
          </w:tcPr>
          <w:p w14:paraId="49BF65EB" w14:textId="19520A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EB5B7F2" w14:textId="7B643B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725521.90</w:t>
            </w:r>
          </w:p>
        </w:tc>
        <w:tc>
          <w:tcPr>
            <w:tcW w:w="1562" w:type="dxa"/>
          </w:tcPr>
          <w:p w14:paraId="2C5E9502" w14:textId="4F467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3368645.86</w:t>
            </w:r>
          </w:p>
        </w:tc>
        <w:tc>
          <w:tcPr>
            <w:tcW w:w="2134" w:type="dxa"/>
          </w:tcPr>
          <w:p w14:paraId="43873C40" w14:textId="5E5FC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F4AE0" w14:textId="1C1E93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8553B" w14:textId="5BFFC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30164E" w14:textId="77777777" w:rsidTr="00F55D7D">
        <w:trPr>
          <w:trHeight w:val="54"/>
        </w:trPr>
        <w:tc>
          <w:tcPr>
            <w:tcW w:w="1691" w:type="dxa"/>
          </w:tcPr>
          <w:p w14:paraId="00C08887" w14:textId="67D4A2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75425A90" w14:textId="63670A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725522.45</w:t>
            </w:r>
          </w:p>
        </w:tc>
        <w:tc>
          <w:tcPr>
            <w:tcW w:w="1562" w:type="dxa"/>
          </w:tcPr>
          <w:p w14:paraId="0D993702" w14:textId="031756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3368644.52</w:t>
            </w:r>
          </w:p>
        </w:tc>
        <w:tc>
          <w:tcPr>
            <w:tcW w:w="2134" w:type="dxa"/>
          </w:tcPr>
          <w:p w14:paraId="49E00DEF" w14:textId="316A1D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36B3B" w14:textId="4EF459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B5955E" w14:textId="0F257A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7FD752" w14:textId="77777777" w:rsidTr="00F55D7D">
        <w:trPr>
          <w:trHeight w:val="54"/>
        </w:trPr>
        <w:tc>
          <w:tcPr>
            <w:tcW w:w="1691" w:type="dxa"/>
          </w:tcPr>
          <w:p w14:paraId="245603DB" w14:textId="4F746E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2DEA9E6" w14:textId="40B1E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725521.22</w:t>
            </w:r>
          </w:p>
        </w:tc>
        <w:tc>
          <w:tcPr>
            <w:tcW w:w="1562" w:type="dxa"/>
          </w:tcPr>
          <w:p w14:paraId="03289F05" w14:textId="03DAB4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3368642.57</w:t>
            </w:r>
          </w:p>
        </w:tc>
        <w:tc>
          <w:tcPr>
            <w:tcW w:w="2134" w:type="dxa"/>
          </w:tcPr>
          <w:p w14:paraId="48693AB6" w14:textId="78584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E454B" w14:textId="6DAFE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50B50" w14:textId="1048B6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57C623" w14:textId="77777777" w:rsidTr="00F55D7D">
        <w:trPr>
          <w:trHeight w:val="54"/>
        </w:trPr>
        <w:tc>
          <w:tcPr>
            <w:tcW w:w="1691" w:type="dxa"/>
          </w:tcPr>
          <w:p w14:paraId="7392D335" w14:textId="4F591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2BD8413" w14:textId="2776CF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725520.22</w:t>
            </w:r>
          </w:p>
        </w:tc>
        <w:tc>
          <w:tcPr>
            <w:tcW w:w="1562" w:type="dxa"/>
          </w:tcPr>
          <w:p w14:paraId="1B80B56E" w14:textId="13F2E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3368640.92</w:t>
            </w:r>
          </w:p>
        </w:tc>
        <w:tc>
          <w:tcPr>
            <w:tcW w:w="2134" w:type="dxa"/>
          </w:tcPr>
          <w:p w14:paraId="33BCFF59" w14:textId="67D1E2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CD09F" w14:textId="79E31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C550E" w14:textId="18CE2D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B2A733" w14:textId="77777777" w:rsidTr="00F55D7D">
        <w:trPr>
          <w:trHeight w:val="54"/>
        </w:trPr>
        <w:tc>
          <w:tcPr>
            <w:tcW w:w="1691" w:type="dxa"/>
          </w:tcPr>
          <w:p w14:paraId="0200E49D" w14:textId="4BC542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774EFB8D" w14:textId="698B21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2C1549FC" w14:textId="199FC1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3368639.47</w:t>
            </w:r>
          </w:p>
        </w:tc>
        <w:tc>
          <w:tcPr>
            <w:tcW w:w="2134" w:type="dxa"/>
          </w:tcPr>
          <w:p w14:paraId="47C41965" w14:textId="20CA7D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F1128" w14:textId="13473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200B9" w14:textId="2DC70D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55C029" w14:textId="77777777" w:rsidTr="00F55D7D">
        <w:trPr>
          <w:trHeight w:val="54"/>
        </w:trPr>
        <w:tc>
          <w:tcPr>
            <w:tcW w:w="1691" w:type="dxa"/>
          </w:tcPr>
          <w:p w14:paraId="1C954BE9" w14:textId="3EB9B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268DDF38" w14:textId="754D4C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725517.74</w:t>
            </w:r>
          </w:p>
        </w:tc>
        <w:tc>
          <w:tcPr>
            <w:tcW w:w="1562" w:type="dxa"/>
          </w:tcPr>
          <w:p w14:paraId="2BB93C50" w14:textId="3183E7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3368635.73</w:t>
            </w:r>
          </w:p>
        </w:tc>
        <w:tc>
          <w:tcPr>
            <w:tcW w:w="2134" w:type="dxa"/>
          </w:tcPr>
          <w:p w14:paraId="7C4BA226" w14:textId="2C5EE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88AE1" w14:textId="4FAA7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4DC58" w14:textId="599A7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395976" w14:textId="77777777" w:rsidTr="00F55D7D">
        <w:trPr>
          <w:trHeight w:val="54"/>
        </w:trPr>
        <w:tc>
          <w:tcPr>
            <w:tcW w:w="1691" w:type="dxa"/>
          </w:tcPr>
          <w:p w14:paraId="510F864C" w14:textId="7629C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5B9FF377" w14:textId="3BC721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725517.52</w:t>
            </w:r>
          </w:p>
        </w:tc>
        <w:tc>
          <w:tcPr>
            <w:tcW w:w="1562" w:type="dxa"/>
          </w:tcPr>
          <w:p w14:paraId="224BFE9D" w14:textId="615C5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3368632.93</w:t>
            </w:r>
          </w:p>
        </w:tc>
        <w:tc>
          <w:tcPr>
            <w:tcW w:w="2134" w:type="dxa"/>
          </w:tcPr>
          <w:p w14:paraId="58739377" w14:textId="2E5C5A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D328A" w14:textId="281811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8D110" w14:textId="3E5233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BD3F6B" w14:textId="77777777" w:rsidTr="00F55D7D">
        <w:trPr>
          <w:trHeight w:val="54"/>
        </w:trPr>
        <w:tc>
          <w:tcPr>
            <w:tcW w:w="1691" w:type="dxa"/>
          </w:tcPr>
          <w:p w14:paraId="232A7E27" w14:textId="6F36D5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0365385" w14:textId="25A18D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725517.83</w:t>
            </w:r>
          </w:p>
        </w:tc>
        <w:tc>
          <w:tcPr>
            <w:tcW w:w="1562" w:type="dxa"/>
          </w:tcPr>
          <w:p w14:paraId="2F2ED562" w14:textId="41CD30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3368631.08</w:t>
            </w:r>
          </w:p>
        </w:tc>
        <w:tc>
          <w:tcPr>
            <w:tcW w:w="2134" w:type="dxa"/>
          </w:tcPr>
          <w:p w14:paraId="32BCCFB1" w14:textId="77B872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890E5" w14:textId="7A06E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B61A0" w14:textId="770D03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09EFB8" w14:textId="77777777" w:rsidTr="00F55D7D">
        <w:trPr>
          <w:trHeight w:val="54"/>
        </w:trPr>
        <w:tc>
          <w:tcPr>
            <w:tcW w:w="1691" w:type="dxa"/>
          </w:tcPr>
          <w:p w14:paraId="35EC4FD7" w14:textId="6B3E5C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45BFC133" w14:textId="52623D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725518.74</w:t>
            </w:r>
          </w:p>
        </w:tc>
        <w:tc>
          <w:tcPr>
            <w:tcW w:w="1562" w:type="dxa"/>
          </w:tcPr>
          <w:p w14:paraId="6863900D" w14:textId="1DD1CE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3368629.91</w:t>
            </w:r>
          </w:p>
        </w:tc>
        <w:tc>
          <w:tcPr>
            <w:tcW w:w="2134" w:type="dxa"/>
          </w:tcPr>
          <w:p w14:paraId="4E9A2A59" w14:textId="14F28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77A31" w14:textId="37781F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765D2" w14:textId="166BE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58589F" w14:textId="77777777" w:rsidTr="00F55D7D">
        <w:trPr>
          <w:trHeight w:val="54"/>
        </w:trPr>
        <w:tc>
          <w:tcPr>
            <w:tcW w:w="1691" w:type="dxa"/>
          </w:tcPr>
          <w:p w14:paraId="46A6ACA1" w14:textId="7C4CD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03397C67" w14:textId="2A02CB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725519.14</w:t>
            </w:r>
          </w:p>
        </w:tc>
        <w:tc>
          <w:tcPr>
            <w:tcW w:w="1562" w:type="dxa"/>
          </w:tcPr>
          <w:p w14:paraId="4F661BB6" w14:textId="4842E1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3368628.42</w:t>
            </w:r>
          </w:p>
        </w:tc>
        <w:tc>
          <w:tcPr>
            <w:tcW w:w="2134" w:type="dxa"/>
          </w:tcPr>
          <w:p w14:paraId="1B41F9FA" w14:textId="48C26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FA2AB" w14:textId="6504D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B05276" w14:textId="05039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E52C4A" w14:textId="77777777" w:rsidTr="00F55D7D">
        <w:trPr>
          <w:trHeight w:val="54"/>
        </w:trPr>
        <w:tc>
          <w:tcPr>
            <w:tcW w:w="1691" w:type="dxa"/>
          </w:tcPr>
          <w:p w14:paraId="693783AE" w14:textId="66E0D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11C38F11" w14:textId="5A3A51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725518.56</w:t>
            </w:r>
          </w:p>
        </w:tc>
        <w:tc>
          <w:tcPr>
            <w:tcW w:w="1562" w:type="dxa"/>
          </w:tcPr>
          <w:p w14:paraId="16544563" w14:textId="0A48BC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3368626.57</w:t>
            </w:r>
          </w:p>
        </w:tc>
        <w:tc>
          <w:tcPr>
            <w:tcW w:w="2134" w:type="dxa"/>
          </w:tcPr>
          <w:p w14:paraId="39F6A202" w14:textId="2382F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205A9" w14:textId="7160E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0038D" w14:textId="2D8D81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BA0F47" w14:textId="77777777" w:rsidTr="00F55D7D">
        <w:trPr>
          <w:trHeight w:val="54"/>
        </w:trPr>
        <w:tc>
          <w:tcPr>
            <w:tcW w:w="1691" w:type="dxa"/>
          </w:tcPr>
          <w:p w14:paraId="7F8938C0" w14:textId="79E8CD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E53091F" w14:textId="7311C5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725519.03</w:t>
            </w:r>
          </w:p>
        </w:tc>
        <w:tc>
          <w:tcPr>
            <w:tcW w:w="1562" w:type="dxa"/>
          </w:tcPr>
          <w:p w14:paraId="6291CF57" w14:textId="0BDF0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3368620.60</w:t>
            </w:r>
          </w:p>
        </w:tc>
        <w:tc>
          <w:tcPr>
            <w:tcW w:w="2134" w:type="dxa"/>
          </w:tcPr>
          <w:p w14:paraId="0ECC17B9" w14:textId="05F1FE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6C2E3" w14:textId="2FC60B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F5E85" w14:textId="5BC43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7A2A46" w14:textId="77777777" w:rsidTr="00F55D7D">
        <w:trPr>
          <w:trHeight w:val="54"/>
        </w:trPr>
        <w:tc>
          <w:tcPr>
            <w:tcW w:w="1691" w:type="dxa"/>
          </w:tcPr>
          <w:p w14:paraId="702BE5B2" w14:textId="56B4A5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5F17C656" w14:textId="6B3788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725517.51</w:t>
            </w:r>
          </w:p>
        </w:tc>
        <w:tc>
          <w:tcPr>
            <w:tcW w:w="1562" w:type="dxa"/>
          </w:tcPr>
          <w:p w14:paraId="2E20C801" w14:textId="4C8C6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3368615.03</w:t>
            </w:r>
          </w:p>
        </w:tc>
        <w:tc>
          <w:tcPr>
            <w:tcW w:w="2134" w:type="dxa"/>
          </w:tcPr>
          <w:p w14:paraId="3AA5A462" w14:textId="424F92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00B28" w14:textId="01B7A5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8E947" w14:textId="7D5299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D375EB" w14:textId="77777777" w:rsidTr="00F55D7D">
        <w:trPr>
          <w:trHeight w:val="54"/>
        </w:trPr>
        <w:tc>
          <w:tcPr>
            <w:tcW w:w="1691" w:type="dxa"/>
          </w:tcPr>
          <w:p w14:paraId="2B1DA765" w14:textId="3F5F79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2BAB8A9C" w14:textId="4CB5FE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725513.46</w:t>
            </w:r>
          </w:p>
        </w:tc>
        <w:tc>
          <w:tcPr>
            <w:tcW w:w="1562" w:type="dxa"/>
          </w:tcPr>
          <w:p w14:paraId="6EF14FFF" w14:textId="7CF5A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3368607.78</w:t>
            </w:r>
          </w:p>
        </w:tc>
        <w:tc>
          <w:tcPr>
            <w:tcW w:w="2134" w:type="dxa"/>
          </w:tcPr>
          <w:p w14:paraId="3A96D4DC" w14:textId="76EA52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0D310" w14:textId="16749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DF02B" w14:textId="111B4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4BFEBA" w14:textId="77777777" w:rsidTr="00F55D7D">
        <w:trPr>
          <w:trHeight w:val="54"/>
        </w:trPr>
        <w:tc>
          <w:tcPr>
            <w:tcW w:w="1691" w:type="dxa"/>
          </w:tcPr>
          <w:p w14:paraId="53E2D43E" w14:textId="7077DF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3FF53314" w14:textId="41C2C8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725510.35</w:t>
            </w:r>
          </w:p>
        </w:tc>
        <w:tc>
          <w:tcPr>
            <w:tcW w:w="1562" w:type="dxa"/>
          </w:tcPr>
          <w:p w14:paraId="3CB556F7" w14:textId="6880FC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3368604.31</w:t>
            </w:r>
          </w:p>
        </w:tc>
        <w:tc>
          <w:tcPr>
            <w:tcW w:w="2134" w:type="dxa"/>
          </w:tcPr>
          <w:p w14:paraId="13D60D43" w14:textId="375359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77A6A" w14:textId="13AE4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FFB64" w14:textId="1F1D3C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FA4F29" w14:textId="77777777" w:rsidTr="00F55D7D">
        <w:trPr>
          <w:trHeight w:val="54"/>
        </w:trPr>
        <w:tc>
          <w:tcPr>
            <w:tcW w:w="1691" w:type="dxa"/>
          </w:tcPr>
          <w:p w14:paraId="0659B807" w14:textId="74BBAC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3AF595FF" w14:textId="5ED7F3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725508.75</w:t>
            </w:r>
          </w:p>
        </w:tc>
        <w:tc>
          <w:tcPr>
            <w:tcW w:w="1562" w:type="dxa"/>
          </w:tcPr>
          <w:p w14:paraId="7A882CFA" w14:textId="1DB45B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3368600.18</w:t>
            </w:r>
          </w:p>
        </w:tc>
        <w:tc>
          <w:tcPr>
            <w:tcW w:w="2134" w:type="dxa"/>
          </w:tcPr>
          <w:p w14:paraId="55326EC0" w14:textId="2B17D6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FA63A" w14:textId="4C7F6A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8B6D1" w14:textId="4F29D7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A8B639" w14:textId="77777777" w:rsidTr="00F55D7D">
        <w:trPr>
          <w:trHeight w:val="54"/>
        </w:trPr>
        <w:tc>
          <w:tcPr>
            <w:tcW w:w="1691" w:type="dxa"/>
          </w:tcPr>
          <w:p w14:paraId="6543443D" w14:textId="5863AD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609DB36C" w14:textId="02F79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725504.63</w:t>
            </w:r>
          </w:p>
        </w:tc>
        <w:tc>
          <w:tcPr>
            <w:tcW w:w="1562" w:type="dxa"/>
          </w:tcPr>
          <w:p w14:paraId="1CF91938" w14:textId="704CC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3368590.32</w:t>
            </w:r>
          </w:p>
        </w:tc>
        <w:tc>
          <w:tcPr>
            <w:tcW w:w="2134" w:type="dxa"/>
          </w:tcPr>
          <w:p w14:paraId="1B492ACD" w14:textId="4C1E6B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BA973" w14:textId="4616FE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09CB6" w14:textId="7B3FCE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21FA90" w14:textId="77777777" w:rsidTr="00F55D7D">
        <w:trPr>
          <w:trHeight w:val="54"/>
        </w:trPr>
        <w:tc>
          <w:tcPr>
            <w:tcW w:w="1691" w:type="dxa"/>
          </w:tcPr>
          <w:p w14:paraId="6E79814D" w14:textId="6E9654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46625ABD" w14:textId="184426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725499.85</w:t>
            </w:r>
          </w:p>
        </w:tc>
        <w:tc>
          <w:tcPr>
            <w:tcW w:w="1562" w:type="dxa"/>
          </w:tcPr>
          <w:p w14:paraId="463FD090" w14:textId="09734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3368582.00</w:t>
            </w:r>
          </w:p>
        </w:tc>
        <w:tc>
          <w:tcPr>
            <w:tcW w:w="2134" w:type="dxa"/>
          </w:tcPr>
          <w:p w14:paraId="1930FE3B" w14:textId="26F59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5CFB7" w14:textId="377DD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4E4E63" w14:textId="7106B2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70ED85" w14:textId="77777777" w:rsidTr="00F55D7D">
        <w:trPr>
          <w:trHeight w:val="54"/>
        </w:trPr>
        <w:tc>
          <w:tcPr>
            <w:tcW w:w="1691" w:type="dxa"/>
          </w:tcPr>
          <w:p w14:paraId="2DE33F3E" w14:textId="725502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1FE026C" w14:textId="4253736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725494.32</w:t>
            </w:r>
          </w:p>
        </w:tc>
        <w:tc>
          <w:tcPr>
            <w:tcW w:w="1562" w:type="dxa"/>
          </w:tcPr>
          <w:p w14:paraId="08AF94FF" w14:textId="167EC2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3368574.88</w:t>
            </w:r>
          </w:p>
        </w:tc>
        <w:tc>
          <w:tcPr>
            <w:tcW w:w="2134" w:type="dxa"/>
          </w:tcPr>
          <w:p w14:paraId="52F3B11C" w14:textId="17F7CB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E7206" w14:textId="1855B0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9528F" w14:textId="2A54EA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DE7FB0" w14:textId="77777777" w:rsidTr="00F55D7D">
        <w:trPr>
          <w:trHeight w:val="54"/>
        </w:trPr>
        <w:tc>
          <w:tcPr>
            <w:tcW w:w="1691" w:type="dxa"/>
          </w:tcPr>
          <w:p w14:paraId="162CB789" w14:textId="0ED54F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4C89BB91" w14:textId="285287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725489.83</w:t>
            </w:r>
          </w:p>
        </w:tc>
        <w:tc>
          <w:tcPr>
            <w:tcW w:w="1562" w:type="dxa"/>
          </w:tcPr>
          <w:p w14:paraId="5AED7760" w14:textId="011645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3368566.84</w:t>
            </w:r>
          </w:p>
        </w:tc>
        <w:tc>
          <w:tcPr>
            <w:tcW w:w="2134" w:type="dxa"/>
          </w:tcPr>
          <w:p w14:paraId="63098593" w14:textId="4E7C6F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64139" w14:textId="16C287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12C55" w14:textId="3FC64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099DA7" w14:textId="77777777" w:rsidTr="00F55D7D">
        <w:trPr>
          <w:trHeight w:val="54"/>
        </w:trPr>
        <w:tc>
          <w:tcPr>
            <w:tcW w:w="1691" w:type="dxa"/>
          </w:tcPr>
          <w:p w14:paraId="57A68820" w14:textId="51F20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2AC12B83" w14:textId="4CFBDF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725480.72</w:t>
            </w:r>
          </w:p>
        </w:tc>
        <w:tc>
          <w:tcPr>
            <w:tcW w:w="1562" w:type="dxa"/>
          </w:tcPr>
          <w:p w14:paraId="4FAF0C0B" w14:textId="75B39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3368556.73</w:t>
            </w:r>
          </w:p>
        </w:tc>
        <w:tc>
          <w:tcPr>
            <w:tcW w:w="2134" w:type="dxa"/>
          </w:tcPr>
          <w:p w14:paraId="096DD878" w14:textId="0608DA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16183C" w14:textId="1CB03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AC88D2" w14:textId="2E5BAA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F332F0" w14:textId="77777777" w:rsidTr="00F55D7D">
        <w:trPr>
          <w:trHeight w:val="54"/>
        </w:trPr>
        <w:tc>
          <w:tcPr>
            <w:tcW w:w="1691" w:type="dxa"/>
          </w:tcPr>
          <w:p w14:paraId="74B8C643" w14:textId="19F62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6F9ADD91" w14:textId="12494C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725472.17</w:t>
            </w:r>
          </w:p>
        </w:tc>
        <w:tc>
          <w:tcPr>
            <w:tcW w:w="1562" w:type="dxa"/>
          </w:tcPr>
          <w:p w14:paraId="2332ECCD" w14:textId="210D81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3368548.59</w:t>
            </w:r>
          </w:p>
        </w:tc>
        <w:tc>
          <w:tcPr>
            <w:tcW w:w="2134" w:type="dxa"/>
          </w:tcPr>
          <w:p w14:paraId="73B34851" w14:textId="1E30A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A2F15" w14:textId="4BF70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D0270" w14:textId="5E8C0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F9EB46" w14:textId="77777777" w:rsidTr="00F55D7D">
        <w:trPr>
          <w:trHeight w:val="54"/>
        </w:trPr>
        <w:tc>
          <w:tcPr>
            <w:tcW w:w="1691" w:type="dxa"/>
          </w:tcPr>
          <w:p w14:paraId="34386097" w14:textId="0AC3B6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71DE4C9B" w14:textId="114865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725468.74</w:t>
            </w:r>
          </w:p>
        </w:tc>
        <w:tc>
          <w:tcPr>
            <w:tcW w:w="1562" w:type="dxa"/>
          </w:tcPr>
          <w:p w14:paraId="782DC8A5" w14:textId="21777F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3368537.69</w:t>
            </w:r>
          </w:p>
        </w:tc>
        <w:tc>
          <w:tcPr>
            <w:tcW w:w="2134" w:type="dxa"/>
          </w:tcPr>
          <w:p w14:paraId="0F776931" w14:textId="005AE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B2B07" w14:textId="39F7C3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EAE85" w14:textId="711833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434C4F" w14:textId="77777777" w:rsidTr="00F55D7D">
        <w:trPr>
          <w:trHeight w:val="54"/>
        </w:trPr>
        <w:tc>
          <w:tcPr>
            <w:tcW w:w="1691" w:type="dxa"/>
          </w:tcPr>
          <w:p w14:paraId="7A3868F6" w14:textId="52D324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611FAC29" w14:textId="091901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725465.68</w:t>
            </w:r>
          </w:p>
        </w:tc>
        <w:tc>
          <w:tcPr>
            <w:tcW w:w="1562" w:type="dxa"/>
          </w:tcPr>
          <w:p w14:paraId="171C9868" w14:textId="1F65C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3368529.29</w:t>
            </w:r>
          </w:p>
        </w:tc>
        <w:tc>
          <w:tcPr>
            <w:tcW w:w="2134" w:type="dxa"/>
          </w:tcPr>
          <w:p w14:paraId="3F0F9CC2" w14:textId="1D920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D832F" w14:textId="06FA2E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E9192" w14:textId="46DFC4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5F7A72" w14:textId="77777777" w:rsidTr="00F55D7D">
        <w:trPr>
          <w:trHeight w:val="54"/>
        </w:trPr>
        <w:tc>
          <w:tcPr>
            <w:tcW w:w="1691" w:type="dxa"/>
          </w:tcPr>
          <w:p w14:paraId="2295B6D2" w14:textId="72E92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64935C32" w14:textId="74D8E1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725462.77</w:t>
            </w:r>
          </w:p>
        </w:tc>
        <w:tc>
          <w:tcPr>
            <w:tcW w:w="1562" w:type="dxa"/>
          </w:tcPr>
          <w:p w14:paraId="0444D611" w14:textId="3F525A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3368520.87</w:t>
            </w:r>
          </w:p>
        </w:tc>
        <w:tc>
          <w:tcPr>
            <w:tcW w:w="2134" w:type="dxa"/>
          </w:tcPr>
          <w:p w14:paraId="5FD4ECDE" w14:textId="55783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FDE50" w14:textId="7FCBFF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0587C" w14:textId="5019D6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ABE259" w14:textId="77777777" w:rsidTr="00F55D7D">
        <w:trPr>
          <w:trHeight w:val="54"/>
        </w:trPr>
        <w:tc>
          <w:tcPr>
            <w:tcW w:w="1691" w:type="dxa"/>
          </w:tcPr>
          <w:p w14:paraId="255D6162" w14:textId="5B173B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A6DB356" w14:textId="255D64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725463.27</w:t>
            </w:r>
          </w:p>
        </w:tc>
        <w:tc>
          <w:tcPr>
            <w:tcW w:w="1562" w:type="dxa"/>
          </w:tcPr>
          <w:p w14:paraId="2D85AFB4" w14:textId="0AE4DA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3368512.33</w:t>
            </w:r>
          </w:p>
        </w:tc>
        <w:tc>
          <w:tcPr>
            <w:tcW w:w="2134" w:type="dxa"/>
          </w:tcPr>
          <w:p w14:paraId="7CB24E79" w14:textId="089BE7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9801A" w14:textId="600E09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440EF" w14:textId="1599C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674D67" w14:textId="77777777" w:rsidTr="00F55D7D">
        <w:trPr>
          <w:trHeight w:val="54"/>
        </w:trPr>
        <w:tc>
          <w:tcPr>
            <w:tcW w:w="1691" w:type="dxa"/>
          </w:tcPr>
          <w:p w14:paraId="0A37DEE0" w14:textId="0B1162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C6DE4C9" w14:textId="34EA78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725466.53</w:t>
            </w:r>
          </w:p>
        </w:tc>
        <w:tc>
          <w:tcPr>
            <w:tcW w:w="1562" w:type="dxa"/>
          </w:tcPr>
          <w:p w14:paraId="3EEEA958" w14:textId="222C8E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3368502.81</w:t>
            </w:r>
          </w:p>
        </w:tc>
        <w:tc>
          <w:tcPr>
            <w:tcW w:w="2134" w:type="dxa"/>
          </w:tcPr>
          <w:p w14:paraId="64E362E4" w14:textId="22585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5C170" w14:textId="3204F9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A9BC9" w14:textId="03DA6B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916300" w14:textId="77777777" w:rsidTr="00F55D7D">
        <w:trPr>
          <w:trHeight w:val="54"/>
        </w:trPr>
        <w:tc>
          <w:tcPr>
            <w:tcW w:w="1691" w:type="dxa"/>
          </w:tcPr>
          <w:p w14:paraId="75189B27" w14:textId="4E8FDD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4C052DBD" w14:textId="003A03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725471.23</w:t>
            </w:r>
          </w:p>
        </w:tc>
        <w:tc>
          <w:tcPr>
            <w:tcW w:w="1562" w:type="dxa"/>
          </w:tcPr>
          <w:p w14:paraId="7DB88E30" w14:textId="4CA945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3368493.92</w:t>
            </w:r>
          </w:p>
        </w:tc>
        <w:tc>
          <w:tcPr>
            <w:tcW w:w="2134" w:type="dxa"/>
          </w:tcPr>
          <w:p w14:paraId="2C33C22C" w14:textId="14E594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CD9B1" w14:textId="46816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82E9E" w14:textId="6C7DE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22A6DD" w14:textId="77777777" w:rsidTr="00F55D7D">
        <w:trPr>
          <w:trHeight w:val="54"/>
        </w:trPr>
        <w:tc>
          <w:tcPr>
            <w:tcW w:w="1691" w:type="dxa"/>
          </w:tcPr>
          <w:p w14:paraId="3AB23FAD" w14:textId="426869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6341B0F4" w14:textId="3AA0EE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725475.39</w:t>
            </w:r>
          </w:p>
        </w:tc>
        <w:tc>
          <w:tcPr>
            <w:tcW w:w="1562" w:type="dxa"/>
          </w:tcPr>
          <w:p w14:paraId="6A2E6A10" w14:textId="4AE60E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3368487.35</w:t>
            </w:r>
          </w:p>
        </w:tc>
        <w:tc>
          <w:tcPr>
            <w:tcW w:w="2134" w:type="dxa"/>
          </w:tcPr>
          <w:p w14:paraId="11A7D775" w14:textId="76C729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16FB4" w14:textId="5198A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7422E" w14:textId="69497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9E3213" w14:textId="77777777" w:rsidTr="00F55D7D">
        <w:trPr>
          <w:trHeight w:val="54"/>
        </w:trPr>
        <w:tc>
          <w:tcPr>
            <w:tcW w:w="1691" w:type="dxa"/>
          </w:tcPr>
          <w:p w14:paraId="1FDA356C" w14:textId="52F3F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1402A75" w14:textId="73BB10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65A98326" w14:textId="6A7193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3368482.01</w:t>
            </w:r>
          </w:p>
        </w:tc>
        <w:tc>
          <w:tcPr>
            <w:tcW w:w="2134" w:type="dxa"/>
          </w:tcPr>
          <w:p w14:paraId="33192EEF" w14:textId="223BB7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A5067" w14:textId="67F7DC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5B677E" w14:textId="2AE29F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BF5726" w14:textId="77777777" w:rsidTr="00F55D7D">
        <w:trPr>
          <w:trHeight w:val="54"/>
        </w:trPr>
        <w:tc>
          <w:tcPr>
            <w:tcW w:w="1691" w:type="dxa"/>
          </w:tcPr>
          <w:p w14:paraId="66CA356A" w14:textId="587F3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76702150" w14:textId="22FFC2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725477.29</w:t>
            </w:r>
          </w:p>
        </w:tc>
        <w:tc>
          <w:tcPr>
            <w:tcW w:w="1562" w:type="dxa"/>
          </w:tcPr>
          <w:p w14:paraId="46BADE64" w14:textId="48CF29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3368470.30</w:t>
            </w:r>
          </w:p>
        </w:tc>
        <w:tc>
          <w:tcPr>
            <w:tcW w:w="2134" w:type="dxa"/>
          </w:tcPr>
          <w:p w14:paraId="09F28490" w14:textId="4E8149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440CF" w14:textId="50E6A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71D63" w14:textId="3C80F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12D41A" w14:textId="77777777" w:rsidTr="00F55D7D">
        <w:trPr>
          <w:trHeight w:val="54"/>
        </w:trPr>
        <w:tc>
          <w:tcPr>
            <w:tcW w:w="1691" w:type="dxa"/>
          </w:tcPr>
          <w:p w14:paraId="60B0CE3A" w14:textId="625FD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9E467CD" w14:textId="12B62C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725476.64</w:t>
            </w:r>
          </w:p>
        </w:tc>
        <w:tc>
          <w:tcPr>
            <w:tcW w:w="1562" w:type="dxa"/>
          </w:tcPr>
          <w:p w14:paraId="4A6F106B" w14:textId="71D6C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3368463.51</w:t>
            </w:r>
          </w:p>
        </w:tc>
        <w:tc>
          <w:tcPr>
            <w:tcW w:w="2134" w:type="dxa"/>
          </w:tcPr>
          <w:p w14:paraId="21D5B6C2" w14:textId="5732E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0FACF" w14:textId="56648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291DE" w14:textId="68E58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93DACF" w14:textId="77777777" w:rsidTr="00F55D7D">
        <w:trPr>
          <w:trHeight w:val="54"/>
        </w:trPr>
        <w:tc>
          <w:tcPr>
            <w:tcW w:w="1691" w:type="dxa"/>
          </w:tcPr>
          <w:p w14:paraId="393BF60C" w14:textId="3A3E1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C5B02ED" w14:textId="7C28C6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725475.18</w:t>
            </w:r>
          </w:p>
        </w:tc>
        <w:tc>
          <w:tcPr>
            <w:tcW w:w="1562" w:type="dxa"/>
          </w:tcPr>
          <w:p w14:paraId="5A8C0C65" w14:textId="43632D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3368458.83</w:t>
            </w:r>
          </w:p>
        </w:tc>
        <w:tc>
          <w:tcPr>
            <w:tcW w:w="2134" w:type="dxa"/>
          </w:tcPr>
          <w:p w14:paraId="49C477C6" w14:textId="4EE61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3D527" w14:textId="6BD383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4F411" w14:textId="2C6E61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D30733" w14:textId="77777777" w:rsidTr="00F55D7D">
        <w:trPr>
          <w:trHeight w:val="54"/>
        </w:trPr>
        <w:tc>
          <w:tcPr>
            <w:tcW w:w="1691" w:type="dxa"/>
          </w:tcPr>
          <w:p w14:paraId="5D223830" w14:textId="29C7F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04D26D52" w14:textId="7889BEE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725475.98</w:t>
            </w:r>
          </w:p>
        </w:tc>
        <w:tc>
          <w:tcPr>
            <w:tcW w:w="1562" w:type="dxa"/>
          </w:tcPr>
          <w:p w14:paraId="17B89B23" w14:textId="576E6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3368454.09</w:t>
            </w:r>
          </w:p>
        </w:tc>
        <w:tc>
          <w:tcPr>
            <w:tcW w:w="2134" w:type="dxa"/>
          </w:tcPr>
          <w:p w14:paraId="202457F9" w14:textId="4124F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F9F29" w14:textId="4335DE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9A81B" w14:textId="04AB7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634656" w14:textId="77777777" w:rsidTr="00F55D7D">
        <w:trPr>
          <w:trHeight w:val="54"/>
        </w:trPr>
        <w:tc>
          <w:tcPr>
            <w:tcW w:w="1691" w:type="dxa"/>
          </w:tcPr>
          <w:p w14:paraId="30F1C2E9" w14:textId="198E1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45CF405B" w14:textId="7A0CC4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725474.74</w:t>
            </w:r>
          </w:p>
        </w:tc>
        <w:tc>
          <w:tcPr>
            <w:tcW w:w="1562" w:type="dxa"/>
          </w:tcPr>
          <w:p w14:paraId="3AE4C97C" w14:textId="56E8F8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3368449.78</w:t>
            </w:r>
          </w:p>
        </w:tc>
        <w:tc>
          <w:tcPr>
            <w:tcW w:w="2134" w:type="dxa"/>
          </w:tcPr>
          <w:p w14:paraId="76127F7F" w14:textId="429AB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22917" w14:textId="43AEF0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F3E3B" w14:textId="295B97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F5956E" w14:textId="77777777" w:rsidTr="00F55D7D">
        <w:trPr>
          <w:trHeight w:val="54"/>
        </w:trPr>
        <w:tc>
          <w:tcPr>
            <w:tcW w:w="1691" w:type="dxa"/>
          </w:tcPr>
          <w:p w14:paraId="70B557FC" w14:textId="5172A2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7FD3F6D" w14:textId="35D8DC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725472.69</w:t>
            </w:r>
          </w:p>
        </w:tc>
        <w:tc>
          <w:tcPr>
            <w:tcW w:w="1562" w:type="dxa"/>
          </w:tcPr>
          <w:p w14:paraId="4977338E" w14:textId="5B8D7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3368446.85</w:t>
            </w:r>
          </w:p>
        </w:tc>
        <w:tc>
          <w:tcPr>
            <w:tcW w:w="2134" w:type="dxa"/>
          </w:tcPr>
          <w:p w14:paraId="7D01AB45" w14:textId="5C26B6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46A5B" w14:textId="542D1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0FB4D" w14:textId="609E7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6E6C83" w14:textId="77777777" w:rsidTr="00F55D7D">
        <w:trPr>
          <w:trHeight w:val="54"/>
        </w:trPr>
        <w:tc>
          <w:tcPr>
            <w:tcW w:w="1691" w:type="dxa"/>
          </w:tcPr>
          <w:p w14:paraId="3E667585" w14:textId="524596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BB73E5D" w14:textId="52BB40C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725468.79</w:t>
            </w:r>
          </w:p>
        </w:tc>
        <w:tc>
          <w:tcPr>
            <w:tcW w:w="1562" w:type="dxa"/>
          </w:tcPr>
          <w:p w14:paraId="3FE067D4" w14:textId="74B04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3368443.64</w:t>
            </w:r>
          </w:p>
        </w:tc>
        <w:tc>
          <w:tcPr>
            <w:tcW w:w="2134" w:type="dxa"/>
          </w:tcPr>
          <w:p w14:paraId="1EFBF507" w14:textId="2921C8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3CC2F" w14:textId="101F33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CFB39" w14:textId="180220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46EEF6" w14:textId="77777777" w:rsidTr="00F55D7D">
        <w:trPr>
          <w:trHeight w:val="54"/>
        </w:trPr>
        <w:tc>
          <w:tcPr>
            <w:tcW w:w="1691" w:type="dxa"/>
          </w:tcPr>
          <w:p w14:paraId="70A2D4F9" w14:textId="404A44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31D1490C" w14:textId="7C3E932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725461.35</w:t>
            </w:r>
          </w:p>
        </w:tc>
        <w:tc>
          <w:tcPr>
            <w:tcW w:w="1562" w:type="dxa"/>
          </w:tcPr>
          <w:p w14:paraId="44EC1D1D" w14:textId="07A17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3368440.19</w:t>
            </w:r>
          </w:p>
        </w:tc>
        <w:tc>
          <w:tcPr>
            <w:tcW w:w="2134" w:type="dxa"/>
          </w:tcPr>
          <w:p w14:paraId="3125AD84" w14:textId="58873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E5B7A" w14:textId="561C8B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88057A" w14:textId="20150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53E393" w14:textId="77777777" w:rsidTr="00F55D7D">
        <w:trPr>
          <w:trHeight w:val="54"/>
        </w:trPr>
        <w:tc>
          <w:tcPr>
            <w:tcW w:w="1691" w:type="dxa"/>
          </w:tcPr>
          <w:p w14:paraId="22EE546F" w14:textId="634E4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2C29E20B" w14:textId="4E1805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725457.17</w:t>
            </w:r>
          </w:p>
        </w:tc>
        <w:tc>
          <w:tcPr>
            <w:tcW w:w="1562" w:type="dxa"/>
          </w:tcPr>
          <w:p w14:paraId="5DD190EB" w14:textId="0A9DC4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3368439.17</w:t>
            </w:r>
          </w:p>
        </w:tc>
        <w:tc>
          <w:tcPr>
            <w:tcW w:w="2134" w:type="dxa"/>
          </w:tcPr>
          <w:p w14:paraId="4BB167CE" w14:textId="618119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81AE8" w14:textId="30B9B8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D24A7" w14:textId="5FE7E6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7E05AB" w14:textId="77777777" w:rsidTr="00F55D7D">
        <w:trPr>
          <w:trHeight w:val="54"/>
        </w:trPr>
        <w:tc>
          <w:tcPr>
            <w:tcW w:w="1691" w:type="dxa"/>
          </w:tcPr>
          <w:p w14:paraId="2957C3B4" w14:textId="22AC55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26FB8A2A" w14:textId="48683E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725451.75</w:t>
            </w:r>
          </w:p>
        </w:tc>
        <w:tc>
          <w:tcPr>
            <w:tcW w:w="1562" w:type="dxa"/>
          </w:tcPr>
          <w:p w14:paraId="1AF02276" w14:textId="62256A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3368439.46</w:t>
            </w:r>
          </w:p>
        </w:tc>
        <w:tc>
          <w:tcPr>
            <w:tcW w:w="2134" w:type="dxa"/>
          </w:tcPr>
          <w:p w14:paraId="0966BAFF" w14:textId="5062A0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08FF8" w14:textId="72A14F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FF3F0" w14:textId="31702B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C32FB1" w14:textId="77777777" w:rsidTr="00F55D7D">
        <w:trPr>
          <w:trHeight w:val="54"/>
        </w:trPr>
        <w:tc>
          <w:tcPr>
            <w:tcW w:w="1691" w:type="dxa"/>
          </w:tcPr>
          <w:p w14:paraId="6B3D69C2" w14:textId="49096A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2E0F2194" w14:textId="094E2C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725443.12</w:t>
            </w:r>
          </w:p>
        </w:tc>
        <w:tc>
          <w:tcPr>
            <w:tcW w:w="1562" w:type="dxa"/>
          </w:tcPr>
          <w:p w14:paraId="1587E609" w14:textId="1708CA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3368439.79</w:t>
            </w:r>
          </w:p>
        </w:tc>
        <w:tc>
          <w:tcPr>
            <w:tcW w:w="2134" w:type="dxa"/>
          </w:tcPr>
          <w:p w14:paraId="1990B4C0" w14:textId="474D3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2D62E" w14:textId="77DFBA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F97E6" w14:textId="5CFE74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057F8C" w14:textId="77777777" w:rsidTr="00F55D7D">
        <w:trPr>
          <w:trHeight w:val="54"/>
        </w:trPr>
        <w:tc>
          <w:tcPr>
            <w:tcW w:w="1691" w:type="dxa"/>
          </w:tcPr>
          <w:p w14:paraId="4C3DE338" w14:textId="6DFAD6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7D42AD63" w14:textId="4AF879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725435.92</w:t>
            </w:r>
          </w:p>
        </w:tc>
        <w:tc>
          <w:tcPr>
            <w:tcW w:w="1562" w:type="dxa"/>
          </w:tcPr>
          <w:p w14:paraId="0202AB33" w14:textId="395A5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3368443.40</w:t>
            </w:r>
          </w:p>
        </w:tc>
        <w:tc>
          <w:tcPr>
            <w:tcW w:w="2134" w:type="dxa"/>
          </w:tcPr>
          <w:p w14:paraId="3B6E7D26" w14:textId="59F4A7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3E86F" w14:textId="19CC0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8BBB3" w14:textId="42DBDC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73660C" w14:textId="77777777" w:rsidTr="00F55D7D">
        <w:trPr>
          <w:trHeight w:val="54"/>
        </w:trPr>
        <w:tc>
          <w:tcPr>
            <w:tcW w:w="1691" w:type="dxa"/>
          </w:tcPr>
          <w:p w14:paraId="01C72BF8" w14:textId="731EC3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50EE7274" w14:textId="7E4F7F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725425.76</w:t>
            </w:r>
          </w:p>
        </w:tc>
        <w:tc>
          <w:tcPr>
            <w:tcW w:w="1562" w:type="dxa"/>
          </w:tcPr>
          <w:p w14:paraId="66A9B02C" w14:textId="4ACC6C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3368448.84</w:t>
            </w:r>
          </w:p>
        </w:tc>
        <w:tc>
          <w:tcPr>
            <w:tcW w:w="2134" w:type="dxa"/>
          </w:tcPr>
          <w:p w14:paraId="16D86546" w14:textId="1F7AAD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1E761" w14:textId="404C3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62982" w14:textId="46DEB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1C6CA6" w14:textId="77777777" w:rsidTr="00F55D7D">
        <w:trPr>
          <w:trHeight w:val="54"/>
        </w:trPr>
        <w:tc>
          <w:tcPr>
            <w:tcW w:w="1691" w:type="dxa"/>
          </w:tcPr>
          <w:p w14:paraId="0953679E" w14:textId="5680E8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5FBAE0DA" w14:textId="2A6772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725421.42</w:t>
            </w:r>
          </w:p>
        </w:tc>
        <w:tc>
          <w:tcPr>
            <w:tcW w:w="1562" w:type="dxa"/>
          </w:tcPr>
          <w:p w14:paraId="1F50FDD7" w14:textId="5DA142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3368450.98</w:t>
            </w:r>
          </w:p>
        </w:tc>
        <w:tc>
          <w:tcPr>
            <w:tcW w:w="2134" w:type="dxa"/>
          </w:tcPr>
          <w:p w14:paraId="0126D123" w14:textId="0E893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1EFC0" w14:textId="420DE0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76FE5" w14:textId="295BB3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AB9908" w14:textId="77777777" w:rsidTr="00F55D7D">
        <w:trPr>
          <w:trHeight w:val="54"/>
        </w:trPr>
        <w:tc>
          <w:tcPr>
            <w:tcW w:w="1691" w:type="dxa"/>
          </w:tcPr>
          <w:p w14:paraId="6BB7157D" w14:textId="261AC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69C04E73" w14:textId="6C398ED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725402.78</w:t>
            </w:r>
          </w:p>
        </w:tc>
        <w:tc>
          <w:tcPr>
            <w:tcW w:w="1562" w:type="dxa"/>
          </w:tcPr>
          <w:p w14:paraId="118E7D27" w14:textId="7728D3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3368454.21</w:t>
            </w:r>
          </w:p>
        </w:tc>
        <w:tc>
          <w:tcPr>
            <w:tcW w:w="2134" w:type="dxa"/>
          </w:tcPr>
          <w:p w14:paraId="2263FFCF" w14:textId="7441C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97C57" w14:textId="1BC198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41523" w14:textId="6CF6A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2858F3" w14:textId="77777777" w:rsidTr="00F55D7D">
        <w:trPr>
          <w:trHeight w:val="54"/>
        </w:trPr>
        <w:tc>
          <w:tcPr>
            <w:tcW w:w="1691" w:type="dxa"/>
          </w:tcPr>
          <w:p w14:paraId="74371777" w14:textId="5AE94D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008C1863" w14:textId="4351DE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725397.93</w:t>
            </w:r>
          </w:p>
        </w:tc>
        <w:tc>
          <w:tcPr>
            <w:tcW w:w="1562" w:type="dxa"/>
          </w:tcPr>
          <w:p w14:paraId="19902D83" w14:textId="36CF4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3368453.62</w:t>
            </w:r>
          </w:p>
        </w:tc>
        <w:tc>
          <w:tcPr>
            <w:tcW w:w="2134" w:type="dxa"/>
          </w:tcPr>
          <w:p w14:paraId="4B2EC020" w14:textId="48E1D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D602E" w14:textId="1B127A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FB10E" w14:textId="2EE589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A7C635" w14:textId="77777777" w:rsidTr="00F55D7D">
        <w:trPr>
          <w:trHeight w:val="54"/>
        </w:trPr>
        <w:tc>
          <w:tcPr>
            <w:tcW w:w="1691" w:type="dxa"/>
          </w:tcPr>
          <w:p w14:paraId="7371E213" w14:textId="1D6BDA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72FAF832" w14:textId="4DB065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725389.62</w:t>
            </w:r>
          </w:p>
        </w:tc>
        <w:tc>
          <w:tcPr>
            <w:tcW w:w="1562" w:type="dxa"/>
          </w:tcPr>
          <w:p w14:paraId="21109BC3" w14:textId="0333C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3368450.46</w:t>
            </w:r>
          </w:p>
        </w:tc>
        <w:tc>
          <w:tcPr>
            <w:tcW w:w="2134" w:type="dxa"/>
          </w:tcPr>
          <w:p w14:paraId="15345C96" w14:textId="747D5D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0AAAE" w14:textId="088448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093EE" w14:textId="55E9F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DE16B9" w14:textId="77777777" w:rsidTr="00F55D7D">
        <w:trPr>
          <w:trHeight w:val="54"/>
        </w:trPr>
        <w:tc>
          <w:tcPr>
            <w:tcW w:w="1691" w:type="dxa"/>
          </w:tcPr>
          <w:p w14:paraId="0A851609" w14:textId="201AAF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2EAB1FA7" w14:textId="3ADE75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725383.15</w:t>
            </w:r>
          </w:p>
        </w:tc>
        <w:tc>
          <w:tcPr>
            <w:tcW w:w="1562" w:type="dxa"/>
          </w:tcPr>
          <w:p w14:paraId="75EA0EF9" w14:textId="035320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3368448.91</w:t>
            </w:r>
          </w:p>
        </w:tc>
        <w:tc>
          <w:tcPr>
            <w:tcW w:w="2134" w:type="dxa"/>
          </w:tcPr>
          <w:p w14:paraId="2F4D6756" w14:textId="2704D4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211E7" w14:textId="7F5C0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5A594" w14:textId="079B14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1BE890" w14:textId="77777777" w:rsidTr="00F55D7D">
        <w:trPr>
          <w:trHeight w:val="54"/>
        </w:trPr>
        <w:tc>
          <w:tcPr>
            <w:tcW w:w="1691" w:type="dxa"/>
          </w:tcPr>
          <w:p w14:paraId="69D02B69" w14:textId="5BB5A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721E519A" w14:textId="642852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725375.55</w:t>
            </w:r>
          </w:p>
        </w:tc>
        <w:tc>
          <w:tcPr>
            <w:tcW w:w="1562" w:type="dxa"/>
          </w:tcPr>
          <w:p w14:paraId="102D87D2" w14:textId="79F99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3368447.15</w:t>
            </w:r>
          </w:p>
        </w:tc>
        <w:tc>
          <w:tcPr>
            <w:tcW w:w="2134" w:type="dxa"/>
          </w:tcPr>
          <w:p w14:paraId="3DC034F8" w14:textId="7822F1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CD1FB" w14:textId="6F910A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5364" w14:textId="2A4E4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32F2E9" w14:textId="77777777" w:rsidTr="00F55D7D">
        <w:trPr>
          <w:trHeight w:val="54"/>
        </w:trPr>
        <w:tc>
          <w:tcPr>
            <w:tcW w:w="1691" w:type="dxa"/>
          </w:tcPr>
          <w:p w14:paraId="0DA44C27" w14:textId="709DB1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730A3880" w14:textId="6CAE97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725369.02</w:t>
            </w:r>
          </w:p>
        </w:tc>
        <w:tc>
          <w:tcPr>
            <w:tcW w:w="1562" w:type="dxa"/>
          </w:tcPr>
          <w:p w14:paraId="6A267983" w14:textId="00F8A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3368442.76</w:t>
            </w:r>
          </w:p>
        </w:tc>
        <w:tc>
          <w:tcPr>
            <w:tcW w:w="2134" w:type="dxa"/>
          </w:tcPr>
          <w:p w14:paraId="61108FE6" w14:textId="5DB30C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6D4751" w14:textId="38E82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5C352" w14:textId="3E027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866EEC" w14:textId="77777777" w:rsidTr="00F55D7D">
        <w:trPr>
          <w:trHeight w:val="54"/>
        </w:trPr>
        <w:tc>
          <w:tcPr>
            <w:tcW w:w="1691" w:type="dxa"/>
          </w:tcPr>
          <w:p w14:paraId="17E2963E" w14:textId="7E5A48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6AAA8DAE" w14:textId="68A3C3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725368.58</w:t>
            </w:r>
          </w:p>
        </w:tc>
        <w:tc>
          <w:tcPr>
            <w:tcW w:w="1562" w:type="dxa"/>
          </w:tcPr>
          <w:p w14:paraId="2C0A3F27" w14:textId="6D8698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3368439.67</w:t>
            </w:r>
          </w:p>
        </w:tc>
        <w:tc>
          <w:tcPr>
            <w:tcW w:w="2134" w:type="dxa"/>
          </w:tcPr>
          <w:p w14:paraId="20258713" w14:textId="5F9D60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B9774" w14:textId="339A34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E15C7" w14:textId="3DD4B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B4A258" w14:textId="77777777" w:rsidTr="00F55D7D">
        <w:trPr>
          <w:trHeight w:val="54"/>
        </w:trPr>
        <w:tc>
          <w:tcPr>
            <w:tcW w:w="1691" w:type="dxa"/>
          </w:tcPr>
          <w:p w14:paraId="41A1ABC0" w14:textId="1DC4C5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7246B6F2" w14:textId="20CF82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725362.47</w:t>
            </w:r>
          </w:p>
        </w:tc>
        <w:tc>
          <w:tcPr>
            <w:tcW w:w="1562" w:type="dxa"/>
          </w:tcPr>
          <w:p w14:paraId="1DE545B9" w14:textId="53D37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3368435.40</w:t>
            </w:r>
          </w:p>
        </w:tc>
        <w:tc>
          <w:tcPr>
            <w:tcW w:w="2134" w:type="dxa"/>
          </w:tcPr>
          <w:p w14:paraId="7FB07B95" w14:textId="72FC93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81F7DE" w14:textId="5EC355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ED957" w14:textId="06A63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AC1C80" w14:textId="77777777" w:rsidTr="00F55D7D">
        <w:trPr>
          <w:trHeight w:val="54"/>
        </w:trPr>
        <w:tc>
          <w:tcPr>
            <w:tcW w:w="1691" w:type="dxa"/>
          </w:tcPr>
          <w:p w14:paraId="0A6881EE" w14:textId="0CCE4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64D39E3" w14:textId="609A9E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725356.80</w:t>
            </w:r>
          </w:p>
        </w:tc>
        <w:tc>
          <w:tcPr>
            <w:tcW w:w="1562" w:type="dxa"/>
          </w:tcPr>
          <w:p w14:paraId="3BB29CAC" w14:textId="26B2C4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3368433.75</w:t>
            </w:r>
          </w:p>
        </w:tc>
        <w:tc>
          <w:tcPr>
            <w:tcW w:w="2134" w:type="dxa"/>
          </w:tcPr>
          <w:p w14:paraId="4E3138D7" w14:textId="331D6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E7F73" w14:textId="0AF36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C3578" w14:textId="371735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23C3E8" w14:textId="77777777" w:rsidTr="00F55D7D">
        <w:trPr>
          <w:trHeight w:val="54"/>
        </w:trPr>
        <w:tc>
          <w:tcPr>
            <w:tcW w:w="1691" w:type="dxa"/>
          </w:tcPr>
          <w:p w14:paraId="5A9601C5" w14:textId="481F3F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47CEC4B9" w14:textId="71D5B4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725337.41</w:t>
            </w:r>
          </w:p>
        </w:tc>
        <w:tc>
          <w:tcPr>
            <w:tcW w:w="1562" w:type="dxa"/>
          </w:tcPr>
          <w:p w14:paraId="625DC519" w14:textId="2E76A5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3368421.68</w:t>
            </w:r>
          </w:p>
        </w:tc>
        <w:tc>
          <w:tcPr>
            <w:tcW w:w="2134" w:type="dxa"/>
          </w:tcPr>
          <w:p w14:paraId="425F2C65" w14:textId="18B3BC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6F023" w14:textId="4248E1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75990" w14:textId="00F348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158447" w14:textId="77777777" w:rsidTr="00F55D7D">
        <w:trPr>
          <w:trHeight w:val="54"/>
        </w:trPr>
        <w:tc>
          <w:tcPr>
            <w:tcW w:w="1691" w:type="dxa"/>
          </w:tcPr>
          <w:p w14:paraId="45FDCA81" w14:textId="09806F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344E9367" w14:textId="1F3DE9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725327.87</w:t>
            </w:r>
          </w:p>
        </w:tc>
        <w:tc>
          <w:tcPr>
            <w:tcW w:w="1562" w:type="dxa"/>
          </w:tcPr>
          <w:p w14:paraId="45799668" w14:textId="252FF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3368416.28</w:t>
            </w:r>
          </w:p>
        </w:tc>
        <w:tc>
          <w:tcPr>
            <w:tcW w:w="2134" w:type="dxa"/>
          </w:tcPr>
          <w:p w14:paraId="648BF244" w14:textId="3C0A9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9F66A" w14:textId="7E500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F26F0" w14:textId="5ED84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017676" w14:textId="77777777" w:rsidTr="00F55D7D">
        <w:trPr>
          <w:trHeight w:val="54"/>
        </w:trPr>
        <w:tc>
          <w:tcPr>
            <w:tcW w:w="1691" w:type="dxa"/>
          </w:tcPr>
          <w:p w14:paraId="4B4E3692" w14:textId="2E2A4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12905728" w14:textId="264C5D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725321.76</w:t>
            </w:r>
          </w:p>
        </w:tc>
        <w:tc>
          <w:tcPr>
            <w:tcW w:w="1562" w:type="dxa"/>
          </w:tcPr>
          <w:p w14:paraId="466C6462" w14:textId="5AB0D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3368409.21</w:t>
            </w:r>
          </w:p>
        </w:tc>
        <w:tc>
          <w:tcPr>
            <w:tcW w:w="2134" w:type="dxa"/>
          </w:tcPr>
          <w:p w14:paraId="4753EF0C" w14:textId="4E0AF3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68B54" w14:textId="15305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C0BE6" w14:textId="79EC40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5C340E" w14:textId="77777777" w:rsidTr="00F55D7D">
        <w:trPr>
          <w:trHeight w:val="54"/>
        </w:trPr>
        <w:tc>
          <w:tcPr>
            <w:tcW w:w="1691" w:type="dxa"/>
          </w:tcPr>
          <w:p w14:paraId="7FA526BA" w14:textId="4745CD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7DCB9950" w14:textId="5BF463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725313.95</w:t>
            </w:r>
          </w:p>
        </w:tc>
        <w:tc>
          <w:tcPr>
            <w:tcW w:w="1562" w:type="dxa"/>
          </w:tcPr>
          <w:p w14:paraId="06C599E9" w14:textId="499BCF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3368401.92</w:t>
            </w:r>
          </w:p>
        </w:tc>
        <w:tc>
          <w:tcPr>
            <w:tcW w:w="2134" w:type="dxa"/>
          </w:tcPr>
          <w:p w14:paraId="65AE3F42" w14:textId="796C5D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DA8FB" w14:textId="4D4B7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89580" w14:textId="643417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ECDB6F" w14:textId="77777777" w:rsidTr="00F55D7D">
        <w:trPr>
          <w:trHeight w:val="54"/>
        </w:trPr>
        <w:tc>
          <w:tcPr>
            <w:tcW w:w="1691" w:type="dxa"/>
          </w:tcPr>
          <w:p w14:paraId="7D96599E" w14:textId="7BAB1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0BF90082" w14:textId="6CD510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725311.36</w:t>
            </w:r>
          </w:p>
        </w:tc>
        <w:tc>
          <w:tcPr>
            <w:tcW w:w="1562" w:type="dxa"/>
          </w:tcPr>
          <w:p w14:paraId="6A952350" w14:textId="44E8B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3368396.23</w:t>
            </w:r>
          </w:p>
        </w:tc>
        <w:tc>
          <w:tcPr>
            <w:tcW w:w="2134" w:type="dxa"/>
          </w:tcPr>
          <w:p w14:paraId="767894B8" w14:textId="2F16D5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E3CD3" w14:textId="1A033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0265E" w14:textId="08E18C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9118DE" w14:textId="77777777" w:rsidTr="00F55D7D">
        <w:trPr>
          <w:trHeight w:val="54"/>
        </w:trPr>
        <w:tc>
          <w:tcPr>
            <w:tcW w:w="1691" w:type="dxa"/>
          </w:tcPr>
          <w:p w14:paraId="4C7DD16A" w14:textId="6C73C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11D79C2A" w14:textId="309CA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725307.39</w:t>
            </w:r>
          </w:p>
        </w:tc>
        <w:tc>
          <w:tcPr>
            <w:tcW w:w="1562" w:type="dxa"/>
          </w:tcPr>
          <w:p w14:paraId="178EA3C5" w14:textId="04A26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3368391.00</w:t>
            </w:r>
          </w:p>
        </w:tc>
        <w:tc>
          <w:tcPr>
            <w:tcW w:w="2134" w:type="dxa"/>
          </w:tcPr>
          <w:p w14:paraId="562D6BFF" w14:textId="646F4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4EEA7" w14:textId="1C620A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44E6B" w14:textId="783070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6A9CF" w14:textId="77777777" w:rsidTr="00F55D7D">
        <w:trPr>
          <w:trHeight w:val="54"/>
        </w:trPr>
        <w:tc>
          <w:tcPr>
            <w:tcW w:w="1691" w:type="dxa"/>
          </w:tcPr>
          <w:p w14:paraId="2088EAD5" w14:textId="39AD34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FA5C33F" w14:textId="44C500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725303.46</w:t>
            </w:r>
          </w:p>
        </w:tc>
        <w:tc>
          <w:tcPr>
            <w:tcW w:w="1562" w:type="dxa"/>
          </w:tcPr>
          <w:p w14:paraId="554027DE" w14:textId="54A0BB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3368387.75</w:t>
            </w:r>
          </w:p>
        </w:tc>
        <w:tc>
          <w:tcPr>
            <w:tcW w:w="2134" w:type="dxa"/>
          </w:tcPr>
          <w:p w14:paraId="194663A4" w14:textId="354085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944F3" w14:textId="075ABB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6E4DC" w14:textId="3ED73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F616BC" w14:textId="77777777" w:rsidTr="00F55D7D">
        <w:trPr>
          <w:trHeight w:val="54"/>
        </w:trPr>
        <w:tc>
          <w:tcPr>
            <w:tcW w:w="1691" w:type="dxa"/>
          </w:tcPr>
          <w:p w14:paraId="2B17F079" w14:textId="2DD30C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0712A4C" w14:textId="148336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725298.73</w:t>
            </w:r>
          </w:p>
        </w:tc>
        <w:tc>
          <w:tcPr>
            <w:tcW w:w="1562" w:type="dxa"/>
          </w:tcPr>
          <w:p w14:paraId="2070855F" w14:textId="08D57B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3368380.95</w:t>
            </w:r>
          </w:p>
        </w:tc>
        <w:tc>
          <w:tcPr>
            <w:tcW w:w="2134" w:type="dxa"/>
          </w:tcPr>
          <w:p w14:paraId="17B9463C" w14:textId="00F9D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83288" w14:textId="0CBDF1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750DD" w14:textId="6DE231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FA5316" w14:textId="77777777" w:rsidTr="00F55D7D">
        <w:trPr>
          <w:trHeight w:val="54"/>
        </w:trPr>
        <w:tc>
          <w:tcPr>
            <w:tcW w:w="1691" w:type="dxa"/>
          </w:tcPr>
          <w:p w14:paraId="75C1D32B" w14:textId="565222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7CF1621" w14:textId="27F6C2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725296.07</w:t>
            </w:r>
          </w:p>
        </w:tc>
        <w:tc>
          <w:tcPr>
            <w:tcW w:w="1562" w:type="dxa"/>
          </w:tcPr>
          <w:p w14:paraId="4E90AD0E" w14:textId="4095C5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3368376.81</w:t>
            </w:r>
          </w:p>
        </w:tc>
        <w:tc>
          <w:tcPr>
            <w:tcW w:w="2134" w:type="dxa"/>
          </w:tcPr>
          <w:p w14:paraId="1F4BCD5A" w14:textId="4CBFE0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1B250" w14:textId="78100A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27EE1" w14:textId="1A74CC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5E7239" w14:textId="77777777" w:rsidTr="00F55D7D">
        <w:trPr>
          <w:trHeight w:val="54"/>
        </w:trPr>
        <w:tc>
          <w:tcPr>
            <w:tcW w:w="1691" w:type="dxa"/>
          </w:tcPr>
          <w:p w14:paraId="58235515" w14:textId="3D50CC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5E83EC61" w14:textId="5FC31D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725292.95</w:t>
            </w:r>
          </w:p>
        </w:tc>
        <w:tc>
          <w:tcPr>
            <w:tcW w:w="1562" w:type="dxa"/>
          </w:tcPr>
          <w:p w14:paraId="061038B5" w14:textId="5B3D62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3368375.46</w:t>
            </w:r>
          </w:p>
        </w:tc>
        <w:tc>
          <w:tcPr>
            <w:tcW w:w="2134" w:type="dxa"/>
          </w:tcPr>
          <w:p w14:paraId="375C27B5" w14:textId="5CE72B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C2E2F" w14:textId="2B74BA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349C57" w14:textId="381B34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8770A8" w14:textId="77777777" w:rsidTr="00F55D7D">
        <w:trPr>
          <w:trHeight w:val="54"/>
        </w:trPr>
        <w:tc>
          <w:tcPr>
            <w:tcW w:w="1691" w:type="dxa"/>
          </w:tcPr>
          <w:p w14:paraId="080EFCD0" w14:textId="54F9A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420571EF" w14:textId="090C30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725286.39</w:t>
            </w:r>
          </w:p>
        </w:tc>
        <w:tc>
          <w:tcPr>
            <w:tcW w:w="1562" w:type="dxa"/>
          </w:tcPr>
          <w:p w14:paraId="65F0A468" w14:textId="33A01B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3368372.89</w:t>
            </w:r>
          </w:p>
        </w:tc>
        <w:tc>
          <w:tcPr>
            <w:tcW w:w="2134" w:type="dxa"/>
          </w:tcPr>
          <w:p w14:paraId="5BE007AA" w14:textId="203D0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2F573" w14:textId="5FDAA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F1DCF" w14:textId="6318A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737429" w14:textId="77777777" w:rsidTr="00F55D7D">
        <w:trPr>
          <w:trHeight w:val="54"/>
        </w:trPr>
        <w:tc>
          <w:tcPr>
            <w:tcW w:w="1691" w:type="dxa"/>
          </w:tcPr>
          <w:p w14:paraId="12552718" w14:textId="4F3BF3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67C98A86" w14:textId="4A0BA8A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725283.58</w:t>
            </w:r>
          </w:p>
        </w:tc>
        <w:tc>
          <w:tcPr>
            <w:tcW w:w="1562" w:type="dxa"/>
          </w:tcPr>
          <w:p w14:paraId="39D42978" w14:textId="3C528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3368373.33</w:t>
            </w:r>
          </w:p>
        </w:tc>
        <w:tc>
          <w:tcPr>
            <w:tcW w:w="2134" w:type="dxa"/>
          </w:tcPr>
          <w:p w14:paraId="1B47C4ED" w14:textId="446D4A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A73E4" w14:textId="2FD95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CC9B8" w14:textId="400F17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EF4E89" w14:textId="77777777" w:rsidTr="00F55D7D">
        <w:trPr>
          <w:trHeight w:val="54"/>
        </w:trPr>
        <w:tc>
          <w:tcPr>
            <w:tcW w:w="1691" w:type="dxa"/>
          </w:tcPr>
          <w:p w14:paraId="697B4EE3" w14:textId="62A4C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3A8E52A7" w14:textId="67270A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725281.59</w:t>
            </w:r>
          </w:p>
        </w:tc>
        <w:tc>
          <w:tcPr>
            <w:tcW w:w="1562" w:type="dxa"/>
          </w:tcPr>
          <w:p w14:paraId="010591A3" w14:textId="5FD1BD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3368374.37</w:t>
            </w:r>
          </w:p>
        </w:tc>
        <w:tc>
          <w:tcPr>
            <w:tcW w:w="2134" w:type="dxa"/>
          </w:tcPr>
          <w:p w14:paraId="4DB0B9D6" w14:textId="0C4EA7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61340" w14:textId="408F6F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D2849" w14:textId="59C68B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62D382" w14:textId="77777777" w:rsidTr="00F55D7D">
        <w:trPr>
          <w:trHeight w:val="54"/>
        </w:trPr>
        <w:tc>
          <w:tcPr>
            <w:tcW w:w="1691" w:type="dxa"/>
          </w:tcPr>
          <w:p w14:paraId="543FC7F0" w14:textId="2058D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2DE63009" w14:textId="0C4FFD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725280.92</w:t>
            </w:r>
          </w:p>
        </w:tc>
        <w:tc>
          <w:tcPr>
            <w:tcW w:w="1562" w:type="dxa"/>
          </w:tcPr>
          <w:p w14:paraId="72CD87AF" w14:textId="73BAF8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3368372.30</w:t>
            </w:r>
          </w:p>
        </w:tc>
        <w:tc>
          <w:tcPr>
            <w:tcW w:w="2134" w:type="dxa"/>
          </w:tcPr>
          <w:p w14:paraId="51DB2A2D" w14:textId="66E96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DE5E0" w14:textId="245543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8A0EF" w14:textId="760864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1DA4AD" w14:textId="77777777" w:rsidTr="00F55D7D">
        <w:trPr>
          <w:trHeight w:val="54"/>
        </w:trPr>
        <w:tc>
          <w:tcPr>
            <w:tcW w:w="1691" w:type="dxa"/>
          </w:tcPr>
          <w:p w14:paraId="0A2716E0" w14:textId="13434D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18A55164" w14:textId="1800FA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19301DC8" w14:textId="7891E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3368368.45</w:t>
            </w:r>
          </w:p>
        </w:tc>
        <w:tc>
          <w:tcPr>
            <w:tcW w:w="2134" w:type="dxa"/>
          </w:tcPr>
          <w:p w14:paraId="65F33AD3" w14:textId="0FF05D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4A132" w14:textId="133A17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8CE42" w14:textId="36A22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8D27D2" w14:textId="77777777" w:rsidTr="00F55D7D">
        <w:trPr>
          <w:trHeight w:val="54"/>
        </w:trPr>
        <w:tc>
          <w:tcPr>
            <w:tcW w:w="1691" w:type="dxa"/>
          </w:tcPr>
          <w:p w14:paraId="56A43F6B" w14:textId="7B3D62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7621CF39" w14:textId="7CE5B2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725280.40</w:t>
            </w:r>
          </w:p>
        </w:tc>
        <w:tc>
          <w:tcPr>
            <w:tcW w:w="1562" w:type="dxa"/>
          </w:tcPr>
          <w:p w14:paraId="0A17B85E" w14:textId="12FCE4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3368365.14</w:t>
            </w:r>
          </w:p>
        </w:tc>
        <w:tc>
          <w:tcPr>
            <w:tcW w:w="2134" w:type="dxa"/>
          </w:tcPr>
          <w:p w14:paraId="4B08AEF6" w14:textId="0ADFE8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CF1C7" w14:textId="4ADCA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4340A" w14:textId="0E756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28B843" w14:textId="77777777" w:rsidTr="00F55D7D">
        <w:trPr>
          <w:trHeight w:val="54"/>
        </w:trPr>
        <w:tc>
          <w:tcPr>
            <w:tcW w:w="1691" w:type="dxa"/>
          </w:tcPr>
          <w:p w14:paraId="011BC926" w14:textId="7B31D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22005959" w14:textId="41E9D5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725278.61</w:t>
            </w:r>
          </w:p>
        </w:tc>
        <w:tc>
          <w:tcPr>
            <w:tcW w:w="1562" w:type="dxa"/>
          </w:tcPr>
          <w:p w14:paraId="02707B10" w14:textId="42C26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3368362.28</w:t>
            </w:r>
          </w:p>
        </w:tc>
        <w:tc>
          <w:tcPr>
            <w:tcW w:w="2134" w:type="dxa"/>
          </w:tcPr>
          <w:p w14:paraId="302DB79E" w14:textId="37E8E8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9FD54" w14:textId="7D1993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87F4D" w14:textId="593402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646C66" w14:textId="77777777" w:rsidTr="00F55D7D">
        <w:trPr>
          <w:trHeight w:val="54"/>
        </w:trPr>
        <w:tc>
          <w:tcPr>
            <w:tcW w:w="1691" w:type="dxa"/>
          </w:tcPr>
          <w:p w14:paraId="318C7E8E" w14:textId="289F6D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75DFCA6D" w14:textId="07330F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2565A452" w14:textId="4CF5F4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3368357.47</w:t>
            </w:r>
          </w:p>
        </w:tc>
        <w:tc>
          <w:tcPr>
            <w:tcW w:w="2134" w:type="dxa"/>
          </w:tcPr>
          <w:p w14:paraId="475DA6D8" w14:textId="12B475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68A20" w14:textId="300148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DEFC7" w14:textId="3C556B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1BC613" w14:textId="77777777" w:rsidTr="00F55D7D">
        <w:trPr>
          <w:trHeight w:val="54"/>
        </w:trPr>
        <w:tc>
          <w:tcPr>
            <w:tcW w:w="1691" w:type="dxa"/>
          </w:tcPr>
          <w:p w14:paraId="7BCD4635" w14:textId="248AB6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0D0B63F5" w14:textId="789564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725275.55</w:t>
            </w:r>
          </w:p>
        </w:tc>
        <w:tc>
          <w:tcPr>
            <w:tcW w:w="1562" w:type="dxa"/>
          </w:tcPr>
          <w:p w14:paraId="0906557F" w14:textId="163F0D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3368354.88</w:t>
            </w:r>
          </w:p>
        </w:tc>
        <w:tc>
          <w:tcPr>
            <w:tcW w:w="2134" w:type="dxa"/>
          </w:tcPr>
          <w:p w14:paraId="530A920C" w14:textId="0C013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1B6F1" w14:textId="26462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41A90" w14:textId="6CB966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BAD66E" w14:textId="77777777" w:rsidTr="00F55D7D">
        <w:trPr>
          <w:trHeight w:val="54"/>
        </w:trPr>
        <w:tc>
          <w:tcPr>
            <w:tcW w:w="1691" w:type="dxa"/>
          </w:tcPr>
          <w:p w14:paraId="1673140D" w14:textId="19C0EF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57D50552" w14:textId="199E1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725273.84</w:t>
            </w:r>
          </w:p>
        </w:tc>
        <w:tc>
          <w:tcPr>
            <w:tcW w:w="1562" w:type="dxa"/>
          </w:tcPr>
          <w:p w14:paraId="223A0963" w14:textId="5FF159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3368347.99</w:t>
            </w:r>
          </w:p>
        </w:tc>
        <w:tc>
          <w:tcPr>
            <w:tcW w:w="2134" w:type="dxa"/>
          </w:tcPr>
          <w:p w14:paraId="2786D257" w14:textId="4903F3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00FFF" w14:textId="378FE1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292EA" w14:textId="25D982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4EE999" w14:textId="77777777" w:rsidTr="00F55D7D">
        <w:trPr>
          <w:trHeight w:val="54"/>
        </w:trPr>
        <w:tc>
          <w:tcPr>
            <w:tcW w:w="1691" w:type="dxa"/>
          </w:tcPr>
          <w:p w14:paraId="14A16E08" w14:textId="5F646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1006D2CB" w14:textId="2A4CE0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725273.86</w:t>
            </w:r>
          </w:p>
        </w:tc>
        <w:tc>
          <w:tcPr>
            <w:tcW w:w="1562" w:type="dxa"/>
          </w:tcPr>
          <w:p w14:paraId="70D17DD3" w14:textId="62536A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3368345.29</w:t>
            </w:r>
          </w:p>
        </w:tc>
        <w:tc>
          <w:tcPr>
            <w:tcW w:w="2134" w:type="dxa"/>
          </w:tcPr>
          <w:p w14:paraId="2FD4FDD1" w14:textId="3536A3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9FFA3" w14:textId="0C37E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0D959" w14:textId="56C61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7645D1" w14:textId="77777777" w:rsidTr="00F55D7D">
        <w:trPr>
          <w:trHeight w:val="54"/>
        </w:trPr>
        <w:tc>
          <w:tcPr>
            <w:tcW w:w="1691" w:type="dxa"/>
          </w:tcPr>
          <w:p w14:paraId="768796B3" w14:textId="53610C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4AAD4444" w14:textId="4D2130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725275.81</w:t>
            </w:r>
          </w:p>
        </w:tc>
        <w:tc>
          <w:tcPr>
            <w:tcW w:w="1562" w:type="dxa"/>
          </w:tcPr>
          <w:p w14:paraId="7420CC7A" w14:textId="0D505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3368342.97</w:t>
            </w:r>
          </w:p>
        </w:tc>
        <w:tc>
          <w:tcPr>
            <w:tcW w:w="2134" w:type="dxa"/>
          </w:tcPr>
          <w:p w14:paraId="2951541D" w14:textId="5E39D8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4B6AD" w14:textId="6C2976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0D208" w14:textId="0DC60D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7E4AEB" w14:textId="77777777" w:rsidTr="00F55D7D">
        <w:trPr>
          <w:trHeight w:val="54"/>
        </w:trPr>
        <w:tc>
          <w:tcPr>
            <w:tcW w:w="1691" w:type="dxa"/>
          </w:tcPr>
          <w:p w14:paraId="21FE9434" w14:textId="6A0CEF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3E884810" w14:textId="0D3FF7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725278.65</w:t>
            </w:r>
          </w:p>
        </w:tc>
        <w:tc>
          <w:tcPr>
            <w:tcW w:w="1562" w:type="dxa"/>
          </w:tcPr>
          <w:p w14:paraId="0D4157FF" w14:textId="69FE0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1ED97E5F" w14:textId="51D940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1C6D9" w14:textId="169429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63F7C" w14:textId="4D16A9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EB38F1" w14:textId="77777777" w:rsidTr="00F55D7D">
        <w:trPr>
          <w:trHeight w:val="54"/>
        </w:trPr>
        <w:tc>
          <w:tcPr>
            <w:tcW w:w="1691" w:type="dxa"/>
          </w:tcPr>
          <w:p w14:paraId="2885B7C3" w14:textId="4CF42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2CE78297" w14:textId="4D9786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725280.11</w:t>
            </w:r>
          </w:p>
        </w:tc>
        <w:tc>
          <w:tcPr>
            <w:tcW w:w="1562" w:type="dxa"/>
          </w:tcPr>
          <w:p w14:paraId="4889B106" w14:textId="48FED4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3368324.92</w:t>
            </w:r>
          </w:p>
        </w:tc>
        <w:tc>
          <w:tcPr>
            <w:tcW w:w="2134" w:type="dxa"/>
          </w:tcPr>
          <w:p w14:paraId="655908AC" w14:textId="73359C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E91FE" w14:textId="6AB91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37923" w14:textId="5A7F54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DED223" w14:textId="77777777" w:rsidTr="00F55D7D">
        <w:trPr>
          <w:trHeight w:val="54"/>
        </w:trPr>
        <w:tc>
          <w:tcPr>
            <w:tcW w:w="1691" w:type="dxa"/>
          </w:tcPr>
          <w:p w14:paraId="3968884B" w14:textId="4F304D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7A4171D2" w14:textId="0B1717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725278.86</w:t>
            </w:r>
          </w:p>
        </w:tc>
        <w:tc>
          <w:tcPr>
            <w:tcW w:w="1562" w:type="dxa"/>
          </w:tcPr>
          <w:p w14:paraId="3BB8778E" w14:textId="0FF61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3368310.38</w:t>
            </w:r>
          </w:p>
        </w:tc>
        <w:tc>
          <w:tcPr>
            <w:tcW w:w="2134" w:type="dxa"/>
          </w:tcPr>
          <w:p w14:paraId="2ECF5C94" w14:textId="7017BF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F5302" w14:textId="5A0EA8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C06B3D" w14:textId="7F65C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A5201" w14:textId="77777777" w:rsidTr="00F55D7D">
        <w:trPr>
          <w:trHeight w:val="54"/>
        </w:trPr>
        <w:tc>
          <w:tcPr>
            <w:tcW w:w="1691" w:type="dxa"/>
          </w:tcPr>
          <w:p w14:paraId="09DBEA15" w14:textId="62E8B8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4AFE7EB" w14:textId="14F5DD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725270.33</w:t>
            </w:r>
          </w:p>
        </w:tc>
        <w:tc>
          <w:tcPr>
            <w:tcW w:w="1562" w:type="dxa"/>
          </w:tcPr>
          <w:p w14:paraId="7B60F65D" w14:textId="373941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3368296.59</w:t>
            </w:r>
          </w:p>
        </w:tc>
        <w:tc>
          <w:tcPr>
            <w:tcW w:w="2134" w:type="dxa"/>
          </w:tcPr>
          <w:p w14:paraId="51D83F60" w14:textId="2A9B3E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42DCC" w14:textId="20B415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DE8D6" w14:textId="37A323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415E6C" w14:textId="77777777" w:rsidTr="00F55D7D">
        <w:trPr>
          <w:trHeight w:val="54"/>
        </w:trPr>
        <w:tc>
          <w:tcPr>
            <w:tcW w:w="1691" w:type="dxa"/>
          </w:tcPr>
          <w:p w14:paraId="1880336F" w14:textId="51D037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0941F395" w14:textId="3BDE4FB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725255.30</w:t>
            </w:r>
          </w:p>
        </w:tc>
        <w:tc>
          <w:tcPr>
            <w:tcW w:w="1562" w:type="dxa"/>
          </w:tcPr>
          <w:p w14:paraId="422A4ED4" w14:textId="5AA5C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3368286.81</w:t>
            </w:r>
          </w:p>
        </w:tc>
        <w:tc>
          <w:tcPr>
            <w:tcW w:w="2134" w:type="dxa"/>
          </w:tcPr>
          <w:p w14:paraId="6C1F0197" w14:textId="25938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CF13E" w14:textId="275566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FCD3C" w14:textId="12517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21363C" w14:textId="77777777" w:rsidTr="00F55D7D">
        <w:trPr>
          <w:trHeight w:val="54"/>
        </w:trPr>
        <w:tc>
          <w:tcPr>
            <w:tcW w:w="1691" w:type="dxa"/>
          </w:tcPr>
          <w:p w14:paraId="08DF69D3" w14:textId="5D2A9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7DEB7B8C" w14:textId="46873F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725231.99</w:t>
            </w:r>
          </w:p>
        </w:tc>
        <w:tc>
          <w:tcPr>
            <w:tcW w:w="1562" w:type="dxa"/>
          </w:tcPr>
          <w:p w14:paraId="4DEF9708" w14:textId="4D9B3E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3368277.53</w:t>
            </w:r>
          </w:p>
        </w:tc>
        <w:tc>
          <w:tcPr>
            <w:tcW w:w="2134" w:type="dxa"/>
          </w:tcPr>
          <w:p w14:paraId="7B81DA68" w14:textId="57B5E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A4B314" w14:textId="7815E3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6E44D" w14:textId="7AC6B8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94A406" w14:textId="77777777" w:rsidTr="00F55D7D">
        <w:trPr>
          <w:trHeight w:val="54"/>
        </w:trPr>
        <w:tc>
          <w:tcPr>
            <w:tcW w:w="1691" w:type="dxa"/>
          </w:tcPr>
          <w:p w14:paraId="7C1A3740" w14:textId="266529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14C67BD4" w14:textId="1202BE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1D8924F2" w14:textId="0E4B5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3368273.55</w:t>
            </w:r>
          </w:p>
        </w:tc>
        <w:tc>
          <w:tcPr>
            <w:tcW w:w="2134" w:type="dxa"/>
          </w:tcPr>
          <w:p w14:paraId="315B22D8" w14:textId="7B1665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48486" w14:textId="25424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CCA2C" w14:textId="7A5F45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7D8DF7" w14:textId="77777777" w:rsidTr="00F55D7D">
        <w:trPr>
          <w:trHeight w:val="54"/>
        </w:trPr>
        <w:tc>
          <w:tcPr>
            <w:tcW w:w="1691" w:type="dxa"/>
          </w:tcPr>
          <w:p w14:paraId="6CD85F9D" w14:textId="27BC24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3D8EFB7" w14:textId="77CE78C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725209.45</w:t>
            </w:r>
          </w:p>
        </w:tc>
        <w:tc>
          <w:tcPr>
            <w:tcW w:w="1562" w:type="dxa"/>
          </w:tcPr>
          <w:p w14:paraId="747105AF" w14:textId="46FC95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3368269.32</w:t>
            </w:r>
          </w:p>
        </w:tc>
        <w:tc>
          <w:tcPr>
            <w:tcW w:w="2134" w:type="dxa"/>
          </w:tcPr>
          <w:p w14:paraId="2EF41258" w14:textId="62F7B1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098E7" w14:textId="53731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6B514" w14:textId="02326B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ED28E5" w14:textId="77777777" w:rsidTr="00F55D7D">
        <w:trPr>
          <w:trHeight w:val="54"/>
        </w:trPr>
        <w:tc>
          <w:tcPr>
            <w:tcW w:w="1691" w:type="dxa"/>
          </w:tcPr>
          <w:p w14:paraId="7A1352B6" w14:textId="304681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52591125" w14:textId="1BF440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725204.26</w:t>
            </w:r>
          </w:p>
        </w:tc>
        <w:tc>
          <w:tcPr>
            <w:tcW w:w="1562" w:type="dxa"/>
          </w:tcPr>
          <w:p w14:paraId="3DF38A0A" w14:textId="045317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3368268.95</w:t>
            </w:r>
          </w:p>
        </w:tc>
        <w:tc>
          <w:tcPr>
            <w:tcW w:w="2134" w:type="dxa"/>
          </w:tcPr>
          <w:p w14:paraId="4303740E" w14:textId="02C3C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80F6E" w14:textId="2B8DA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C4E0B3" w14:textId="74146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22E334" w14:textId="77777777" w:rsidTr="00F55D7D">
        <w:trPr>
          <w:trHeight w:val="54"/>
        </w:trPr>
        <w:tc>
          <w:tcPr>
            <w:tcW w:w="1691" w:type="dxa"/>
          </w:tcPr>
          <w:p w14:paraId="2B57CD12" w14:textId="3A7317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626301DB" w14:textId="6C57CD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725201.54</w:t>
            </w:r>
          </w:p>
        </w:tc>
        <w:tc>
          <w:tcPr>
            <w:tcW w:w="1562" w:type="dxa"/>
          </w:tcPr>
          <w:p w14:paraId="0B4B11FE" w14:textId="7F85C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3368268.57</w:t>
            </w:r>
          </w:p>
        </w:tc>
        <w:tc>
          <w:tcPr>
            <w:tcW w:w="2134" w:type="dxa"/>
          </w:tcPr>
          <w:p w14:paraId="59FDF22C" w14:textId="4B3A02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4064F6" w14:textId="0B863B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E2F8D" w14:textId="37A1EF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C2C8FD" w14:textId="77777777" w:rsidTr="00F55D7D">
        <w:trPr>
          <w:trHeight w:val="54"/>
        </w:trPr>
        <w:tc>
          <w:tcPr>
            <w:tcW w:w="1691" w:type="dxa"/>
          </w:tcPr>
          <w:p w14:paraId="07150340" w14:textId="2BA57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4C2A6519" w14:textId="0653FD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725197.53</w:t>
            </w:r>
          </w:p>
        </w:tc>
        <w:tc>
          <w:tcPr>
            <w:tcW w:w="1562" w:type="dxa"/>
          </w:tcPr>
          <w:p w14:paraId="1175486D" w14:textId="5F258F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3368266.23</w:t>
            </w:r>
          </w:p>
        </w:tc>
        <w:tc>
          <w:tcPr>
            <w:tcW w:w="2134" w:type="dxa"/>
          </w:tcPr>
          <w:p w14:paraId="5B6836FE" w14:textId="3EF76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28D5B" w14:textId="353F93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5C928" w14:textId="6306AC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694EFF" w14:textId="77777777" w:rsidTr="00F55D7D">
        <w:trPr>
          <w:trHeight w:val="54"/>
        </w:trPr>
        <w:tc>
          <w:tcPr>
            <w:tcW w:w="1691" w:type="dxa"/>
          </w:tcPr>
          <w:p w14:paraId="13D13AAB" w14:textId="60085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CC46C0A" w14:textId="3C02B6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725192.55</w:t>
            </w:r>
          </w:p>
        </w:tc>
        <w:tc>
          <w:tcPr>
            <w:tcW w:w="1562" w:type="dxa"/>
          </w:tcPr>
          <w:p w14:paraId="7671A521" w14:textId="4F3319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3368263.66</w:t>
            </w:r>
          </w:p>
        </w:tc>
        <w:tc>
          <w:tcPr>
            <w:tcW w:w="2134" w:type="dxa"/>
          </w:tcPr>
          <w:p w14:paraId="00D8D99B" w14:textId="76603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0B11B" w14:textId="63C977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370936" w14:textId="42FA1A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059098" w14:textId="77777777" w:rsidTr="00F55D7D">
        <w:trPr>
          <w:trHeight w:val="54"/>
        </w:trPr>
        <w:tc>
          <w:tcPr>
            <w:tcW w:w="1691" w:type="dxa"/>
          </w:tcPr>
          <w:p w14:paraId="58AECA11" w14:textId="6188D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448ACB50" w14:textId="59BD8A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725188.39</w:t>
            </w:r>
          </w:p>
        </w:tc>
        <w:tc>
          <w:tcPr>
            <w:tcW w:w="1562" w:type="dxa"/>
          </w:tcPr>
          <w:p w14:paraId="1BA68D70" w14:textId="57716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3368263.28</w:t>
            </w:r>
          </w:p>
        </w:tc>
        <w:tc>
          <w:tcPr>
            <w:tcW w:w="2134" w:type="dxa"/>
          </w:tcPr>
          <w:p w14:paraId="5F8CBF34" w14:textId="359783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00C9A" w14:textId="109E6C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03A32" w14:textId="28BEC1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575BA9" w14:textId="77777777" w:rsidTr="00F55D7D">
        <w:trPr>
          <w:trHeight w:val="54"/>
        </w:trPr>
        <w:tc>
          <w:tcPr>
            <w:tcW w:w="1691" w:type="dxa"/>
          </w:tcPr>
          <w:p w14:paraId="7FDB192A" w14:textId="006416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136161BD" w14:textId="1ABEDC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725184.99</w:t>
            </w:r>
          </w:p>
        </w:tc>
        <w:tc>
          <w:tcPr>
            <w:tcW w:w="1562" w:type="dxa"/>
          </w:tcPr>
          <w:p w14:paraId="19EF3E58" w14:textId="2723AB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3368260.93</w:t>
            </w:r>
          </w:p>
        </w:tc>
        <w:tc>
          <w:tcPr>
            <w:tcW w:w="2134" w:type="dxa"/>
          </w:tcPr>
          <w:p w14:paraId="0A376FAB" w14:textId="1E6770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3A15B" w14:textId="01658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1D64E" w14:textId="2EA77A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8357E1" w14:textId="77777777" w:rsidTr="00F55D7D">
        <w:trPr>
          <w:trHeight w:val="54"/>
        </w:trPr>
        <w:tc>
          <w:tcPr>
            <w:tcW w:w="1691" w:type="dxa"/>
          </w:tcPr>
          <w:p w14:paraId="46A76685" w14:textId="7DCF1D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1F14D6FB" w14:textId="0DB4D5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725182.27</w:t>
            </w:r>
          </w:p>
        </w:tc>
        <w:tc>
          <w:tcPr>
            <w:tcW w:w="1562" w:type="dxa"/>
          </w:tcPr>
          <w:p w14:paraId="7D882CC7" w14:textId="6D5DE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3368259.12</w:t>
            </w:r>
          </w:p>
        </w:tc>
        <w:tc>
          <w:tcPr>
            <w:tcW w:w="2134" w:type="dxa"/>
          </w:tcPr>
          <w:p w14:paraId="6C2AC713" w14:textId="4702B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41C9D" w14:textId="4D80A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A7E7D" w14:textId="5C652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1C2279" w14:textId="77777777" w:rsidTr="00F55D7D">
        <w:trPr>
          <w:trHeight w:val="54"/>
        </w:trPr>
        <w:tc>
          <w:tcPr>
            <w:tcW w:w="1691" w:type="dxa"/>
          </w:tcPr>
          <w:p w14:paraId="0419896D" w14:textId="09633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62B9C228" w14:textId="3F8C6B1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725180.38</w:t>
            </w:r>
          </w:p>
        </w:tc>
        <w:tc>
          <w:tcPr>
            <w:tcW w:w="1562" w:type="dxa"/>
          </w:tcPr>
          <w:p w14:paraId="0B5A7524" w14:textId="08F416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3368257.16</w:t>
            </w:r>
          </w:p>
        </w:tc>
        <w:tc>
          <w:tcPr>
            <w:tcW w:w="2134" w:type="dxa"/>
          </w:tcPr>
          <w:p w14:paraId="284C9C2E" w14:textId="170C8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049BC" w14:textId="57796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96D89" w14:textId="67BED6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177A64" w14:textId="77777777" w:rsidTr="00F55D7D">
        <w:trPr>
          <w:trHeight w:val="54"/>
        </w:trPr>
        <w:tc>
          <w:tcPr>
            <w:tcW w:w="1691" w:type="dxa"/>
          </w:tcPr>
          <w:p w14:paraId="01669C08" w14:textId="27BF0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87CA1E4" w14:textId="671F3D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725176.91</w:t>
            </w:r>
          </w:p>
        </w:tc>
        <w:tc>
          <w:tcPr>
            <w:tcW w:w="1562" w:type="dxa"/>
          </w:tcPr>
          <w:p w14:paraId="405B9081" w14:textId="347C2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3368255.87</w:t>
            </w:r>
          </w:p>
        </w:tc>
        <w:tc>
          <w:tcPr>
            <w:tcW w:w="2134" w:type="dxa"/>
          </w:tcPr>
          <w:p w14:paraId="13C380A7" w14:textId="1AAAA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B4DB3" w14:textId="20E8AA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0AD5B" w14:textId="18DCD6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A8903E" w14:textId="77777777" w:rsidTr="00F55D7D">
        <w:trPr>
          <w:trHeight w:val="54"/>
        </w:trPr>
        <w:tc>
          <w:tcPr>
            <w:tcW w:w="1691" w:type="dxa"/>
          </w:tcPr>
          <w:p w14:paraId="0FAABD20" w14:textId="23B283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242620C3" w14:textId="12714B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65C38BCA" w14:textId="1F5CD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3368255.79</w:t>
            </w:r>
          </w:p>
        </w:tc>
        <w:tc>
          <w:tcPr>
            <w:tcW w:w="2134" w:type="dxa"/>
          </w:tcPr>
          <w:p w14:paraId="19D6B201" w14:textId="474F7C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7A03C" w14:textId="4F6EA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4B0FC3" w14:textId="635A2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D6658" w14:textId="77777777" w:rsidTr="00F55D7D">
        <w:trPr>
          <w:trHeight w:val="54"/>
        </w:trPr>
        <w:tc>
          <w:tcPr>
            <w:tcW w:w="1691" w:type="dxa"/>
          </w:tcPr>
          <w:p w14:paraId="224B9352" w14:textId="5ECC1C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85F68C3" w14:textId="5760EA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725172.61</w:t>
            </w:r>
          </w:p>
        </w:tc>
        <w:tc>
          <w:tcPr>
            <w:tcW w:w="1562" w:type="dxa"/>
          </w:tcPr>
          <w:p w14:paraId="0F42CE9E" w14:textId="3C0C0F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3368257.33</w:t>
            </w:r>
          </w:p>
        </w:tc>
        <w:tc>
          <w:tcPr>
            <w:tcW w:w="2134" w:type="dxa"/>
          </w:tcPr>
          <w:p w14:paraId="10FD4BB5" w14:textId="35AA9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E1D18" w14:textId="6C58D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BF005B" w14:textId="26A72C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D95FAE" w14:textId="77777777" w:rsidTr="00F55D7D">
        <w:trPr>
          <w:trHeight w:val="54"/>
        </w:trPr>
        <w:tc>
          <w:tcPr>
            <w:tcW w:w="1691" w:type="dxa"/>
          </w:tcPr>
          <w:p w14:paraId="474798FD" w14:textId="59386D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20C50305" w14:textId="64BC79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725170.90</w:t>
            </w:r>
          </w:p>
        </w:tc>
        <w:tc>
          <w:tcPr>
            <w:tcW w:w="1562" w:type="dxa"/>
          </w:tcPr>
          <w:p w14:paraId="411199E1" w14:textId="2D9094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3368259.43</w:t>
            </w:r>
          </w:p>
        </w:tc>
        <w:tc>
          <w:tcPr>
            <w:tcW w:w="2134" w:type="dxa"/>
          </w:tcPr>
          <w:p w14:paraId="5B491604" w14:textId="1E9C0B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8A05" w14:textId="637B5D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1B13D" w14:textId="0EC0C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46949B" w14:textId="77777777" w:rsidTr="00F55D7D">
        <w:trPr>
          <w:trHeight w:val="54"/>
        </w:trPr>
        <w:tc>
          <w:tcPr>
            <w:tcW w:w="1691" w:type="dxa"/>
          </w:tcPr>
          <w:p w14:paraId="20691114" w14:textId="6FBFC2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79C0F71E" w14:textId="2A89C1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725168.94</w:t>
            </w:r>
          </w:p>
        </w:tc>
        <w:tc>
          <w:tcPr>
            <w:tcW w:w="1562" w:type="dxa"/>
          </w:tcPr>
          <w:p w14:paraId="7AD52558" w14:textId="01CC1E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3368263.13</w:t>
            </w:r>
          </w:p>
        </w:tc>
        <w:tc>
          <w:tcPr>
            <w:tcW w:w="2134" w:type="dxa"/>
          </w:tcPr>
          <w:p w14:paraId="5E068CF0" w14:textId="0EC738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9C9A6" w14:textId="0BDAFA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9C5D0" w14:textId="6AC8CB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778C00" w14:textId="77777777" w:rsidTr="00F55D7D">
        <w:trPr>
          <w:trHeight w:val="54"/>
        </w:trPr>
        <w:tc>
          <w:tcPr>
            <w:tcW w:w="1691" w:type="dxa"/>
          </w:tcPr>
          <w:p w14:paraId="5069E476" w14:textId="46429C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096E585D" w14:textId="048C75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725168.11</w:t>
            </w:r>
          </w:p>
        </w:tc>
        <w:tc>
          <w:tcPr>
            <w:tcW w:w="1562" w:type="dxa"/>
          </w:tcPr>
          <w:p w14:paraId="6940A4ED" w14:textId="1B8CB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7003FA53" w14:textId="00C7B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7475F" w14:textId="09BCF5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A0611" w14:textId="312B6C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03D8D" w14:textId="77777777" w:rsidTr="00F55D7D">
        <w:trPr>
          <w:trHeight w:val="54"/>
        </w:trPr>
        <w:tc>
          <w:tcPr>
            <w:tcW w:w="1691" w:type="dxa"/>
          </w:tcPr>
          <w:p w14:paraId="4FD1A1C6" w14:textId="65F62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3837F5E2" w14:textId="2EA16D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725164.94</w:t>
            </w:r>
          </w:p>
        </w:tc>
        <w:tc>
          <w:tcPr>
            <w:tcW w:w="1562" w:type="dxa"/>
          </w:tcPr>
          <w:p w14:paraId="55E0A77B" w14:textId="01F9A5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3368264.57</w:t>
            </w:r>
          </w:p>
        </w:tc>
        <w:tc>
          <w:tcPr>
            <w:tcW w:w="2134" w:type="dxa"/>
          </w:tcPr>
          <w:p w14:paraId="2686055C" w14:textId="61471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84E92" w14:textId="001BE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B2110" w14:textId="48CCB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1F4F76" w14:textId="77777777" w:rsidTr="00F55D7D">
        <w:trPr>
          <w:trHeight w:val="54"/>
        </w:trPr>
        <w:tc>
          <w:tcPr>
            <w:tcW w:w="1691" w:type="dxa"/>
          </w:tcPr>
          <w:p w14:paraId="14142629" w14:textId="3A382E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6408C131" w14:textId="1868F6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725161.84</w:t>
            </w:r>
          </w:p>
        </w:tc>
        <w:tc>
          <w:tcPr>
            <w:tcW w:w="1562" w:type="dxa"/>
          </w:tcPr>
          <w:p w14:paraId="3EE86DE3" w14:textId="0DCBE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3368265.02</w:t>
            </w:r>
          </w:p>
        </w:tc>
        <w:tc>
          <w:tcPr>
            <w:tcW w:w="2134" w:type="dxa"/>
          </w:tcPr>
          <w:p w14:paraId="75CC6551" w14:textId="62D4E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57DC0C" w14:textId="1D522D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1895B" w14:textId="749533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BA381" w14:textId="77777777" w:rsidTr="00F55D7D">
        <w:trPr>
          <w:trHeight w:val="54"/>
        </w:trPr>
        <w:tc>
          <w:tcPr>
            <w:tcW w:w="1691" w:type="dxa"/>
          </w:tcPr>
          <w:p w14:paraId="5170631A" w14:textId="6A1C4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5F96C591" w14:textId="598B74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362645CF" w14:textId="56091F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3368266.31</w:t>
            </w:r>
          </w:p>
        </w:tc>
        <w:tc>
          <w:tcPr>
            <w:tcW w:w="2134" w:type="dxa"/>
          </w:tcPr>
          <w:p w14:paraId="7550F2E2" w14:textId="36FA9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2BC64" w14:textId="47BE47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21E92" w14:textId="69B7D3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19BD3D" w14:textId="77777777" w:rsidTr="00F55D7D">
        <w:trPr>
          <w:trHeight w:val="54"/>
        </w:trPr>
        <w:tc>
          <w:tcPr>
            <w:tcW w:w="1691" w:type="dxa"/>
          </w:tcPr>
          <w:p w14:paraId="17BAAA4E" w14:textId="747D8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6F243CAA" w14:textId="0DA5BF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725159.50</w:t>
            </w:r>
          </w:p>
        </w:tc>
        <w:tc>
          <w:tcPr>
            <w:tcW w:w="1562" w:type="dxa"/>
          </w:tcPr>
          <w:p w14:paraId="5C3826CA" w14:textId="2AC094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7134F5E9" w14:textId="391695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AE661" w14:textId="32652D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4DEF1" w14:textId="6E9BA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FD2621" w14:textId="77777777" w:rsidTr="00F55D7D">
        <w:trPr>
          <w:trHeight w:val="54"/>
        </w:trPr>
        <w:tc>
          <w:tcPr>
            <w:tcW w:w="1691" w:type="dxa"/>
          </w:tcPr>
          <w:p w14:paraId="6B655EA1" w14:textId="20AC6B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AEC3CE0" w14:textId="119D1C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725156.02</w:t>
            </w:r>
          </w:p>
        </w:tc>
        <w:tc>
          <w:tcPr>
            <w:tcW w:w="1562" w:type="dxa"/>
          </w:tcPr>
          <w:p w14:paraId="43E836EA" w14:textId="5347FA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3368266.08</w:t>
            </w:r>
          </w:p>
        </w:tc>
        <w:tc>
          <w:tcPr>
            <w:tcW w:w="2134" w:type="dxa"/>
          </w:tcPr>
          <w:p w14:paraId="3E8F8B2C" w14:textId="0B574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ADA7F" w14:textId="2F77C0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06DE" w14:textId="2025C1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76C30" w14:textId="77777777" w:rsidTr="00F55D7D">
        <w:trPr>
          <w:trHeight w:val="54"/>
        </w:trPr>
        <w:tc>
          <w:tcPr>
            <w:tcW w:w="1691" w:type="dxa"/>
          </w:tcPr>
          <w:p w14:paraId="4F49E111" w14:textId="656E5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604C343F" w14:textId="5512A5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725154.58</w:t>
            </w:r>
          </w:p>
        </w:tc>
        <w:tc>
          <w:tcPr>
            <w:tcW w:w="1562" w:type="dxa"/>
          </w:tcPr>
          <w:p w14:paraId="667D4461" w14:textId="47529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3368266.38</w:t>
            </w:r>
          </w:p>
        </w:tc>
        <w:tc>
          <w:tcPr>
            <w:tcW w:w="2134" w:type="dxa"/>
          </w:tcPr>
          <w:p w14:paraId="6EB521DD" w14:textId="47BB8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E11951" w14:textId="7F9C6A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4FFD6" w14:textId="2EBD7D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06C251" w14:textId="77777777" w:rsidTr="00F55D7D">
        <w:trPr>
          <w:trHeight w:val="54"/>
        </w:trPr>
        <w:tc>
          <w:tcPr>
            <w:tcW w:w="1691" w:type="dxa"/>
          </w:tcPr>
          <w:p w14:paraId="1660F66F" w14:textId="1C596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20DAB7A0" w14:textId="2D80D1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725151.01</w:t>
            </w:r>
          </w:p>
        </w:tc>
        <w:tc>
          <w:tcPr>
            <w:tcW w:w="1562" w:type="dxa"/>
          </w:tcPr>
          <w:p w14:paraId="01C32A8E" w14:textId="41F3DE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3368268.05</w:t>
            </w:r>
          </w:p>
        </w:tc>
        <w:tc>
          <w:tcPr>
            <w:tcW w:w="2134" w:type="dxa"/>
          </w:tcPr>
          <w:p w14:paraId="37442A41" w14:textId="43A4D0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5E0F2" w14:textId="24D7CB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392E2" w14:textId="05AC89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1A76C6" w14:textId="77777777" w:rsidTr="00F55D7D">
        <w:trPr>
          <w:trHeight w:val="54"/>
        </w:trPr>
        <w:tc>
          <w:tcPr>
            <w:tcW w:w="1691" w:type="dxa"/>
          </w:tcPr>
          <w:p w14:paraId="40618224" w14:textId="294B49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7CA6E80" w14:textId="483FFC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725146.92</w:t>
            </w:r>
          </w:p>
        </w:tc>
        <w:tc>
          <w:tcPr>
            <w:tcW w:w="1562" w:type="dxa"/>
          </w:tcPr>
          <w:p w14:paraId="2BFE1305" w14:textId="59BE2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3368268.81</w:t>
            </w:r>
          </w:p>
        </w:tc>
        <w:tc>
          <w:tcPr>
            <w:tcW w:w="2134" w:type="dxa"/>
          </w:tcPr>
          <w:p w14:paraId="4D2C7DA8" w14:textId="6F4A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D83E0" w14:textId="05EA82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90D27" w14:textId="10A121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82E6E9" w14:textId="77777777" w:rsidTr="00F55D7D">
        <w:trPr>
          <w:trHeight w:val="54"/>
        </w:trPr>
        <w:tc>
          <w:tcPr>
            <w:tcW w:w="1691" w:type="dxa"/>
          </w:tcPr>
          <w:p w14:paraId="2928C7E5" w14:textId="1AE15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C895D9B" w14:textId="52AD1F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725140.17</w:t>
            </w:r>
          </w:p>
        </w:tc>
        <w:tc>
          <w:tcPr>
            <w:tcW w:w="1562" w:type="dxa"/>
          </w:tcPr>
          <w:p w14:paraId="5CD8CCBD" w14:textId="56901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043348CE" w14:textId="71C353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CA7A8" w14:textId="6D6AF4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8A0F0" w14:textId="3B23ED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D8DC24" w14:textId="77777777" w:rsidTr="00F55D7D">
        <w:trPr>
          <w:trHeight w:val="54"/>
        </w:trPr>
        <w:tc>
          <w:tcPr>
            <w:tcW w:w="1691" w:type="dxa"/>
          </w:tcPr>
          <w:p w14:paraId="7406CC42" w14:textId="2B822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43D6FDA2" w14:textId="3BA12B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725134.33</w:t>
            </w:r>
          </w:p>
        </w:tc>
        <w:tc>
          <w:tcPr>
            <w:tcW w:w="1562" w:type="dxa"/>
          </w:tcPr>
          <w:p w14:paraId="29CCFADB" w14:textId="311FD9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3368265.62</w:t>
            </w:r>
          </w:p>
        </w:tc>
        <w:tc>
          <w:tcPr>
            <w:tcW w:w="2134" w:type="dxa"/>
          </w:tcPr>
          <w:p w14:paraId="37C07694" w14:textId="2DDA78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1EF7E" w14:textId="315801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DABEA" w14:textId="18507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B9F2C" w14:textId="77777777" w:rsidTr="00F55D7D">
        <w:trPr>
          <w:trHeight w:val="54"/>
        </w:trPr>
        <w:tc>
          <w:tcPr>
            <w:tcW w:w="1691" w:type="dxa"/>
          </w:tcPr>
          <w:p w14:paraId="356FAE53" w14:textId="30263B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187F817E" w14:textId="45BF69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725128.57</w:t>
            </w:r>
          </w:p>
        </w:tc>
        <w:tc>
          <w:tcPr>
            <w:tcW w:w="1562" w:type="dxa"/>
          </w:tcPr>
          <w:p w14:paraId="6E97825B" w14:textId="5B2ECA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3368265.01</w:t>
            </w:r>
          </w:p>
        </w:tc>
        <w:tc>
          <w:tcPr>
            <w:tcW w:w="2134" w:type="dxa"/>
          </w:tcPr>
          <w:p w14:paraId="4570D71E" w14:textId="2D095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96FB2" w14:textId="5B4F85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EB251" w14:textId="14B08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9667BD" w14:textId="77777777" w:rsidTr="00F55D7D">
        <w:trPr>
          <w:trHeight w:val="54"/>
        </w:trPr>
        <w:tc>
          <w:tcPr>
            <w:tcW w:w="1691" w:type="dxa"/>
          </w:tcPr>
          <w:p w14:paraId="1EBE81A5" w14:textId="7716BE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0D805AC1" w14:textId="3E8FD8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725124.68</w:t>
            </w:r>
          </w:p>
        </w:tc>
        <w:tc>
          <w:tcPr>
            <w:tcW w:w="1562" w:type="dxa"/>
          </w:tcPr>
          <w:p w14:paraId="1026605A" w14:textId="2F6823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3368266.76</w:t>
            </w:r>
          </w:p>
        </w:tc>
        <w:tc>
          <w:tcPr>
            <w:tcW w:w="2134" w:type="dxa"/>
          </w:tcPr>
          <w:p w14:paraId="2B4B260D" w14:textId="492DC3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F93E4" w14:textId="7BC101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9837E" w14:textId="3660B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252AD6" w14:textId="77777777" w:rsidTr="00F55D7D">
        <w:trPr>
          <w:trHeight w:val="54"/>
        </w:trPr>
        <w:tc>
          <w:tcPr>
            <w:tcW w:w="1691" w:type="dxa"/>
          </w:tcPr>
          <w:p w14:paraId="0950ED48" w14:textId="33E92B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00AB8627" w14:textId="1327A3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725122.78</w:t>
            </w:r>
          </w:p>
        </w:tc>
        <w:tc>
          <w:tcPr>
            <w:tcW w:w="1562" w:type="dxa"/>
          </w:tcPr>
          <w:p w14:paraId="4F4632F9" w14:textId="72A7B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3368267.29</w:t>
            </w:r>
          </w:p>
        </w:tc>
        <w:tc>
          <w:tcPr>
            <w:tcW w:w="2134" w:type="dxa"/>
          </w:tcPr>
          <w:p w14:paraId="531E6C20" w14:textId="26503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6DB9E" w14:textId="6D6DB5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42DFD" w14:textId="24CED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75E04" w14:textId="77777777" w:rsidTr="00F55D7D">
        <w:trPr>
          <w:trHeight w:val="54"/>
        </w:trPr>
        <w:tc>
          <w:tcPr>
            <w:tcW w:w="1691" w:type="dxa"/>
          </w:tcPr>
          <w:p w14:paraId="79EF2DE5" w14:textId="54FE64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67C09EC7" w14:textId="3E559F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725121.28</w:t>
            </w:r>
          </w:p>
        </w:tc>
        <w:tc>
          <w:tcPr>
            <w:tcW w:w="1562" w:type="dxa"/>
          </w:tcPr>
          <w:p w14:paraId="63982A68" w14:textId="75D903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3368265.67</w:t>
            </w:r>
          </w:p>
        </w:tc>
        <w:tc>
          <w:tcPr>
            <w:tcW w:w="2134" w:type="dxa"/>
          </w:tcPr>
          <w:p w14:paraId="5F9FCA1F" w14:textId="215FB2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9E826" w14:textId="6F482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BA7F6" w14:textId="3E6886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0505F6" w14:textId="77777777" w:rsidTr="00F55D7D">
        <w:trPr>
          <w:trHeight w:val="54"/>
        </w:trPr>
        <w:tc>
          <w:tcPr>
            <w:tcW w:w="1691" w:type="dxa"/>
          </w:tcPr>
          <w:p w14:paraId="38DD49D7" w14:textId="62C27B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1C668231" w14:textId="59FC01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725118.82</w:t>
            </w:r>
          </w:p>
        </w:tc>
        <w:tc>
          <w:tcPr>
            <w:tcW w:w="1562" w:type="dxa"/>
          </w:tcPr>
          <w:p w14:paraId="239D5769" w14:textId="33CFA6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3368263.40</w:t>
            </w:r>
          </w:p>
        </w:tc>
        <w:tc>
          <w:tcPr>
            <w:tcW w:w="2134" w:type="dxa"/>
          </w:tcPr>
          <w:p w14:paraId="662F272A" w14:textId="4033C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E7629" w14:textId="1DC072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7DF0E" w14:textId="7AFF8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0F5BCF" w14:textId="77777777" w:rsidTr="00F55D7D">
        <w:trPr>
          <w:trHeight w:val="54"/>
        </w:trPr>
        <w:tc>
          <w:tcPr>
            <w:tcW w:w="1691" w:type="dxa"/>
          </w:tcPr>
          <w:p w14:paraId="23C575D2" w14:textId="1641C2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6945BA1A" w14:textId="73DE11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725116.69</w:t>
            </w:r>
          </w:p>
        </w:tc>
        <w:tc>
          <w:tcPr>
            <w:tcW w:w="1562" w:type="dxa"/>
          </w:tcPr>
          <w:p w14:paraId="330155DB" w14:textId="295D9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5547874D" w14:textId="05F83D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E7F86" w14:textId="1F4BF6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EF666" w14:textId="40308C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BD2446" w14:textId="77777777" w:rsidTr="00F55D7D">
        <w:trPr>
          <w:trHeight w:val="54"/>
        </w:trPr>
        <w:tc>
          <w:tcPr>
            <w:tcW w:w="1691" w:type="dxa"/>
          </w:tcPr>
          <w:p w14:paraId="0B986F51" w14:textId="2D2538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1F31E5C" w14:textId="07E2E0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725114.42</w:t>
            </w:r>
          </w:p>
        </w:tc>
        <w:tc>
          <w:tcPr>
            <w:tcW w:w="1562" w:type="dxa"/>
          </w:tcPr>
          <w:p w14:paraId="16E0A882" w14:textId="25BFE0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3368262.71</w:t>
            </w:r>
          </w:p>
        </w:tc>
        <w:tc>
          <w:tcPr>
            <w:tcW w:w="2134" w:type="dxa"/>
          </w:tcPr>
          <w:p w14:paraId="43AD4B15" w14:textId="4D216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645E2" w14:textId="15DB31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3E676" w14:textId="14F65A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A5AA36" w14:textId="77777777" w:rsidTr="00F55D7D">
        <w:trPr>
          <w:trHeight w:val="54"/>
        </w:trPr>
        <w:tc>
          <w:tcPr>
            <w:tcW w:w="1691" w:type="dxa"/>
          </w:tcPr>
          <w:p w14:paraId="3FD73298" w14:textId="327F8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3DBCCC68" w14:textId="62B09F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725109.71</w:t>
            </w:r>
          </w:p>
        </w:tc>
        <w:tc>
          <w:tcPr>
            <w:tcW w:w="1562" w:type="dxa"/>
          </w:tcPr>
          <w:p w14:paraId="0EFA8DCC" w14:textId="2CDA4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3368265.75</w:t>
            </w:r>
          </w:p>
        </w:tc>
        <w:tc>
          <w:tcPr>
            <w:tcW w:w="2134" w:type="dxa"/>
          </w:tcPr>
          <w:p w14:paraId="3D1E80AF" w14:textId="4D37C3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B8E8B" w14:textId="6F5613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D84396" w14:textId="542791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E7B9B1" w14:textId="77777777" w:rsidTr="00F55D7D">
        <w:trPr>
          <w:trHeight w:val="54"/>
        </w:trPr>
        <w:tc>
          <w:tcPr>
            <w:tcW w:w="1691" w:type="dxa"/>
          </w:tcPr>
          <w:p w14:paraId="6ECC8900" w14:textId="41CBA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37B0B325" w14:textId="3C899C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725105.83</w:t>
            </w:r>
          </w:p>
        </w:tc>
        <w:tc>
          <w:tcPr>
            <w:tcW w:w="1562" w:type="dxa"/>
          </w:tcPr>
          <w:p w14:paraId="10D56CBC" w14:textId="063A5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3368265.83</w:t>
            </w:r>
          </w:p>
        </w:tc>
        <w:tc>
          <w:tcPr>
            <w:tcW w:w="2134" w:type="dxa"/>
          </w:tcPr>
          <w:p w14:paraId="66B9170D" w14:textId="06D60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634BF" w14:textId="5ADDBE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127A3A" w14:textId="07E92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C6DC0A" w14:textId="77777777" w:rsidTr="00F55D7D">
        <w:trPr>
          <w:trHeight w:val="54"/>
        </w:trPr>
        <w:tc>
          <w:tcPr>
            <w:tcW w:w="1691" w:type="dxa"/>
          </w:tcPr>
          <w:p w14:paraId="4D4007F3" w14:textId="25F452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2C7DC7B3" w14:textId="291C8D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725090.26</w:t>
            </w:r>
          </w:p>
        </w:tc>
        <w:tc>
          <w:tcPr>
            <w:tcW w:w="1562" w:type="dxa"/>
          </w:tcPr>
          <w:p w14:paraId="7062F05F" w14:textId="476C78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3368260.35</w:t>
            </w:r>
          </w:p>
        </w:tc>
        <w:tc>
          <w:tcPr>
            <w:tcW w:w="2134" w:type="dxa"/>
          </w:tcPr>
          <w:p w14:paraId="1EAC5E41" w14:textId="275033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8B31C" w14:textId="4ACB4C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C2EA9" w14:textId="7443E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3FEA04" w14:textId="77777777" w:rsidTr="00F55D7D">
        <w:trPr>
          <w:trHeight w:val="54"/>
        </w:trPr>
        <w:tc>
          <w:tcPr>
            <w:tcW w:w="1691" w:type="dxa"/>
          </w:tcPr>
          <w:p w14:paraId="0CE8009E" w14:textId="0E0188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3B6C65F8" w14:textId="6BE32E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725077.26</w:t>
            </w:r>
          </w:p>
        </w:tc>
        <w:tc>
          <w:tcPr>
            <w:tcW w:w="1562" w:type="dxa"/>
          </w:tcPr>
          <w:p w14:paraId="4890BA41" w14:textId="05809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3368254.29</w:t>
            </w:r>
          </w:p>
        </w:tc>
        <w:tc>
          <w:tcPr>
            <w:tcW w:w="2134" w:type="dxa"/>
          </w:tcPr>
          <w:p w14:paraId="73461D50" w14:textId="31D75C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F6DC3" w14:textId="2DFB9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2BAAB" w14:textId="2882E4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470903" w14:textId="77777777" w:rsidTr="00F55D7D">
        <w:trPr>
          <w:trHeight w:val="54"/>
        </w:trPr>
        <w:tc>
          <w:tcPr>
            <w:tcW w:w="1691" w:type="dxa"/>
          </w:tcPr>
          <w:p w14:paraId="4AB55893" w14:textId="6331B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2A13EBFA" w14:textId="065AFC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725064.95</w:t>
            </w:r>
          </w:p>
        </w:tc>
        <w:tc>
          <w:tcPr>
            <w:tcW w:w="1562" w:type="dxa"/>
          </w:tcPr>
          <w:p w14:paraId="595090DD" w14:textId="6B9D4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3368249.99</w:t>
            </w:r>
          </w:p>
        </w:tc>
        <w:tc>
          <w:tcPr>
            <w:tcW w:w="2134" w:type="dxa"/>
          </w:tcPr>
          <w:p w14:paraId="02D24D39" w14:textId="0C7E2D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E93C80" w14:textId="5F9467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2EE92" w14:textId="5B462B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8DFA32" w14:textId="77777777" w:rsidTr="00F55D7D">
        <w:trPr>
          <w:trHeight w:val="54"/>
        </w:trPr>
        <w:tc>
          <w:tcPr>
            <w:tcW w:w="1691" w:type="dxa"/>
          </w:tcPr>
          <w:p w14:paraId="25D39845" w14:textId="04C44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41855473" w14:textId="78D648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725058.26</w:t>
            </w:r>
          </w:p>
        </w:tc>
        <w:tc>
          <w:tcPr>
            <w:tcW w:w="1562" w:type="dxa"/>
          </w:tcPr>
          <w:p w14:paraId="3305A143" w14:textId="4FB026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3368248.55</w:t>
            </w:r>
          </w:p>
        </w:tc>
        <w:tc>
          <w:tcPr>
            <w:tcW w:w="2134" w:type="dxa"/>
          </w:tcPr>
          <w:p w14:paraId="7A0846E0" w14:textId="33CBE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400C7" w14:textId="314EAF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EA072" w14:textId="32B64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317D97" w14:textId="77777777" w:rsidTr="00F55D7D">
        <w:trPr>
          <w:trHeight w:val="54"/>
        </w:trPr>
        <w:tc>
          <w:tcPr>
            <w:tcW w:w="1691" w:type="dxa"/>
          </w:tcPr>
          <w:p w14:paraId="66DB579A" w14:textId="18ABDE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07BCA137" w14:textId="14849E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725052.70</w:t>
            </w:r>
          </w:p>
        </w:tc>
        <w:tc>
          <w:tcPr>
            <w:tcW w:w="1562" w:type="dxa"/>
          </w:tcPr>
          <w:p w14:paraId="6A816E87" w14:textId="3EB833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3368245.17</w:t>
            </w:r>
          </w:p>
        </w:tc>
        <w:tc>
          <w:tcPr>
            <w:tcW w:w="2134" w:type="dxa"/>
          </w:tcPr>
          <w:p w14:paraId="027A300D" w14:textId="3B9020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9211A1" w14:textId="232BC4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B1C18" w14:textId="612070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7DD77" w14:textId="77777777" w:rsidTr="00F55D7D">
        <w:trPr>
          <w:trHeight w:val="54"/>
        </w:trPr>
        <w:tc>
          <w:tcPr>
            <w:tcW w:w="1691" w:type="dxa"/>
          </w:tcPr>
          <w:p w14:paraId="6F5FA4D1" w14:textId="512816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4342E89A" w14:textId="09F687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725042.08</w:t>
            </w:r>
          </w:p>
        </w:tc>
        <w:tc>
          <w:tcPr>
            <w:tcW w:w="1562" w:type="dxa"/>
          </w:tcPr>
          <w:p w14:paraId="78E22D64" w14:textId="51BBF6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3368234.72</w:t>
            </w:r>
          </w:p>
        </w:tc>
        <w:tc>
          <w:tcPr>
            <w:tcW w:w="2134" w:type="dxa"/>
          </w:tcPr>
          <w:p w14:paraId="17F4402E" w14:textId="32ECA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ED8F0" w14:textId="3BBB7A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539D1" w14:textId="225A34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F1944A" w14:textId="77777777" w:rsidTr="00F55D7D">
        <w:trPr>
          <w:trHeight w:val="54"/>
        </w:trPr>
        <w:tc>
          <w:tcPr>
            <w:tcW w:w="1691" w:type="dxa"/>
          </w:tcPr>
          <w:p w14:paraId="5BE1837A" w14:textId="3ED2BB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757DC80E" w14:textId="355D64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725034.07</w:t>
            </w:r>
          </w:p>
        </w:tc>
        <w:tc>
          <w:tcPr>
            <w:tcW w:w="1562" w:type="dxa"/>
          </w:tcPr>
          <w:p w14:paraId="7570BED0" w14:textId="5AD2C5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3368226.45</w:t>
            </w:r>
          </w:p>
        </w:tc>
        <w:tc>
          <w:tcPr>
            <w:tcW w:w="2134" w:type="dxa"/>
          </w:tcPr>
          <w:p w14:paraId="015529D4" w14:textId="63009C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24BA9" w14:textId="2976F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D5B3B" w14:textId="537114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382075" w14:textId="77777777" w:rsidTr="00F55D7D">
        <w:trPr>
          <w:trHeight w:val="54"/>
        </w:trPr>
        <w:tc>
          <w:tcPr>
            <w:tcW w:w="1691" w:type="dxa"/>
          </w:tcPr>
          <w:p w14:paraId="602EF77C" w14:textId="624212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04D94A7C" w14:textId="1BD07F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725023.10</w:t>
            </w:r>
          </w:p>
        </w:tc>
        <w:tc>
          <w:tcPr>
            <w:tcW w:w="1562" w:type="dxa"/>
          </w:tcPr>
          <w:p w14:paraId="1F0B22E2" w14:textId="28BB1E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3368220.57</w:t>
            </w:r>
          </w:p>
        </w:tc>
        <w:tc>
          <w:tcPr>
            <w:tcW w:w="2134" w:type="dxa"/>
          </w:tcPr>
          <w:p w14:paraId="0945F58C" w14:textId="2D840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9AD3C" w14:textId="3C802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7CB89" w14:textId="1CAF7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070730" w14:textId="77777777" w:rsidTr="00F55D7D">
        <w:trPr>
          <w:trHeight w:val="54"/>
        </w:trPr>
        <w:tc>
          <w:tcPr>
            <w:tcW w:w="1691" w:type="dxa"/>
          </w:tcPr>
          <w:p w14:paraId="0FC88767" w14:textId="28AB5D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AFF2368" w14:textId="513C74D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725018.03</w:t>
            </w:r>
          </w:p>
        </w:tc>
        <w:tc>
          <w:tcPr>
            <w:tcW w:w="1562" w:type="dxa"/>
          </w:tcPr>
          <w:p w14:paraId="48FE0DF8" w14:textId="175B8B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3368219.64</w:t>
            </w:r>
          </w:p>
        </w:tc>
        <w:tc>
          <w:tcPr>
            <w:tcW w:w="2134" w:type="dxa"/>
          </w:tcPr>
          <w:p w14:paraId="556ABDFB" w14:textId="2E06E2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72CAF" w14:textId="59365A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A21FE" w14:textId="154A7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7E2F88" w14:textId="77777777" w:rsidTr="00F55D7D">
        <w:trPr>
          <w:trHeight w:val="54"/>
        </w:trPr>
        <w:tc>
          <w:tcPr>
            <w:tcW w:w="1691" w:type="dxa"/>
          </w:tcPr>
          <w:p w14:paraId="7F79F100" w14:textId="00F226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041F972C" w14:textId="64BA3D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725015.74</w:t>
            </w:r>
          </w:p>
        </w:tc>
        <w:tc>
          <w:tcPr>
            <w:tcW w:w="1562" w:type="dxa"/>
          </w:tcPr>
          <w:p w14:paraId="4AF72FE7" w14:textId="57CBDB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3368218.12</w:t>
            </w:r>
          </w:p>
        </w:tc>
        <w:tc>
          <w:tcPr>
            <w:tcW w:w="2134" w:type="dxa"/>
          </w:tcPr>
          <w:p w14:paraId="07F57E3F" w14:textId="42ACA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8FBBE" w14:textId="751A9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EA574" w14:textId="18EF2B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81B60C" w14:textId="77777777" w:rsidTr="00F55D7D">
        <w:trPr>
          <w:trHeight w:val="54"/>
        </w:trPr>
        <w:tc>
          <w:tcPr>
            <w:tcW w:w="1691" w:type="dxa"/>
          </w:tcPr>
          <w:p w14:paraId="3D5FAF61" w14:textId="5931B1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1AD7E73E" w14:textId="6277CA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725012.21</w:t>
            </w:r>
          </w:p>
        </w:tc>
        <w:tc>
          <w:tcPr>
            <w:tcW w:w="1562" w:type="dxa"/>
          </w:tcPr>
          <w:p w14:paraId="67CF088B" w14:textId="2897AB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3368211.75</w:t>
            </w:r>
          </w:p>
        </w:tc>
        <w:tc>
          <w:tcPr>
            <w:tcW w:w="2134" w:type="dxa"/>
          </w:tcPr>
          <w:p w14:paraId="0C87A03B" w14:textId="5D8936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AA1D8" w14:textId="73F55D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FADF6" w14:textId="271D3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58DA13" w14:textId="77777777" w:rsidTr="00F55D7D">
        <w:trPr>
          <w:trHeight w:val="54"/>
        </w:trPr>
        <w:tc>
          <w:tcPr>
            <w:tcW w:w="1691" w:type="dxa"/>
          </w:tcPr>
          <w:p w14:paraId="439997D7" w14:textId="7AB2E4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7662F8EE" w14:textId="3BF86D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725004.48</w:t>
            </w:r>
          </w:p>
        </w:tc>
        <w:tc>
          <w:tcPr>
            <w:tcW w:w="1562" w:type="dxa"/>
          </w:tcPr>
          <w:p w14:paraId="4DF4BCE5" w14:textId="44877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3368199.07</w:t>
            </w:r>
          </w:p>
        </w:tc>
        <w:tc>
          <w:tcPr>
            <w:tcW w:w="2134" w:type="dxa"/>
          </w:tcPr>
          <w:p w14:paraId="40FF6F63" w14:textId="1D30ED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10CC5" w14:textId="7923F8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3B950" w14:textId="73EE41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8E9366" w14:textId="77777777" w:rsidTr="00F55D7D">
        <w:trPr>
          <w:trHeight w:val="54"/>
        </w:trPr>
        <w:tc>
          <w:tcPr>
            <w:tcW w:w="1691" w:type="dxa"/>
          </w:tcPr>
          <w:p w14:paraId="5D71B6BF" w14:textId="17B974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E7C9AAC" w14:textId="40A48D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725004.40</w:t>
            </w:r>
          </w:p>
        </w:tc>
        <w:tc>
          <w:tcPr>
            <w:tcW w:w="1562" w:type="dxa"/>
          </w:tcPr>
          <w:p w14:paraId="3D4697CB" w14:textId="03DA1A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3368196.20</w:t>
            </w:r>
          </w:p>
        </w:tc>
        <w:tc>
          <w:tcPr>
            <w:tcW w:w="2134" w:type="dxa"/>
          </w:tcPr>
          <w:p w14:paraId="583A2262" w14:textId="613B5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5E90F" w14:textId="3CF35D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ACE07" w14:textId="5F6679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501617" w14:textId="77777777" w:rsidTr="00F55D7D">
        <w:trPr>
          <w:trHeight w:val="54"/>
        </w:trPr>
        <w:tc>
          <w:tcPr>
            <w:tcW w:w="1691" w:type="dxa"/>
          </w:tcPr>
          <w:p w14:paraId="0D8A5844" w14:textId="716C40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0F68E7CC" w14:textId="60FA22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725007.10</w:t>
            </w:r>
          </w:p>
        </w:tc>
        <w:tc>
          <w:tcPr>
            <w:tcW w:w="1562" w:type="dxa"/>
          </w:tcPr>
          <w:p w14:paraId="46912E56" w14:textId="770130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3368193.91</w:t>
            </w:r>
          </w:p>
        </w:tc>
        <w:tc>
          <w:tcPr>
            <w:tcW w:w="2134" w:type="dxa"/>
          </w:tcPr>
          <w:p w14:paraId="4AAB800B" w14:textId="039ED4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C07EE" w14:textId="7F5291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8F872" w14:textId="1DA67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D532AF" w14:textId="77777777" w:rsidTr="00F55D7D">
        <w:trPr>
          <w:trHeight w:val="54"/>
        </w:trPr>
        <w:tc>
          <w:tcPr>
            <w:tcW w:w="1691" w:type="dxa"/>
          </w:tcPr>
          <w:p w14:paraId="5DC6188C" w14:textId="390622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13A8A25B" w14:textId="3B612B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725007.44</w:t>
            </w:r>
          </w:p>
        </w:tc>
        <w:tc>
          <w:tcPr>
            <w:tcW w:w="1562" w:type="dxa"/>
          </w:tcPr>
          <w:p w14:paraId="47693B53" w14:textId="19DCB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3368191.04</w:t>
            </w:r>
          </w:p>
        </w:tc>
        <w:tc>
          <w:tcPr>
            <w:tcW w:w="2134" w:type="dxa"/>
          </w:tcPr>
          <w:p w14:paraId="2B15B6D2" w14:textId="43082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35DB1" w14:textId="2A9264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E537A" w14:textId="4D144E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D993FE" w14:textId="77777777" w:rsidTr="00F55D7D">
        <w:trPr>
          <w:trHeight w:val="54"/>
        </w:trPr>
        <w:tc>
          <w:tcPr>
            <w:tcW w:w="1691" w:type="dxa"/>
          </w:tcPr>
          <w:p w14:paraId="24644A61" w14:textId="410F3C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368620AA" w14:textId="0082BB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725003.13</w:t>
            </w:r>
          </w:p>
        </w:tc>
        <w:tc>
          <w:tcPr>
            <w:tcW w:w="1562" w:type="dxa"/>
          </w:tcPr>
          <w:p w14:paraId="529FE0CA" w14:textId="325CD4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3368183.08</w:t>
            </w:r>
          </w:p>
        </w:tc>
        <w:tc>
          <w:tcPr>
            <w:tcW w:w="2134" w:type="dxa"/>
          </w:tcPr>
          <w:p w14:paraId="5A7F86B7" w14:textId="2E47C0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FF272" w14:textId="11ACA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4E2B2" w14:textId="28B167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C4E900" w14:textId="77777777" w:rsidTr="00F55D7D">
        <w:trPr>
          <w:trHeight w:val="54"/>
        </w:trPr>
        <w:tc>
          <w:tcPr>
            <w:tcW w:w="1691" w:type="dxa"/>
          </w:tcPr>
          <w:p w14:paraId="11AB2F5A" w14:textId="312B5D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6F44462A" w14:textId="67B748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725000.50</w:t>
            </w:r>
          </w:p>
        </w:tc>
        <w:tc>
          <w:tcPr>
            <w:tcW w:w="1562" w:type="dxa"/>
          </w:tcPr>
          <w:p w14:paraId="2944BB7C" w14:textId="7D760B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3368179.02</w:t>
            </w:r>
          </w:p>
        </w:tc>
        <w:tc>
          <w:tcPr>
            <w:tcW w:w="2134" w:type="dxa"/>
          </w:tcPr>
          <w:p w14:paraId="4CD9520C" w14:textId="349134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2D7392" w14:textId="418B8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78062" w14:textId="2058C1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1105DF" w14:textId="77777777" w:rsidTr="00F55D7D">
        <w:trPr>
          <w:trHeight w:val="54"/>
        </w:trPr>
        <w:tc>
          <w:tcPr>
            <w:tcW w:w="1691" w:type="dxa"/>
          </w:tcPr>
          <w:p w14:paraId="6AB3852E" w14:textId="011B04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04092283" w14:textId="0478DC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724996.02</w:t>
            </w:r>
          </w:p>
        </w:tc>
        <w:tc>
          <w:tcPr>
            <w:tcW w:w="1562" w:type="dxa"/>
          </w:tcPr>
          <w:p w14:paraId="6D7DA52C" w14:textId="2BB09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3368177.58</w:t>
            </w:r>
          </w:p>
        </w:tc>
        <w:tc>
          <w:tcPr>
            <w:tcW w:w="2134" w:type="dxa"/>
          </w:tcPr>
          <w:p w14:paraId="083681EC" w14:textId="31CEC4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22F4A8" w14:textId="644DB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0942C" w14:textId="1433D5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FDE250" w14:textId="77777777" w:rsidTr="00F55D7D">
        <w:trPr>
          <w:trHeight w:val="54"/>
        </w:trPr>
        <w:tc>
          <w:tcPr>
            <w:tcW w:w="1691" w:type="dxa"/>
          </w:tcPr>
          <w:p w14:paraId="3AF13D8F" w14:textId="30DFE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3D36540" w14:textId="184995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724993.91</w:t>
            </w:r>
          </w:p>
        </w:tc>
        <w:tc>
          <w:tcPr>
            <w:tcW w:w="1562" w:type="dxa"/>
          </w:tcPr>
          <w:p w14:paraId="6FE01AF8" w14:textId="59ED2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3368176.48</w:t>
            </w:r>
          </w:p>
        </w:tc>
        <w:tc>
          <w:tcPr>
            <w:tcW w:w="2134" w:type="dxa"/>
          </w:tcPr>
          <w:p w14:paraId="03778A51" w14:textId="7A5E16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20066" w14:textId="06886D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5FAA9" w14:textId="3AE3F9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E81D6F" w14:textId="77777777" w:rsidTr="00F55D7D">
        <w:trPr>
          <w:trHeight w:val="54"/>
        </w:trPr>
        <w:tc>
          <w:tcPr>
            <w:tcW w:w="1691" w:type="dxa"/>
          </w:tcPr>
          <w:p w14:paraId="2EF4659F" w14:textId="76BDF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70EB5E13" w14:textId="7168FE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724993.40</w:t>
            </w:r>
          </w:p>
        </w:tc>
        <w:tc>
          <w:tcPr>
            <w:tcW w:w="1562" w:type="dxa"/>
          </w:tcPr>
          <w:p w14:paraId="1084EC87" w14:textId="63F7AA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3368174.88</w:t>
            </w:r>
          </w:p>
        </w:tc>
        <w:tc>
          <w:tcPr>
            <w:tcW w:w="2134" w:type="dxa"/>
          </w:tcPr>
          <w:p w14:paraId="5672A0A1" w14:textId="2F620B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91310" w14:textId="5F619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D06BB" w14:textId="3EC28A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4A2A46" w14:textId="77777777" w:rsidTr="00F55D7D">
        <w:trPr>
          <w:trHeight w:val="54"/>
        </w:trPr>
        <w:tc>
          <w:tcPr>
            <w:tcW w:w="1691" w:type="dxa"/>
          </w:tcPr>
          <w:p w14:paraId="36FC745B" w14:textId="354474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E08A3C0" w14:textId="1E40DC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724993.06</w:t>
            </w:r>
          </w:p>
        </w:tc>
        <w:tc>
          <w:tcPr>
            <w:tcW w:w="1562" w:type="dxa"/>
          </w:tcPr>
          <w:p w14:paraId="7C7EA44F" w14:textId="39606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3368172.25</w:t>
            </w:r>
          </w:p>
        </w:tc>
        <w:tc>
          <w:tcPr>
            <w:tcW w:w="2134" w:type="dxa"/>
          </w:tcPr>
          <w:p w14:paraId="2172674F" w14:textId="41F48F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1F7DF" w14:textId="5E267E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F0C5E" w14:textId="05C93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47A335" w14:textId="77777777" w:rsidTr="00F55D7D">
        <w:trPr>
          <w:trHeight w:val="54"/>
        </w:trPr>
        <w:tc>
          <w:tcPr>
            <w:tcW w:w="1691" w:type="dxa"/>
          </w:tcPr>
          <w:p w14:paraId="5654AB91" w14:textId="724D1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0946ADD3" w14:textId="121C24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77872A73" w14:textId="5CAF1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177483D4" w14:textId="43BD48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20DD7" w14:textId="4F80E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9E94A" w14:textId="1E776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4B34B1" w14:textId="77777777" w:rsidTr="00F55D7D">
        <w:trPr>
          <w:trHeight w:val="54"/>
        </w:trPr>
        <w:tc>
          <w:tcPr>
            <w:tcW w:w="1691" w:type="dxa"/>
          </w:tcPr>
          <w:p w14:paraId="3B09AEEF" w14:textId="43313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7D88E2FC" w14:textId="51CB44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724989.91</w:t>
            </w:r>
          </w:p>
        </w:tc>
        <w:tc>
          <w:tcPr>
            <w:tcW w:w="1562" w:type="dxa"/>
          </w:tcPr>
          <w:p w14:paraId="0778C76D" w14:textId="7E1E13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3F874709" w14:textId="62D46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D0514" w14:textId="098D7B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789DD1" w14:textId="13C9A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0BA317" w14:textId="77777777" w:rsidTr="00F55D7D">
        <w:trPr>
          <w:trHeight w:val="54"/>
        </w:trPr>
        <w:tc>
          <w:tcPr>
            <w:tcW w:w="1691" w:type="dxa"/>
          </w:tcPr>
          <w:p w14:paraId="08328C5D" w14:textId="327C7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163F724D" w14:textId="6B9FBF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724988.71</w:t>
            </w:r>
          </w:p>
        </w:tc>
        <w:tc>
          <w:tcPr>
            <w:tcW w:w="1562" w:type="dxa"/>
          </w:tcPr>
          <w:p w14:paraId="1B10B563" w14:textId="6A7EE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3368169.86</w:t>
            </w:r>
          </w:p>
        </w:tc>
        <w:tc>
          <w:tcPr>
            <w:tcW w:w="2134" w:type="dxa"/>
          </w:tcPr>
          <w:p w14:paraId="6B0B6064" w14:textId="20AD55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DDCD5" w14:textId="34A790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D9EA3" w14:textId="1B56E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24CEDB" w14:textId="77777777" w:rsidTr="00F55D7D">
        <w:trPr>
          <w:trHeight w:val="54"/>
        </w:trPr>
        <w:tc>
          <w:tcPr>
            <w:tcW w:w="1691" w:type="dxa"/>
          </w:tcPr>
          <w:p w14:paraId="0B642C27" w14:textId="2B209C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CFE89F8" w14:textId="1D1329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724985.67</w:t>
            </w:r>
          </w:p>
        </w:tc>
        <w:tc>
          <w:tcPr>
            <w:tcW w:w="1562" w:type="dxa"/>
          </w:tcPr>
          <w:p w14:paraId="6BFFB29A" w14:textId="032E1E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3368164.61</w:t>
            </w:r>
          </w:p>
        </w:tc>
        <w:tc>
          <w:tcPr>
            <w:tcW w:w="2134" w:type="dxa"/>
          </w:tcPr>
          <w:p w14:paraId="4B73B109" w14:textId="1B654A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B801C" w14:textId="17FA5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E83D8" w14:textId="796A0D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567CE9" w14:textId="77777777" w:rsidTr="00F55D7D">
        <w:trPr>
          <w:trHeight w:val="54"/>
        </w:trPr>
        <w:tc>
          <w:tcPr>
            <w:tcW w:w="1691" w:type="dxa"/>
          </w:tcPr>
          <w:p w14:paraId="7BBF8F37" w14:textId="6102B7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7EE63DD8" w14:textId="403F22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724986.09</w:t>
            </w:r>
          </w:p>
        </w:tc>
        <w:tc>
          <w:tcPr>
            <w:tcW w:w="1562" w:type="dxa"/>
          </w:tcPr>
          <w:p w14:paraId="61DF73E3" w14:textId="510EC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3368160.29</w:t>
            </w:r>
          </w:p>
        </w:tc>
        <w:tc>
          <w:tcPr>
            <w:tcW w:w="2134" w:type="dxa"/>
          </w:tcPr>
          <w:p w14:paraId="546DC55F" w14:textId="4026E9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9BBA9" w14:textId="2FE7B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0F652" w14:textId="682237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94814" w14:textId="77777777" w:rsidTr="00F55D7D">
        <w:trPr>
          <w:trHeight w:val="54"/>
        </w:trPr>
        <w:tc>
          <w:tcPr>
            <w:tcW w:w="1691" w:type="dxa"/>
          </w:tcPr>
          <w:p w14:paraId="6FE2C7A3" w14:textId="042EF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6A11992B" w14:textId="1944A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724983.13</w:t>
            </w:r>
          </w:p>
        </w:tc>
        <w:tc>
          <w:tcPr>
            <w:tcW w:w="1562" w:type="dxa"/>
          </w:tcPr>
          <w:p w14:paraId="402E0879" w14:textId="79AAB6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3368153.86</w:t>
            </w:r>
          </w:p>
        </w:tc>
        <w:tc>
          <w:tcPr>
            <w:tcW w:w="2134" w:type="dxa"/>
          </w:tcPr>
          <w:p w14:paraId="4107DB7B" w14:textId="2515D6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BC922" w14:textId="51D98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E01A2E" w14:textId="20B2E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4E93DB" w14:textId="77777777" w:rsidTr="00F55D7D">
        <w:trPr>
          <w:trHeight w:val="54"/>
        </w:trPr>
        <w:tc>
          <w:tcPr>
            <w:tcW w:w="1691" w:type="dxa"/>
          </w:tcPr>
          <w:p w14:paraId="4ECE5453" w14:textId="598B12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C85D3D6" w14:textId="474225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724973.74</w:t>
            </w:r>
          </w:p>
        </w:tc>
        <w:tc>
          <w:tcPr>
            <w:tcW w:w="1562" w:type="dxa"/>
          </w:tcPr>
          <w:p w14:paraId="151C90DC" w14:textId="4F9BA5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3368142.61</w:t>
            </w:r>
          </w:p>
        </w:tc>
        <w:tc>
          <w:tcPr>
            <w:tcW w:w="2134" w:type="dxa"/>
          </w:tcPr>
          <w:p w14:paraId="03EE12C7" w14:textId="21250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32160" w14:textId="24820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44BDA" w14:textId="2A59D9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11A114" w14:textId="77777777" w:rsidTr="00F55D7D">
        <w:trPr>
          <w:trHeight w:val="54"/>
        </w:trPr>
        <w:tc>
          <w:tcPr>
            <w:tcW w:w="1691" w:type="dxa"/>
          </w:tcPr>
          <w:p w14:paraId="12F1F664" w14:textId="435D6B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67862255" w14:textId="71F8F6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724968.25</w:t>
            </w:r>
          </w:p>
        </w:tc>
        <w:tc>
          <w:tcPr>
            <w:tcW w:w="1562" w:type="dxa"/>
          </w:tcPr>
          <w:p w14:paraId="1FE00613" w14:textId="770B37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3368138.13</w:t>
            </w:r>
          </w:p>
        </w:tc>
        <w:tc>
          <w:tcPr>
            <w:tcW w:w="2134" w:type="dxa"/>
          </w:tcPr>
          <w:p w14:paraId="7055CFA8" w14:textId="04603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C482F" w14:textId="7B01A1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9F8FC" w14:textId="08AF0E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A6834" w14:textId="77777777" w:rsidTr="00F55D7D">
        <w:trPr>
          <w:trHeight w:val="54"/>
        </w:trPr>
        <w:tc>
          <w:tcPr>
            <w:tcW w:w="1691" w:type="dxa"/>
          </w:tcPr>
          <w:p w14:paraId="695DC01F" w14:textId="3ADC5F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4CA064A4" w14:textId="333BD6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724959.96</w:t>
            </w:r>
          </w:p>
        </w:tc>
        <w:tc>
          <w:tcPr>
            <w:tcW w:w="1562" w:type="dxa"/>
          </w:tcPr>
          <w:p w14:paraId="4041B953" w14:textId="19A158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3368136.18</w:t>
            </w:r>
          </w:p>
        </w:tc>
        <w:tc>
          <w:tcPr>
            <w:tcW w:w="2134" w:type="dxa"/>
          </w:tcPr>
          <w:p w14:paraId="346F8583" w14:textId="5DD3AC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1BCB2" w14:textId="1C9556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0C4CC" w14:textId="2829E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C8793C" w14:textId="77777777" w:rsidTr="00F55D7D">
        <w:trPr>
          <w:trHeight w:val="54"/>
        </w:trPr>
        <w:tc>
          <w:tcPr>
            <w:tcW w:w="1691" w:type="dxa"/>
          </w:tcPr>
          <w:p w14:paraId="05DC15E3" w14:textId="59DFDB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67406274" w14:textId="7BF0A1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724957.31</w:t>
            </w:r>
          </w:p>
        </w:tc>
        <w:tc>
          <w:tcPr>
            <w:tcW w:w="1562" w:type="dxa"/>
          </w:tcPr>
          <w:p w14:paraId="2C0DF6CD" w14:textId="596D0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3368135.63</w:t>
            </w:r>
          </w:p>
        </w:tc>
        <w:tc>
          <w:tcPr>
            <w:tcW w:w="2134" w:type="dxa"/>
          </w:tcPr>
          <w:p w14:paraId="2EC1D736" w14:textId="477E4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A0A0F" w14:textId="5305B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0BA50" w14:textId="1C4F98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FB20C8" w14:textId="77777777" w:rsidTr="00F55D7D">
        <w:trPr>
          <w:trHeight w:val="54"/>
        </w:trPr>
        <w:tc>
          <w:tcPr>
            <w:tcW w:w="1691" w:type="dxa"/>
          </w:tcPr>
          <w:p w14:paraId="5C2B56A6" w14:textId="73256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05A8008A" w14:textId="7CA69A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724955.95</w:t>
            </w:r>
          </w:p>
        </w:tc>
        <w:tc>
          <w:tcPr>
            <w:tcW w:w="1562" w:type="dxa"/>
          </w:tcPr>
          <w:p w14:paraId="192966A2" w14:textId="1E8E9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645306AD" w14:textId="5EF8E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41308" w14:textId="0E8501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B013B" w14:textId="1F9A1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5B12BF" w14:textId="77777777" w:rsidTr="00F55D7D">
        <w:trPr>
          <w:trHeight w:val="54"/>
        </w:trPr>
        <w:tc>
          <w:tcPr>
            <w:tcW w:w="1691" w:type="dxa"/>
          </w:tcPr>
          <w:p w14:paraId="055CB1DA" w14:textId="62EAE8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501FB9AF" w14:textId="68F6A7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724957.99</w:t>
            </w:r>
          </w:p>
        </w:tc>
        <w:tc>
          <w:tcPr>
            <w:tcW w:w="1562" w:type="dxa"/>
          </w:tcPr>
          <w:p w14:paraId="6C233EF8" w14:textId="5976B7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3368130.20</w:t>
            </w:r>
          </w:p>
        </w:tc>
        <w:tc>
          <w:tcPr>
            <w:tcW w:w="2134" w:type="dxa"/>
          </w:tcPr>
          <w:p w14:paraId="1F33AC7A" w14:textId="3A75A4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C8BE1" w14:textId="4E36FC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EFC20" w14:textId="2E82C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0A96C4" w14:textId="77777777" w:rsidTr="00F55D7D">
        <w:trPr>
          <w:trHeight w:val="54"/>
        </w:trPr>
        <w:tc>
          <w:tcPr>
            <w:tcW w:w="1691" w:type="dxa"/>
          </w:tcPr>
          <w:p w14:paraId="67B8DBAF" w14:textId="0846BA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39D0BC57" w14:textId="1C5BED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724960.11</w:t>
            </w:r>
          </w:p>
        </w:tc>
        <w:tc>
          <w:tcPr>
            <w:tcW w:w="1562" w:type="dxa"/>
          </w:tcPr>
          <w:p w14:paraId="17D62170" w14:textId="0DB2EF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3368124.35</w:t>
            </w:r>
          </w:p>
        </w:tc>
        <w:tc>
          <w:tcPr>
            <w:tcW w:w="2134" w:type="dxa"/>
          </w:tcPr>
          <w:p w14:paraId="0CCD7246" w14:textId="248CE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59DD4" w14:textId="4DB6D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4A2E9" w14:textId="79B3F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A2DC57" w14:textId="77777777" w:rsidTr="00F55D7D">
        <w:trPr>
          <w:trHeight w:val="54"/>
        </w:trPr>
        <w:tc>
          <w:tcPr>
            <w:tcW w:w="1691" w:type="dxa"/>
          </w:tcPr>
          <w:p w14:paraId="306CDD50" w14:textId="71EBC4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5B731782" w14:textId="7CDE6C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724959.00</w:t>
            </w:r>
          </w:p>
        </w:tc>
        <w:tc>
          <w:tcPr>
            <w:tcW w:w="1562" w:type="dxa"/>
          </w:tcPr>
          <w:p w14:paraId="6959C112" w14:textId="7C0733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3368119.35</w:t>
            </w:r>
          </w:p>
        </w:tc>
        <w:tc>
          <w:tcPr>
            <w:tcW w:w="2134" w:type="dxa"/>
          </w:tcPr>
          <w:p w14:paraId="3350D07E" w14:textId="3B499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B3C67" w14:textId="11D794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911F6" w14:textId="1675DA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F18ED4" w14:textId="77777777" w:rsidTr="00F55D7D">
        <w:trPr>
          <w:trHeight w:val="54"/>
        </w:trPr>
        <w:tc>
          <w:tcPr>
            <w:tcW w:w="1691" w:type="dxa"/>
          </w:tcPr>
          <w:p w14:paraId="6EBAC11A" w14:textId="7A012D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0D8EE4E8" w14:textId="1A2D74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724955.70</w:t>
            </w:r>
          </w:p>
        </w:tc>
        <w:tc>
          <w:tcPr>
            <w:tcW w:w="1562" w:type="dxa"/>
          </w:tcPr>
          <w:p w14:paraId="3DF03F52" w14:textId="5CDD21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3368112.32</w:t>
            </w:r>
          </w:p>
        </w:tc>
        <w:tc>
          <w:tcPr>
            <w:tcW w:w="2134" w:type="dxa"/>
          </w:tcPr>
          <w:p w14:paraId="44B9F89E" w14:textId="2A4DF6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39858" w14:textId="0C0455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844BB" w14:textId="1D4C1C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37E7A6" w14:textId="77777777" w:rsidTr="00F55D7D">
        <w:trPr>
          <w:trHeight w:val="54"/>
        </w:trPr>
        <w:tc>
          <w:tcPr>
            <w:tcW w:w="1691" w:type="dxa"/>
          </w:tcPr>
          <w:p w14:paraId="02EF0B94" w14:textId="28BE8F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279BDDD8" w14:textId="319953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724948.85</w:t>
            </w:r>
          </w:p>
        </w:tc>
        <w:tc>
          <w:tcPr>
            <w:tcW w:w="1562" w:type="dxa"/>
          </w:tcPr>
          <w:p w14:paraId="219A8057" w14:textId="621AD1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3368094.24</w:t>
            </w:r>
          </w:p>
        </w:tc>
        <w:tc>
          <w:tcPr>
            <w:tcW w:w="2134" w:type="dxa"/>
          </w:tcPr>
          <w:p w14:paraId="3F3A3E0E" w14:textId="39DC73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B7E9F" w14:textId="59399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563F2" w14:textId="10A30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CBD92" w14:textId="77777777" w:rsidTr="00F55D7D">
        <w:trPr>
          <w:trHeight w:val="54"/>
        </w:trPr>
        <w:tc>
          <w:tcPr>
            <w:tcW w:w="1691" w:type="dxa"/>
          </w:tcPr>
          <w:p w14:paraId="391F85DE" w14:textId="2F718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95F6D2B" w14:textId="3058AF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724932.39</w:t>
            </w:r>
          </w:p>
        </w:tc>
        <w:tc>
          <w:tcPr>
            <w:tcW w:w="1562" w:type="dxa"/>
          </w:tcPr>
          <w:p w14:paraId="2CEBC418" w14:textId="5543A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3368076.32</w:t>
            </w:r>
          </w:p>
        </w:tc>
        <w:tc>
          <w:tcPr>
            <w:tcW w:w="2134" w:type="dxa"/>
          </w:tcPr>
          <w:p w14:paraId="6BCE8C68" w14:textId="207254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D5AC1" w14:textId="5D16E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F8A62" w14:textId="52CE3B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4AF6FB" w14:textId="77777777" w:rsidTr="00F55D7D">
        <w:trPr>
          <w:trHeight w:val="54"/>
        </w:trPr>
        <w:tc>
          <w:tcPr>
            <w:tcW w:w="1691" w:type="dxa"/>
          </w:tcPr>
          <w:p w14:paraId="2EC43958" w14:textId="31F1B0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38D8C1A8" w14:textId="200E37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724921.10</w:t>
            </w:r>
          </w:p>
        </w:tc>
        <w:tc>
          <w:tcPr>
            <w:tcW w:w="1562" w:type="dxa"/>
          </w:tcPr>
          <w:p w14:paraId="6E8A17F4" w14:textId="5C80CB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3368057.73</w:t>
            </w:r>
          </w:p>
        </w:tc>
        <w:tc>
          <w:tcPr>
            <w:tcW w:w="2134" w:type="dxa"/>
          </w:tcPr>
          <w:p w14:paraId="42C5E83F" w14:textId="541881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B956C" w14:textId="4B3EED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3696" w14:textId="48394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BC01B" w14:textId="77777777" w:rsidTr="00F55D7D">
        <w:trPr>
          <w:trHeight w:val="54"/>
        </w:trPr>
        <w:tc>
          <w:tcPr>
            <w:tcW w:w="1691" w:type="dxa"/>
          </w:tcPr>
          <w:p w14:paraId="693E2DC1" w14:textId="7CD591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116E3FA0" w14:textId="283885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724918.82</w:t>
            </w:r>
          </w:p>
        </w:tc>
        <w:tc>
          <w:tcPr>
            <w:tcW w:w="1562" w:type="dxa"/>
          </w:tcPr>
          <w:p w14:paraId="4D8B8FED" w14:textId="1B757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3368046.01</w:t>
            </w:r>
          </w:p>
        </w:tc>
        <w:tc>
          <w:tcPr>
            <w:tcW w:w="2134" w:type="dxa"/>
          </w:tcPr>
          <w:p w14:paraId="7E1D56C7" w14:textId="051891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70EC6" w14:textId="1A832F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E8CC9" w14:textId="35C5A6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E79DB9" w14:textId="77777777" w:rsidTr="00F55D7D">
        <w:trPr>
          <w:trHeight w:val="54"/>
        </w:trPr>
        <w:tc>
          <w:tcPr>
            <w:tcW w:w="1691" w:type="dxa"/>
          </w:tcPr>
          <w:p w14:paraId="64843DF6" w14:textId="379A73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4049FD21" w14:textId="3B3FD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724919.79</w:t>
            </w:r>
          </w:p>
        </w:tc>
        <w:tc>
          <w:tcPr>
            <w:tcW w:w="1562" w:type="dxa"/>
          </w:tcPr>
          <w:p w14:paraId="7180B101" w14:textId="1A341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3368032.33</w:t>
            </w:r>
          </w:p>
        </w:tc>
        <w:tc>
          <w:tcPr>
            <w:tcW w:w="2134" w:type="dxa"/>
          </w:tcPr>
          <w:p w14:paraId="71136148" w14:textId="5B3C99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7F2FB" w14:textId="3ECB31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14958" w14:textId="142489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B74000" w14:textId="77777777" w:rsidTr="00F55D7D">
        <w:trPr>
          <w:trHeight w:val="54"/>
        </w:trPr>
        <w:tc>
          <w:tcPr>
            <w:tcW w:w="1691" w:type="dxa"/>
          </w:tcPr>
          <w:p w14:paraId="272126F1" w14:textId="1C1EFC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3DDFBC40" w14:textId="6BBCD1F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4B45AEC7" w14:textId="45D0C4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3368016.17</w:t>
            </w:r>
          </w:p>
        </w:tc>
        <w:tc>
          <w:tcPr>
            <w:tcW w:w="2134" w:type="dxa"/>
          </w:tcPr>
          <w:p w14:paraId="4B4EE5BA" w14:textId="7521A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FFDD1" w14:textId="26B3A1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90E52" w14:textId="5459A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415313" w14:textId="77777777" w:rsidTr="00F55D7D">
        <w:trPr>
          <w:trHeight w:val="54"/>
        </w:trPr>
        <w:tc>
          <w:tcPr>
            <w:tcW w:w="1691" w:type="dxa"/>
          </w:tcPr>
          <w:p w14:paraId="334C1F9D" w14:textId="561CC5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0A658BFA" w14:textId="28E061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724937.51</w:t>
            </w:r>
          </w:p>
        </w:tc>
        <w:tc>
          <w:tcPr>
            <w:tcW w:w="1562" w:type="dxa"/>
          </w:tcPr>
          <w:p w14:paraId="74B7B1AF" w14:textId="431B2C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3367996.76</w:t>
            </w:r>
          </w:p>
        </w:tc>
        <w:tc>
          <w:tcPr>
            <w:tcW w:w="2134" w:type="dxa"/>
          </w:tcPr>
          <w:p w14:paraId="46288BCC" w14:textId="0474E6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7E94D" w14:textId="13BE94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E00CC" w14:textId="1141C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B5462B" w14:textId="77777777" w:rsidTr="00F55D7D">
        <w:trPr>
          <w:trHeight w:val="54"/>
        </w:trPr>
        <w:tc>
          <w:tcPr>
            <w:tcW w:w="1691" w:type="dxa"/>
          </w:tcPr>
          <w:p w14:paraId="5DAC330A" w14:textId="4D51AB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22EF394" w14:textId="512B2D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724937.74</w:t>
            </w:r>
          </w:p>
        </w:tc>
        <w:tc>
          <w:tcPr>
            <w:tcW w:w="1562" w:type="dxa"/>
          </w:tcPr>
          <w:p w14:paraId="4E4352A6" w14:textId="0085EE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3367991.51</w:t>
            </w:r>
          </w:p>
        </w:tc>
        <w:tc>
          <w:tcPr>
            <w:tcW w:w="2134" w:type="dxa"/>
          </w:tcPr>
          <w:p w14:paraId="07C69B00" w14:textId="2D2D74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509AB" w14:textId="43EDE0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0C794" w14:textId="17B87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4CCFA0" w14:textId="77777777" w:rsidTr="00F55D7D">
        <w:trPr>
          <w:trHeight w:val="54"/>
        </w:trPr>
        <w:tc>
          <w:tcPr>
            <w:tcW w:w="1691" w:type="dxa"/>
          </w:tcPr>
          <w:p w14:paraId="544A08A9" w14:textId="40C62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373B2917" w14:textId="0DDCC0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724930.45</w:t>
            </w:r>
          </w:p>
        </w:tc>
        <w:tc>
          <w:tcPr>
            <w:tcW w:w="1562" w:type="dxa"/>
          </w:tcPr>
          <w:p w14:paraId="73A42E32" w14:textId="68C75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3367979.94</w:t>
            </w:r>
          </w:p>
        </w:tc>
        <w:tc>
          <w:tcPr>
            <w:tcW w:w="2134" w:type="dxa"/>
          </w:tcPr>
          <w:p w14:paraId="7C8D2201" w14:textId="425AA9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E8B81" w14:textId="2B2F27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AB98B" w14:textId="4B088A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87CEC8" w14:textId="77777777" w:rsidTr="00F55D7D">
        <w:trPr>
          <w:trHeight w:val="54"/>
        </w:trPr>
        <w:tc>
          <w:tcPr>
            <w:tcW w:w="1691" w:type="dxa"/>
          </w:tcPr>
          <w:p w14:paraId="64B87761" w14:textId="4914C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3C8A37A" w14:textId="3C95F3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724926.34</w:t>
            </w:r>
          </w:p>
        </w:tc>
        <w:tc>
          <w:tcPr>
            <w:tcW w:w="1562" w:type="dxa"/>
          </w:tcPr>
          <w:p w14:paraId="13342DA1" w14:textId="5FABB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3367975.31</w:t>
            </w:r>
          </w:p>
        </w:tc>
        <w:tc>
          <w:tcPr>
            <w:tcW w:w="2134" w:type="dxa"/>
          </w:tcPr>
          <w:p w14:paraId="53C736B4" w14:textId="589CE6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A8098" w14:textId="164A25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3FB99" w14:textId="358CC7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2FCD79" w14:textId="77777777" w:rsidTr="00F55D7D">
        <w:trPr>
          <w:trHeight w:val="54"/>
        </w:trPr>
        <w:tc>
          <w:tcPr>
            <w:tcW w:w="1691" w:type="dxa"/>
          </w:tcPr>
          <w:p w14:paraId="76D1027A" w14:textId="09EA44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4B58FB2E" w14:textId="7B659A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724924.81</w:t>
            </w:r>
          </w:p>
        </w:tc>
        <w:tc>
          <w:tcPr>
            <w:tcW w:w="1562" w:type="dxa"/>
          </w:tcPr>
          <w:p w14:paraId="2FA8ED1A" w14:textId="03DCF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3367973.57</w:t>
            </w:r>
          </w:p>
        </w:tc>
        <w:tc>
          <w:tcPr>
            <w:tcW w:w="2134" w:type="dxa"/>
          </w:tcPr>
          <w:p w14:paraId="7E9CCCAB" w14:textId="4EF502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4AE3C" w14:textId="2865D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D2637" w14:textId="674391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DEDA47" w14:textId="77777777" w:rsidTr="00F55D7D">
        <w:trPr>
          <w:trHeight w:val="54"/>
        </w:trPr>
        <w:tc>
          <w:tcPr>
            <w:tcW w:w="1691" w:type="dxa"/>
          </w:tcPr>
          <w:p w14:paraId="27E6DDD7" w14:textId="4668C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5ED93D1F" w14:textId="3D7679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724925.75</w:t>
            </w:r>
          </w:p>
        </w:tc>
        <w:tc>
          <w:tcPr>
            <w:tcW w:w="1562" w:type="dxa"/>
          </w:tcPr>
          <w:p w14:paraId="4F0ABB0F" w14:textId="0530C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3367971.08</w:t>
            </w:r>
          </w:p>
        </w:tc>
        <w:tc>
          <w:tcPr>
            <w:tcW w:w="2134" w:type="dxa"/>
          </w:tcPr>
          <w:p w14:paraId="69B6FE65" w14:textId="3AB3F1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A61A1" w14:textId="24453D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01769" w14:textId="0F62B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F55E72" w14:textId="77777777" w:rsidTr="00F55D7D">
        <w:trPr>
          <w:trHeight w:val="54"/>
        </w:trPr>
        <w:tc>
          <w:tcPr>
            <w:tcW w:w="1691" w:type="dxa"/>
          </w:tcPr>
          <w:p w14:paraId="178BE775" w14:textId="6734F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6D3B415A" w14:textId="76DF99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724928.92</w:t>
            </w:r>
          </w:p>
        </w:tc>
        <w:tc>
          <w:tcPr>
            <w:tcW w:w="1562" w:type="dxa"/>
          </w:tcPr>
          <w:p w14:paraId="15470F56" w14:textId="7B2109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3367966.38</w:t>
            </w:r>
          </w:p>
        </w:tc>
        <w:tc>
          <w:tcPr>
            <w:tcW w:w="2134" w:type="dxa"/>
          </w:tcPr>
          <w:p w14:paraId="62241076" w14:textId="3D678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85DE1" w14:textId="488BCA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64081" w14:textId="35F380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D2C8E4" w14:textId="77777777" w:rsidTr="00F55D7D">
        <w:trPr>
          <w:trHeight w:val="54"/>
        </w:trPr>
        <w:tc>
          <w:tcPr>
            <w:tcW w:w="1691" w:type="dxa"/>
          </w:tcPr>
          <w:p w14:paraId="01D85B5F" w14:textId="6071DC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6435EB6E" w14:textId="0B351A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724931.25</w:t>
            </w:r>
          </w:p>
        </w:tc>
        <w:tc>
          <w:tcPr>
            <w:tcW w:w="1562" w:type="dxa"/>
          </w:tcPr>
          <w:p w14:paraId="0395C358" w14:textId="0F499F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3367965.67</w:t>
            </w:r>
          </w:p>
        </w:tc>
        <w:tc>
          <w:tcPr>
            <w:tcW w:w="2134" w:type="dxa"/>
          </w:tcPr>
          <w:p w14:paraId="2373AC0F" w14:textId="167C5F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C91EB" w14:textId="3C652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6AF60" w14:textId="10818A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5A624A" w14:textId="77777777" w:rsidTr="00F55D7D">
        <w:trPr>
          <w:trHeight w:val="54"/>
        </w:trPr>
        <w:tc>
          <w:tcPr>
            <w:tcW w:w="1691" w:type="dxa"/>
          </w:tcPr>
          <w:p w14:paraId="03ED9287" w14:textId="457974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4C1B039C" w14:textId="5F6793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724933.14</w:t>
            </w:r>
          </w:p>
        </w:tc>
        <w:tc>
          <w:tcPr>
            <w:tcW w:w="1562" w:type="dxa"/>
          </w:tcPr>
          <w:p w14:paraId="436644D9" w14:textId="23A322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3367962.74</w:t>
            </w:r>
          </w:p>
        </w:tc>
        <w:tc>
          <w:tcPr>
            <w:tcW w:w="2134" w:type="dxa"/>
          </w:tcPr>
          <w:p w14:paraId="456C161E" w14:textId="4461D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95C35" w14:textId="7940E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338E4" w14:textId="4ADC50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C14AC" w14:textId="77777777" w:rsidTr="00F55D7D">
        <w:trPr>
          <w:trHeight w:val="54"/>
        </w:trPr>
        <w:tc>
          <w:tcPr>
            <w:tcW w:w="1691" w:type="dxa"/>
          </w:tcPr>
          <w:p w14:paraId="6FF653EF" w14:textId="1B71B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57FEF82D" w14:textId="7418C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724933.66</w:t>
            </w:r>
          </w:p>
        </w:tc>
        <w:tc>
          <w:tcPr>
            <w:tcW w:w="1562" w:type="dxa"/>
          </w:tcPr>
          <w:p w14:paraId="6B83B607" w14:textId="75E321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3367959.65</w:t>
            </w:r>
          </w:p>
        </w:tc>
        <w:tc>
          <w:tcPr>
            <w:tcW w:w="2134" w:type="dxa"/>
          </w:tcPr>
          <w:p w14:paraId="36EB2906" w14:textId="258316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19608" w14:textId="31102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59C5A" w14:textId="540C1C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A867B" w14:textId="77777777" w:rsidTr="00F55D7D">
        <w:trPr>
          <w:trHeight w:val="54"/>
        </w:trPr>
        <w:tc>
          <w:tcPr>
            <w:tcW w:w="1691" w:type="dxa"/>
          </w:tcPr>
          <w:p w14:paraId="5A654328" w14:textId="1485F4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79CE306B" w14:textId="720767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724933.31</w:t>
            </w:r>
          </w:p>
        </w:tc>
        <w:tc>
          <w:tcPr>
            <w:tcW w:w="1562" w:type="dxa"/>
          </w:tcPr>
          <w:p w14:paraId="76245F5F" w14:textId="211DB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3367956.47</w:t>
            </w:r>
          </w:p>
        </w:tc>
        <w:tc>
          <w:tcPr>
            <w:tcW w:w="2134" w:type="dxa"/>
          </w:tcPr>
          <w:p w14:paraId="6C6BABEE" w14:textId="0B61E7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FC35E" w14:textId="45ED73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6DB5E" w14:textId="41830E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1718F6" w14:textId="77777777" w:rsidTr="00F55D7D">
        <w:trPr>
          <w:trHeight w:val="54"/>
        </w:trPr>
        <w:tc>
          <w:tcPr>
            <w:tcW w:w="1691" w:type="dxa"/>
          </w:tcPr>
          <w:p w14:paraId="67B3CD90" w14:textId="4C2591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77E1FDDA" w14:textId="58411B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724930.65</w:t>
            </w:r>
          </w:p>
        </w:tc>
        <w:tc>
          <w:tcPr>
            <w:tcW w:w="1562" w:type="dxa"/>
          </w:tcPr>
          <w:p w14:paraId="33D48DA8" w14:textId="54C0A8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3367954.50</w:t>
            </w:r>
          </w:p>
        </w:tc>
        <w:tc>
          <w:tcPr>
            <w:tcW w:w="2134" w:type="dxa"/>
          </w:tcPr>
          <w:p w14:paraId="7C4B2A70" w14:textId="7E1575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804AB" w14:textId="184CAD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8093C" w14:textId="50B05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45A626" w14:textId="77777777" w:rsidTr="00F55D7D">
        <w:trPr>
          <w:trHeight w:val="54"/>
        </w:trPr>
        <w:tc>
          <w:tcPr>
            <w:tcW w:w="1691" w:type="dxa"/>
          </w:tcPr>
          <w:p w14:paraId="163935B9" w14:textId="5303FD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2BCEBFE4" w14:textId="5B2AE2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35A464D2" w14:textId="17379F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3367951.57</w:t>
            </w:r>
          </w:p>
        </w:tc>
        <w:tc>
          <w:tcPr>
            <w:tcW w:w="2134" w:type="dxa"/>
          </w:tcPr>
          <w:p w14:paraId="7EBCA1B4" w14:textId="4BF765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4794B" w14:textId="6CFFE1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DF24F" w14:textId="2F7197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74244E" w14:textId="77777777" w:rsidTr="00F55D7D">
        <w:trPr>
          <w:trHeight w:val="54"/>
        </w:trPr>
        <w:tc>
          <w:tcPr>
            <w:tcW w:w="1691" w:type="dxa"/>
          </w:tcPr>
          <w:p w14:paraId="0A851F27" w14:textId="34A1BB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3008C966" w14:textId="3BA4C3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5C232AAA" w14:textId="3AE61C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3367946.72</w:t>
            </w:r>
          </w:p>
        </w:tc>
        <w:tc>
          <w:tcPr>
            <w:tcW w:w="2134" w:type="dxa"/>
          </w:tcPr>
          <w:p w14:paraId="4C28A914" w14:textId="28DA49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B3EA1" w14:textId="595455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E8294" w14:textId="1350E3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007C7" w14:textId="77777777" w:rsidTr="00F55D7D">
        <w:trPr>
          <w:trHeight w:val="54"/>
        </w:trPr>
        <w:tc>
          <w:tcPr>
            <w:tcW w:w="1691" w:type="dxa"/>
          </w:tcPr>
          <w:p w14:paraId="20B85EA3" w14:textId="01E73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5C136064" w14:textId="1DD649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724921.39</w:t>
            </w:r>
          </w:p>
        </w:tc>
        <w:tc>
          <w:tcPr>
            <w:tcW w:w="1562" w:type="dxa"/>
          </w:tcPr>
          <w:p w14:paraId="6E65B99D" w14:textId="40D076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3367935.74</w:t>
            </w:r>
          </w:p>
        </w:tc>
        <w:tc>
          <w:tcPr>
            <w:tcW w:w="2134" w:type="dxa"/>
          </w:tcPr>
          <w:p w14:paraId="4F8E9B58" w14:textId="185AFF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A5A9C" w14:textId="75FC0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CBC5" w14:textId="6078CE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9CB6EB" w14:textId="77777777" w:rsidTr="00F55D7D">
        <w:trPr>
          <w:trHeight w:val="54"/>
        </w:trPr>
        <w:tc>
          <w:tcPr>
            <w:tcW w:w="1691" w:type="dxa"/>
          </w:tcPr>
          <w:p w14:paraId="14ED5D90" w14:textId="08220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712B089E" w14:textId="1D9A746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724921.65</w:t>
            </w:r>
          </w:p>
        </w:tc>
        <w:tc>
          <w:tcPr>
            <w:tcW w:w="1562" w:type="dxa"/>
          </w:tcPr>
          <w:p w14:paraId="1AF69527" w14:textId="4970F7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3367932.89</w:t>
            </w:r>
          </w:p>
        </w:tc>
        <w:tc>
          <w:tcPr>
            <w:tcW w:w="2134" w:type="dxa"/>
          </w:tcPr>
          <w:p w14:paraId="00C4C779" w14:textId="0DDC5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51951" w14:textId="5A4E75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90048" w14:textId="0F03E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6F8FE8" w14:textId="77777777" w:rsidTr="00F55D7D">
        <w:trPr>
          <w:trHeight w:val="54"/>
        </w:trPr>
        <w:tc>
          <w:tcPr>
            <w:tcW w:w="1691" w:type="dxa"/>
          </w:tcPr>
          <w:p w14:paraId="3B504442" w14:textId="0CF05D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1576648" w14:textId="7C4DFC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724923.11</w:t>
            </w:r>
          </w:p>
        </w:tc>
        <w:tc>
          <w:tcPr>
            <w:tcW w:w="1562" w:type="dxa"/>
          </w:tcPr>
          <w:p w14:paraId="60FB8483" w14:textId="56D88A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3367929.79</w:t>
            </w:r>
          </w:p>
        </w:tc>
        <w:tc>
          <w:tcPr>
            <w:tcW w:w="2134" w:type="dxa"/>
          </w:tcPr>
          <w:p w14:paraId="2C1783D0" w14:textId="4C591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287D75" w14:textId="1165EC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1C281" w14:textId="0E3C8B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F8FA99" w14:textId="77777777" w:rsidTr="00F55D7D">
        <w:trPr>
          <w:trHeight w:val="54"/>
        </w:trPr>
        <w:tc>
          <w:tcPr>
            <w:tcW w:w="1691" w:type="dxa"/>
          </w:tcPr>
          <w:p w14:paraId="47586DE8" w14:textId="6EB2AA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267D3F37" w14:textId="575537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724926.30</w:t>
            </w:r>
          </w:p>
        </w:tc>
        <w:tc>
          <w:tcPr>
            <w:tcW w:w="1562" w:type="dxa"/>
          </w:tcPr>
          <w:p w14:paraId="2DEEE3F8" w14:textId="7B4489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3367927.64</w:t>
            </w:r>
          </w:p>
        </w:tc>
        <w:tc>
          <w:tcPr>
            <w:tcW w:w="2134" w:type="dxa"/>
          </w:tcPr>
          <w:p w14:paraId="40AC6368" w14:textId="0F4BEA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E5D1B" w14:textId="6E62E0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6A3DC" w14:textId="62407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6587A" w14:textId="77777777" w:rsidTr="00F55D7D">
        <w:trPr>
          <w:trHeight w:val="54"/>
        </w:trPr>
        <w:tc>
          <w:tcPr>
            <w:tcW w:w="1691" w:type="dxa"/>
          </w:tcPr>
          <w:p w14:paraId="1ACB4667" w14:textId="3E7D32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0358AA26" w14:textId="640D5E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724961.54</w:t>
            </w:r>
          </w:p>
        </w:tc>
        <w:tc>
          <w:tcPr>
            <w:tcW w:w="1562" w:type="dxa"/>
          </w:tcPr>
          <w:p w14:paraId="7B842747" w14:textId="6FE69E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3367908.16</w:t>
            </w:r>
          </w:p>
        </w:tc>
        <w:tc>
          <w:tcPr>
            <w:tcW w:w="2134" w:type="dxa"/>
          </w:tcPr>
          <w:p w14:paraId="17E3C6D5" w14:textId="7D543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F8C68" w14:textId="231042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A4002" w14:textId="41E39F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B546C8" w14:textId="77777777" w:rsidTr="00F55D7D">
        <w:trPr>
          <w:trHeight w:val="54"/>
        </w:trPr>
        <w:tc>
          <w:tcPr>
            <w:tcW w:w="1691" w:type="dxa"/>
          </w:tcPr>
          <w:p w14:paraId="2BA8BDBA" w14:textId="59691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0383578C" w14:textId="30B795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724969.62</w:t>
            </w:r>
          </w:p>
        </w:tc>
        <w:tc>
          <w:tcPr>
            <w:tcW w:w="1562" w:type="dxa"/>
          </w:tcPr>
          <w:p w14:paraId="60C25A91" w14:textId="0DDD81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3367903.63</w:t>
            </w:r>
          </w:p>
        </w:tc>
        <w:tc>
          <w:tcPr>
            <w:tcW w:w="2134" w:type="dxa"/>
          </w:tcPr>
          <w:p w14:paraId="1B195C2C" w14:textId="05C43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1C240" w14:textId="53D3C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5E8EA" w14:textId="7D883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FC5202" w14:textId="77777777" w:rsidTr="00F55D7D">
        <w:trPr>
          <w:trHeight w:val="54"/>
        </w:trPr>
        <w:tc>
          <w:tcPr>
            <w:tcW w:w="1691" w:type="dxa"/>
          </w:tcPr>
          <w:p w14:paraId="04282C8A" w14:textId="0BE2C5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14414ABB" w14:textId="15C1C6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724979.60</w:t>
            </w:r>
          </w:p>
        </w:tc>
        <w:tc>
          <w:tcPr>
            <w:tcW w:w="1562" w:type="dxa"/>
          </w:tcPr>
          <w:p w14:paraId="27DC9BF0" w14:textId="45EC0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3367899.62</w:t>
            </w:r>
          </w:p>
        </w:tc>
        <w:tc>
          <w:tcPr>
            <w:tcW w:w="2134" w:type="dxa"/>
          </w:tcPr>
          <w:p w14:paraId="5556FBE9" w14:textId="0BF462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AFC8E" w14:textId="396226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77E13" w14:textId="056322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DDBA73" w14:textId="77777777" w:rsidTr="00F55D7D">
        <w:trPr>
          <w:trHeight w:val="54"/>
        </w:trPr>
        <w:tc>
          <w:tcPr>
            <w:tcW w:w="1691" w:type="dxa"/>
          </w:tcPr>
          <w:p w14:paraId="7C2C9672" w14:textId="71469D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55949916" w14:textId="3D265A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724994.69</w:t>
            </w:r>
          </w:p>
        </w:tc>
        <w:tc>
          <w:tcPr>
            <w:tcW w:w="1562" w:type="dxa"/>
          </w:tcPr>
          <w:p w14:paraId="40C1BCA1" w14:textId="03747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3367891.32</w:t>
            </w:r>
          </w:p>
        </w:tc>
        <w:tc>
          <w:tcPr>
            <w:tcW w:w="2134" w:type="dxa"/>
          </w:tcPr>
          <w:p w14:paraId="636E4BF2" w14:textId="254A67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46C7E" w14:textId="326D9B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CEA1" w14:textId="3205C3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E0FF48" w14:textId="77777777" w:rsidTr="00F55D7D">
        <w:trPr>
          <w:trHeight w:val="54"/>
        </w:trPr>
        <w:tc>
          <w:tcPr>
            <w:tcW w:w="1691" w:type="dxa"/>
          </w:tcPr>
          <w:p w14:paraId="087FFB70" w14:textId="63AE48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30DDBEDF" w14:textId="300EB4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725000.68</w:t>
            </w:r>
          </w:p>
        </w:tc>
        <w:tc>
          <w:tcPr>
            <w:tcW w:w="1562" w:type="dxa"/>
          </w:tcPr>
          <w:p w14:paraId="45F039EB" w14:textId="3F2F5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3367888.32</w:t>
            </w:r>
          </w:p>
        </w:tc>
        <w:tc>
          <w:tcPr>
            <w:tcW w:w="2134" w:type="dxa"/>
          </w:tcPr>
          <w:p w14:paraId="2BEABC19" w14:textId="16653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EC8BF" w14:textId="4458A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83408" w14:textId="17C0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3B0B6" w14:textId="77777777" w:rsidTr="00F55D7D">
        <w:trPr>
          <w:trHeight w:val="54"/>
        </w:trPr>
        <w:tc>
          <w:tcPr>
            <w:tcW w:w="1691" w:type="dxa"/>
          </w:tcPr>
          <w:p w14:paraId="62A185E6" w14:textId="30FF3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699AA53D" w14:textId="497D94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725007.61</w:t>
            </w:r>
          </w:p>
        </w:tc>
        <w:tc>
          <w:tcPr>
            <w:tcW w:w="1562" w:type="dxa"/>
          </w:tcPr>
          <w:p w14:paraId="6CC20972" w14:textId="71B0CC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3367882.72</w:t>
            </w:r>
          </w:p>
        </w:tc>
        <w:tc>
          <w:tcPr>
            <w:tcW w:w="2134" w:type="dxa"/>
          </w:tcPr>
          <w:p w14:paraId="6AF15704" w14:textId="26AEF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A4375A" w14:textId="207596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C5E20" w14:textId="5A2AC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CB6BCE" w14:textId="77777777" w:rsidTr="00F55D7D">
        <w:trPr>
          <w:trHeight w:val="54"/>
        </w:trPr>
        <w:tc>
          <w:tcPr>
            <w:tcW w:w="1691" w:type="dxa"/>
          </w:tcPr>
          <w:p w14:paraId="182C9276" w14:textId="5AF38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00FB6AB3" w14:textId="4BC9F3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725010.01</w:t>
            </w:r>
          </w:p>
        </w:tc>
        <w:tc>
          <w:tcPr>
            <w:tcW w:w="1562" w:type="dxa"/>
          </w:tcPr>
          <w:p w14:paraId="4839007C" w14:textId="1D94CE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4DD47C60" w14:textId="70CE11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44052" w14:textId="2C6FCD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474A2" w14:textId="5827A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D75219" w14:textId="77777777" w:rsidTr="00F55D7D">
        <w:trPr>
          <w:trHeight w:val="54"/>
        </w:trPr>
        <w:tc>
          <w:tcPr>
            <w:tcW w:w="1691" w:type="dxa"/>
          </w:tcPr>
          <w:p w14:paraId="7414EAE1" w14:textId="0B754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6183BD29" w14:textId="2D41D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725013.51</w:t>
            </w:r>
          </w:p>
        </w:tc>
        <w:tc>
          <w:tcPr>
            <w:tcW w:w="1562" w:type="dxa"/>
          </w:tcPr>
          <w:p w14:paraId="15FCBEAA" w14:textId="5229A6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3367885.54</w:t>
            </w:r>
          </w:p>
        </w:tc>
        <w:tc>
          <w:tcPr>
            <w:tcW w:w="2134" w:type="dxa"/>
          </w:tcPr>
          <w:p w14:paraId="1C2B4166" w14:textId="22DD8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89E07" w14:textId="28E24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34052" w14:textId="0B7BE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72C0DD" w14:textId="77777777" w:rsidTr="00F55D7D">
        <w:trPr>
          <w:trHeight w:val="54"/>
        </w:trPr>
        <w:tc>
          <w:tcPr>
            <w:tcW w:w="1691" w:type="dxa"/>
          </w:tcPr>
          <w:p w14:paraId="0E150768" w14:textId="1C5DAA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7C9D05C" w14:textId="5070B7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725014.92</w:t>
            </w:r>
          </w:p>
        </w:tc>
        <w:tc>
          <w:tcPr>
            <w:tcW w:w="1562" w:type="dxa"/>
          </w:tcPr>
          <w:p w14:paraId="744B405F" w14:textId="0F43C3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3367886.08</w:t>
            </w:r>
          </w:p>
        </w:tc>
        <w:tc>
          <w:tcPr>
            <w:tcW w:w="2134" w:type="dxa"/>
          </w:tcPr>
          <w:p w14:paraId="05F16C62" w14:textId="35AFDE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7A66C" w14:textId="36FB1F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184745" w14:textId="5AF700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483E5A" w14:textId="77777777" w:rsidTr="00F55D7D">
        <w:trPr>
          <w:trHeight w:val="54"/>
        </w:trPr>
        <w:tc>
          <w:tcPr>
            <w:tcW w:w="1691" w:type="dxa"/>
          </w:tcPr>
          <w:p w14:paraId="64010D66" w14:textId="718CDC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176C0076" w14:textId="440684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725016.37</w:t>
            </w:r>
          </w:p>
        </w:tc>
        <w:tc>
          <w:tcPr>
            <w:tcW w:w="1562" w:type="dxa"/>
          </w:tcPr>
          <w:p w14:paraId="255A72C1" w14:textId="491C5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3367885.63</w:t>
            </w:r>
          </w:p>
        </w:tc>
        <w:tc>
          <w:tcPr>
            <w:tcW w:w="2134" w:type="dxa"/>
          </w:tcPr>
          <w:p w14:paraId="19F11F52" w14:textId="5EED73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B5206" w14:textId="567485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683BA" w14:textId="4F3C4D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03FB1" w14:textId="77777777" w:rsidTr="00F55D7D">
        <w:trPr>
          <w:trHeight w:val="54"/>
        </w:trPr>
        <w:tc>
          <w:tcPr>
            <w:tcW w:w="1691" w:type="dxa"/>
          </w:tcPr>
          <w:p w14:paraId="065AF49F" w14:textId="061848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6A672910" w14:textId="6CAF03E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725019.82</w:t>
            </w:r>
          </w:p>
        </w:tc>
        <w:tc>
          <w:tcPr>
            <w:tcW w:w="1562" w:type="dxa"/>
          </w:tcPr>
          <w:p w14:paraId="129F3896" w14:textId="113647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3367884.30</w:t>
            </w:r>
          </w:p>
        </w:tc>
        <w:tc>
          <w:tcPr>
            <w:tcW w:w="2134" w:type="dxa"/>
          </w:tcPr>
          <w:p w14:paraId="014A89F1" w14:textId="6A6E7A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AA5EA" w14:textId="2B696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BC0CC" w14:textId="063AD4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2C845B" w14:textId="77777777" w:rsidTr="00F55D7D">
        <w:trPr>
          <w:trHeight w:val="54"/>
        </w:trPr>
        <w:tc>
          <w:tcPr>
            <w:tcW w:w="1691" w:type="dxa"/>
          </w:tcPr>
          <w:p w14:paraId="7EDED9E3" w14:textId="72DE4D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659C403" w14:textId="554896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725025.52</w:t>
            </w:r>
          </w:p>
        </w:tc>
        <w:tc>
          <w:tcPr>
            <w:tcW w:w="1562" w:type="dxa"/>
          </w:tcPr>
          <w:p w14:paraId="7CC18C2A" w14:textId="5CC885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3367881.02</w:t>
            </w:r>
          </w:p>
        </w:tc>
        <w:tc>
          <w:tcPr>
            <w:tcW w:w="2134" w:type="dxa"/>
          </w:tcPr>
          <w:p w14:paraId="282B28BC" w14:textId="13B52F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68958" w14:textId="28F1D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8FAEAA" w14:textId="60158D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C80D7" w14:textId="77777777" w:rsidTr="00F55D7D">
        <w:trPr>
          <w:trHeight w:val="54"/>
        </w:trPr>
        <w:tc>
          <w:tcPr>
            <w:tcW w:w="1691" w:type="dxa"/>
          </w:tcPr>
          <w:p w14:paraId="48043F5A" w14:textId="3C67A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5FF2F1E" w14:textId="6E9E48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725029.18</w:t>
            </w:r>
          </w:p>
        </w:tc>
        <w:tc>
          <w:tcPr>
            <w:tcW w:w="1562" w:type="dxa"/>
          </w:tcPr>
          <w:p w14:paraId="09BF806C" w14:textId="4949C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3367878.62</w:t>
            </w:r>
          </w:p>
        </w:tc>
        <w:tc>
          <w:tcPr>
            <w:tcW w:w="2134" w:type="dxa"/>
          </w:tcPr>
          <w:p w14:paraId="12AE5FA4" w14:textId="2E31BE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7D717" w14:textId="45659B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237641" w14:textId="65FED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F24F6F" w14:textId="77777777" w:rsidTr="00F55D7D">
        <w:trPr>
          <w:trHeight w:val="54"/>
        </w:trPr>
        <w:tc>
          <w:tcPr>
            <w:tcW w:w="1691" w:type="dxa"/>
          </w:tcPr>
          <w:p w14:paraId="7573593E" w14:textId="18DDF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533996E" w14:textId="1666B0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725033.90</w:t>
            </w:r>
          </w:p>
        </w:tc>
        <w:tc>
          <w:tcPr>
            <w:tcW w:w="1562" w:type="dxa"/>
          </w:tcPr>
          <w:p w14:paraId="0791FF2F" w14:textId="7C856E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3367876.74</w:t>
            </w:r>
          </w:p>
        </w:tc>
        <w:tc>
          <w:tcPr>
            <w:tcW w:w="2134" w:type="dxa"/>
          </w:tcPr>
          <w:p w14:paraId="06F768F9" w14:textId="25E590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2C317" w14:textId="72DFF4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330C2" w14:textId="14A6A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1BEE6E" w14:textId="77777777" w:rsidTr="00F55D7D">
        <w:trPr>
          <w:trHeight w:val="54"/>
        </w:trPr>
        <w:tc>
          <w:tcPr>
            <w:tcW w:w="1691" w:type="dxa"/>
          </w:tcPr>
          <w:p w14:paraId="75CBEF01" w14:textId="6C96B7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2B9CE3FD" w14:textId="6D12EB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725036.58</w:t>
            </w:r>
          </w:p>
        </w:tc>
        <w:tc>
          <w:tcPr>
            <w:tcW w:w="1562" w:type="dxa"/>
          </w:tcPr>
          <w:p w14:paraId="3CE326AB" w14:textId="09ED0F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3367874.69</w:t>
            </w:r>
          </w:p>
        </w:tc>
        <w:tc>
          <w:tcPr>
            <w:tcW w:w="2134" w:type="dxa"/>
          </w:tcPr>
          <w:p w14:paraId="714F4C14" w14:textId="666A68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692EE" w14:textId="1B319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6B16" w14:textId="582F8C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E572A5" w14:textId="77777777" w:rsidTr="00F55D7D">
        <w:trPr>
          <w:trHeight w:val="54"/>
        </w:trPr>
        <w:tc>
          <w:tcPr>
            <w:tcW w:w="1691" w:type="dxa"/>
          </w:tcPr>
          <w:p w14:paraId="65116191" w14:textId="586BE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66D8E931" w14:textId="3FBA8C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725040.59</w:t>
            </w:r>
          </w:p>
        </w:tc>
        <w:tc>
          <w:tcPr>
            <w:tcW w:w="1562" w:type="dxa"/>
          </w:tcPr>
          <w:p w14:paraId="2A76DDC2" w14:textId="72BD90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3367873.00</w:t>
            </w:r>
          </w:p>
        </w:tc>
        <w:tc>
          <w:tcPr>
            <w:tcW w:w="2134" w:type="dxa"/>
          </w:tcPr>
          <w:p w14:paraId="2D2636F7" w14:textId="6D5F6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77341" w14:textId="003363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D5011" w14:textId="4E8D07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C85546" w14:textId="77777777" w:rsidTr="00F55D7D">
        <w:trPr>
          <w:trHeight w:val="54"/>
        </w:trPr>
        <w:tc>
          <w:tcPr>
            <w:tcW w:w="1691" w:type="dxa"/>
          </w:tcPr>
          <w:p w14:paraId="1C5EA456" w14:textId="577C32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75D33940" w14:textId="5298EB7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725045.93</w:t>
            </w:r>
          </w:p>
        </w:tc>
        <w:tc>
          <w:tcPr>
            <w:tcW w:w="1562" w:type="dxa"/>
          </w:tcPr>
          <w:p w14:paraId="43484D6D" w14:textId="4F8E57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3367868.99</w:t>
            </w:r>
          </w:p>
        </w:tc>
        <w:tc>
          <w:tcPr>
            <w:tcW w:w="2134" w:type="dxa"/>
          </w:tcPr>
          <w:p w14:paraId="47CF2E22" w14:textId="22B13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99887" w14:textId="045C2E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D6C81" w14:textId="5F6D0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1DE8B5" w14:textId="77777777" w:rsidTr="00F55D7D">
        <w:trPr>
          <w:trHeight w:val="54"/>
        </w:trPr>
        <w:tc>
          <w:tcPr>
            <w:tcW w:w="1691" w:type="dxa"/>
          </w:tcPr>
          <w:p w14:paraId="61231194" w14:textId="7A753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966417F" w14:textId="7D1AB0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725050.64</w:t>
            </w:r>
          </w:p>
        </w:tc>
        <w:tc>
          <w:tcPr>
            <w:tcW w:w="1562" w:type="dxa"/>
          </w:tcPr>
          <w:p w14:paraId="02EB59BE" w14:textId="03E44D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3367869.78</w:t>
            </w:r>
          </w:p>
        </w:tc>
        <w:tc>
          <w:tcPr>
            <w:tcW w:w="2134" w:type="dxa"/>
          </w:tcPr>
          <w:p w14:paraId="19DE6EC5" w14:textId="687D8A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C3D82" w14:textId="333185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E068B6" w14:textId="0DE0FA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CEB335" w14:textId="77777777" w:rsidTr="00F55D7D">
        <w:trPr>
          <w:trHeight w:val="54"/>
        </w:trPr>
        <w:tc>
          <w:tcPr>
            <w:tcW w:w="1691" w:type="dxa"/>
          </w:tcPr>
          <w:p w14:paraId="34A45C74" w14:textId="75BDE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207B8B49" w14:textId="10F7C2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725053.72</w:t>
            </w:r>
          </w:p>
        </w:tc>
        <w:tc>
          <w:tcPr>
            <w:tcW w:w="1562" w:type="dxa"/>
          </w:tcPr>
          <w:p w14:paraId="3E9B2B63" w14:textId="0BFA4B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3367870.31</w:t>
            </w:r>
          </w:p>
        </w:tc>
        <w:tc>
          <w:tcPr>
            <w:tcW w:w="2134" w:type="dxa"/>
          </w:tcPr>
          <w:p w14:paraId="61DC53D3" w14:textId="1C40C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89DD7" w14:textId="7B86D9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C394B" w14:textId="7F497A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AC6B2" w14:textId="77777777" w:rsidTr="00F55D7D">
        <w:trPr>
          <w:trHeight w:val="54"/>
        </w:trPr>
        <w:tc>
          <w:tcPr>
            <w:tcW w:w="1691" w:type="dxa"/>
          </w:tcPr>
          <w:p w14:paraId="3208BEC2" w14:textId="14F55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148ADE8A" w14:textId="2372D0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725055.68</w:t>
            </w:r>
          </w:p>
        </w:tc>
        <w:tc>
          <w:tcPr>
            <w:tcW w:w="1562" w:type="dxa"/>
          </w:tcPr>
          <w:p w14:paraId="2E88013E" w14:textId="06AFD1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3367871.65</w:t>
            </w:r>
          </w:p>
        </w:tc>
        <w:tc>
          <w:tcPr>
            <w:tcW w:w="2134" w:type="dxa"/>
          </w:tcPr>
          <w:p w14:paraId="32A46856" w14:textId="21F3A4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389A6" w14:textId="1AFC4F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4A06A" w14:textId="5C7988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E69F3D" w14:textId="77777777" w:rsidTr="00F55D7D">
        <w:trPr>
          <w:trHeight w:val="54"/>
        </w:trPr>
        <w:tc>
          <w:tcPr>
            <w:tcW w:w="1691" w:type="dxa"/>
          </w:tcPr>
          <w:p w14:paraId="475B062A" w14:textId="2477B0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0A0850A1" w14:textId="1EBE6A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725058.63</w:t>
            </w:r>
          </w:p>
        </w:tc>
        <w:tc>
          <w:tcPr>
            <w:tcW w:w="1562" w:type="dxa"/>
          </w:tcPr>
          <w:p w14:paraId="7C09DC05" w14:textId="0A1B7F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214A9A1D" w14:textId="5C036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70C66" w14:textId="0927A1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371EF" w14:textId="507A65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53CB15" w14:textId="77777777" w:rsidTr="00F55D7D">
        <w:trPr>
          <w:trHeight w:val="54"/>
        </w:trPr>
        <w:tc>
          <w:tcPr>
            <w:tcW w:w="1691" w:type="dxa"/>
          </w:tcPr>
          <w:p w14:paraId="3001A878" w14:textId="62A2A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4AA8C528" w14:textId="14C8BD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725061.21</w:t>
            </w:r>
          </w:p>
        </w:tc>
        <w:tc>
          <w:tcPr>
            <w:tcW w:w="1562" w:type="dxa"/>
          </w:tcPr>
          <w:p w14:paraId="47A066E6" w14:textId="7417D8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3367874.77</w:t>
            </w:r>
          </w:p>
        </w:tc>
        <w:tc>
          <w:tcPr>
            <w:tcW w:w="2134" w:type="dxa"/>
          </w:tcPr>
          <w:p w14:paraId="6F985773" w14:textId="51E29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5FC512" w14:textId="7C01D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82BC3" w14:textId="6D3D36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98E265" w14:textId="77777777" w:rsidTr="00F55D7D">
        <w:trPr>
          <w:trHeight w:val="54"/>
        </w:trPr>
        <w:tc>
          <w:tcPr>
            <w:tcW w:w="1691" w:type="dxa"/>
          </w:tcPr>
          <w:p w14:paraId="164BB3CB" w14:textId="3B320F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713D241F" w14:textId="0A88FD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725063.00</w:t>
            </w:r>
          </w:p>
        </w:tc>
        <w:tc>
          <w:tcPr>
            <w:tcW w:w="1562" w:type="dxa"/>
          </w:tcPr>
          <w:p w14:paraId="519FAE00" w14:textId="4467C3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75E30FB0" w14:textId="5BD479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DBD0A" w14:textId="013A5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9E3E7" w14:textId="362A1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676F84" w14:textId="77777777" w:rsidTr="00F55D7D">
        <w:trPr>
          <w:trHeight w:val="54"/>
        </w:trPr>
        <w:tc>
          <w:tcPr>
            <w:tcW w:w="1691" w:type="dxa"/>
          </w:tcPr>
          <w:p w14:paraId="4EC54FA6" w14:textId="602DD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028D6581" w14:textId="589FE0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725064.42</w:t>
            </w:r>
          </w:p>
        </w:tc>
        <w:tc>
          <w:tcPr>
            <w:tcW w:w="1562" w:type="dxa"/>
          </w:tcPr>
          <w:p w14:paraId="057BC34F" w14:textId="086B98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3367871.59</w:t>
            </w:r>
          </w:p>
        </w:tc>
        <w:tc>
          <w:tcPr>
            <w:tcW w:w="2134" w:type="dxa"/>
          </w:tcPr>
          <w:p w14:paraId="78005F14" w14:textId="22C25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C67A4" w14:textId="14DDF8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0C7A3" w14:textId="2283A4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750B68" w14:textId="77777777" w:rsidTr="00F55D7D">
        <w:trPr>
          <w:trHeight w:val="54"/>
        </w:trPr>
        <w:tc>
          <w:tcPr>
            <w:tcW w:w="1691" w:type="dxa"/>
          </w:tcPr>
          <w:p w14:paraId="1D1CB69C" w14:textId="73436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7196409B" w14:textId="7B3A0F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725084.82</w:t>
            </w:r>
          </w:p>
        </w:tc>
        <w:tc>
          <w:tcPr>
            <w:tcW w:w="1562" w:type="dxa"/>
          </w:tcPr>
          <w:p w14:paraId="2C397485" w14:textId="7D70AD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3367861.13</w:t>
            </w:r>
          </w:p>
        </w:tc>
        <w:tc>
          <w:tcPr>
            <w:tcW w:w="2134" w:type="dxa"/>
          </w:tcPr>
          <w:p w14:paraId="3337CFAF" w14:textId="66C5ED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73D58" w14:textId="522A7B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951D5" w14:textId="42C33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9DE935" w14:textId="77777777" w:rsidTr="00F55D7D">
        <w:trPr>
          <w:trHeight w:val="54"/>
        </w:trPr>
        <w:tc>
          <w:tcPr>
            <w:tcW w:w="1691" w:type="dxa"/>
          </w:tcPr>
          <w:p w14:paraId="02C3FFD1" w14:textId="22085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34399CB7" w14:textId="3537A3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725106.42</w:t>
            </w:r>
          </w:p>
        </w:tc>
        <w:tc>
          <w:tcPr>
            <w:tcW w:w="1562" w:type="dxa"/>
          </w:tcPr>
          <w:p w14:paraId="213DDD45" w14:textId="327A07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3367852.23</w:t>
            </w:r>
          </w:p>
        </w:tc>
        <w:tc>
          <w:tcPr>
            <w:tcW w:w="2134" w:type="dxa"/>
          </w:tcPr>
          <w:p w14:paraId="5D5E60CE" w14:textId="0E84B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49648" w14:textId="14A0F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5FAA9" w14:textId="7E3B1E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D1EE79" w14:textId="77777777" w:rsidTr="00F55D7D">
        <w:trPr>
          <w:trHeight w:val="54"/>
        </w:trPr>
        <w:tc>
          <w:tcPr>
            <w:tcW w:w="1691" w:type="dxa"/>
          </w:tcPr>
          <w:p w14:paraId="1FE0BE24" w14:textId="22B67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0BEB3509" w14:textId="4C4C8F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725109.82</w:t>
            </w:r>
          </w:p>
        </w:tc>
        <w:tc>
          <w:tcPr>
            <w:tcW w:w="1562" w:type="dxa"/>
          </w:tcPr>
          <w:p w14:paraId="595E5875" w14:textId="30386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3367853.14</w:t>
            </w:r>
          </w:p>
        </w:tc>
        <w:tc>
          <w:tcPr>
            <w:tcW w:w="2134" w:type="dxa"/>
          </w:tcPr>
          <w:p w14:paraId="13747791" w14:textId="7EDF0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BC133" w14:textId="4CF62D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CFC554" w14:textId="1B48F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79B08" w14:textId="77777777" w:rsidTr="00F55D7D">
        <w:trPr>
          <w:trHeight w:val="54"/>
        </w:trPr>
        <w:tc>
          <w:tcPr>
            <w:tcW w:w="1691" w:type="dxa"/>
          </w:tcPr>
          <w:p w14:paraId="6E1D3623" w14:textId="6B1345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1B2C5B0" w14:textId="5D6C25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725113.75</w:t>
            </w:r>
          </w:p>
        </w:tc>
        <w:tc>
          <w:tcPr>
            <w:tcW w:w="1562" w:type="dxa"/>
          </w:tcPr>
          <w:p w14:paraId="7256DD35" w14:textId="18F3D0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3367858.77</w:t>
            </w:r>
          </w:p>
        </w:tc>
        <w:tc>
          <w:tcPr>
            <w:tcW w:w="2134" w:type="dxa"/>
          </w:tcPr>
          <w:p w14:paraId="0971263B" w14:textId="5C9CC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44F2B" w14:textId="04F666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E0520" w14:textId="7BD5D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F1A3A" w14:textId="77777777" w:rsidTr="00F55D7D">
        <w:trPr>
          <w:trHeight w:val="54"/>
        </w:trPr>
        <w:tc>
          <w:tcPr>
            <w:tcW w:w="1691" w:type="dxa"/>
          </w:tcPr>
          <w:p w14:paraId="14563079" w14:textId="3AEDEA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498E59E3" w14:textId="544088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725119.01</w:t>
            </w:r>
          </w:p>
        </w:tc>
        <w:tc>
          <w:tcPr>
            <w:tcW w:w="1562" w:type="dxa"/>
          </w:tcPr>
          <w:p w14:paraId="751B41B0" w14:textId="4AC22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3367862.82</w:t>
            </w:r>
          </w:p>
        </w:tc>
        <w:tc>
          <w:tcPr>
            <w:tcW w:w="2134" w:type="dxa"/>
          </w:tcPr>
          <w:p w14:paraId="31B3F02E" w14:textId="153A31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1D61F" w14:textId="74900D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0530E" w14:textId="555121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CE8940" w14:textId="77777777" w:rsidTr="00F55D7D">
        <w:trPr>
          <w:trHeight w:val="54"/>
        </w:trPr>
        <w:tc>
          <w:tcPr>
            <w:tcW w:w="1691" w:type="dxa"/>
          </w:tcPr>
          <w:p w14:paraId="58BFD391" w14:textId="6F743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52244C4C" w14:textId="58FE1A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725119.40</w:t>
            </w:r>
          </w:p>
        </w:tc>
        <w:tc>
          <w:tcPr>
            <w:tcW w:w="1562" w:type="dxa"/>
          </w:tcPr>
          <w:p w14:paraId="558FEBA8" w14:textId="2738A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3367868.58</w:t>
            </w:r>
          </w:p>
        </w:tc>
        <w:tc>
          <w:tcPr>
            <w:tcW w:w="2134" w:type="dxa"/>
          </w:tcPr>
          <w:p w14:paraId="0D506307" w14:textId="4324AE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3B299" w14:textId="714BE1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7741F" w14:textId="071120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02E879" w14:textId="77777777" w:rsidTr="00F55D7D">
        <w:trPr>
          <w:trHeight w:val="54"/>
        </w:trPr>
        <w:tc>
          <w:tcPr>
            <w:tcW w:w="1691" w:type="dxa"/>
          </w:tcPr>
          <w:p w14:paraId="2275EA58" w14:textId="249D5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20ABF09C" w14:textId="424423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725120.71</w:t>
            </w:r>
          </w:p>
        </w:tc>
        <w:tc>
          <w:tcPr>
            <w:tcW w:w="1562" w:type="dxa"/>
          </w:tcPr>
          <w:p w14:paraId="7F3A64D0" w14:textId="4B12D8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3367872.90</w:t>
            </w:r>
          </w:p>
        </w:tc>
        <w:tc>
          <w:tcPr>
            <w:tcW w:w="2134" w:type="dxa"/>
          </w:tcPr>
          <w:p w14:paraId="7E3A7F16" w14:textId="2D035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A750A" w14:textId="73972A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8D8D2" w14:textId="094C9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642A6" w14:textId="77777777" w:rsidTr="00F55D7D">
        <w:trPr>
          <w:trHeight w:val="54"/>
        </w:trPr>
        <w:tc>
          <w:tcPr>
            <w:tcW w:w="1691" w:type="dxa"/>
          </w:tcPr>
          <w:p w14:paraId="64997A92" w14:textId="410798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F0017E4" w14:textId="5B7210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725120.19</w:t>
            </w:r>
          </w:p>
        </w:tc>
        <w:tc>
          <w:tcPr>
            <w:tcW w:w="1562" w:type="dxa"/>
          </w:tcPr>
          <w:p w14:paraId="71A17266" w14:textId="41FCA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59AE9489" w14:textId="15900D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531C0" w14:textId="5262D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D24E65" w14:textId="348876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0E97C9" w14:textId="77777777" w:rsidTr="00F55D7D">
        <w:trPr>
          <w:trHeight w:val="54"/>
        </w:trPr>
        <w:tc>
          <w:tcPr>
            <w:tcW w:w="1691" w:type="dxa"/>
          </w:tcPr>
          <w:p w14:paraId="7E241924" w14:textId="2FE1D1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49E58632" w14:textId="053BD4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725123.33</w:t>
            </w:r>
          </w:p>
        </w:tc>
        <w:tc>
          <w:tcPr>
            <w:tcW w:w="1562" w:type="dxa"/>
          </w:tcPr>
          <w:p w14:paraId="0559F945" w14:textId="634425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3367879.31</w:t>
            </w:r>
          </w:p>
        </w:tc>
        <w:tc>
          <w:tcPr>
            <w:tcW w:w="2134" w:type="dxa"/>
          </w:tcPr>
          <w:p w14:paraId="67BC7C05" w14:textId="4861C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EAF3F" w14:textId="6A791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5DF27" w14:textId="41C199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EC50CB" w14:textId="77777777" w:rsidTr="00F55D7D">
        <w:trPr>
          <w:trHeight w:val="54"/>
        </w:trPr>
        <w:tc>
          <w:tcPr>
            <w:tcW w:w="1691" w:type="dxa"/>
          </w:tcPr>
          <w:p w14:paraId="2656D0DA" w14:textId="24E44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6B97030D" w14:textId="63A090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725127.77</w:t>
            </w:r>
          </w:p>
        </w:tc>
        <w:tc>
          <w:tcPr>
            <w:tcW w:w="1562" w:type="dxa"/>
          </w:tcPr>
          <w:p w14:paraId="1B5CEAFB" w14:textId="21D82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3367878.52</w:t>
            </w:r>
          </w:p>
        </w:tc>
        <w:tc>
          <w:tcPr>
            <w:tcW w:w="2134" w:type="dxa"/>
          </w:tcPr>
          <w:p w14:paraId="56AF702E" w14:textId="7C743F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F7C1D" w14:textId="12C705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9317E" w14:textId="7819B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4CD11" w14:textId="77777777" w:rsidTr="00F55D7D">
        <w:trPr>
          <w:trHeight w:val="54"/>
        </w:trPr>
        <w:tc>
          <w:tcPr>
            <w:tcW w:w="1691" w:type="dxa"/>
          </w:tcPr>
          <w:p w14:paraId="57033062" w14:textId="090BBA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3063FC4A" w14:textId="21F12D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725130.78</w:t>
            </w:r>
          </w:p>
        </w:tc>
        <w:tc>
          <w:tcPr>
            <w:tcW w:w="1562" w:type="dxa"/>
          </w:tcPr>
          <w:p w14:paraId="06D270D0" w14:textId="3C7518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3367879.18</w:t>
            </w:r>
          </w:p>
        </w:tc>
        <w:tc>
          <w:tcPr>
            <w:tcW w:w="2134" w:type="dxa"/>
          </w:tcPr>
          <w:p w14:paraId="523E8B71" w14:textId="734592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784A83" w14:textId="4F2213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CF62F9" w14:textId="694FC5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21CA88" w14:textId="77777777" w:rsidTr="00F55D7D">
        <w:trPr>
          <w:trHeight w:val="54"/>
        </w:trPr>
        <w:tc>
          <w:tcPr>
            <w:tcW w:w="1691" w:type="dxa"/>
          </w:tcPr>
          <w:p w14:paraId="5E8BC355" w14:textId="1E6369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2D18266" w14:textId="66E064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725131.83</w:t>
            </w:r>
          </w:p>
        </w:tc>
        <w:tc>
          <w:tcPr>
            <w:tcW w:w="1562" w:type="dxa"/>
          </w:tcPr>
          <w:p w14:paraId="2A8459D3" w14:textId="4973C5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3367881.66</w:t>
            </w:r>
          </w:p>
        </w:tc>
        <w:tc>
          <w:tcPr>
            <w:tcW w:w="2134" w:type="dxa"/>
          </w:tcPr>
          <w:p w14:paraId="3276B42B" w14:textId="79669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A9829" w14:textId="704AE8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C1BC2" w14:textId="04D982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52A771" w14:textId="77777777" w:rsidTr="00F55D7D">
        <w:trPr>
          <w:trHeight w:val="54"/>
        </w:trPr>
        <w:tc>
          <w:tcPr>
            <w:tcW w:w="1691" w:type="dxa"/>
          </w:tcPr>
          <w:p w14:paraId="5C90745A" w14:textId="7FEE9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2CCC8075" w14:textId="7FDFBE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725135.10</w:t>
            </w:r>
          </w:p>
        </w:tc>
        <w:tc>
          <w:tcPr>
            <w:tcW w:w="1562" w:type="dxa"/>
          </w:tcPr>
          <w:p w14:paraId="3C68C13A" w14:textId="4599C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19C994CE" w14:textId="367AEB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E684B" w14:textId="24A5C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EDB2" w14:textId="06C6A9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180490" w14:textId="77777777" w:rsidTr="00F55D7D">
        <w:trPr>
          <w:trHeight w:val="54"/>
        </w:trPr>
        <w:tc>
          <w:tcPr>
            <w:tcW w:w="1691" w:type="dxa"/>
          </w:tcPr>
          <w:p w14:paraId="78D49DA5" w14:textId="2A73E8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0FB0C266" w14:textId="3BA099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725140.59</w:t>
            </w:r>
          </w:p>
        </w:tc>
        <w:tc>
          <w:tcPr>
            <w:tcW w:w="1562" w:type="dxa"/>
          </w:tcPr>
          <w:p w14:paraId="0B1E757C" w14:textId="1B2869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2A8DD2E4" w14:textId="78697E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03B30" w14:textId="0231C6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4B696B" w14:textId="4A9622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FE1F6E" w14:textId="77777777" w:rsidTr="00F55D7D">
        <w:trPr>
          <w:trHeight w:val="54"/>
        </w:trPr>
        <w:tc>
          <w:tcPr>
            <w:tcW w:w="1691" w:type="dxa"/>
          </w:tcPr>
          <w:p w14:paraId="362252A5" w14:textId="4808B6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5DC94188" w14:textId="114FEE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725146.34</w:t>
            </w:r>
          </w:p>
        </w:tc>
        <w:tc>
          <w:tcPr>
            <w:tcW w:w="1562" w:type="dxa"/>
          </w:tcPr>
          <w:p w14:paraId="0CE3E416" w14:textId="428915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3367882.45</w:t>
            </w:r>
          </w:p>
        </w:tc>
        <w:tc>
          <w:tcPr>
            <w:tcW w:w="2134" w:type="dxa"/>
          </w:tcPr>
          <w:p w14:paraId="1DB1E621" w14:textId="2007C0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63410" w14:textId="646186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82CDE" w14:textId="0C73B8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11A3E5" w14:textId="77777777" w:rsidTr="00F55D7D">
        <w:trPr>
          <w:trHeight w:val="54"/>
        </w:trPr>
        <w:tc>
          <w:tcPr>
            <w:tcW w:w="1691" w:type="dxa"/>
          </w:tcPr>
          <w:p w14:paraId="25557BBA" w14:textId="44C952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B784D6F" w14:textId="7A7DF8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725148.83</w:t>
            </w:r>
          </w:p>
        </w:tc>
        <w:tc>
          <w:tcPr>
            <w:tcW w:w="1562" w:type="dxa"/>
          </w:tcPr>
          <w:p w14:paraId="313F8460" w14:textId="4DBAD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6CC623AD" w14:textId="15131C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384A9" w14:textId="19477E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4EE96" w14:textId="66CF35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231833" w14:textId="77777777" w:rsidTr="00F55D7D">
        <w:trPr>
          <w:trHeight w:val="54"/>
        </w:trPr>
        <w:tc>
          <w:tcPr>
            <w:tcW w:w="1691" w:type="dxa"/>
          </w:tcPr>
          <w:p w14:paraId="2762F288" w14:textId="06642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9FF0A20" w14:textId="4AB226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725148.43</w:t>
            </w:r>
          </w:p>
        </w:tc>
        <w:tc>
          <w:tcPr>
            <w:tcW w:w="1562" w:type="dxa"/>
          </w:tcPr>
          <w:p w14:paraId="6834225F" w14:textId="2F7866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3367872.64</w:t>
            </w:r>
          </w:p>
        </w:tc>
        <w:tc>
          <w:tcPr>
            <w:tcW w:w="2134" w:type="dxa"/>
          </w:tcPr>
          <w:p w14:paraId="331791EB" w14:textId="38F6C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5C46E" w14:textId="6E7082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D848E" w14:textId="6D4975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3FB154" w14:textId="77777777" w:rsidTr="00F55D7D">
        <w:trPr>
          <w:trHeight w:val="54"/>
        </w:trPr>
        <w:tc>
          <w:tcPr>
            <w:tcW w:w="1691" w:type="dxa"/>
          </w:tcPr>
          <w:p w14:paraId="7DF73249" w14:textId="7F82B4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0F511960" w14:textId="54510D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725146.60</w:t>
            </w:r>
          </w:p>
        </w:tc>
        <w:tc>
          <w:tcPr>
            <w:tcW w:w="1562" w:type="dxa"/>
          </w:tcPr>
          <w:p w14:paraId="35473F48" w14:textId="44712F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3367868.97</w:t>
            </w:r>
          </w:p>
        </w:tc>
        <w:tc>
          <w:tcPr>
            <w:tcW w:w="2134" w:type="dxa"/>
          </w:tcPr>
          <w:p w14:paraId="09538AF8" w14:textId="45349E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70F74" w14:textId="0EA2CF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8BA4B" w14:textId="17114C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1D8811" w14:textId="77777777" w:rsidTr="00F55D7D">
        <w:trPr>
          <w:trHeight w:val="54"/>
        </w:trPr>
        <w:tc>
          <w:tcPr>
            <w:tcW w:w="1691" w:type="dxa"/>
          </w:tcPr>
          <w:p w14:paraId="097FA6CB" w14:textId="71F9E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012E644F" w14:textId="1C6BE7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725147.52</w:t>
            </w:r>
          </w:p>
        </w:tc>
        <w:tc>
          <w:tcPr>
            <w:tcW w:w="1562" w:type="dxa"/>
          </w:tcPr>
          <w:p w14:paraId="6BCAE4C4" w14:textId="728BFA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3367864.39</w:t>
            </w:r>
          </w:p>
        </w:tc>
        <w:tc>
          <w:tcPr>
            <w:tcW w:w="2134" w:type="dxa"/>
          </w:tcPr>
          <w:p w14:paraId="61B72AA3" w14:textId="7F28E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BA91F" w14:textId="600942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C3F868" w14:textId="5E4A4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BED587" w14:textId="77777777" w:rsidTr="00F55D7D">
        <w:trPr>
          <w:trHeight w:val="54"/>
        </w:trPr>
        <w:tc>
          <w:tcPr>
            <w:tcW w:w="1691" w:type="dxa"/>
          </w:tcPr>
          <w:p w14:paraId="0043DB5B" w14:textId="2912A2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642D281" w14:textId="4AE6E4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725148.96</w:t>
            </w:r>
          </w:p>
        </w:tc>
        <w:tc>
          <w:tcPr>
            <w:tcW w:w="1562" w:type="dxa"/>
          </w:tcPr>
          <w:p w14:paraId="0C926B4C" w14:textId="16D0B4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3367859.03</w:t>
            </w:r>
          </w:p>
        </w:tc>
        <w:tc>
          <w:tcPr>
            <w:tcW w:w="2134" w:type="dxa"/>
          </w:tcPr>
          <w:p w14:paraId="682AE899" w14:textId="5FA7F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A12F1" w14:textId="4A52D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258DD4" w14:textId="66BC9F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70ACBF" w14:textId="77777777" w:rsidTr="00F55D7D">
        <w:trPr>
          <w:trHeight w:val="54"/>
        </w:trPr>
        <w:tc>
          <w:tcPr>
            <w:tcW w:w="1691" w:type="dxa"/>
          </w:tcPr>
          <w:p w14:paraId="3BF211C0" w14:textId="3F9FE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509FC3D2" w14:textId="738486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725151.05</w:t>
            </w:r>
          </w:p>
        </w:tc>
        <w:tc>
          <w:tcPr>
            <w:tcW w:w="1562" w:type="dxa"/>
          </w:tcPr>
          <w:p w14:paraId="1C283DA9" w14:textId="3E33D1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3367854.32</w:t>
            </w:r>
          </w:p>
        </w:tc>
        <w:tc>
          <w:tcPr>
            <w:tcW w:w="2134" w:type="dxa"/>
          </w:tcPr>
          <w:p w14:paraId="4ED24539" w14:textId="64E76E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68AD3" w14:textId="1D91DC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8A8CE" w14:textId="7FB3C0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9CFD83" w14:textId="77777777" w:rsidTr="00F55D7D">
        <w:trPr>
          <w:trHeight w:val="54"/>
        </w:trPr>
        <w:tc>
          <w:tcPr>
            <w:tcW w:w="1691" w:type="dxa"/>
          </w:tcPr>
          <w:p w14:paraId="73C24D87" w14:textId="0CB687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00251AC6" w14:textId="5184649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725155.92</w:t>
            </w:r>
          </w:p>
        </w:tc>
        <w:tc>
          <w:tcPr>
            <w:tcW w:w="1562" w:type="dxa"/>
          </w:tcPr>
          <w:p w14:paraId="2A80D29B" w14:textId="5F13D9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3367853.97</w:t>
            </w:r>
          </w:p>
        </w:tc>
        <w:tc>
          <w:tcPr>
            <w:tcW w:w="2134" w:type="dxa"/>
          </w:tcPr>
          <w:p w14:paraId="2B1C5263" w14:textId="179101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16C2A" w14:textId="30F1A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F7D0B" w14:textId="414712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0DEC5F" w14:textId="77777777" w:rsidTr="00F55D7D">
        <w:trPr>
          <w:trHeight w:val="54"/>
        </w:trPr>
        <w:tc>
          <w:tcPr>
            <w:tcW w:w="1691" w:type="dxa"/>
          </w:tcPr>
          <w:p w14:paraId="7BF1AA9C" w14:textId="3731D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12B134B" w14:textId="0D56F8C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725158.48</w:t>
            </w:r>
          </w:p>
        </w:tc>
        <w:tc>
          <w:tcPr>
            <w:tcW w:w="1562" w:type="dxa"/>
          </w:tcPr>
          <w:p w14:paraId="6C8FD805" w14:textId="5C91E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3367855.30</w:t>
            </w:r>
          </w:p>
        </w:tc>
        <w:tc>
          <w:tcPr>
            <w:tcW w:w="2134" w:type="dxa"/>
          </w:tcPr>
          <w:p w14:paraId="655F255C" w14:textId="64C5B6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9353C" w14:textId="1000B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BE71B" w14:textId="06EF01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39F161" w14:textId="77777777" w:rsidTr="00F55D7D">
        <w:trPr>
          <w:trHeight w:val="54"/>
        </w:trPr>
        <w:tc>
          <w:tcPr>
            <w:tcW w:w="1691" w:type="dxa"/>
          </w:tcPr>
          <w:p w14:paraId="4630A1C8" w14:textId="76EDC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52BB5544" w14:textId="1B0CE6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725162.16</w:t>
            </w:r>
          </w:p>
        </w:tc>
        <w:tc>
          <w:tcPr>
            <w:tcW w:w="1562" w:type="dxa"/>
          </w:tcPr>
          <w:p w14:paraId="77C2E2D9" w14:textId="590309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3367855.91</w:t>
            </w:r>
          </w:p>
        </w:tc>
        <w:tc>
          <w:tcPr>
            <w:tcW w:w="2134" w:type="dxa"/>
          </w:tcPr>
          <w:p w14:paraId="0A85942C" w14:textId="649BEE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220B2" w14:textId="4D0CA2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15CC" w14:textId="78BAD3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92DCC" w14:textId="77777777" w:rsidTr="00F55D7D">
        <w:trPr>
          <w:trHeight w:val="54"/>
        </w:trPr>
        <w:tc>
          <w:tcPr>
            <w:tcW w:w="1691" w:type="dxa"/>
          </w:tcPr>
          <w:p w14:paraId="63C2D6A5" w14:textId="526EC8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44B155AD" w14:textId="7F21A8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6230B09A" w14:textId="495BEC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3367856.63</w:t>
            </w:r>
          </w:p>
        </w:tc>
        <w:tc>
          <w:tcPr>
            <w:tcW w:w="2134" w:type="dxa"/>
          </w:tcPr>
          <w:p w14:paraId="00F3ED39" w14:textId="6696D7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05F0D" w14:textId="43D12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B4A2B" w14:textId="4A8D44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0E7A98" w14:textId="77777777" w:rsidTr="00F55D7D">
        <w:trPr>
          <w:trHeight w:val="54"/>
        </w:trPr>
        <w:tc>
          <w:tcPr>
            <w:tcW w:w="1691" w:type="dxa"/>
          </w:tcPr>
          <w:p w14:paraId="320B36C9" w14:textId="7181F3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73418EEA" w14:textId="2161D7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725169.64</w:t>
            </w:r>
          </w:p>
        </w:tc>
        <w:tc>
          <w:tcPr>
            <w:tcW w:w="1562" w:type="dxa"/>
          </w:tcPr>
          <w:p w14:paraId="3514954E" w14:textId="41991E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3367858.52</w:t>
            </w:r>
          </w:p>
        </w:tc>
        <w:tc>
          <w:tcPr>
            <w:tcW w:w="2134" w:type="dxa"/>
          </w:tcPr>
          <w:p w14:paraId="71B09332" w14:textId="2A28F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BD868" w14:textId="001A24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9CF32" w14:textId="05F409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F9373C" w14:textId="77777777" w:rsidTr="00F55D7D">
        <w:trPr>
          <w:trHeight w:val="54"/>
        </w:trPr>
        <w:tc>
          <w:tcPr>
            <w:tcW w:w="1691" w:type="dxa"/>
          </w:tcPr>
          <w:p w14:paraId="54D8A861" w14:textId="66C8A8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16C08023" w14:textId="3AF8F1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725175.35</w:t>
            </w:r>
          </w:p>
        </w:tc>
        <w:tc>
          <w:tcPr>
            <w:tcW w:w="1562" w:type="dxa"/>
          </w:tcPr>
          <w:p w14:paraId="72006B98" w14:textId="7B5339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3367858.76</w:t>
            </w:r>
          </w:p>
        </w:tc>
        <w:tc>
          <w:tcPr>
            <w:tcW w:w="2134" w:type="dxa"/>
          </w:tcPr>
          <w:p w14:paraId="152C9EDB" w14:textId="42C5E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6FBF7" w14:textId="3E6FE4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D2CB7" w14:textId="65AAE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824096" w14:textId="77777777" w:rsidTr="00F55D7D">
        <w:trPr>
          <w:trHeight w:val="54"/>
        </w:trPr>
        <w:tc>
          <w:tcPr>
            <w:tcW w:w="1691" w:type="dxa"/>
          </w:tcPr>
          <w:p w14:paraId="7A43ADCB" w14:textId="1BF485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116F4D45" w14:textId="0EA3CC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725181.79</w:t>
            </w:r>
          </w:p>
        </w:tc>
        <w:tc>
          <w:tcPr>
            <w:tcW w:w="1562" w:type="dxa"/>
          </w:tcPr>
          <w:p w14:paraId="75F40197" w14:textId="3CF4C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3367856.40</w:t>
            </w:r>
          </w:p>
        </w:tc>
        <w:tc>
          <w:tcPr>
            <w:tcW w:w="2134" w:type="dxa"/>
          </w:tcPr>
          <w:p w14:paraId="2CEE0088" w14:textId="1661F0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732DB" w14:textId="4644D3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6C00B" w14:textId="5966A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146E90" w14:textId="77777777" w:rsidTr="00F55D7D">
        <w:trPr>
          <w:trHeight w:val="54"/>
        </w:trPr>
        <w:tc>
          <w:tcPr>
            <w:tcW w:w="1691" w:type="dxa"/>
          </w:tcPr>
          <w:p w14:paraId="0EDDA50B" w14:textId="48E263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68114D3E" w14:textId="301A9E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725184.73</w:t>
            </w:r>
          </w:p>
        </w:tc>
        <w:tc>
          <w:tcPr>
            <w:tcW w:w="1562" w:type="dxa"/>
          </w:tcPr>
          <w:p w14:paraId="7ACD30D7" w14:textId="083EE9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3367852.31</w:t>
            </w:r>
          </w:p>
        </w:tc>
        <w:tc>
          <w:tcPr>
            <w:tcW w:w="2134" w:type="dxa"/>
          </w:tcPr>
          <w:p w14:paraId="2CD7A8D5" w14:textId="707F1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4CF77" w14:textId="56AF8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47EB22" w14:textId="280202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DB9598" w14:textId="77777777" w:rsidTr="00F55D7D">
        <w:trPr>
          <w:trHeight w:val="54"/>
        </w:trPr>
        <w:tc>
          <w:tcPr>
            <w:tcW w:w="1691" w:type="dxa"/>
          </w:tcPr>
          <w:p w14:paraId="45D972F7" w14:textId="0806C2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21C3669" w14:textId="06554A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725190.03</w:t>
            </w:r>
          </w:p>
        </w:tc>
        <w:tc>
          <w:tcPr>
            <w:tcW w:w="1562" w:type="dxa"/>
          </w:tcPr>
          <w:p w14:paraId="4F603B53" w14:textId="1125D1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3367852.30</w:t>
            </w:r>
          </w:p>
        </w:tc>
        <w:tc>
          <w:tcPr>
            <w:tcW w:w="2134" w:type="dxa"/>
          </w:tcPr>
          <w:p w14:paraId="39D0CF8C" w14:textId="72E05E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6F305" w14:textId="248E74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5D364" w14:textId="081F26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6938E1" w14:textId="77777777" w:rsidTr="00F55D7D">
        <w:trPr>
          <w:trHeight w:val="54"/>
        </w:trPr>
        <w:tc>
          <w:tcPr>
            <w:tcW w:w="1691" w:type="dxa"/>
          </w:tcPr>
          <w:p w14:paraId="3E017A2C" w14:textId="21B7EA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59B8C6F8" w14:textId="27B0E2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725194.77</w:t>
            </w:r>
          </w:p>
        </w:tc>
        <w:tc>
          <w:tcPr>
            <w:tcW w:w="1562" w:type="dxa"/>
          </w:tcPr>
          <w:p w14:paraId="20B601E5" w14:textId="47F300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3367853.69</w:t>
            </w:r>
          </w:p>
        </w:tc>
        <w:tc>
          <w:tcPr>
            <w:tcW w:w="2134" w:type="dxa"/>
          </w:tcPr>
          <w:p w14:paraId="017373F4" w14:textId="5068CE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0F3D" w14:textId="5FC0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96875" w14:textId="70578B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A643C2" w14:textId="77777777" w:rsidTr="00F55D7D">
        <w:trPr>
          <w:trHeight w:val="54"/>
        </w:trPr>
        <w:tc>
          <w:tcPr>
            <w:tcW w:w="1691" w:type="dxa"/>
          </w:tcPr>
          <w:p w14:paraId="14F4D694" w14:textId="6C822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0FD8A3E4" w14:textId="57D400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725199.25</w:t>
            </w:r>
          </w:p>
        </w:tc>
        <w:tc>
          <w:tcPr>
            <w:tcW w:w="1562" w:type="dxa"/>
          </w:tcPr>
          <w:p w14:paraId="05142E2F" w14:textId="7B1E1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3367854.72</w:t>
            </w:r>
          </w:p>
        </w:tc>
        <w:tc>
          <w:tcPr>
            <w:tcW w:w="2134" w:type="dxa"/>
          </w:tcPr>
          <w:p w14:paraId="723C7812" w14:textId="4CA442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730D2" w14:textId="548EF9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89985" w14:textId="0C102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24BE4" w14:textId="77777777" w:rsidTr="00F55D7D">
        <w:trPr>
          <w:trHeight w:val="54"/>
        </w:trPr>
        <w:tc>
          <w:tcPr>
            <w:tcW w:w="1691" w:type="dxa"/>
          </w:tcPr>
          <w:p w14:paraId="7CE3A4F4" w14:textId="4A6636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443C1016" w14:textId="4E47BF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725202.26</w:t>
            </w:r>
          </w:p>
        </w:tc>
        <w:tc>
          <w:tcPr>
            <w:tcW w:w="1562" w:type="dxa"/>
          </w:tcPr>
          <w:p w14:paraId="4F4207F7" w14:textId="31878A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3367855.72</w:t>
            </w:r>
          </w:p>
        </w:tc>
        <w:tc>
          <w:tcPr>
            <w:tcW w:w="2134" w:type="dxa"/>
          </w:tcPr>
          <w:p w14:paraId="33385EC1" w14:textId="37D05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7EBA8" w14:textId="4DF820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841D5" w14:textId="430C71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40638A" w14:textId="77777777" w:rsidTr="00F55D7D">
        <w:trPr>
          <w:trHeight w:val="54"/>
        </w:trPr>
        <w:tc>
          <w:tcPr>
            <w:tcW w:w="1691" w:type="dxa"/>
          </w:tcPr>
          <w:p w14:paraId="2EE1C51B" w14:textId="61376C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26536DF5" w14:textId="264BC7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725205.20</w:t>
            </w:r>
          </w:p>
        </w:tc>
        <w:tc>
          <w:tcPr>
            <w:tcW w:w="1562" w:type="dxa"/>
          </w:tcPr>
          <w:p w14:paraId="69AE1EFA" w14:textId="444252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3367854.34</w:t>
            </w:r>
          </w:p>
        </w:tc>
        <w:tc>
          <w:tcPr>
            <w:tcW w:w="2134" w:type="dxa"/>
          </w:tcPr>
          <w:p w14:paraId="57E747E4" w14:textId="3F5B2C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DE552" w14:textId="27CA32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35F6B" w14:textId="12F512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624736" w14:textId="77777777" w:rsidTr="00F55D7D">
        <w:trPr>
          <w:trHeight w:val="54"/>
        </w:trPr>
        <w:tc>
          <w:tcPr>
            <w:tcW w:w="1691" w:type="dxa"/>
          </w:tcPr>
          <w:p w14:paraId="1EBB2728" w14:textId="3452E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0CD9EF25" w14:textId="6AD464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725206.71</w:t>
            </w:r>
          </w:p>
        </w:tc>
        <w:tc>
          <w:tcPr>
            <w:tcW w:w="1562" w:type="dxa"/>
          </w:tcPr>
          <w:p w14:paraId="1FB8081B" w14:textId="710E8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3367850.77</w:t>
            </w:r>
          </w:p>
        </w:tc>
        <w:tc>
          <w:tcPr>
            <w:tcW w:w="2134" w:type="dxa"/>
          </w:tcPr>
          <w:p w14:paraId="721BA6FB" w14:textId="565C2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1EDB6" w14:textId="27CE4A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922A0" w14:textId="3009E0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50FEA7" w14:textId="77777777" w:rsidTr="00F55D7D">
        <w:trPr>
          <w:trHeight w:val="54"/>
        </w:trPr>
        <w:tc>
          <w:tcPr>
            <w:tcW w:w="1691" w:type="dxa"/>
          </w:tcPr>
          <w:p w14:paraId="2D4B4E86" w14:textId="34462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3D10475E" w14:textId="0384EC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725208.78</w:t>
            </w:r>
          </w:p>
        </w:tc>
        <w:tc>
          <w:tcPr>
            <w:tcW w:w="1562" w:type="dxa"/>
          </w:tcPr>
          <w:p w14:paraId="348EAF13" w14:textId="1D6980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3367847.76</w:t>
            </w:r>
          </w:p>
        </w:tc>
        <w:tc>
          <w:tcPr>
            <w:tcW w:w="2134" w:type="dxa"/>
          </w:tcPr>
          <w:p w14:paraId="60DF4225" w14:textId="7376F3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961E6" w14:textId="35571D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DBA4D" w14:textId="6A149B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77476E" w14:textId="77777777" w:rsidTr="00F55D7D">
        <w:trPr>
          <w:trHeight w:val="54"/>
        </w:trPr>
        <w:tc>
          <w:tcPr>
            <w:tcW w:w="1691" w:type="dxa"/>
          </w:tcPr>
          <w:p w14:paraId="57A2F52C" w14:textId="36FC44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21A47D2A" w14:textId="06CFED2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725211.79</w:t>
            </w:r>
          </w:p>
        </w:tc>
        <w:tc>
          <w:tcPr>
            <w:tcW w:w="1562" w:type="dxa"/>
          </w:tcPr>
          <w:p w14:paraId="3E62887A" w14:textId="71CAC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3367846.63</w:t>
            </w:r>
          </w:p>
        </w:tc>
        <w:tc>
          <w:tcPr>
            <w:tcW w:w="2134" w:type="dxa"/>
          </w:tcPr>
          <w:p w14:paraId="651A9074" w14:textId="0AAB51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48DB4" w14:textId="6956F7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D0AE1" w14:textId="4861F1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5C3D05" w14:textId="77777777" w:rsidTr="00F55D7D">
        <w:trPr>
          <w:trHeight w:val="54"/>
        </w:trPr>
        <w:tc>
          <w:tcPr>
            <w:tcW w:w="1691" w:type="dxa"/>
          </w:tcPr>
          <w:p w14:paraId="24C385CB" w14:textId="3F9DF2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7BF07696" w14:textId="2965A6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725213.92</w:t>
            </w:r>
          </w:p>
        </w:tc>
        <w:tc>
          <w:tcPr>
            <w:tcW w:w="1562" w:type="dxa"/>
          </w:tcPr>
          <w:p w14:paraId="53026163" w14:textId="3BB25D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3367844.43</w:t>
            </w:r>
          </w:p>
        </w:tc>
        <w:tc>
          <w:tcPr>
            <w:tcW w:w="2134" w:type="dxa"/>
          </w:tcPr>
          <w:p w14:paraId="1D5EE769" w14:textId="44AAF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075D1" w14:textId="6D5530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4C87D" w14:textId="783B9A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7A87EB" w14:textId="77777777" w:rsidTr="00F55D7D">
        <w:trPr>
          <w:trHeight w:val="54"/>
        </w:trPr>
        <w:tc>
          <w:tcPr>
            <w:tcW w:w="1691" w:type="dxa"/>
          </w:tcPr>
          <w:p w14:paraId="69E39D31" w14:textId="29BD17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5C125B89" w14:textId="5629BE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474E6C1D" w14:textId="1A730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3367841.36</w:t>
            </w:r>
          </w:p>
        </w:tc>
        <w:tc>
          <w:tcPr>
            <w:tcW w:w="2134" w:type="dxa"/>
          </w:tcPr>
          <w:p w14:paraId="26966A1B" w14:textId="49D95A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151EA" w14:textId="32780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0827B" w14:textId="414AB2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59D1D5" w14:textId="77777777" w:rsidTr="00F55D7D">
        <w:trPr>
          <w:trHeight w:val="54"/>
        </w:trPr>
        <w:tc>
          <w:tcPr>
            <w:tcW w:w="1691" w:type="dxa"/>
          </w:tcPr>
          <w:p w14:paraId="4B451F15" w14:textId="17D3AA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35C6544D" w14:textId="2E496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725217.49</w:t>
            </w:r>
          </w:p>
        </w:tc>
        <w:tc>
          <w:tcPr>
            <w:tcW w:w="1562" w:type="dxa"/>
          </w:tcPr>
          <w:p w14:paraId="149CE87D" w14:textId="51E57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3367839.85</w:t>
            </w:r>
          </w:p>
        </w:tc>
        <w:tc>
          <w:tcPr>
            <w:tcW w:w="2134" w:type="dxa"/>
          </w:tcPr>
          <w:p w14:paraId="628FC712" w14:textId="6AE422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4D834" w14:textId="4D0935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77147D" w14:textId="7556F0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333937" w14:textId="77777777" w:rsidTr="00F55D7D">
        <w:trPr>
          <w:trHeight w:val="54"/>
        </w:trPr>
        <w:tc>
          <w:tcPr>
            <w:tcW w:w="1691" w:type="dxa"/>
          </w:tcPr>
          <w:p w14:paraId="79930337" w14:textId="7426A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7EF41B4" w14:textId="0984CB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725218.17</w:t>
            </w:r>
          </w:p>
        </w:tc>
        <w:tc>
          <w:tcPr>
            <w:tcW w:w="1562" w:type="dxa"/>
          </w:tcPr>
          <w:p w14:paraId="50B85F72" w14:textId="467C48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3367839.03</w:t>
            </w:r>
          </w:p>
        </w:tc>
        <w:tc>
          <w:tcPr>
            <w:tcW w:w="2134" w:type="dxa"/>
          </w:tcPr>
          <w:p w14:paraId="4C327613" w14:textId="28F7EE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892B0" w14:textId="4A8CA8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5755" w14:textId="1137C2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F6FA42" w14:textId="77777777" w:rsidTr="00F55D7D">
        <w:trPr>
          <w:trHeight w:val="54"/>
        </w:trPr>
        <w:tc>
          <w:tcPr>
            <w:tcW w:w="1691" w:type="dxa"/>
          </w:tcPr>
          <w:p w14:paraId="78A1A32C" w14:textId="55EB67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6BFDD51B" w14:textId="42EE9C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03E54BE6" w14:textId="56EA3B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3367828.50</w:t>
            </w:r>
          </w:p>
        </w:tc>
        <w:tc>
          <w:tcPr>
            <w:tcW w:w="2134" w:type="dxa"/>
          </w:tcPr>
          <w:p w14:paraId="0E9D5701" w14:textId="7304C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F676D" w14:textId="191D32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CFA4ED" w14:textId="1032F9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F2281B" w14:textId="77777777" w:rsidTr="00F55D7D">
        <w:trPr>
          <w:trHeight w:val="54"/>
        </w:trPr>
        <w:tc>
          <w:tcPr>
            <w:tcW w:w="1691" w:type="dxa"/>
          </w:tcPr>
          <w:p w14:paraId="528B8EC2" w14:textId="67F97F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4EF0908D" w14:textId="69A50B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725222.64</w:t>
            </w:r>
          </w:p>
        </w:tc>
        <w:tc>
          <w:tcPr>
            <w:tcW w:w="1562" w:type="dxa"/>
          </w:tcPr>
          <w:p w14:paraId="7DE65686" w14:textId="7BC2E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3367814.25</w:t>
            </w:r>
          </w:p>
        </w:tc>
        <w:tc>
          <w:tcPr>
            <w:tcW w:w="2134" w:type="dxa"/>
          </w:tcPr>
          <w:p w14:paraId="089242B4" w14:textId="7E5F90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595C8" w14:textId="333F5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001CE" w14:textId="20E83C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C69E38" w14:textId="77777777" w:rsidTr="00F55D7D">
        <w:trPr>
          <w:trHeight w:val="54"/>
        </w:trPr>
        <w:tc>
          <w:tcPr>
            <w:tcW w:w="1691" w:type="dxa"/>
          </w:tcPr>
          <w:p w14:paraId="353192DD" w14:textId="2FB075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49DBFE74" w14:textId="1FA42C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725231.05</w:t>
            </w:r>
          </w:p>
        </w:tc>
        <w:tc>
          <w:tcPr>
            <w:tcW w:w="1562" w:type="dxa"/>
          </w:tcPr>
          <w:p w14:paraId="17BD7DA3" w14:textId="78445A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3367790.14</w:t>
            </w:r>
          </w:p>
        </w:tc>
        <w:tc>
          <w:tcPr>
            <w:tcW w:w="2134" w:type="dxa"/>
          </w:tcPr>
          <w:p w14:paraId="5B89935B" w14:textId="7154B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E6EC4A" w14:textId="5A529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3B1BF" w14:textId="2D9464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94F9D7" w14:textId="77777777" w:rsidTr="00F55D7D">
        <w:trPr>
          <w:trHeight w:val="54"/>
        </w:trPr>
        <w:tc>
          <w:tcPr>
            <w:tcW w:w="1691" w:type="dxa"/>
          </w:tcPr>
          <w:p w14:paraId="4591973F" w14:textId="6D4155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7D64286B" w14:textId="7E70F9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725232.30</w:t>
            </w:r>
          </w:p>
        </w:tc>
        <w:tc>
          <w:tcPr>
            <w:tcW w:w="1562" w:type="dxa"/>
          </w:tcPr>
          <w:p w14:paraId="066F9D97" w14:textId="4F19E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3367777.03</w:t>
            </w:r>
          </w:p>
        </w:tc>
        <w:tc>
          <w:tcPr>
            <w:tcW w:w="2134" w:type="dxa"/>
          </w:tcPr>
          <w:p w14:paraId="02FD61FB" w14:textId="30B717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48F88" w14:textId="7B1A5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33AD6" w14:textId="3D570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DABABD" w14:textId="77777777" w:rsidTr="00F55D7D">
        <w:trPr>
          <w:trHeight w:val="54"/>
        </w:trPr>
        <w:tc>
          <w:tcPr>
            <w:tcW w:w="1691" w:type="dxa"/>
          </w:tcPr>
          <w:p w14:paraId="4699D774" w14:textId="593AC6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16EB5EB3" w14:textId="3EE458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725231.15</w:t>
            </w:r>
          </w:p>
        </w:tc>
        <w:tc>
          <w:tcPr>
            <w:tcW w:w="1562" w:type="dxa"/>
          </w:tcPr>
          <w:p w14:paraId="5E9CBF89" w14:textId="5913B5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3367772.99</w:t>
            </w:r>
          </w:p>
        </w:tc>
        <w:tc>
          <w:tcPr>
            <w:tcW w:w="2134" w:type="dxa"/>
          </w:tcPr>
          <w:p w14:paraId="3E6CC1B0" w14:textId="64251A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F4B63" w14:textId="7E6B08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BF5A0" w14:textId="6B2ECE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E6937" w14:textId="77777777" w:rsidTr="00F55D7D">
        <w:trPr>
          <w:trHeight w:val="54"/>
        </w:trPr>
        <w:tc>
          <w:tcPr>
            <w:tcW w:w="1691" w:type="dxa"/>
          </w:tcPr>
          <w:p w14:paraId="31D23B96" w14:textId="3DE72D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6944A548" w14:textId="68CD90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725232.88</w:t>
            </w:r>
          </w:p>
        </w:tc>
        <w:tc>
          <w:tcPr>
            <w:tcW w:w="1562" w:type="dxa"/>
          </w:tcPr>
          <w:p w14:paraId="0985B96A" w14:textId="31225F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3367769.92</w:t>
            </w:r>
          </w:p>
        </w:tc>
        <w:tc>
          <w:tcPr>
            <w:tcW w:w="2134" w:type="dxa"/>
          </w:tcPr>
          <w:p w14:paraId="6A26CD74" w14:textId="0EC7E2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4D2F3" w14:textId="254AAC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D9F1F" w14:textId="3CBE6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7F8A14" w14:textId="77777777" w:rsidTr="00F55D7D">
        <w:trPr>
          <w:trHeight w:val="54"/>
        </w:trPr>
        <w:tc>
          <w:tcPr>
            <w:tcW w:w="1691" w:type="dxa"/>
          </w:tcPr>
          <w:p w14:paraId="618D8BB1" w14:textId="71E0C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0E34F360" w14:textId="5762C4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725233.74</w:t>
            </w:r>
          </w:p>
        </w:tc>
        <w:tc>
          <w:tcPr>
            <w:tcW w:w="1562" w:type="dxa"/>
          </w:tcPr>
          <w:p w14:paraId="206956D6" w14:textId="032537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3367764.72</w:t>
            </w:r>
          </w:p>
        </w:tc>
        <w:tc>
          <w:tcPr>
            <w:tcW w:w="2134" w:type="dxa"/>
          </w:tcPr>
          <w:p w14:paraId="0435029F" w14:textId="45D8B8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24E0E" w14:textId="263B9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91CB7" w14:textId="561605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45F442" w14:textId="77777777" w:rsidTr="00F55D7D">
        <w:trPr>
          <w:trHeight w:val="54"/>
        </w:trPr>
        <w:tc>
          <w:tcPr>
            <w:tcW w:w="1691" w:type="dxa"/>
          </w:tcPr>
          <w:p w14:paraId="5A173B95" w14:textId="08B850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4855B612" w14:textId="21E9DE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725231.70</w:t>
            </w:r>
          </w:p>
        </w:tc>
        <w:tc>
          <w:tcPr>
            <w:tcW w:w="1562" w:type="dxa"/>
          </w:tcPr>
          <w:p w14:paraId="1B369C72" w14:textId="241C7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3367742.15</w:t>
            </w:r>
          </w:p>
        </w:tc>
        <w:tc>
          <w:tcPr>
            <w:tcW w:w="2134" w:type="dxa"/>
          </w:tcPr>
          <w:p w14:paraId="191C74F8" w14:textId="7267CD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0005E" w14:textId="13318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B11C8" w14:textId="6F1294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3A33B0" w14:textId="77777777" w:rsidTr="00F55D7D">
        <w:trPr>
          <w:trHeight w:val="54"/>
        </w:trPr>
        <w:tc>
          <w:tcPr>
            <w:tcW w:w="1691" w:type="dxa"/>
          </w:tcPr>
          <w:p w14:paraId="55D0B435" w14:textId="37DDB6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429E3922" w14:textId="4FA6F6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725230.97</w:t>
            </w:r>
          </w:p>
        </w:tc>
        <w:tc>
          <w:tcPr>
            <w:tcW w:w="1562" w:type="dxa"/>
          </w:tcPr>
          <w:p w14:paraId="4B02AC10" w14:textId="533AE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3367717.93</w:t>
            </w:r>
          </w:p>
        </w:tc>
        <w:tc>
          <w:tcPr>
            <w:tcW w:w="2134" w:type="dxa"/>
          </w:tcPr>
          <w:p w14:paraId="408FAC11" w14:textId="16669B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8E23D" w14:textId="7958F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C24BD" w14:textId="658EF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B86CF5" w14:textId="77777777" w:rsidTr="00F55D7D">
        <w:trPr>
          <w:trHeight w:val="54"/>
        </w:trPr>
        <w:tc>
          <w:tcPr>
            <w:tcW w:w="1691" w:type="dxa"/>
          </w:tcPr>
          <w:p w14:paraId="11AE5DB6" w14:textId="4338D5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694DC8CF" w14:textId="76731C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681DA828" w14:textId="3918E7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3367694.16</w:t>
            </w:r>
          </w:p>
        </w:tc>
        <w:tc>
          <w:tcPr>
            <w:tcW w:w="2134" w:type="dxa"/>
          </w:tcPr>
          <w:p w14:paraId="54C8E324" w14:textId="0B6BE4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C966" w14:textId="45243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41286B" w14:textId="1A85D8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AC8612" w14:textId="77777777" w:rsidTr="00F55D7D">
        <w:trPr>
          <w:trHeight w:val="54"/>
        </w:trPr>
        <w:tc>
          <w:tcPr>
            <w:tcW w:w="1691" w:type="dxa"/>
          </w:tcPr>
          <w:p w14:paraId="67EB9433" w14:textId="6AA04A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3A14D74" w14:textId="225671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6E254EAD" w14:textId="693DEE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3367657.19</w:t>
            </w:r>
          </w:p>
        </w:tc>
        <w:tc>
          <w:tcPr>
            <w:tcW w:w="2134" w:type="dxa"/>
          </w:tcPr>
          <w:p w14:paraId="28484680" w14:textId="07F48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55584" w14:textId="4A55DF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EB1EB" w14:textId="5B616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7B9C3A" w14:textId="77777777" w:rsidTr="00F55D7D">
        <w:trPr>
          <w:trHeight w:val="54"/>
        </w:trPr>
        <w:tc>
          <w:tcPr>
            <w:tcW w:w="1691" w:type="dxa"/>
          </w:tcPr>
          <w:p w14:paraId="24E74396" w14:textId="28253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57189EE4" w14:textId="372B55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725218.73</w:t>
            </w:r>
          </w:p>
        </w:tc>
        <w:tc>
          <w:tcPr>
            <w:tcW w:w="1562" w:type="dxa"/>
          </w:tcPr>
          <w:p w14:paraId="66948304" w14:textId="146E3A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3367620.88</w:t>
            </w:r>
          </w:p>
        </w:tc>
        <w:tc>
          <w:tcPr>
            <w:tcW w:w="2134" w:type="dxa"/>
          </w:tcPr>
          <w:p w14:paraId="6A7329C2" w14:textId="63C4DE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5FA99" w14:textId="128F88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BBAD6" w14:textId="277B5A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E92007" w14:textId="77777777" w:rsidTr="00F55D7D">
        <w:trPr>
          <w:trHeight w:val="54"/>
        </w:trPr>
        <w:tc>
          <w:tcPr>
            <w:tcW w:w="1691" w:type="dxa"/>
          </w:tcPr>
          <w:p w14:paraId="6BA38765" w14:textId="3E7E95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7B8E23A0" w14:textId="194654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16F9AD95" w14:textId="3A299F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3367579.37</w:t>
            </w:r>
          </w:p>
        </w:tc>
        <w:tc>
          <w:tcPr>
            <w:tcW w:w="2134" w:type="dxa"/>
          </w:tcPr>
          <w:p w14:paraId="0384FBBC" w14:textId="69D0F5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9FD2B" w14:textId="105EC0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211FE" w14:textId="1E142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9F5862" w14:textId="77777777" w:rsidTr="00F55D7D">
        <w:trPr>
          <w:trHeight w:val="54"/>
        </w:trPr>
        <w:tc>
          <w:tcPr>
            <w:tcW w:w="1691" w:type="dxa"/>
          </w:tcPr>
          <w:p w14:paraId="08B2D1FF" w14:textId="590E55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4F2ED517" w14:textId="160288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725226.28</w:t>
            </w:r>
          </w:p>
        </w:tc>
        <w:tc>
          <w:tcPr>
            <w:tcW w:w="1562" w:type="dxa"/>
          </w:tcPr>
          <w:p w14:paraId="52B1A8B3" w14:textId="7A495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3367548.17</w:t>
            </w:r>
          </w:p>
        </w:tc>
        <w:tc>
          <w:tcPr>
            <w:tcW w:w="2134" w:type="dxa"/>
          </w:tcPr>
          <w:p w14:paraId="04A1B099" w14:textId="6A3ED1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0A1B1" w14:textId="06ECF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7E16A" w14:textId="4B2CD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9D6A69" w14:textId="77777777" w:rsidTr="00F55D7D">
        <w:trPr>
          <w:trHeight w:val="54"/>
        </w:trPr>
        <w:tc>
          <w:tcPr>
            <w:tcW w:w="1691" w:type="dxa"/>
          </w:tcPr>
          <w:p w14:paraId="09168D05" w14:textId="66080D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12CAD1E" w14:textId="5DF1E2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725233.02</w:t>
            </w:r>
          </w:p>
        </w:tc>
        <w:tc>
          <w:tcPr>
            <w:tcW w:w="1562" w:type="dxa"/>
          </w:tcPr>
          <w:p w14:paraId="69FA297E" w14:textId="239347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3367532.94</w:t>
            </w:r>
          </w:p>
        </w:tc>
        <w:tc>
          <w:tcPr>
            <w:tcW w:w="2134" w:type="dxa"/>
          </w:tcPr>
          <w:p w14:paraId="3D16BF8F" w14:textId="6425C6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FA34C" w14:textId="183DF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865FD" w14:textId="1C9FD9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51A87" w14:textId="77777777" w:rsidTr="00F55D7D">
        <w:trPr>
          <w:trHeight w:val="54"/>
        </w:trPr>
        <w:tc>
          <w:tcPr>
            <w:tcW w:w="1691" w:type="dxa"/>
          </w:tcPr>
          <w:p w14:paraId="2968DB6D" w14:textId="416780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36B6AE8E" w14:textId="3AB728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725242.70</w:t>
            </w:r>
          </w:p>
        </w:tc>
        <w:tc>
          <w:tcPr>
            <w:tcW w:w="1562" w:type="dxa"/>
          </w:tcPr>
          <w:p w14:paraId="19533BC7" w14:textId="1FA8B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3367511.47</w:t>
            </w:r>
          </w:p>
        </w:tc>
        <w:tc>
          <w:tcPr>
            <w:tcW w:w="2134" w:type="dxa"/>
          </w:tcPr>
          <w:p w14:paraId="292911FE" w14:textId="27367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408CE" w14:textId="70560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27DE8" w14:textId="2E835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FC5036" w14:textId="77777777" w:rsidTr="00F55D7D">
        <w:trPr>
          <w:trHeight w:val="54"/>
        </w:trPr>
        <w:tc>
          <w:tcPr>
            <w:tcW w:w="1691" w:type="dxa"/>
          </w:tcPr>
          <w:p w14:paraId="42C9A5D5" w14:textId="159DEE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CEBA44F" w14:textId="66DEF7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725256.83</w:t>
            </w:r>
          </w:p>
        </w:tc>
        <w:tc>
          <w:tcPr>
            <w:tcW w:w="1562" w:type="dxa"/>
          </w:tcPr>
          <w:p w14:paraId="070B52EE" w14:textId="12C51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3367482.74</w:t>
            </w:r>
          </w:p>
        </w:tc>
        <w:tc>
          <w:tcPr>
            <w:tcW w:w="2134" w:type="dxa"/>
          </w:tcPr>
          <w:p w14:paraId="58791AF9" w14:textId="2D9BA8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CAA3C" w14:textId="47981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B893A" w14:textId="30C426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A68B61" w14:textId="77777777" w:rsidTr="00F55D7D">
        <w:trPr>
          <w:trHeight w:val="54"/>
        </w:trPr>
        <w:tc>
          <w:tcPr>
            <w:tcW w:w="1691" w:type="dxa"/>
          </w:tcPr>
          <w:p w14:paraId="2D768495" w14:textId="093DE6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36C90951" w14:textId="26C643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725258.94</w:t>
            </w:r>
          </w:p>
        </w:tc>
        <w:tc>
          <w:tcPr>
            <w:tcW w:w="1562" w:type="dxa"/>
          </w:tcPr>
          <w:p w14:paraId="59774350" w14:textId="1F070D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3367470.96</w:t>
            </w:r>
          </w:p>
        </w:tc>
        <w:tc>
          <w:tcPr>
            <w:tcW w:w="2134" w:type="dxa"/>
          </w:tcPr>
          <w:p w14:paraId="4F5E3A90" w14:textId="6CAD62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F992BB" w14:textId="52A33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F09C4" w14:textId="5BA2E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6D5167" w14:textId="77777777" w:rsidTr="00F55D7D">
        <w:trPr>
          <w:trHeight w:val="54"/>
        </w:trPr>
        <w:tc>
          <w:tcPr>
            <w:tcW w:w="1691" w:type="dxa"/>
          </w:tcPr>
          <w:p w14:paraId="29DB1620" w14:textId="4AD89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54EC9A79" w14:textId="72F240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725257.59</w:t>
            </w:r>
          </w:p>
        </w:tc>
        <w:tc>
          <w:tcPr>
            <w:tcW w:w="1562" w:type="dxa"/>
          </w:tcPr>
          <w:p w14:paraId="13EEED6D" w14:textId="529D4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3367458.74</w:t>
            </w:r>
          </w:p>
        </w:tc>
        <w:tc>
          <w:tcPr>
            <w:tcW w:w="2134" w:type="dxa"/>
          </w:tcPr>
          <w:p w14:paraId="50171D6D" w14:textId="760DF4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0CC98" w14:textId="107572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5AF92" w14:textId="04C12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B32CFF" w14:textId="77777777" w:rsidTr="00F55D7D">
        <w:trPr>
          <w:trHeight w:val="54"/>
        </w:trPr>
        <w:tc>
          <w:tcPr>
            <w:tcW w:w="1691" w:type="dxa"/>
          </w:tcPr>
          <w:p w14:paraId="467FEAAC" w14:textId="56D20E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345AA09A" w14:textId="539171D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725257.45</w:t>
            </w:r>
          </w:p>
        </w:tc>
        <w:tc>
          <w:tcPr>
            <w:tcW w:w="1562" w:type="dxa"/>
          </w:tcPr>
          <w:p w14:paraId="13CFFECD" w14:textId="0DC9A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3367450.49</w:t>
            </w:r>
          </w:p>
        </w:tc>
        <w:tc>
          <w:tcPr>
            <w:tcW w:w="2134" w:type="dxa"/>
          </w:tcPr>
          <w:p w14:paraId="2D6EC38F" w14:textId="0C1ED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10A90" w14:textId="15308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EDFF8" w14:textId="00AF76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77A015" w14:textId="77777777" w:rsidTr="00F55D7D">
        <w:trPr>
          <w:trHeight w:val="54"/>
        </w:trPr>
        <w:tc>
          <w:tcPr>
            <w:tcW w:w="1691" w:type="dxa"/>
          </w:tcPr>
          <w:p w14:paraId="22F77EB8" w14:textId="3544F8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0BC519CF" w14:textId="31ED144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725257.02</w:t>
            </w:r>
          </w:p>
        </w:tc>
        <w:tc>
          <w:tcPr>
            <w:tcW w:w="1562" w:type="dxa"/>
          </w:tcPr>
          <w:p w14:paraId="237BE02F" w14:textId="6F3047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3367447.46</w:t>
            </w:r>
          </w:p>
        </w:tc>
        <w:tc>
          <w:tcPr>
            <w:tcW w:w="2134" w:type="dxa"/>
          </w:tcPr>
          <w:p w14:paraId="62543793" w14:textId="2A37CE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4EDB3" w14:textId="39F1C3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FCA11" w14:textId="0AE8B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677A61" w14:textId="77777777" w:rsidTr="00F55D7D">
        <w:trPr>
          <w:trHeight w:val="54"/>
        </w:trPr>
        <w:tc>
          <w:tcPr>
            <w:tcW w:w="1691" w:type="dxa"/>
          </w:tcPr>
          <w:p w14:paraId="5CD82343" w14:textId="6ACE9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6ACDA90A" w14:textId="120C2B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725252.37</w:t>
            </w:r>
          </w:p>
        </w:tc>
        <w:tc>
          <w:tcPr>
            <w:tcW w:w="1562" w:type="dxa"/>
          </w:tcPr>
          <w:p w14:paraId="6EDACD74" w14:textId="77E340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3367442.10</w:t>
            </w:r>
          </w:p>
        </w:tc>
        <w:tc>
          <w:tcPr>
            <w:tcW w:w="2134" w:type="dxa"/>
          </w:tcPr>
          <w:p w14:paraId="5B08DFD6" w14:textId="641E7B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008F4" w14:textId="0062E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46E48" w14:textId="6DA2D1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E5C291" w14:textId="77777777" w:rsidTr="00F55D7D">
        <w:trPr>
          <w:trHeight w:val="54"/>
        </w:trPr>
        <w:tc>
          <w:tcPr>
            <w:tcW w:w="1691" w:type="dxa"/>
          </w:tcPr>
          <w:p w14:paraId="729A7B59" w14:textId="02661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2B7B0071" w14:textId="2227BA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725248.67</w:t>
            </w:r>
          </w:p>
        </w:tc>
        <w:tc>
          <w:tcPr>
            <w:tcW w:w="1562" w:type="dxa"/>
          </w:tcPr>
          <w:p w14:paraId="28CCB350" w14:textId="69187A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3367436.63</w:t>
            </w:r>
          </w:p>
        </w:tc>
        <w:tc>
          <w:tcPr>
            <w:tcW w:w="2134" w:type="dxa"/>
          </w:tcPr>
          <w:p w14:paraId="5007C9BF" w14:textId="6B170D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37B61" w14:textId="6E5C3B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10DA8" w14:textId="635EF7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4033C" w14:textId="77777777" w:rsidTr="00F55D7D">
        <w:trPr>
          <w:trHeight w:val="54"/>
        </w:trPr>
        <w:tc>
          <w:tcPr>
            <w:tcW w:w="1691" w:type="dxa"/>
          </w:tcPr>
          <w:p w14:paraId="54E00537" w14:textId="720CF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3134E00E" w14:textId="77425C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725248.12</w:t>
            </w:r>
          </w:p>
        </w:tc>
        <w:tc>
          <w:tcPr>
            <w:tcW w:w="1562" w:type="dxa"/>
          </w:tcPr>
          <w:p w14:paraId="54844117" w14:textId="47F03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3367435.52</w:t>
            </w:r>
          </w:p>
        </w:tc>
        <w:tc>
          <w:tcPr>
            <w:tcW w:w="2134" w:type="dxa"/>
          </w:tcPr>
          <w:p w14:paraId="70C1FE8C" w14:textId="64A882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F2FFA" w14:textId="2FA611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0720C" w14:textId="10F19C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BEDEBE" w14:textId="77777777" w:rsidTr="00F55D7D">
        <w:trPr>
          <w:trHeight w:val="54"/>
        </w:trPr>
        <w:tc>
          <w:tcPr>
            <w:tcW w:w="1691" w:type="dxa"/>
          </w:tcPr>
          <w:p w14:paraId="5EC8D34E" w14:textId="3A73F1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595F36B8" w14:textId="0CF415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725248.80</w:t>
            </w:r>
          </w:p>
        </w:tc>
        <w:tc>
          <w:tcPr>
            <w:tcW w:w="1562" w:type="dxa"/>
          </w:tcPr>
          <w:p w14:paraId="34C31373" w14:textId="0AE61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3367434.33</w:t>
            </w:r>
          </w:p>
        </w:tc>
        <w:tc>
          <w:tcPr>
            <w:tcW w:w="2134" w:type="dxa"/>
          </w:tcPr>
          <w:p w14:paraId="3ACDFE1E" w14:textId="38042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A887D" w14:textId="12EBE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2D0BE" w14:textId="7F2677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652B76" w14:textId="77777777" w:rsidTr="00F55D7D">
        <w:trPr>
          <w:trHeight w:val="54"/>
        </w:trPr>
        <w:tc>
          <w:tcPr>
            <w:tcW w:w="1691" w:type="dxa"/>
          </w:tcPr>
          <w:p w14:paraId="098EDC96" w14:textId="654104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48B113AC" w14:textId="0A5619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725253.80</w:t>
            </w:r>
          </w:p>
        </w:tc>
        <w:tc>
          <w:tcPr>
            <w:tcW w:w="1562" w:type="dxa"/>
          </w:tcPr>
          <w:p w14:paraId="4C4C9BA1" w14:textId="2411F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3367422.89</w:t>
            </w:r>
          </w:p>
        </w:tc>
        <w:tc>
          <w:tcPr>
            <w:tcW w:w="2134" w:type="dxa"/>
          </w:tcPr>
          <w:p w14:paraId="31FB49C7" w14:textId="5F8C2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A2C6A" w14:textId="1F542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69F2D" w14:textId="7A1DC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BD19D" w14:textId="77777777" w:rsidTr="00F55D7D">
        <w:trPr>
          <w:trHeight w:val="54"/>
        </w:trPr>
        <w:tc>
          <w:tcPr>
            <w:tcW w:w="1691" w:type="dxa"/>
          </w:tcPr>
          <w:p w14:paraId="7B461515" w14:textId="7F753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4AA3C063" w14:textId="4F0EC0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725261.13</w:t>
            </w:r>
          </w:p>
        </w:tc>
        <w:tc>
          <w:tcPr>
            <w:tcW w:w="1562" w:type="dxa"/>
          </w:tcPr>
          <w:p w14:paraId="07187640" w14:textId="03FC6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3367401.76</w:t>
            </w:r>
          </w:p>
        </w:tc>
        <w:tc>
          <w:tcPr>
            <w:tcW w:w="2134" w:type="dxa"/>
          </w:tcPr>
          <w:p w14:paraId="507D3863" w14:textId="05DE67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8FE36" w14:textId="4040C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D4C0F" w14:textId="0FBFD9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C9F1E5" w14:textId="77777777" w:rsidTr="00F55D7D">
        <w:trPr>
          <w:trHeight w:val="54"/>
        </w:trPr>
        <w:tc>
          <w:tcPr>
            <w:tcW w:w="1691" w:type="dxa"/>
          </w:tcPr>
          <w:p w14:paraId="4A6528FB" w14:textId="4A51BB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25E21461" w14:textId="3CA075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725265.27</w:t>
            </w:r>
          </w:p>
        </w:tc>
        <w:tc>
          <w:tcPr>
            <w:tcW w:w="1562" w:type="dxa"/>
          </w:tcPr>
          <w:p w14:paraId="6D3495FE" w14:textId="72DB0B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3367375.76</w:t>
            </w:r>
          </w:p>
        </w:tc>
        <w:tc>
          <w:tcPr>
            <w:tcW w:w="2134" w:type="dxa"/>
          </w:tcPr>
          <w:p w14:paraId="156B196D" w14:textId="58580E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B3081" w14:textId="4521A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0B0C2" w14:textId="37FB68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FFF07E" w14:textId="77777777" w:rsidTr="00F55D7D">
        <w:trPr>
          <w:trHeight w:val="54"/>
        </w:trPr>
        <w:tc>
          <w:tcPr>
            <w:tcW w:w="1691" w:type="dxa"/>
          </w:tcPr>
          <w:p w14:paraId="60BA15CA" w14:textId="3BBA13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5DE2DA12" w14:textId="6C7E73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725273.93</w:t>
            </w:r>
          </w:p>
        </w:tc>
        <w:tc>
          <w:tcPr>
            <w:tcW w:w="1562" w:type="dxa"/>
          </w:tcPr>
          <w:p w14:paraId="62D4CFC2" w14:textId="4A21BA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3367360.32</w:t>
            </w:r>
          </w:p>
        </w:tc>
        <w:tc>
          <w:tcPr>
            <w:tcW w:w="2134" w:type="dxa"/>
          </w:tcPr>
          <w:p w14:paraId="193342E9" w14:textId="0AF452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A9AAB" w14:textId="5A1257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C6A89" w14:textId="0CC33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0795B6" w14:textId="77777777" w:rsidTr="00F55D7D">
        <w:trPr>
          <w:trHeight w:val="54"/>
        </w:trPr>
        <w:tc>
          <w:tcPr>
            <w:tcW w:w="1691" w:type="dxa"/>
          </w:tcPr>
          <w:p w14:paraId="219C37DF" w14:textId="7C074B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01182DA6" w14:textId="3ED7D73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725273.78</w:t>
            </w:r>
          </w:p>
        </w:tc>
        <w:tc>
          <w:tcPr>
            <w:tcW w:w="1562" w:type="dxa"/>
          </w:tcPr>
          <w:p w14:paraId="179BDF4C" w14:textId="79684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3367347.24</w:t>
            </w:r>
          </w:p>
        </w:tc>
        <w:tc>
          <w:tcPr>
            <w:tcW w:w="2134" w:type="dxa"/>
          </w:tcPr>
          <w:p w14:paraId="51D21D9B" w14:textId="30411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6B517" w14:textId="4B9AE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DF331" w14:textId="10869C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DA7876" w14:textId="77777777" w:rsidTr="00F55D7D">
        <w:trPr>
          <w:trHeight w:val="54"/>
        </w:trPr>
        <w:tc>
          <w:tcPr>
            <w:tcW w:w="1691" w:type="dxa"/>
          </w:tcPr>
          <w:p w14:paraId="23726482" w14:textId="454C3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6868B04" w14:textId="1780AF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725280.43</w:t>
            </w:r>
          </w:p>
        </w:tc>
        <w:tc>
          <w:tcPr>
            <w:tcW w:w="1562" w:type="dxa"/>
          </w:tcPr>
          <w:p w14:paraId="229016B6" w14:textId="3EDB3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3367334.83</w:t>
            </w:r>
          </w:p>
        </w:tc>
        <w:tc>
          <w:tcPr>
            <w:tcW w:w="2134" w:type="dxa"/>
          </w:tcPr>
          <w:p w14:paraId="0CC3FA25" w14:textId="7B805C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00F7E" w14:textId="066040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F3B80" w14:textId="3589A2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24F1A9" w14:textId="77777777" w:rsidTr="00F55D7D">
        <w:trPr>
          <w:trHeight w:val="54"/>
        </w:trPr>
        <w:tc>
          <w:tcPr>
            <w:tcW w:w="1691" w:type="dxa"/>
          </w:tcPr>
          <w:p w14:paraId="1A4A6CEA" w14:textId="24578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3441061B" w14:textId="4D4F75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725305.57</w:t>
            </w:r>
          </w:p>
        </w:tc>
        <w:tc>
          <w:tcPr>
            <w:tcW w:w="1562" w:type="dxa"/>
          </w:tcPr>
          <w:p w14:paraId="3D93FD05" w14:textId="7C48EA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3367306.81</w:t>
            </w:r>
          </w:p>
        </w:tc>
        <w:tc>
          <w:tcPr>
            <w:tcW w:w="2134" w:type="dxa"/>
          </w:tcPr>
          <w:p w14:paraId="715E8008" w14:textId="146C4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29D3B" w14:textId="18517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6B0AE" w14:textId="074EB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79FCDF" w14:textId="77777777" w:rsidTr="00F55D7D">
        <w:trPr>
          <w:trHeight w:val="54"/>
        </w:trPr>
        <w:tc>
          <w:tcPr>
            <w:tcW w:w="1691" w:type="dxa"/>
          </w:tcPr>
          <w:p w14:paraId="431B91D6" w14:textId="18E6C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3B69FDA" w14:textId="697132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725326.66</w:t>
            </w:r>
          </w:p>
        </w:tc>
        <w:tc>
          <w:tcPr>
            <w:tcW w:w="1562" w:type="dxa"/>
          </w:tcPr>
          <w:p w14:paraId="601F3141" w14:textId="369E84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3367288.34</w:t>
            </w:r>
          </w:p>
        </w:tc>
        <w:tc>
          <w:tcPr>
            <w:tcW w:w="2134" w:type="dxa"/>
          </w:tcPr>
          <w:p w14:paraId="27B17A42" w14:textId="7A4EC7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C022D" w14:textId="3B4A08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C6E24" w14:textId="2236A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DE6D8" w14:textId="77777777" w:rsidTr="00F55D7D">
        <w:trPr>
          <w:trHeight w:val="54"/>
        </w:trPr>
        <w:tc>
          <w:tcPr>
            <w:tcW w:w="1691" w:type="dxa"/>
          </w:tcPr>
          <w:p w14:paraId="7AC7C65B" w14:textId="0CDD9F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5D119861" w14:textId="2D4DD8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725341.75</w:t>
            </w:r>
          </w:p>
        </w:tc>
        <w:tc>
          <w:tcPr>
            <w:tcW w:w="1562" w:type="dxa"/>
          </w:tcPr>
          <w:p w14:paraId="070FA845" w14:textId="1E7AC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3367278.24</w:t>
            </w:r>
          </w:p>
        </w:tc>
        <w:tc>
          <w:tcPr>
            <w:tcW w:w="2134" w:type="dxa"/>
          </w:tcPr>
          <w:p w14:paraId="7EB7092C" w14:textId="67EC6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7E055" w14:textId="73DE41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606C1" w14:textId="307AC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903236" w14:textId="77777777" w:rsidTr="00F55D7D">
        <w:trPr>
          <w:trHeight w:val="54"/>
        </w:trPr>
        <w:tc>
          <w:tcPr>
            <w:tcW w:w="1691" w:type="dxa"/>
          </w:tcPr>
          <w:p w14:paraId="1739B2AA" w14:textId="4FE345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1B87F2BC" w14:textId="5CF940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725355.99</w:t>
            </w:r>
          </w:p>
        </w:tc>
        <w:tc>
          <w:tcPr>
            <w:tcW w:w="1562" w:type="dxa"/>
          </w:tcPr>
          <w:p w14:paraId="4977DB02" w14:textId="611D30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3367264.51</w:t>
            </w:r>
          </w:p>
        </w:tc>
        <w:tc>
          <w:tcPr>
            <w:tcW w:w="2134" w:type="dxa"/>
          </w:tcPr>
          <w:p w14:paraId="1619A4DC" w14:textId="37EC2F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64A2F" w14:textId="7AE51F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8EB1A" w14:textId="42FDF6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7253F9" w14:textId="77777777" w:rsidTr="00F55D7D">
        <w:trPr>
          <w:trHeight w:val="54"/>
        </w:trPr>
        <w:tc>
          <w:tcPr>
            <w:tcW w:w="1691" w:type="dxa"/>
          </w:tcPr>
          <w:p w14:paraId="7B42A501" w14:textId="590C5D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6C11278" w14:textId="4A77AC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725405.75</w:t>
            </w:r>
          </w:p>
        </w:tc>
        <w:tc>
          <w:tcPr>
            <w:tcW w:w="1562" w:type="dxa"/>
          </w:tcPr>
          <w:p w14:paraId="77EE7037" w14:textId="6C289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3367279.91</w:t>
            </w:r>
          </w:p>
        </w:tc>
        <w:tc>
          <w:tcPr>
            <w:tcW w:w="2134" w:type="dxa"/>
          </w:tcPr>
          <w:p w14:paraId="1153DA08" w14:textId="6B5A8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E01589" w14:textId="0A84C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6FE31" w14:textId="21D78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00C444" w14:textId="77777777" w:rsidTr="00F55D7D">
        <w:trPr>
          <w:trHeight w:val="54"/>
        </w:trPr>
        <w:tc>
          <w:tcPr>
            <w:tcW w:w="1691" w:type="dxa"/>
          </w:tcPr>
          <w:p w14:paraId="5DC7FF30" w14:textId="65762D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5C95C5E1" w14:textId="01C9290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78D522B9" w14:textId="1D3709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3A2192E" w14:textId="63702F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CACCADC" w14:textId="61CBC6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BEF28E6" w14:textId="619A1F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46A61" w14:textId="77777777" w:rsidTr="00F55D7D">
        <w:trPr>
          <w:trHeight w:val="54"/>
        </w:trPr>
        <w:tc>
          <w:tcPr>
            <w:tcW w:w="1691" w:type="dxa"/>
          </w:tcPr>
          <w:p w14:paraId="63E02B10" w14:textId="3E71D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29E0F20F" w14:textId="3173ED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725353.29</w:t>
            </w:r>
          </w:p>
        </w:tc>
        <w:tc>
          <w:tcPr>
            <w:tcW w:w="1562" w:type="dxa"/>
          </w:tcPr>
          <w:p w14:paraId="35B2FCD8" w14:textId="475F3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3367263.68</w:t>
            </w:r>
          </w:p>
        </w:tc>
        <w:tc>
          <w:tcPr>
            <w:tcW w:w="2134" w:type="dxa"/>
          </w:tcPr>
          <w:p w14:paraId="2E9ACAAE" w14:textId="29EB13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E3162" w14:textId="3A522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92A9B" w14:textId="7DDEF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AF7092" w14:textId="77777777" w:rsidTr="00F55D7D">
        <w:trPr>
          <w:trHeight w:val="54"/>
        </w:trPr>
        <w:tc>
          <w:tcPr>
            <w:tcW w:w="1691" w:type="dxa"/>
          </w:tcPr>
          <w:p w14:paraId="732DDC60" w14:textId="297E5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416C4646" w14:textId="6F5EA7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725339.97</w:t>
            </w:r>
          </w:p>
        </w:tc>
        <w:tc>
          <w:tcPr>
            <w:tcW w:w="1562" w:type="dxa"/>
          </w:tcPr>
          <w:p w14:paraId="71D0C32B" w14:textId="1D5A94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3367276.47</w:t>
            </w:r>
          </w:p>
        </w:tc>
        <w:tc>
          <w:tcPr>
            <w:tcW w:w="2134" w:type="dxa"/>
          </w:tcPr>
          <w:p w14:paraId="70DC3D5B" w14:textId="37032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ACC1C" w14:textId="0FF3E2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53859" w14:textId="1A350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E4610" w14:textId="77777777" w:rsidTr="00F55D7D">
        <w:trPr>
          <w:trHeight w:val="54"/>
        </w:trPr>
        <w:tc>
          <w:tcPr>
            <w:tcW w:w="1691" w:type="dxa"/>
          </w:tcPr>
          <w:p w14:paraId="011C7D12" w14:textId="2A92C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3CF6D78F" w14:textId="5C2A62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725324.55</w:t>
            </w:r>
          </w:p>
        </w:tc>
        <w:tc>
          <w:tcPr>
            <w:tcW w:w="1562" w:type="dxa"/>
          </w:tcPr>
          <w:p w14:paraId="64B84F62" w14:textId="61178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3367285.34</w:t>
            </w:r>
          </w:p>
        </w:tc>
        <w:tc>
          <w:tcPr>
            <w:tcW w:w="2134" w:type="dxa"/>
          </w:tcPr>
          <w:p w14:paraId="0DCA3E04" w14:textId="5DF73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9EA02" w14:textId="6F21F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31E4D" w14:textId="0563B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9505F0" w14:textId="77777777" w:rsidTr="00F55D7D">
        <w:trPr>
          <w:trHeight w:val="54"/>
        </w:trPr>
        <w:tc>
          <w:tcPr>
            <w:tcW w:w="1691" w:type="dxa"/>
          </w:tcPr>
          <w:p w14:paraId="0148E3F9" w14:textId="4511AB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645E7802" w14:textId="51DAA8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725300.92</w:t>
            </w:r>
          </w:p>
        </w:tc>
        <w:tc>
          <w:tcPr>
            <w:tcW w:w="1562" w:type="dxa"/>
          </w:tcPr>
          <w:p w14:paraId="172ED98B" w14:textId="4C8692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3367304.66</w:t>
            </w:r>
          </w:p>
        </w:tc>
        <w:tc>
          <w:tcPr>
            <w:tcW w:w="2134" w:type="dxa"/>
          </w:tcPr>
          <w:p w14:paraId="7B5C6F40" w14:textId="61A576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4EE93" w14:textId="23AF5B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14EB3" w14:textId="195D76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6C2DAE" w14:textId="77777777" w:rsidTr="00F55D7D">
        <w:trPr>
          <w:trHeight w:val="54"/>
        </w:trPr>
        <w:tc>
          <w:tcPr>
            <w:tcW w:w="1691" w:type="dxa"/>
          </w:tcPr>
          <w:p w14:paraId="74B7930E" w14:textId="34213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419167DD" w14:textId="7A1942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725289.58</w:t>
            </w:r>
          </w:p>
        </w:tc>
        <w:tc>
          <w:tcPr>
            <w:tcW w:w="1562" w:type="dxa"/>
          </w:tcPr>
          <w:p w14:paraId="024A52CB" w14:textId="362A34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3367319.77</w:t>
            </w:r>
          </w:p>
        </w:tc>
        <w:tc>
          <w:tcPr>
            <w:tcW w:w="2134" w:type="dxa"/>
          </w:tcPr>
          <w:p w14:paraId="7856F07D" w14:textId="0C1CA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4D4D6" w14:textId="4264E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75F606" w14:textId="349650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8C67DB" w14:textId="77777777" w:rsidTr="00F55D7D">
        <w:trPr>
          <w:trHeight w:val="54"/>
        </w:trPr>
        <w:tc>
          <w:tcPr>
            <w:tcW w:w="1691" w:type="dxa"/>
          </w:tcPr>
          <w:p w14:paraId="1FB874CC" w14:textId="317926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0265702F" w14:textId="0FD57C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725275.41</w:t>
            </w:r>
          </w:p>
        </w:tc>
        <w:tc>
          <w:tcPr>
            <w:tcW w:w="1562" w:type="dxa"/>
          </w:tcPr>
          <w:p w14:paraId="088D65C9" w14:textId="0C1050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3367334.09</w:t>
            </w:r>
          </w:p>
        </w:tc>
        <w:tc>
          <w:tcPr>
            <w:tcW w:w="2134" w:type="dxa"/>
          </w:tcPr>
          <w:p w14:paraId="33869807" w14:textId="68F7B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3245E" w14:textId="017807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700F4" w14:textId="74BEF0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09A3DB" w14:textId="77777777" w:rsidTr="00F55D7D">
        <w:trPr>
          <w:trHeight w:val="54"/>
        </w:trPr>
        <w:tc>
          <w:tcPr>
            <w:tcW w:w="1691" w:type="dxa"/>
          </w:tcPr>
          <w:p w14:paraId="1036992B" w14:textId="43DFC2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199EBBBF" w14:textId="7A292C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725268.77</w:t>
            </w:r>
          </w:p>
        </w:tc>
        <w:tc>
          <w:tcPr>
            <w:tcW w:w="1562" w:type="dxa"/>
          </w:tcPr>
          <w:p w14:paraId="79955FE8" w14:textId="1896B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3367347.39</w:t>
            </w:r>
          </w:p>
        </w:tc>
        <w:tc>
          <w:tcPr>
            <w:tcW w:w="2134" w:type="dxa"/>
          </w:tcPr>
          <w:p w14:paraId="728D3918" w14:textId="6A4FA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44AA0" w14:textId="0BCC4D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FAE2C" w14:textId="37B97D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E1C728" w14:textId="77777777" w:rsidTr="00F55D7D">
        <w:trPr>
          <w:trHeight w:val="54"/>
        </w:trPr>
        <w:tc>
          <w:tcPr>
            <w:tcW w:w="1691" w:type="dxa"/>
          </w:tcPr>
          <w:p w14:paraId="14325663" w14:textId="6EA20F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A28C048" w14:textId="5A2E87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725270.68</w:t>
            </w:r>
          </w:p>
        </w:tc>
        <w:tc>
          <w:tcPr>
            <w:tcW w:w="1562" w:type="dxa"/>
          </w:tcPr>
          <w:p w14:paraId="38658813" w14:textId="46233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3367355.07</w:t>
            </w:r>
          </w:p>
        </w:tc>
        <w:tc>
          <w:tcPr>
            <w:tcW w:w="2134" w:type="dxa"/>
          </w:tcPr>
          <w:p w14:paraId="2A221114" w14:textId="4F19B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5ED60" w14:textId="29928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07629" w14:textId="74DA7A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60ECEB" w14:textId="77777777" w:rsidTr="00F55D7D">
        <w:trPr>
          <w:trHeight w:val="54"/>
        </w:trPr>
        <w:tc>
          <w:tcPr>
            <w:tcW w:w="1691" w:type="dxa"/>
          </w:tcPr>
          <w:p w14:paraId="73303AED" w14:textId="246DD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1C518212" w14:textId="260FA3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725270.09</w:t>
            </w:r>
          </w:p>
        </w:tc>
        <w:tc>
          <w:tcPr>
            <w:tcW w:w="1562" w:type="dxa"/>
          </w:tcPr>
          <w:p w14:paraId="7DF7BCA2" w14:textId="410592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3367362.01</w:t>
            </w:r>
          </w:p>
        </w:tc>
        <w:tc>
          <w:tcPr>
            <w:tcW w:w="2134" w:type="dxa"/>
          </w:tcPr>
          <w:p w14:paraId="240C99B9" w14:textId="0DCCAD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22640" w14:textId="0030F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22923" w14:textId="711688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61C396" w14:textId="77777777" w:rsidTr="00F55D7D">
        <w:trPr>
          <w:trHeight w:val="54"/>
        </w:trPr>
        <w:tc>
          <w:tcPr>
            <w:tcW w:w="1691" w:type="dxa"/>
          </w:tcPr>
          <w:p w14:paraId="532F192B" w14:textId="7E9944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50E57836" w14:textId="58EEA1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725263.75</w:t>
            </w:r>
          </w:p>
        </w:tc>
        <w:tc>
          <w:tcPr>
            <w:tcW w:w="1562" w:type="dxa"/>
          </w:tcPr>
          <w:p w14:paraId="0E41978C" w14:textId="55BE8C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3367371.76</w:t>
            </w:r>
          </w:p>
        </w:tc>
        <w:tc>
          <w:tcPr>
            <w:tcW w:w="2134" w:type="dxa"/>
          </w:tcPr>
          <w:p w14:paraId="055F86DE" w14:textId="0A2590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59E2F" w14:textId="5E337E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23902" w14:textId="787868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6824E0" w14:textId="77777777" w:rsidTr="00F55D7D">
        <w:trPr>
          <w:trHeight w:val="54"/>
        </w:trPr>
        <w:tc>
          <w:tcPr>
            <w:tcW w:w="1691" w:type="dxa"/>
          </w:tcPr>
          <w:p w14:paraId="31F2B1E5" w14:textId="575B6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469F62C0" w14:textId="684C7F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725260.20</w:t>
            </w:r>
          </w:p>
        </w:tc>
        <w:tc>
          <w:tcPr>
            <w:tcW w:w="1562" w:type="dxa"/>
          </w:tcPr>
          <w:p w14:paraId="6B9C414E" w14:textId="59BB5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3367380.03</w:t>
            </w:r>
          </w:p>
        </w:tc>
        <w:tc>
          <w:tcPr>
            <w:tcW w:w="2134" w:type="dxa"/>
          </w:tcPr>
          <w:p w14:paraId="64823A34" w14:textId="02D699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FFDA3E" w14:textId="7DD40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4784E" w14:textId="4B0EF4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98519" w14:textId="77777777" w:rsidTr="00F55D7D">
        <w:trPr>
          <w:trHeight w:val="54"/>
        </w:trPr>
        <w:tc>
          <w:tcPr>
            <w:tcW w:w="1691" w:type="dxa"/>
          </w:tcPr>
          <w:p w14:paraId="12C40D92" w14:textId="57B3E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06495337" w14:textId="2B869B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725257.84</w:t>
            </w:r>
          </w:p>
        </w:tc>
        <w:tc>
          <w:tcPr>
            <w:tcW w:w="1562" w:type="dxa"/>
          </w:tcPr>
          <w:p w14:paraId="460A08CC" w14:textId="66041D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3367396.13</w:t>
            </w:r>
          </w:p>
        </w:tc>
        <w:tc>
          <w:tcPr>
            <w:tcW w:w="2134" w:type="dxa"/>
          </w:tcPr>
          <w:p w14:paraId="0A004D35" w14:textId="46DC4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EAE97" w14:textId="0AE6C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CA383" w14:textId="538AB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F59D56" w14:textId="77777777" w:rsidTr="00F55D7D">
        <w:trPr>
          <w:trHeight w:val="54"/>
        </w:trPr>
        <w:tc>
          <w:tcPr>
            <w:tcW w:w="1691" w:type="dxa"/>
          </w:tcPr>
          <w:p w14:paraId="6BC91E16" w14:textId="71A1A2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D941C8B" w14:textId="60E662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725251.19</w:t>
            </w:r>
          </w:p>
        </w:tc>
        <w:tc>
          <w:tcPr>
            <w:tcW w:w="1562" w:type="dxa"/>
          </w:tcPr>
          <w:p w14:paraId="5617BF36" w14:textId="01618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3367420.29</w:t>
            </w:r>
          </w:p>
        </w:tc>
        <w:tc>
          <w:tcPr>
            <w:tcW w:w="2134" w:type="dxa"/>
          </w:tcPr>
          <w:p w14:paraId="680F55BA" w14:textId="15190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8BBFB" w14:textId="7B6AB3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045E0" w14:textId="4785E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F95E94" w14:textId="77777777" w:rsidTr="00F55D7D">
        <w:trPr>
          <w:trHeight w:val="54"/>
        </w:trPr>
        <w:tc>
          <w:tcPr>
            <w:tcW w:w="1691" w:type="dxa"/>
          </w:tcPr>
          <w:p w14:paraId="75AFA6C1" w14:textId="56AE0B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6E9D2F99" w14:textId="6DF99F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725247.18</w:t>
            </w:r>
          </w:p>
        </w:tc>
        <w:tc>
          <w:tcPr>
            <w:tcW w:w="1562" w:type="dxa"/>
          </w:tcPr>
          <w:p w14:paraId="1F37F998" w14:textId="1C7A4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3367433.60</w:t>
            </w:r>
          </w:p>
        </w:tc>
        <w:tc>
          <w:tcPr>
            <w:tcW w:w="2134" w:type="dxa"/>
          </w:tcPr>
          <w:p w14:paraId="416EFD2F" w14:textId="1979D3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3BA0E" w14:textId="71B24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59DF3" w14:textId="5ED10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C232DF" w14:textId="77777777" w:rsidTr="00F55D7D">
        <w:trPr>
          <w:trHeight w:val="54"/>
        </w:trPr>
        <w:tc>
          <w:tcPr>
            <w:tcW w:w="1691" w:type="dxa"/>
          </w:tcPr>
          <w:p w14:paraId="4E19A271" w14:textId="372696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4879AD61" w14:textId="5E624E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725247.05</w:t>
            </w:r>
          </w:p>
        </w:tc>
        <w:tc>
          <w:tcPr>
            <w:tcW w:w="1562" w:type="dxa"/>
          </w:tcPr>
          <w:p w14:paraId="7EFD4464" w14:textId="7C7284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3367436.54</w:t>
            </w:r>
          </w:p>
        </w:tc>
        <w:tc>
          <w:tcPr>
            <w:tcW w:w="2134" w:type="dxa"/>
          </w:tcPr>
          <w:p w14:paraId="5535AE95" w14:textId="504ED0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76685" w14:textId="7AA9E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4AE5F" w14:textId="620B4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F16B28" w14:textId="77777777" w:rsidTr="00F55D7D">
        <w:trPr>
          <w:trHeight w:val="54"/>
        </w:trPr>
        <w:tc>
          <w:tcPr>
            <w:tcW w:w="1691" w:type="dxa"/>
          </w:tcPr>
          <w:p w14:paraId="601B1B2D" w14:textId="16A8A6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0AEE835D" w14:textId="5EFD46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725249.11</w:t>
            </w:r>
          </w:p>
        </w:tc>
        <w:tc>
          <w:tcPr>
            <w:tcW w:w="1562" w:type="dxa"/>
          </w:tcPr>
          <w:p w14:paraId="7B323D7B" w14:textId="3591F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3367441.78</w:t>
            </w:r>
          </w:p>
        </w:tc>
        <w:tc>
          <w:tcPr>
            <w:tcW w:w="2134" w:type="dxa"/>
          </w:tcPr>
          <w:p w14:paraId="516D8873" w14:textId="3AC44A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88BDA" w14:textId="175894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A0F80" w14:textId="3C4FA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26515D" w14:textId="77777777" w:rsidTr="00F55D7D">
        <w:trPr>
          <w:trHeight w:val="54"/>
        </w:trPr>
        <w:tc>
          <w:tcPr>
            <w:tcW w:w="1691" w:type="dxa"/>
          </w:tcPr>
          <w:p w14:paraId="6A45693E" w14:textId="640C2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03E3592D" w14:textId="40A46B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725253.57</w:t>
            </w:r>
          </w:p>
        </w:tc>
        <w:tc>
          <w:tcPr>
            <w:tcW w:w="1562" w:type="dxa"/>
          </w:tcPr>
          <w:p w14:paraId="43E0CB2B" w14:textId="7EC8C7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3367445.69</w:t>
            </w:r>
          </w:p>
        </w:tc>
        <w:tc>
          <w:tcPr>
            <w:tcW w:w="2134" w:type="dxa"/>
          </w:tcPr>
          <w:p w14:paraId="21DF16D3" w14:textId="7790E7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B6D34" w14:textId="0D0A05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9217B" w14:textId="547C2A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6D69CC" w14:textId="77777777" w:rsidTr="00F55D7D">
        <w:trPr>
          <w:trHeight w:val="54"/>
        </w:trPr>
        <w:tc>
          <w:tcPr>
            <w:tcW w:w="1691" w:type="dxa"/>
          </w:tcPr>
          <w:p w14:paraId="1E65116B" w14:textId="298089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2659ED18" w14:textId="4328F8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725254.42</w:t>
            </w:r>
          </w:p>
        </w:tc>
        <w:tc>
          <w:tcPr>
            <w:tcW w:w="1562" w:type="dxa"/>
          </w:tcPr>
          <w:p w14:paraId="62E98689" w14:textId="15DBC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3367447.54</w:t>
            </w:r>
          </w:p>
        </w:tc>
        <w:tc>
          <w:tcPr>
            <w:tcW w:w="2134" w:type="dxa"/>
          </w:tcPr>
          <w:p w14:paraId="33DB2749" w14:textId="2CB3E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EFC79" w14:textId="0C492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8AFD0" w14:textId="6C72BA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51046D" w14:textId="77777777" w:rsidTr="00F55D7D">
        <w:trPr>
          <w:trHeight w:val="54"/>
        </w:trPr>
        <w:tc>
          <w:tcPr>
            <w:tcW w:w="1691" w:type="dxa"/>
          </w:tcPr>
          <w:p w14:paraId="2EA9D5BB" w14:textId="3E2374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44793562" w14:textId="7134A2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725256.18</w:t>
            </w:r>
          </w:p>
        </w:tc>
        <w:tc>
          <w:tcPr>
            <w:tcW w:w="1562" w:type="dxa"/>
          </w:tcPr>
          <w:p w14:paraId="7901D142" w14:textId="0B4DCC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3367456.35</w:t>
            </w:r>
          </w:p>
        </w:tc>
        <w:tc>
          <w:tcPr>
            <w:tcW w:w="2134" w:type="dxa"/>
          </w:tcPr>
          <w:p w14:paraId="55C5B6F4" w14:textId="42AA2D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890B9" w14:textId="15A159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4DA21" w14:textId="69EACC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23B64E" w14:textId="77777777" w:rsidTr="00F55D7D">
        <w:trPr>
          <w:trHeight w:val="54"/>
        </w:trPr>
        <w:tc>
          <w:tcPr>
            <w:tcW w:w="1691" w:type="dxa"/>
          </w:tcPr>
          <w:p w14:paraId="1B42469F" w14:textId="7615B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589BEFC4" w14:textId="3B70CF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725256.72</w:t>
            </w:r>
          </w:p>
        </w:tc>
        <w:tc>
          <w:tcPr>
            <w:tcW w:w="1562" w:type="dxa"/>
          </w:tcPr>
          <w:p w14:paraId="714A2045" w14:textId="71C2F0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3367471.14</w:t>
            </w:r>
          </w:p>
        </w:tc>
        <w:tc>
          <w:tcPr>
            <w:tcW w:w="2134" w:type="dxa"/>
          </w:tcPr>
          <w:p w14:paraId="43C4F0C0" w14:textId="5E95D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554CEFD" w14:textId="363DD0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195A690" w14:textId="7C6CDC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8254B" w14:textId="77777777" w:rsidTr="00F55D7D">
        <w:trPr>
          <w:trHeight w:val="54"/>
        </w:trPr>
        <w:tc>
          <w:tcPr>
            <w:tcW w:w="1691" w:type="dxa"/>
          </w:tcPr>
          <w:p w14:paraId="58DAB0F7" w14:textId="109B81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58C3DAFB" w14:textId="38B251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725254.11</w:t>
            </w:r>
          </w:p>
        </w:tc>
        <w:tc>
          <w:tcPr>
            <w:tcW w:w="1562" w:type="dxa"/>
          </w:tcPr>
          <w:p w14:paraId="6CB4B48F" w14:textId="2BF9C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3367482.80</w:t>
            </w:r>
          </w:p>
        </w:tc>
        <w:tc>
          <w:tcPr>
            <w:tcW w:w="2134" w:type="dxa"/>
          </w:tcPr>
          <w:p w14:paraId="6B7FC8EF" w14:textId="27A4A0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4C63C0" w14:textId="71C02D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B7805" w14:textId="74B08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CCEFB9" w14:textId="77777777" w:rsidTr="00F55D7D">
        <w:trPr>
          <w:trHeight w:val="54"/>
        </w:trPr>
        <w:tc>
          <w:tcPr>
            <w:tcW w:w="1691" w:type="dxa"/>
          </w:tcPr>
          <w:p w14:paraId="0E5091A0" w14:textId="0E156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43EF701B" w14:textId="671AFE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725247.80</w:t>
            </w:r>
          </w:p>
        </w:tc>
        <w:tc>
          <w:tcPr>
            <w:tcW w:w="1562" w:type="dxa"/>
          </w:tcPr>
          <w:p w14:paraId="53AC9280" w14:textId="11B44F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3367496.73</w:t>
            </w:r>
          </w:p>
        </w:tc>
        <w:tc>
          <w:tcPr>
            <w:tcW w:w="2134" w:type="dxa"/>
          </w:tcPr>
          <w:p w14:paraId="1E7D1869" w14:textId="4D513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E3ACD" w14:textId="40D06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2AF53" w14:textId="169CA3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A97AE3" w14:textId="77777777" w:rsidTr="00F55D7D">
        <w:trPr>
          <w:trHeight w:val="54"/>
        </w:trPr>
        <w:tc>
          <w:tcPr>
            <w:tcW w:w="1691" w:type="dxa"/>
          </w:tcPr>
          <w:p w14:paraId="5FE938AA" w14:textId="2FDC5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12FCCA5" w14:textId="338849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725238.45</w:t>
            </w:r>
          </w:p>
        </w:tc>
        <w:tc>
          <w:tcPr>
            <w:tcW w:w="1562" w:type="dxa"/>
          </w:tcPr>
          <w:p w14:paraId="71CA8538" w14:textId="0E6CF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3367517.39</w:t>
            </w:r>
          </w:p>
        </w:tc>
        <w:tc>
          <w:tcPr>
            <w:tcW w:w="2134" w:type="dxa"/>
          </w:tcPr>
          <w:p w14:paraId="0165A6CA" w14:textId="04557F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C4702" w14:textId="5F00C5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CF756" w14:textId="3B971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9E1CB9" w14:textId="77777777" w:rsidTr="00F55D7D">
        <w:trPr>
          <w:trHeight w:val="54"/>
        </w:trPr>
        <w:tc>
          <w:tcPr>
            <w:tcW w:w="1691" w:type="dxa"/>
          </w:tcPr>
          <w:p w14:paraId="0403A1DB" w14:textId="59C0E4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A64EF4E" w14:textId="580B40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725231.93</w:t>
            </w:r>
          </w:p>
        </w:tc>
        <w:tc>
          <w:tcPr>
            <w:tcW w:w="1562" w:type="dxa"/>
          </w:tcPr>
          <w:p w14:paraId="2D3D4546" w14:textId="42B41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3367531.96</w:t>
            </w:r>
          </w:p>
        </w:tc>
        <w:tc>
          <w:tcPr>
            <w:tcW w:w="2134" w:type="dxa"/>
          </w:tcPr>
          <w:p w14:paraId="22976247" w14:textId="126966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1FB16" w14:textId="707F10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A44CB" w14:textId="559D27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B59F74" w14:textId="77777777" w:rsidTr="00F55D7D">
        <w:trPr>
          <w:trHeight w:val="54"/>
        </w:trPr>
        <w:tc>
          <w:tcPr>
            <w:tcW w:w="1691" w:type="dxa"/>
          </w:tcPr>
          <w:p w14:paraId="5782D0F3" w14:textId="7CB2EC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5096DAC9" w14:textId="7737F4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725224.65</w:t>
            </w:r>
          </w:p>
        </w:tc>
        <w:tc>
          <w:tcPr>
            <w:tcW w:w="1562" w:type="dxa"/>
          </w:tcPr>
          <w:p w14:paraId="4654290F" w14:textId="38995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3367547.62</w:t>
            </w:r>
          </w:p>
        </w:tc>
        <w:tc>
          <w:tcPr>
            <w:tcW w:w="2134" w:type="dxa"/>
          </w:tcPr>
          <w:p w14:paraId="25B80EB3" w14:textId="6EECA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8B23C" w14:textId="08CC0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A6D08" w14:textId="153A15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2F4686" w14:textId="77777777" w:rsidTr="00F55D7D">
        <w:trPr>
          <w:trHeight w:val="54"/>
        </w:trPr>
        <w:tc>
          <w:tcPr>
            <w:tcW w:w="1691" w:type="dxa"/>
          </w:tcPr>
          <w:p w14:paraId="4F860539" w14:textId="07B16D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63832B34" w14:textId="3CC68E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725213.75</w:t>
            </w:r>
          </w:p>
        </w:tc>
        <w:tc>
          <w:tcPr>
            <w:tcW w:w="1562" w:type="dxa"/>
          </w:tcPr>
          <w:p w14:paraId="3A1D5F61" w14:textId="2855B1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3367580.57</w:t>
            </w:r>
          </w:p>
        </w:tc>
        <w:tc>
          <w:tcPr>
            <w:tcW w:w="2134" w:type="dxa"/>
          </w:tcPr>
          <w:p w14:paraId="13E0DEE3" w14:textId="7A826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36B5B" w14:textId="76BA2A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A4113" w14:textId="5EF9DE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C838D" w14:textId="77777777" w:rsidTr="00F55D7D">
        <w:trPr>
          <w:trHeight w:val="54"/>
        </w:trPr>
        <w:tc>
          <w:tcPr>
            <w:tcW w:w="1691" w:type="dxa"/>
          </w:tcPr>
          <w:p w14:paraId="0CCC8E29" w14:textId="577F9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1E767C4F" w14:textId="559A2F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725212.46</w:t>
            </w:r>
          </w:p>
        </w:tc>
        <w:tc>
          <w:tcPr>
            <w:tcW w:w="1562" w:type="dxa"/>
          </w:tcPr>
          <w:p w14:paraId="428BAC21" w14:textId="172C4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3367598.07</w:t>
            </w:r>
          </w:p>
        </w:tc>
        <w:tc>
          <w:tcPr>
            <w:tcW w:w="2134" w:type="dxa"/>
          </w:tcPr>
          <w:p w14:paraId="03574822" w14:textId="198231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6E12C" w14:textId="32B16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91DE3" w14:textId="5AED79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47E8A0" w14:textId="77777777" w:rsidTr="00F55D7D">
        <w:trPr>
          <w:trHeight w:val="54"/>
        </w:trPr>
        <w:tc>
          <w:tcPr>
            <w:tcW w:w="1691" w:type="dxa"/>
          </w:tcPr>
          <w:p w14:paraId="1E53C750" w14:textId="3BB406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0F12020F" w14:textId="045D2A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725216.99</w:t>
            </w:r>
          </w:p>
        </w:tc>
        <w:tc>
          <w:tcPr>
            <w:tcW w:w="1562" w:type="dxa"/>
          </w:tcPr>
          <w:p w14:paraId="40E5C38E" w14:textId="05227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3367622.07</w:t>
            </w:r>
          </w:p>
        </w:tc>
        <w:tc>
          <w:tcPr>
            <w:tcW w:w="2134" w:type="dxa"/>
          </w:tcPr>
          <w:p w14:paraId="498BEAB6" w14:textId="176094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836F0" w14:textId="6F2AB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06178" w14:textId="54472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D6F7B7" w14:textId="77777777" w:rsidTr="00F55D7D">
        <w:trPr>
          <w:trHeight w:val="54"/>
        </w:trPr>
        <w:tc>
          <w:tcPr>
            <w:tcW w:w="1691" w:type="dxa"/>
          </w:tcPr>
          <w:p w14:paraId="271CCF42" w14:textId="42E9EA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1747D89E" w14:textId="22E03F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3A4DDD5F" w14:textId="0FEC9F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3367658.39</w:t>
            </w:r>
          </w:p>
        </w:tc>
        <w:tc>
          <w:tcPr>
            <w:tcW w:w="2134" w:type="dxa"/>
          </w:tcPr>
          <w:p w14:paraId="58325349" w14:textId="03A305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20631" w14:textId="200A2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44424" w14:textId="4076BB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47550A" w14:textId="77777777" w:rsidTr="00F55D7D">
        <w:trPr>
          <w:trHeight w:val="54"/>
        </w:trPr>
        <w:tc>
          <w:tcPr>
            <w:tcW w:w="1691" w:type="dxa"/>
          </w:tcPr>
          <w:p w14:paraId="246D6958" w14:textId="76962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146F1E7A" w14:textId="79A7A42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05F0E911" w14:textId="2F512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3367695.36</w:t>
            </w:r>
          </w:p>
        </w:tc>
        <w:tc>
          <w:tcPr>
            <w:tcW w:w="2134" w:type="dxa"/>
          </w:tcPr>
          <w:p w14:paraId="0629F43E" w14:textId="582BF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B9171" w14:textId="29DD0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76842" w14:textId="209FA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8ED5FC" w14:textId="77777777" w:rsidTr="00F55D7D">
        <w:trPr>
          <w:trHeight w:val="54"/>
        </w:trPr>
        <w:tc>
          <w:tcPr>
            <w:tcW w:w="1691" w:type="dxa"/>
          </w:tcPr>
          <w:p w14:paraId="4BAD3022" w14:textId="3EB410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4E1C5348" w14:textId="1CE1EE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725229.59</w:t>
            </w:r>
          </w:p>
        </w:tc>
        <w:tc>
          <w:tcPr>
            <w:tcW w:w="1562" w:type="dxa"/>
          </w:tcPr>
          <w:p w14:paraId="2FB3BD36" w14:textId="22903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3367718.14</w:t>
            </w:r>
          </w:p>
        </w:tc>
        <w:tc>
          <w:tcPr>
            <w:tcW w:w="2134" w:type="dxa"/>
          </w:tcPr>
          <w:p w14:paraId="1D6E821B" w14:textId="12466B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21635" w14:textId="32A9E3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AC546" w14:textId="3A91A1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3D5AA" w14:textId="77777777" w:rsidTr="00F55D7D">
        <w:trPr>
          <w:trHeight w:val="54"/>
        </w:trPr>
        <w:tc>
          <w:tcPr>
            <w:tcW w:w="1691" w:type="dxa"/>
          </w:tcPr>
          <w:p w14:paraId="4A0B3943" w14:textId="226889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BA08F84" w14:textId="1F7BCD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725229.96</w:t>
            </w:r>
          </w:p>
        </w:tc>
        <w:tc>
          <w:tcPr>
            <w:tcW w:w="1562" w:type="dxa"/>
          </w:tcPr>
          <w:p w14:paraId="49AE7C11" w14:textId="6B7829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3367743.35</w:t>
            </w:r>
          </w:p>
        </w:tc>
        <w:tc>
          <w:tcPr>
            <w:tcW w:w="2134" w:type="dxa"/>
          </w:tcPr>
          <w:p w14:paraId="45DA6C18" w14:textId="7BEDA2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1BF57" w14:textId="66916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658A8" w14:textId="7412EE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00EB02" w14:textId="77777777" w:rsidTr="00F55D7D">
        <w:trPr>
          <w:trHeight w:val="54"/>
        </w:trPr>
        <w:tc>
          <w:tcPr>
            <w:tcW w:w="1691" w:type="dxa"/>
          </w:tcPr>
          <w:p w14:paraId="14AFD121" w14:textId="664499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37F69C35" w14:textId="70D2BA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725232.11</w:t>
            </w:r>
          </w:p>
        </w:tc>
        <w:tc>
          <w:tcPr>
            <w:tcW w:w="1562" w:type="dxa"/>
          </w:tcPr>
          <w:p w14:paraId="0AD36018" w14:textId="5F3CFA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3367764.43</w:t>
            </w:r>
          </w:p>
        </w:tc>
        <w:tc>
          <w:tcPr>
            <w:tcW w:w="2134" w:type="dxa"/>
          </w:tcPr>
          <w:p w14:paraId="6A1A2D17" w14:textId="417556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0CA4A" w14:textId="4D8A65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D20D3" w14:textId="515D98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CB338E" w14:textId="77777777" w:rsidTr="00F55D7D">
        <w:trPr>
          <w:trHeight w:val="54"/>
        </w:trPr>
        <w:tc>
          <w:tcPr>
            <w:tcW w:w="1691" w:type="dxa"/>
          </w:tcPr>
          <w:p w14:paraId="03C3EB22" w14:textId="258590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0E20376B" w14:textId="101497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725231.24</w:t>
            </w:r>
          </w:p>
        </w:tc>
        <w:tc>
          <w:tcPr>
            <w:tcW w:w="1562" w:type="dxa"/>
          </w:tcPr>
          <w:p w14:paraId="04FAC2F7" w14:textId="011361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3367769.15</w:t>
            </w:r>
          </w:p>
        </w:tc>
        <w:tc>
          <w:tcPr>
            <w:tcW w:w="2134" w:type="dxa"/>
          </w:tcPr>
          <w:p w14:paraId="23162EF6" w14:textId="5F9B4E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453CF" w14:textId="640E8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FE7C5" w14:textId="1B70E8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69433D" w14:textId="77777777" w:rsidTr="00F55D7D">
        <w:trPr>
          <w:trHeight w:val="54"/>
        </w:trPr>
        <w:tc>
          <w:tcPr>
            <w:tcW w:w="1691" w:type="dxa"/>
          </w:tcPr>
          <w:p w14:paraId="510797E4" w14:textId="21454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2B5ADA20" w14:textId="79624F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725229.32</w:t>
            </w:r>
          </w:p>
        </w:tc>
        <w:tc>
          <w:tcPr>
            <w:tcW w:w="1562" w:type="dxa"/>
          </w:tcPr>
          <w:p w14:paraId="576EBE5D" w14:textId="4B8249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3367773.76</w:t>
            </w:r>
          </w:p>
        </w:tc>
        <w:tc>
          <w:tcPr>
            <w:tcW w:w="2134" w:type="dxa"/>
          </w:tcPr>
          <w:p w14:paraId="4E89CD3A" w14:textId="605AF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302F0" w14:textId="1CEB7E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474FF" w14:textId="115C9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CE2760" w14:textId="77777777" w:rsidTr="00F55D7D">
        <w:trPr>
          <w:trHeight w:val="54"/>
        </w:trPr>
        <w:tc>
          <w:tcPr>
            <w:tcW w:w="1691" w:type="dxa"/>
          </w:tcPr>
          <w:p w14:paraId="15ACE1EF" w14:textId="55C97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24643B03" w14:textId="2C2397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725230.48</w:t>
            </w:r>
          </w:p>
        </w:tc>
        <w:tc>
          <w:tcPr>
            <w:tcW w:w="1562" w:type="dxa"/>
          </w:tcPr>
          <w:p w14:paraId="34389A83" w14:textId="6C7A5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3367777.61</w:t>
            </w:r>
          </w:p>
        </w:tc>
        <w:tc>
          <w:tcPr>
            <w:tcW w:w="2134" w:type="dxa"/>
          </w:tcPr>
          <w:p w14:paraId="7A8C64CF" w14:textId="2C82D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45581" w14:textId="324F0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11CE3" w14:textId="1CB0E8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00467E" w14:textId="77777777" w:rsidTr="00F55D7D">
        <w:trPr>
          <w:trHeight w:val="54"/>
        </w:trPr>
        <w:tc>
          <w:tcPr>
            <w:tcW w:w="1691" w:type="dxa"/>
          </w:tcPr>
          <w:p w14:paraId="734CC405" w14:textId="349D3A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308FA89" w14:textId="0ECD81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725229.31</w:t>
            </w:r>
          </w:p>
        </w:tc>
        <w:tc>
          <w:tcPr>
            <w:tcW w:w="1562" w:type="dxa"/>
          </w:tcPr>
          <w:p w14:paraId="6A804A3C" w14:textId="7CDF8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3367791.34</w:t>
            </w:r>
          </w:p>
        </w:tc>
        <w:tc>
          <w:tcPr>
            <w:tcW w:w="2134" w:type="dxa"/>
          </w:tcPr>
          <w:p w14:paraId="56ACD249" w14:textId="2709F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C2957" w14:textId="435B5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ABAE2" w14:textId="236B69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4A2A0" w14:textId="77777777" w:rsidTr="00F55D7D">
        <w:trPr>
          <w:trHeight w:val="54"/>
        </w:trPr>
        <w:tc>
          <w:tcPr>
            <w:tcW w:w="1691" w:type="dxa"/>
          </w:tcPr>
          <w:p w14:paraId="52F1206D" w14:textId="553FC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775CEB1" w14:textId="0B0117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725221.87</w:t>
            </w:r>
          </w:p>
        </w:tc>
        <w:tc>
          <w:tcPr>
            <w:tcW w:w="1562" w:type="dxa"/>
          </w:tcPr>
          <w:p w14:paraId="4D870EA7" w14:textId="43EA38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3367813.96</w:t>
            </w:r>
          </w:p>
        </w:tc>
        <w:tc>
          <w:tcPr>
            <w:tcW w:w="2134" w:type="dxa"/>
          </w:tcPr>
          <w:p w14:paraId="5149F8E7" w14:textId="0B7A1E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A6C3" w14:textId="66DF6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04F73" w14:textId="230AB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7EB01B" w14:textId="77777777" w:rsidTr="00F55D7D">
        <w:trPr>
          <w:trHeight w:val="54"/>
        </w:trPr>
        <w:tc>
          <w:tcPr>
            <w:tcW w:w="1691" w:type="dxa"/>
          </w:tcPr>
          <w:p w14:paraId="156AC670" w14:textId="3536C4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3C4B6931" w14:textId="111710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725219.56</w:t>
            </w:r>
          </w:p>
        </w:tc>
        <w:tc>
          <w:tcPr>
            <w:tcW w:w="1562" w:type="dxa"/>
          </w:tcPr>
          <w:p w14:paraId="340F409D" w14:textId="3CEE4D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3367827.68</w:t>
            </w:r>
          </w:p>
        </w:tc>
        <w:tc>
          <w:tcPr>
            <w:tcW w:w="2134" w:type="dxa"/>
          </w:tcPr>
          <w:p w14:paraId="482E8946" w14:textId="1D1EB9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50BC9" w14:textId="3EAC2E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1F131" w14:textId="6E9348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E0FEF1" w14:textId="77777777" w:rsidTr="00F55D7D">
        <w:trPr>
          <w:trHeight w:val="54"/>
        </w:trPr>
        <w:tc>
          <w:tcPr>
            <w:tcW w:w="1691" w:type="dxa"/>
          </w:tcPr>
          <w:p w14:paraId="0A3198E9" w14:textId="0CA11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2BC3E39C" w14:textId="1BE04F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725217.17</w:t>
            </w:r>
          </w:p>
        </w:tc>
        <w:tc>
          <w:tcPr>
            <w:tcW w:w="1562" w:type="dxa"/>
          </w:tcPr>
          <w:p w14:paraId="14FF9DA8" w14:textId="074390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3367838.01</w:t>
            </w:r>
          </w:p>
        </w:tc>
        <w:tc>
          <w:tcPr>
            <w:tcW w:w="2134" w:type="dxa"/>
          </w:tcPr>
          <w:p w14:paraId="2D500289" w14:textId="461403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E06B3" w14:textId="08C6ED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4056E" w14:textId="529B81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EBDA23" w14:textId="77777777" w:rsidTr="00F55D7D">
        <w:trPr>
          <w:trHeight w:val="54"/>
        </w:trPr>
        <w:tc>
          <w:tcPr>
            <w:tcW w:w="1691" w:type="dxa"/>
          </w:tcPr>
          <w:p w14:paraId="723B1D4F" w14:textId="151C1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0E043A7" w14:textId="725AAC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725216.48</w:t>
            </w:r>
          </w:p>
        </w:tc>
        <w:tc>
          <w:tcPr>
            <w:tcW w:w="1562" w:type="dxa"/>
          </w:tcPr>
          <w:p w14:paraId="16904359" w14:textId="1B929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3367839.11</w:t>
            </w:r>
          </w:p>
        </w:tc>
        <w:tc>
          <w:tcPr>
            <w:tcW w:w="2134" w:type="dxa"/>
          </w:tcPr>
          <w:p w14:paraId="37747377" w14:textId="611B31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7E76AC" w14:textId="6B3CD2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B612D" w14:textId="175B6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CF5741" w14:textId="77777777" w:rsidTr="00F55D7D">
        <w:trPr>
          <w:trHeight w:val="54"/>
        </w:trPr>
        <w:tc>
          <w:tcPr>
            <w:tcW w:w="1691" w:type="dxa"/>
          </w:tcPr>
          <w:p w14:paraId="6568FC0F" w14:textId="66531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079AC24A" w14:textId="1BE6B5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725214.83</w:t>
            </w:r>
          </w:p>
        </w:tc>
        <w:tc>
          <w:tcPr>
            <w:tcW w:w="1562" w:type="dxa"/>
          </w:tcPr>
          <w:p w14:paraId="571C4781" w14:textId="7CD9B3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3367840.77</w:t>
            </w:r>
          </w:p>
        </w:tc>
        <w:tc>
          <w:tcPr>
            <w:tcW w:w="2134" w:type="dxa"/>
          </w:tcPr>
          <w:p w14:paraId="72F009A9" w14:textId="46C030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F8483" w14:textId="5600E4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7B99FD" w14:textId="7B528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8D79D1" w14:textId="77777777" w:rsidTr="00F55D7D">
        <w:trPr>
          <w:trHeight w:val="54"/>
        </w:trPr>
        <w:tc>
          <w:tcPr>
            <w:tcW w:w="1691" w:type="dxa"/>
          </w:tcPr>
          <w:p w14:paraId="0C0EF039" w14:textId="5C872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342281F7" w14:textId="476E0B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725212.67</w:t>
            </w:r>
          </w:p>
        </w:tc>
        <w:tc>
          <w:tcPr>
            <w:tcW w:w="1562" w:type="dxa"/>
          </w:tcPr>
          <w:p w14:paraId="2AE0B09B" w14:textId="63CDB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3367843.20</w:t>
            </w:r>
          </w:p>
        </w:tc>
        <w:tc>
          <w:tcPr>
            <w:tcW w:w="2134" w:type="dxa"/>
          </w:tcPr>
          <w:p w14:paraId="08E3F5EA" w14:textId="6549E7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DD00D" w14:textId="5F34E2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3457C" w14:textId="0AEB28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218F55" w14:textId="77777777" w:rsidTr="00F55D7D">
        <w:trPr>
          <w:trHeight w:val="54"/>
        </w:trPr>
        <w:tc>
          <w:tcPr>
            <w:tcW w:w="1691" w:type="dxa"/>
          </w:tcPr>
          <w:p w14:paraId="48CEA548" w14:textId="4D846B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AA788C8" w14:textId="6C2EFC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725211.34</w:t>
            </w:r>
          </w:p>
        </w:tc>
        <w:tc>
          <w:tcPr>
            <w:tcW w:w="1562" w:type="dxa"/>
          </w:tcPr>
          <w:p w14:paraId="48374163" w14:textId="61A74F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3367844.22</w:t>
            </w:r>
          </w:p>
        </w:tc>
        <w:tc>
          <w:tcPr>
            <w:tcW w:w="2134" w:type="dxa"/>
          </w:tcPr>
          <w:p w14:paraId="0AD45FEA" w14:textId="6AAB4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04B88" w14:textId="4883C8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E6ABC" w14:textId="02ACD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C89248" w14:textId="77777777" w:rsidTr="00F55D7D">
        <w:trPr>
          <w:trHeight w:val="54"/>
        </w:trPr>
        <w:tc>
          <w:tcPr>
            <w:tcW w:w="1691" w:type="dxa"/>
          </w:tcPr>
          <w:p w14:paraId="29711AF4" w14:textId="13A0DB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7323BF7B" w14:textId="1D1F12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725209.63</w:t>
            </w:r>
          </w:p>
        </w:tc>
        <w:tc>
          <w:tcPr>
            <w:tcW w:w="1562" w:type="dxa"/>
          </w:tcPr>
          <w:p w14:paraId="3D75BE68" w14:textId="4C0B72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3367843.71</w:t>
            </w:r>
          </w:p>
        </w:tc>
        <w:tc>
          <w:tcPr>
            <w:tcW w:w="2134" w:type="dxa"/>
          </w:tcPr>
          <w:p w14:paraId="691664D6" w14:textId="6E22FF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74368" w14:textId="4FB322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1A234" w14:textId="264F18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17AF19" w14:textId="77777777" w:rsidTr="00F55D7D">
        <w:trPr>
          <w:trHeight w:val="54"/>
        </w:trPr>
        <w:tc>
          <w:tcPr>
            <w:tcW w:w="1691" w:type="dxa"/>
          </w:tcPr>
          <w:p w14:paraId="61B13409" w14:textId="39A52F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6262964" w14:textId="112287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725208.17</w:t>
            </w:r>
          </w:p>
        </w:tc>
        <w:tc>
          <w:tcPr>
            <w:tcW w:w="1562" w:type="dxa"/>
          </w:tcPr>
          <w:p w14:paraId="610EBF49" w14:textId="74C5F3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3367843.58</w:t>
            </w:r>
          </w:p>
        </w:tc>
        <w:tc>
          <w:tcPr>
            <w:tcW w:w="2134" w:type="dxa"/>
          </w:tcPr>
          <w:p w14:paraId="0DCD4B2F" w14:textId="692321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A00A0" w14:textId="03C32E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6B698" w14:textId="71E7FF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3C5B15" w14:textId="77777777" w:rsidTr="00F55D7D">
        <w:trPr>
          <w:trHeight w:val="54"/>
        </w:trPr>
        <w:tc>
          <w:tcPr>
            <w:tcW w:w="1691" w:type="dxa"/>
          </w:tcPr>
          <w:p w14:paraId="6C827720" w14:textId="647F06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6420F00C" w14:textId="783B70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725207.34</w:t>
            </w:r>
          </w:p>
        </w:tc>
        <w:tc>
          <w:tcPr>
            <w:tcW w:w="1562" w:type="dxa"/>
          </w:tcPr>
          <w:p w14:paraId="5EA5EC13" w14:textId="1B4C2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3367845.04</w:t>
            </w:r>
          </w:p>
        </w:tc>
        <w:tc>
          <w:tcPr>
            <w:tcW w:w="2134" w:type="dxa"/>
          </w:tcPr>
          <w:p w14:paraId="1E5E8E70" w14:textId="530EE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B29FE" w14:textId="7F1025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6BDCD" w14:textId="2980C1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126F97" w14:textId="77777777" w:rsidTr="00F55D7D">
        <w:trPr>
          <w:trHeight w:val="54"/>
        </w:trPr>
        <w:tc>
          <w:tcPr>
            <w:tcW w:w="1691" w:type="dxa"/>
          </w:tcPr>
          <w:p w14:paraId="19446B61" w14:textId="3D4FE7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70D82873" w14:textId="3D672B3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725207.91</w:t>
            </w:r>
          </w:p>
        </w:tc>
        <w:tc>
          <w:tcPr>
            <w:tcW w:w="1562" w:type="dxa"/>
          </w:tcPr>
          <w:p w14:paraId="2F94B72B" w14:textId="39F284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3367846.25</w:t>
            </w:r>
          </w:p>
        </w:tc>
        <w:tc>
          <w:tcPr>
            <w:tcW w:w="2134" w:type="dxa"/>
          </w:tcPr>
          <w:p w14:paraId="7743BBF8" w14:textId="27CC25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F00A4" w14:textId="5DBCB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894D5" w14:textId="2C7F39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B2CDC5" w14:textId="77777777" w:rsidTr="00F55D7D">
        <w:trPr>
          <w:trHeight w:val="54"/>
        </w:trPr>
        <w:tc>
          <w:tcPr>
            <w:tcW w:w="1691" w:type="dxa"/>
          </w:tcPr>
          <w:p w14:paraId="432F63D2" w14:textId="788CE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0C153B58" w14:textId="4F7C12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725208.10</w:t>
            </w:r>
          </w:p>
        </w:tc>
        <w:tc>
          <w:tcPr>
            <w:tcW w:w="1562" w:type="dxa"/>
          </w:tcPr>
          <w:p w14:paraId="25926075" w14:textId="65D56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3367847.20</w:t>
            </w:r>
          </w:p>
        </w:tc>
        <w:tc>
          <w:tcPr>
            <w:tcW w:w="2134" w:type="dxa"/>
          </w:tcPr>
          <w:p w14:paraId="7B8B38E6" w14:textId="481EA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2CBF0" w14:textId="5B78A3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67DBF" w14:textId="3E1B55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A2BB49" w14:textId="77777777" w:rsidTr="00F55D7D">
        <w:trPr>
          <w:trHeight w:val="54"/>
        </w:trPr>
        <w:tc>
          <w:tcPr>
            <w:tcW w:w="1691" w:type="dxa"/>
          </w:tcPr>
          <w:p w14:paraId="7C950614" w14:textId="54F7C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7C171650" w14:textId="3F9FE3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725207.28</w:t>
            </w:r>
          </w:p>
        </w:tc>
        <w:tc>
          <w:tcPr>
            <w:tcW w:w="1562" w:type="dxa"/>
          </w:tcPr>
          <w:p w14:paraId="1CBFEE3B" w14:textId="73F34D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3367848.09</w:t>
            </w:r>
          </w:p>
        </w:tc>
        <w:tc>
          <w:tcPr>
            <w:tcW w:w="2134" w:type="dxa"/>
          </w:tcPr>
          <w:p w14:paraId="0A2307F5" w14:textId="57F97D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4F028" w14:textId="195692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E2A89" w14:textId="294FD3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ADBC67" w14:textId="77777777" w:rsidTr="00F55D7D">
        <w:trPr>
          <w:trHeight w:val="54"/>
        </w:trPr>
        <w:tc>
          <w:tcPr>
            <w:tcW w:w="1691" w:type="dxa"/>
          </w:tcPr>
          <w:p w14:paraId="3B26610E" w14:textId="7721B4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A662B21" w14:textId="6324E0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725205.76</w:t>
            </w:r>
          </w:p>
        </w:tc>
        <w:tc>
          <w:tcPr>
            <w:tcW w:w="1562" w:type="dxa"/>
          </w:tcPr>
          <w:p w14:paraId="4C91710C" w14:textId="18B7E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3367849.93</w:t>
            </w:r>
          </w:p>
        </w:tc>
        <w:tc>
          <w:tcPr>
            <w:tcW w:w="2134" w:type="dxa"/>
          </w:tcPr>
          <w:p w14:paraId="02AAADF5" w14:textId="61EC35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04640" w14:textId="3DC277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3F292" w14:textId="686B0D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35549C" w14:textId="77777777" w:rsidTr="00F55D7D">
        <w:trPr>
          <w:trHeight w:val="54"/>
        </w:trPr>
        <w:tc>
          <w:tcPr>
            <w:tcW w:w="1691" w:type="dxa"/>
          </w:tcPr>
          <w:p w14:paraId="64FDDA38" w14:textId="34FBBB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79A98E73" w14:textId="38529E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725205.00</w:t>
            </w:r>
          </w:p>
        </w:tc>
        <w:tc>
          <w:tcPr>
            <w:tcW w:w="1562" w:type="dxa"/>
          </w:tcPr>
          <w:p w14:paraId="78CAD87F" w14:textId="5499E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3367852.35</w:t>
            </w:r>
          </w:p>
        </w:tc>
        <w:tc>
          <w:tcPr>
            <w:tcW w:w="2134" w:type="dxa"/>
          </w:tcPr>
          <w:p w14:paraId="18E0709B" w14:textId="2EAE7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CB682" w14:textId="759F0E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028F04" w14:textId="71FCD1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3463DD" w14:textId="77777777" w:rsidTr="00F55D7D">
        <w:trPr>
          <w:trHeight w:val="54"/>
        </w:trPr>
        <w:tc>
          <w:tcPr>
            <w:tcW w:w="1691" w:type="dxa"/>
          </w:tcPr>
          <w:p w14:paraId="77103920" w14:textId="77E80D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446C77D6" w14:textId="1C56BC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725203.35</w:t>
            </w:r>
          </w:p>
        </w:tc>
        <w:tc>
          <w:tcPr>
            <w:tcW w:w="1562" w:type="dxa"/>
          </w:tcPr>
          <w:p w14:paraId="103E2649" w14:textId="467908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3367853.68</w:t>
            </w:r>
          </w:p>
        </w:tc>
        <w:tc>
          <w:tcPr>
            <w:tcW w:w="2134" w:type="dxa"/>
          </w:tcPr>
          <w:p w14:paraId="3B4F7452" w14:textId="2C5479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E314C" w14:textId="3FB848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623B2" w14:textId="1BD16B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7E880" w14:textId="77777777" w:rsidTr="00F55D7D">
        <w:trPr>
          <w:trHeight w:val="54"/>
        </w:trPr>
        <w:tc>
          <w:tcPr>
            <w:tcW w:w="1691" w:type="dxa"/>
          </w:tcPr>
          <w:p w14:paraId="14000A9D" w14:textId="72FF3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60A3DB89" w14:textId="4521E9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725200.68</w:t>
            </w:r>
          </w:p>
        </w:tc>
        <w:tc>
          <w:tcPr>
            <w:tcW w:w="1562" w:type="dxa"/>
          </w:tcPr>
          <w:p w14:paraId="092A00F2" w14:textId="40FA4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3367853.74</w:t>
            </w:r>
          </w:p>
        </w:tc>
        <w:tc>
          <w:tcPr>
            <w:tcW w:w="2134" w:type="dxa"/>
          </w:tcPr>
          <w:p w14:paraId="2B730627" w14:textId="5DC946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FCF85" w14:textId="0D9BFA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891ADA" w14:textId="33E12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588820" w14:textId="77777777" w:rsidTr="00F55D7D">
        <w:trPr>
          <w:trHeight w:val="54"/>
        </w:trPr>
        <w:tc>
          <w:tcPr>
            <w:tcW w:w="1691" w:type="dxa"/>
          </w:tcPr>
          <w:p w14:paraId="6B0BFBFC" w14:textId="086AFF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45CEF2C0" w14:textId="0BE8175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725198.11</w:t>
            </w:r>
          </w:p>
        </w:tc>
        <w:tc>
          <w:tcPr>
            <w:tcW w:w="1562" w:type="dxa"/>
          </w:tcPr>
          <w:p w14:paraId="2F438180" w14:textId="61D31C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3367853.80</w:t>
            </w:r>
          </w:p>
        </w:tc>
        <w:tc>
          <w:tcPr>
            <w:tcW w:w="2134" w:type="dxa"/>
          </w:tcPr>
          <w:p w14:paraId="4BCBC57E" w14:textId="7AE9C2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364633D" w14:textId="74CCE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D400DA7" w14:textId="73EF82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9E30B4" w14:textId="77777777" w:rsidTr="00F55D7D">
        <w:trPr>
          <w:trHeight w:val="54"/>
        </w:trPr>
        <w:tc>
          <w:tcPr>
            <w:tcW w:w="1691" w:type="dxa"/>
          </w:tcPr>
          <w:p w14:paraId="6AE5DDDB" w14:textId="2BBF1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0F7CFC7E" w14:textId="5D4D67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725196.05</w:t>
            </w:r>
          </w:p>
        </w:tc>
        <w:tc>
          <w:tcPr>
            <w:tcW w:w="1562" w:type="dxa"/>
          </w:tcPr>
          <w:p w14:paraId="48EF30D6" w14:textId="7D8D2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3367853.25</w:t>
            </w:r>
          </w:p>
        </w:tc>
        <w:tc>
          <w:tcPr>
            <w:tcW w:w="2134" w:type="dxa"/>
          </w:tcPr>
          <w:p w14:paraId="1B314B06" w14:textId="2B3763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7F162" w14:textId="06F5B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940C07" w14:textId="1B02DF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C7F010" w14:textId="77777777" w:rsidTr="00F55D7D">
        <w:trPr>
          <w:trHeight w:val="54"/>
        </w:trPr>
        <w:tc>
          <w:tcPr>
            <w:tcW w:w="1691" w:type="dxa"/>
          </w:tcPr>
          <w:p w14:paraId="5AFA5808" w14:textId="6C515C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511014DB" w14:textId="08696B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725194.26</w:t>
            </w:r>
          </w:p>
        </w:tc>
        <w:tc>
          <w:tcPr>
            <w:tcW w:w="1562" w:type="dxa"/>
          </w:tcPr>
          <w:p w14:paraId="70FCF4B7" w14:textId="4F4F83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3367852.71</w:t>
            </w:r>
          </w:p>
        </w:tc>
        <w:tc>
          <w:tcPr>
            <w:tcW w:w="2134" w:type="dxa"/>
          </w:tcPr>
          <w:p w14:paraId="3345048C" w14:textId="386CB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C3045" w14:textId="3EF196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4B6DC" w14:textId="551633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A1F0D0" w14:textId="77777777" w:rsidTr="00F55D7D">
        <w:trPr>
          <w:trHeight w:val="54"/>
        </w:trPr>
        <w:tc>
          <w:tcPr>
            <w:tcW w:w="1691" w:type="dxa"/>
          </w:tcPr>
          <w:p w14:paraId="479C4E49" w14:textId="1BA056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52743244" w14:textId="7115A9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725191.74</w:t>
            </w:r>
          </w:p>
        </w:tc>
        <w:tc>
          <w:tcPr>
            <w:tcW w:w="1562" w:type="dxa"/>
          </w:tcPr>
          <w:p w14:paraId="4EB93C2F" w14:textId="671747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3367851.17</w:t>
            </w:r>
          </w:p>
        </w:tc>
        <w:tc>
          <w:tcPr>
            <w:tcW w:w="2134" w:type="dxa"/>
          </w:tcPr>
          <w:p w14:paraId="3346BCFA" w14:textId="0330A7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C9DDC" w14:textId="7C8BFD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0CF00" w14:textId="21773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34B549" w14:textId="77777777" w:rsidTr="00F55D7D">
        <w:trPr>
          <w:trHeight w:val="54"/>
        </w:trPr>
        <w:tc>
          <w:tcPr>
            <w:tcW w:w="1691" w:type="dxa"/>
          </w:tcPr>
          <w:p w14:paraId="632B62D3" w14:textId="021B96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127B2201" w14:textId="776D46C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725190.11</w:t>
            </w:r>
          </w:p>
        </w:tc>
        <w:tc>
          <w:tcPr>
            <w:tcW w:w="1562" w:type="dxa"/>
          </w:tcPr>
          <w:p w14:paraId="18D442AD" w14:textId="3640CF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3367849.94</w:t>
            </w:r>
          </w:p>
        </w:tc>
        <w:tc>
          <w:tcPr>
            <w:tcW w:w="2134" w:type="dxa"/>
          </w:tcPr>
          <w:p w14:paraId="220EB72C" w14:textId="6F685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5E209" w14:textId="105D3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0D3EF2" w14:textId="627227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3CC399" w14:textId="77777777" w:rsidTr="00F55D7D">
        <w:trPr>
          <w:trHeight w:val="54"/>
        </w:trPr>
        <w:tc>
          <w:tcPr>
            <w:tcW w:w="1691" w:type="dxa"/>
          </w:tcPr>
          <w:p w14:paraId="3B7CC126" w14:textId="3A28B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3C0A9576" w14:textId="474ED8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725187.46</w:t>
            </w:r>
          </w:p>
        </w:tc>
        <w:tc>
          <w:tcPr>
            <w:tcW w:w="1562" w:type="dxa"/>
          </w:tcPr>
          <w:p w14:paraId="7D14B4B8" w14:textId="36E782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3367849.16</w:t>
            </w:r>
          </w:p>
        </w:tc>
        <w:tc>
          <w:tcPr>
            <w:tcW w:w="2134" w:type="dxa"/>
          </w:tcPr>
          <w:p w14:paraId="1E65E36B" w14:textId="6A93E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23AFD" w14:textId="47C5C0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2DE1D0" w14:textId="0884B6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AB6D5C" w14:textId="77777777" w:rsidTr="00F55D7D">
        <w:trPr>
          <w:trHeight w:val="54"/>
        </w:trPr>
        <w:tc>
          <w:tcPr>
            <w:tcW w:w="1691" w:type="dxa"/>
          </w:tcPr>
          <w:p w14:paraId="6A8AFF6A" w14:textId="4E8F3A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71756830" w14:textId="67B72B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725179.95</w:t>
            </w:r>
          </w:p>
        </w:tc>
        <w:tc>
          <w:tcPr>
            <w:tcW w:w="1562" w:type="dxa"/>
          </w:tcPr>
          <w:p w14:paraId="402ADBBE" w14:textId="7911B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3367846.98</w:t>
            </w:r>
          </w:p>
        </w:tc>
        <w:tc>
          <w:tcPr>
            <w:tcW w:w="2134" w:type="dxa"/>
          </w:tcPr>
          <w:p w14:paraId="473CEDDA" w14:textId="38EDFB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D9845" w14:textId="1CCBE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73AE5" w14:textId="5592A1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891E39" w14:textId="77777777" w:rsidTr="00F55D7D">
        <w:trPr>
          <w:trHeight w:val="54"/>
        </w:trPr>
        <w:tc>
          <w:tcPr>
            <w:tcW w:w="1691" w:type="dxa"/>
          </w:tcPr>
          <w:p w14:paraId="67913B6B" w14:textId="005932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49A1785F" w14:textId="78FB97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725174.78</w:t>
            </w:r>
          </w:p>
        </w:tc>
        <w:tc>
          <w:tcPr>
            <w:tcW w:w="1562" w:type="dxa"/>
          </w:tcPr>
          <w:p w14:paraId="5293C20E" w14:textId="66F5E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3367845.89</w:t>
            </w:r>
          </w:p>
        </w:tc>
        <w:tc>
          <w:tcPr>
            <w:tcW w:w="2134" w:type="dxa"/>
          </w:tcPr>
          <w:p w14:paraId="0988825C" w14:textId="02C17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DACC8" w14:textId="5411F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A58B0" w14:textId="516EA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76B41D" w14:textId="77777777" w:rsidTr="00F55D7D">
        <w:trPr>
          <w:trHeight w:val="54"/>
        </w:trPr>
        <w:tc>
          <w:tcPr>
            <w:tcW w:w="1691" w:type="dxa"/>
          </w:tcPr>
          <w:p w14:paraId="006A06FE" w14:textId="7DE8B3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7E9B0141" w14:textId="633900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725171.03</w:t>
            </w:r>
          </w:p>
        </w:tc>
        <w:tc>
          <w:tcPr>
            <w:tcW w:w="1562" w:type="dxa"/>
          </w:tcPr>
          <w:p w14:paraId="1B8C29A8" w14:textId="1CD2D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3367842.82</w:t>
            </w:r>
          </w:p>
        </w:tc>
        <w:tc>
          <w:tcPr>
            <w:tcW w:w="2134" w:type="dxa"/>
          </w:tcPr>
          <w:p w14:paraId="6B26CA4D" w14:textId="60460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BD59F" w14:textId="7910D8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F12F3" w14:textId="16483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5CC613" w14:textId="77777777" w:rsidTr="00F55D7D">
        <w:trPr>
          <w:trHeight w:val="54"/>
        </w:trPr>
        <w:tc>
          <w:tcPr>
            <w:tcW w:w="1691" w:type="dxa"/>
          </w:tcPr>
          <w:p w14:paraId="1DB3B9E7" w14:textId="51277E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12EF9442" w14:textId="732FA5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725166.68</w:t>
            </w:r>
          </w:p>
        </w:tc>
        <w:tc>
          <w:tcPr>
            <w:tcW w:w="1562" w:type="dxa"/>
          </w:tcPr>
          <w:p w14:paraId="0C176A71" w14:textId="05F36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3367842.53</w:t>
            </w:r>
          </w:p>
        </w:tc>
        <w:tc>
          <w:tcPr>
            <w:tcW w:w="2134" w:type="dxa"/>
          </w:tcPr>
          <w:p w14:paraId="795B28F2" w14:textId="6632F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EB916" w14:textId="4B9E3B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F4D7F" w14:textId="105A8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BF52DD" w14:textId="77777777" w:rsidTr="00F55D7D">
        <w:trPr>
          <w:trHeight w:val="54"/>
        </w:trPr>
        <w:tc>
          <w:tcPr>
            <w:tcW w:w="1691" w:type="dxa"/>
          </w:tcPr>
          <w:p w14:paraId="3DBF717E" w14:textId="55DADF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7471D460" w14:textId="48B165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725161.74</w:t>
            </w:r>
          </w:p>
        </w:tc>
        <w:tc>
          <w:tcPr>
            <w:tcW w:w="1562" w:type="dxa"/>
          </w:tcPr>
          <w:p w14:paraId="4DED4C67" w14:textId="588115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3367840.75</w:t>
            </w:r>
          </w:p>
        </w:tc>
        <w:tc>
          <w:tcPr>
            <w:tcW w:w="2134" w:type="dxa"/>
          </w:tcPr>
          <w:p w14:paraId="2398EA0E" w14:textId="6B2594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7DE5F" w14:textId="1BCE1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AC0B3" w14:textId="4C2E94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1048EA" w14:textId="77777777" w:rsidTr="00F55D7D">
        <w:trPr>
          <w:trHeight w:val="54"/>
        </w:trPr>
        <w:tc>
          <w:tcPr>
            <w:tcW w:w="1691" w:type="dxa"/>
          </w:tcPr>
          <w:p w14:paraId="05C74C41" w14:textId="42C9F6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9C50898" w14:textId="58F7D1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725158.68</w:t>
            </w:r>
          </w:p>
        </w:tc>
        <w:tc>
          <w:tcPr>
            <w:tcW w:w="1562" w:type="dxa"/>
          </w:tcPr>
          <w:p w14:paraId="26E784CA" w14:textId="363C8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3367841.14</w:t>
            </w:r>
          </w:p>
        </w:tc>
        <w:tc>
          <w:tcPr>
            <w:tcW w:w="2134" w:type="dxa"/>
          </w:tcPr>
          <w:p w14:paraId="1ADDFD7F" w14:textId="4BD474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2A8E2" w14:textId="3081A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5C555" w14:textId="782CED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471873" w14:textId="77777777" w:rsidTr="00F55D7D">
        <w:trPr>
          <w:trHeight w:val="54"/>
        </w:trPr>
        <w:tc>
          <w:tcPr>
            <w:tcW w:w="1691" w:type="dxa"/>
          </w:tcPr>
          <w:p w14:paraId="7C60EDC5" w14:textId="7081A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2D8E8897" w14:textId="3A16CD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725157.50</w:t>
            </w:r>
          </w:p>
        </w:tc>
        <w:tc>
          <w:tcPr>
            <w:tcW w:w="1562" w:type="dxa"/>
          </w:tcPr>
          <w:p w14:paraId="501AE398" w14:textId="17D5C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3367843.41</w:t>
            </w:r>
          </w:p>
        </w:tc>
        <w:tc>
          <w:tcPr>
            <w:tcW w:w="2134" w:type="dxa"/>
          </w:tcPr>
          <w:p w14:paraId="329A16C9" w14:textId="00792B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8EB51" w14:textId="4392B5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87B83" w14:textId="6E3DB8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5F49FA" w14:textId="77777777" w:rsidTr="00F55D7D">
        <w:trPr>
          <w:trHeight w:val="54"/>
        </w:trPr>
        <w:tc>
          <w:tcPr>
            <w:tcW w:w="1691" w:type="dxa"/>
          </w:tcPr>
          <w:p w14:paraId="2979FB8D" w14:textId="3AA5D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47B406B2" w14:textId="07CBBD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725156.80</w:t>
            </w:r>
          </w:p>
        </w:tc>
        <w:tc>
          <w:tcPr>
            <w:tcW w:w="1562" w:type="dxa"/>
          </w:tcPr>
          <w:p w14:paraId="6071B686" w14:textId="2E1F07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3367845.29</w:t>
            </w:r>
          </w:p>
        </w:tc>
        <w:tc>
          <w:tcPr>
            <w:tcW w:w="2134" w:type="dxa"/>
          </w:tcPr>
          <w:p w14:paraId="0574270C" w14:textId="777F5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AAE35" w14:textId="6C49A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9FF98" w14:textId="5F9F2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B0024E" w14:textId="77777777" w:rsidTr="00F55D7D">
        <w:trPr>
          <w:trHeight w:val="54"/>
        </w:trPr>
        <w:tc>
          <w:tcPr>
            <w:tcW w:w="1691" w:type="dxa"/>
          </w:tcPr>
          <w:p w14:paraId="585EF201" w14:textId="025543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4D76F7B0" w14:textId="1BFD05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68090748" w14:textId="54D58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3367846.44</w:t>
            </w:r>
          </w:p>
        </w:tc>
        <w:tc>
          <w:tcPr>
            <w:tcW w:w="2134" w:type="dxa"/>
          </w:tcPr>
          <w:p w14:paraId="3D694806" w14:textId="1E056C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CD31E" w14:textId="5125C3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BDD93" w14:textId="30CC7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657353" w14:textId="77777777" w:rsidTr="00F55D7D">
        <w:trPr>
          <w:trHeight w:val="54"/>
        </w:trPr>
        <w:tc>
          <w:tcPr>
            <w:tcW w:w="1691" w:type="dxa"/>
          </w:tcPr>
          <w:p w14:paraId="3DCB4A0D" w14:textId="450630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3AE4A80B" w14:textId="19897B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725152.26</w:t>
            </w:r>
          </w:p>
        </w:tc>
        <w:tc>
          <w:tcPr>
            <w:tcW w:w="1562" w:type="dxa"/>
          </w:tcPr>
          <w:p w14:paraId="710F873C" w14:textId="4A47AB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3367847.14</w:t>
            </w:r>
          </w:p>
        </w:tc>
        <w:tc>
          <w:tcPr>
            <w:tcW w:w="2134" w:type="dxa"/>
          </w:tcPr>
          <w:p w14:paraId="7BC3EF72" w14:textId="3A974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5E2C6" w14:textId="578F64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99913C" w14:textId="3317D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E65A9B" w14:textId="77777777" w:rsidTr="00F55D7D">
        <w:trPr>
          <w:trHeight w:val="54"/>
        </w:trPr>
        <w:tc>
          <w:tcPr>
            <w:tcW w:w="1691" w:type="dxa"/>
          </w:tcPr>
          <w:p w14:paraId="3751FCC6" w14:textId="1D2EBD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5F5B0661" w14:textId="2515C1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725150.31</w:t>
            </w:r>
          </w:p>
        </w:tc>
        <w:tc>
          <w:tcPr>
            <w:tcW w:w="1562" w:type="dxa"/>
          </w:tcPr>
          <w:p w14:paraId="421097E5" w14:textId="4EA3B8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3367846.85</w:t>
            </w:r>
          </w:p>
        </w:tc>
        <w:tc>
          <w:tcPr>
            <w:tcW w:w="2134" w:type="dxa"/>
          </w:tcPr>
          <w:p w14:paraId="11A0122C" w14:textId="79D891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5DDA1" w14:textId="0456BA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743371" w14:textId="0E456B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0BC11F" w14:textId="77777777" w:rsidTr="00F55D7D">
        <w:trPr>
          <w:trHeight w:val="54"/>
        </w:trPr>
        <w:tc>
          <w:tcPr>
            <w:tcW w:w="1691" w:type="dxa"/>
          </w:tcPr>
          <w:p w14:paraId="37A2C7A2" w14:textId="77FCB7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7AD16924" w14:textId="350B14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725147.67</w:t>
            </w:r>
          </w:p>
        </w:tc>
        <w:tc>
          <w:tcPr>
            <w:tcW w:w="1562" w:type="dxa"/>
          </w:tcPr>
          <w:p w14:paraId="4EBB7B5E" w14:textId="051BA1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3367844.88</w:t>
            </w:r>
          </w:p>
        </w:tc>
        <w:tc>
          <w:tcPr>
            <w:tcW w:w="2134" w:type="dxa"/>
          </w:tcPr>
          <w:p w14:paraId="0978B791" w14:textId="101E91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6F729" w14:textId="7FB454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4D6A8" w14:textId="44083A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BA4BEB" w14:textId="77777777" w:rsidTr="00F55D7D">
        <w:trPr>
          <w:trHeight w:val="54"/>
        </w:trPr>
        <w:tc>
          <w:tcPr>
            <w:tcW w:w="1691" w:type="dxa"/>
          </w:tcPr>
          <w:p w14:paraId="11A0D3CA" w14:textId="55FF29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61E9A613" w14:textId="38F53B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725145.71</w:t>
            </w:r>
          </w:p>
        </w:tc>
        <w:tc>
          <w:tcPr>
            <w:tcW w:w="1562" w:type="dxa"/>
          </w:tcPr>
          <w:p w14:paraId="5B9521DC" w14:textId="32F89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3367845.12</w:t>
            </w:r>
          </w:p>
        </w:tc>
        <w:tc>
          <w:tcPr>
            <w:tcW w:w="2134" w:type="dxa"/>
          </w:tcPr>
          <w:p w14:paraId="0340D18A" w14:textId="06B594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33BB9" w14:textId="7F1BC7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728F0" w14:textId="67CF0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93693E" w14:textId="77777777" w:rsidTr="00F55D7D">
        <w:trPr>
          <w:trHeight w:val="54"/>
        </w:trPr>
        <w:tc>
          <w:tcPr>
            <w:tcW w:w="1691" w:type="dxa"/>
          </w:tcPr>
          <w:p w14:paraId="25F9BFA1" w14:textId="4F394F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79395289" w14:textId="64A07C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725143.93</w:t>
            </w:r>
          </w:p>
        </w:tc>
        <w:tc>
          <w:tcPr>
            <w:tcW w:w="1562" w:type="dxa"/>
          </w:tcPr>
          <w:p w14:paraId="272043D0" w14:textId="7BD013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3367846.78</w:t>
            </w:r>
          </w:p>
        </w:tc>
        <w:tc>
          <w:tcPr>
            <w:tcW w:w="2134" w:type="dxa"/>
          </w:tcPr>
          <w:p w14:paraId="1BD64793" w14:textId="7883C2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4910C" w14:textId="71BF3D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D2724" w14:textId="50A38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7721BB" w14:textId="77777777" w:rsidTr="00F55D7D">
        <w:trPr>
          <w:trHeight w:val="54"/>
        </w:trPr>
        <w:tc>
          <w:tcPr>
            <w:tcW w:w="1691" w:type="dxa"/>
          </w:tcPr>
          <w:p w14:paraId="1713B39A" w14:textId="0055A5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69DDE3A0" w14:textId="70C588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725140.67</w:t>
            </w:r>
          </w:p>
        </w:tc>
        <w:tc>
          <w:tcPr>
            <w:tcW w:w="1562" w:type="dxa"/>
          </w:tcPr>
          <w:p w14:paraId="00725250" w14:textId="651376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3367847.15</w:t>
            </w:r>
          </w:p>
        </w:tc>
        <w:tc>
          <w:tcPr>
            <w:tcW w:w="2134" w:type="dxa"/>
          </w:tcPr>
          <w:p w14:paraId="3CCC6ABB" w14:textId="36B95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74D19" w14:textId="7EFCBC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569C2" w14:textId="40E3E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82EECB" w14:textId="77777777" w:rsidTr="00F55D7D">
        <w:trPr>
          <w:trHeight w:val="54"/>
        </w:trPr>
        <w:tc>
          <w:tcPr>
            <w:tcW w:w="1691" w:type="dxa"/>
          </w:tcPr>
          <w:p w14:paraId="5919693A" w14:textId="0F0FBB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3EE6AB0A" w14:textId="69AA9A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725137.18</w:t>
            </w:r>
          </w:p>
        </w:tc>
        <w:tc>
          <w:tcPr>
            <w:tcW w:w="1562" w:type="dxa"/>
          </w:tcPr>
          <w:p w14:paraId="323C77B9" w14:textId="50F6A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3367846.20</w:t>
            </w:r>
          </w:p>
        </w:tc>
        <w:tc>
          <w:tcPr>
            <w:tcW w:w="2134" w:type="dxa"/>
          </w:tcPr>
          <w:p w14:paraId="54C9CCEC" w14:textId="2128A6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755F8" w14:textId="2F8A0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9FBEF" w14:textId="5CA215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EDAB8C" w14:textId="77777777" w:rsidTr="00F55D7D">
        <w:trPr>
          <w:trHeight w:val="54"/>
        </w:trPr>
        <w:tc>
          <w:tcPr>
            <w:tcW w:w="1691" w:type="dxa"/>
          </w:tcPr>
          <w:p w14:paraId="5CECEA84" w14:textId="01DAF2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7EDB0FC" w14:textId="47878E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725130.28</w:t>
            </w:r>
          </w:p>
        </w:tc>
        <w:tc>
          <w:tcPr>
            <w:tcW w:w="1562" w:type="dxa"/>
          </w:tcPr>
          <w:p w14:paraId="44AB5DA8" w14:textId="366F5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3367842.28</w:t>
            </w:r>
          </w:p>
        </w:tc>
        <w:tc>
          <w:tcPr>
            <w:tcW w:w="2134" w:type="dxa"/>
          </w:tcPr>
          <w:p w14:paraId="7D34D304" w14:textId="691E58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02A40" w14:textId="4C4316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1C560" w14:textId="44BE85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0242AE" w14:textId="77777777" w:rsidTr="00F55D7D">
        <w:trPr>
          <w:trHeight w:val="54"/>
        </w:trPr>
        <w:tc>
          <w:tcPr>
            <w:tcW w:w="1691" w:type="dxa"/>
          </w:tcPr>
          <w:p w14:paraId="03F73810" w14:textId="66C50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3E2E76C2" w14:textId="2F2D9D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725125.89</w:t>
            </w:r>
          </w:p>
        </w:tc>
        <w:tc>
          <w:tcPr>
            <w:tcW w:w="1562" w:type="dxa"/>
          </w:tcPr>
          <w:p w14:paraId="178ECC1E" w14:textId="040DFB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3367836.95</w:t>
            </w:r>
          </w:p>
        </w:tc>
        <w:tc>
          <w:tcPr>
            <w:tcW w:w="2134" w:type="dxa"/>
          </w:tcPr>
          <w:p w14:paraId="5C3953FE" w14:textId="276AE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820DA" w14:textId="4ACD61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0FC0D" w14:textId="44278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DAA49A" w14:textId="77777777" w:rsidTr="00F55D7D">
        <w:trPr>
          <w:trHeight w:val="54"/>
        </w:trPr>
        <w:tc>
          <w:tcPr>
            <w:tcW w:w="1691" w:type="dxa"/>
          </w:tcPr>
          <w:p w14:paraId="439AA97A" w14:textId="53E9A0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1F6484EA" w14:textId="44C2388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725108.28</w:t>
            </w:r>
          </w:p>
        </w:tc>
        <w:tc>
          <w:tcPr>
            <w:tcW w:w="1562" w:type="dxa"/>
          </w:tcPr>
          <w:p w14:paraId="6E4BC572" w14:textId="69FFD9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3367836.70</w:t>
            </w:r>
          </w:p>
        </w:tc>
        <w:tc>
          <w:tcPr>
            <w:tcW w:w="2134" w:type="dxa"/>
          </w:tcPr>
          <w:p w14:paraId="6BE28858" w14:textId="17518F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58164" w14:textId="2F08E7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1C90C" w14:textId="03A422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54180" w14:textId="77777777" w:rsidTr="00F55D7D">
        <w:trPr>
          <w:trHeight w:val="54"/>
        </w:trPr>
        <w:tc>
          <w:tcPr>
            <w:tcW w:w="1691" w:type="dxa"/>
          </w:tcPr>
          <w:p w14:paraId="7D61A774" w14:textId="58EE7D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26620002" w14:textId="5047F17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725104.10</w:t>
            </w:r>
          </w:p>
        </w:tc>
        <w:tc>
          <w:tcPr>
            <w:tcW w:w="1562" w:type="dxa"/>
          </w:tcPr>
          <w:p w14:paraId="18A711BD" w14:textId="730759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3367839.31</w:t>
            </w:r>
          </w:p>
        </w:tc>
        <w:tc>
          <w:tcPr>
            <w:tcW w:w="2134" w:type="dxa"/>
          </w:tcPr>
          <w:p w14:paraId="5C603E4C" w14:textId="7BF39E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2E41D" w14:textId="4C027E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62C10" w14:textId="16BF06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189EFF" w14:textId="77777777" w:rsidTr="00F55D7D">
        <w:trPr>
          <w:trHeight w:val="54"/>
        </w:trPr>
        <w:tc>
          <w:tcPr>
            <w:tcW w:w="1691" w:type="dxa"/>
          </w:tcPr>
          <w:p w14:paraId="26329787" w14:textId="44986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7DEBDCD9" w14:textId="26C406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725102.64</w:t>
            </w:r>
          </w:p>
        </w:tc>
        <w:tc>
          <w:tcPr>
            <w:tcW w:w="1562" w:type="dxa"/>
          </w:tcPr>
          <w:p w14:paraId="5C84639F" w14:textId="49395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3367844.18</w:t>
            </w:r>
          </w:p>
        </w:tc>
        <w:tc>
          <w:tcPr>
            <w:tcW w:w="2134" w:type="dxa"/>
          </w:tcPr>
          <w:p w14:paraId="5DEEAF17" w14:textId="36E1C5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FE783" w14:textId="0E59E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1647B" w14:textId="29B1F6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85267A" w14:textId="77777777" w:rsidTr="00F55D7D">
        <w:trPr>
          <w:trHeight w:val="54"/>
        </w:trPr>
        <w:tc>
          <w:tcPr>
            <w:tcW w:w="1691" w:type="dxa"/>
          </w:tcPr>
          <w:p w14:paraId="3EE1E0EB" w14:textId="5E21E5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A7E68D1" w14:textId="5563797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725103.50</w:t>
            </w:r>
          </w:p>
        </w:tc>
        <w:tc>
          <w:tcPr>
            <w:tcW w:w="1562" w:type="dxa"/>
          </w:tcPr>
          <w:p w14:paraId="5E8804C6" w14:textId="6436FE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3367847.34</w:t>
            </w:r>
          </w:p>
        </w:tc>
        <w:tc>
          <w:tcPr>
            <w:tcW w:w="2134" w:type="dxa"/>
          </w:tcPr>
          <w:p w14:paraId="232BFA85" w14:textId="2CBC36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68AF1" w14:textId="4B8F0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D3C74" w14:textId="49B13E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F4E8D1" w14:textId="77777777" w:rsidTr="00F55D7D">
        <w:trPr>
          <w:trHeight w:val="54"/>
        </w:trPr>
        <w:tc>
          <w:tcPr>
            <w:tcW w:w="1691" w:type="dxa"/>
          </w:tcPr>
          <w:p w14:paraId="3C68369C" w14:textId="10945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0503D8E4" w14:textId="26E29D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725102.96</w:t>
            </w:r>
          </w:p>
        </w:tc>
        <w:tc>
          <w:tcPr>
            <w:tcW w:w="1562" w:type="dxa"/>
          </w:tcPr>
          <w:p w14:paraId="7FA44A9D" w14:textId="5EC65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3367848.81</w:t>
            </w:r>
          </w:p>
        </w:tc>
        <w:tc>
          <w:tcPr>
            <w:tcW w:w="2134" w:type="dxa"/>
          </w:tcPr>
          <w:p w14:paraId="5CCF542E" w14:textId="7B0523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D5F2D" w14:textId="0F2505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8FB7D" w14:textId="1A62C0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C47911" w14:textId="77777777" w:rsidTr="00F55D7D">
        <w:trPr>
          <w:trHeight w:val="54"/>
        </w:trPr>
        <w:tc>
          <w:tcPr>
            <w:tcW w:w="1691" w:type="dxa"/>
          </w:tcPr>
          <w:p w14:paraId="2DD85EB2" w14:textId="1F6561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60B5A4C9" w14:textId="0F476FC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725089.41</w:t>
            </w:r>
          </w:p>
        </w:tc>
        <w:tc>
          <w:tcPr>
            <w:tcW w:w="1562" w:type="dxa"/>
          </w:tcPr>
          <w:p w14:paraId="337F8FDB" w14:textId="42980E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3367854.16</w:t>
            </w:r>
          </w:p>
        </w:tc>
        <w:tc>
          <w:tcPr>
            <w:tcW w:w="2134" w:type="dxa"/>
          </w:tcPr>
          <w:p w14:paraId="3FBEA06C" w14:textId="5E6832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D1D3D" w14:textId="5E758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76401" w14:textId="5DB51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5F64A0" w14:textId="77777777" w:rsidTr="00F55D7D">
        <w:trPr>
          <w:trHeight w:val="54"/>
        </w:trPr>
        <w:tc>
          <w:tcPr>
            <w:tcW w:w="1691" w:type="dxa"/>
          </w:tcPr>
          <w:p w14:paraId="2CDF50E5" w14:textId="02A42F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0E2F2D3F" w14:textId="6FC333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725082.01</w:t>
            </w:r>
          </w:p>
        </w:tc>
        <w:tc>
          <w:tcPr>
            <w:tcW w:w="1562" w:type="dxa"/>
          </w:tcPr>
          <w:p w14:paraId="42E78B60" w14:textId="2E9079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3367857.55</w:t>
            </w:r>
          </w:p>
        </w:tc>
        <w:tc>
          <w:tcPr>
            <w:tcW w:w="2134" w:type="dxa"/>
          </w:tcPr>
          <w:p w14:paraId="47DAB246" w14:textId="77980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5FD73" w14:textId="1E5598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EC56" w14:textId="54BFFD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E7C25F" w14:textId="77777777" w:rsidTr="00F55D7D">
        <w:trPr>
          <w:trHeight w:val="54"/>
        </w:trPr>
        <w:tc>
          <w:tcPr>
            <w:tcW w:w="1691" w:type="dxa"/>
          </w:tcPr>
          <w:p w14:paraId="22C608C5" w14:textId="311873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224B35B9" w14:textId="12252F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725078.18</w:t>
            </w:r>
          </w:p>
        </w:tc>
        <w:tc>
          <w:tcPr>
            <w:tcW w:w="1562" w:type="dxa"/>
          </w:tcPr>
          <w:p w14:paraId="3A58D0FA" w14:textId="379790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3367857.82</w:t>
            </w:r>
          </w:p>
        </w:tc>
        <w:tc>
          <w:tcPr>
            <w:tcW w:w="2134" w:type="dxa"/>
          </w:tcPr>
          <w:p w14:paraId="7C55C755" w14:textId="4CA1A0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CF0C8" w14:textId="6F9785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DE786" w14:textId="22E2A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C85008" w14:textId="77777777" w:rsidTr="00F55D7D">
        <w:trPr>
          <w:trHeight w:val="54"/>
        </w:trPr>
        <w:tc>
          <w:tcPr>
            <w:tcW w:w="1691" w:type="dxa"/>
          </w:tcPr>
          <w:p w14:paraId="3C61007E" w14:textId="13B306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05CBDA2" w14:textId="55FE84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725074.25</w:t>
            </w:r>
          </w:p>
        </w:tc>
        <w:tc>
          <w:tcPr>
            <w:tcW w:w="1562" w:type="dxa"/>
          </w:tcPr>
          <w:p w14:paraId="30E3E437" w14:textId="201F36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3367858.35</w:t>
            </w:r>
          </w:p>
        </w:tc>
        <w:tc>
          <w:tcPr>
            <w:tcW w:w="2134" w:type="dxa"/>
          </w:tcPr>
          <w:p w14:paraId="31B6EF44" w14:textId="68886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5E303" w14:textId="53C18E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2C5BA" w14:textId="4378E8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447BAD" w14:textId="77777777" w:rsidTr="00F55D7D">
        <w:trPr>
          <w:trHeight w:val="54"/>
        </w:trPr>
        <w:tc>
          <w:tcPr>
            <w:tcW w:w="1691" w:type="dxa"/>
          </w:tcPr>
          <w:p w14:paraId="33F7A590" w14:textId="49498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E97611A" w14:textId="24CF94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725063.64</w:t>
            </w:r>
          </w:p>
        </w:tc>
        <w:tc>
          <w:tcPr>
            <w:tcW w:w="1562" w:type="dxa"/>
          </w:tcPr>
          <w:p w14:paraId="5074E97A" w14:textId="4A84DA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3367862.73</w:t>
            </w:r>
          </w:p>
        </w:tc>
        <w:tc>
          <w:tcPr>
            <w:tcW w:w="2134" w:type="dxa"/>
          </w:tcPr>
          <w:p w14:paraId="302DCEA7" w14:textId="65C6B7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DB4A2" w14:textId="136A6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78E21" w14:textId="7317CB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AB7CFF" w14:textId="77777777" w:rsidTr="00F55D7D">
        <w:trPr>
          <w:trHeight w:val="54"/>
        </w:trPr>
        <w:tc>
          <w:tcPr>
            <w:tcW w:w="1691" w:type="dxa"/>
          </w:tcPr>
          <w:p w14:paraId="0AB4F0E9" w14:textId="68E72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5A8AD2B1" w14:textId="062ADB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725056.26</w:t>
            </w:r>
          </w:p>
        </w:tc>
        <w:tc>
          <w:tcPr>
            <w:tcW w:w="1562" w:type="dxa"/>
          </w:tcPr>
          <w:p w14:paraId="1AC1A50C" w14:textId="352A4F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3367866.37</w:t>
            </w:r>
          </w:p>
        </w:tc>
        <w:tc>
          <w:tcPr>
            <w:tcW w:w="2134" w:type="dxa"/>
          </w:tcPr>
          <w:p w14:paraId="11E5818C" w14:textId="333C1A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A79693" w14:textId="23DD7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86084" w14:textId="024E9B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087AD1" w14:textId="77777777" w:rsidTr="00F55D7D">
        <w:trPr>
          <w:trHeight w:val="54"/>
        </w:trPr>
        <w:tc>
          <w:tcPr>
            <w:tcW w:w="1691" w:type="dxa"/>
          </w:tcPr>
          <w:p w14:paraId="724D6A11" w14:textId="4D5C92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1EEB15E0" w14:textId="735C96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725047.24</w:t>
            </w:r>
          </w:p>
        </w:tc>
        <w:tc>
          <w:tcPr>
            <w:tcW w:w="1562" w:type="dxa"/>
          </w:tcPr>
          <w:p w14:paraId="3BB2E40E" w14:textId="421318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3367865.33</w:t>
            </w:r>
          </w:p>
        </w:tc>
        <w:tc>
          <w:tcPr>
            <w:tcW w:w="2134" w:type="dxa"/>
          </w:tcPr>
          <w:p w14:paraId="58E3B0F8" w14:textId="7191B7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0909AA" w14:textId="7E34D4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FC483FE" w14:textId="4BD12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86AC92" w14:textId="77777777" w:rsidTr="00F55D7D">
        <w:trPr>
          <w:trHeight w:val="54"/>
        </w:trPr>
        <w:tc>
          <w:tcPr>
            <w:tcW w:w="1691" w:type="dxa"/>
          </w:tcPr>
          <w:p w14:paraId="22A42AA2" w14:textId="7A9757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0F04514F" w14:textId="1B0C2E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725038.47</w:t>
            </w:r>
          </w:p>
        </w:tc>
        <w:tc>
          <w:tcPr>
            <w:tcW w:w="1562" w:type="dxa"/>
          </w:tcPr>
          <w:p w14:paraId="33B00FFA" w14:textId="3D6AEC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3367867.68</w:t>
            </w:r>
          </w:p>
        </w:tc>
        <w:tc>
          <w:tcPr>
            <w:tcW w:w="2134" w:type="dxa"/>
          </w:tcPr>
          <w:p w14:paraId="0461C037" w14:textId="4A054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7C204" w14:textId="48AD1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AEA98" w14:textId="348B7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A07A77" w14:textId="77777777" w:rsidTr="00F55D7D">
        <w:trPr>
          <w:trHeight w:val="54"/>
        </w:trPr>
        <w:tc>
          <w:tcPr>
            <w:tcW w:w="1691" w:type="dxa"/>
          </w:tcPr>
          <w:p w14:paraId="76CFF75A" w14:textId="36870C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23512E29" w14:textId="75F8AD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725026.53</w:t>
            </w:r>
          </w:p>
        </w:tc>
        <w:tc>
          <w:tcPr>
            <w:tcW w:w="1562" w:type="dxa"/>
          </w:tcPr>
          <w:p w14:paraId="7C64951C" w14:textId="6021F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3367873.05</w:t>
            </w:r>
          </w:p>
        </w:tc>
        <w:tc>
          <w:tcPr>
            <w:tcW w:w="2134" w:type="dxa"/>
          </w:tcPr>
          <w:p w14:paraId="39B9588C" w14:textId="12183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6B2A0" w14:textId="475B2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F6DB4" w14:textId="0E7B2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3CA75D" w14:textId="77777777" w:rsidTr="00F55D7D">
        <w:trPr>
          <w:trHeight w:val="54"/>
        </w:trPr>
        <w:tc>
          <w:tcPr>
            <w:tcW w:w="1691" w:type="dxa"/>
          </w:tcPr>
          <w:p w14:paraId="1A2C725F" w14:textId="5BED6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362C5DE2" w14:textId="3E07CD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725019.54</w:t>
            </w:r>
          </w:p>
        </w:tc>
        <w:tc>
          <w:tcPr>
            <w:tcW w:w="1562" w:type="dxa"/>
          </w:tcPr>
          <w:p w14:paraId="5F1A89DB" w14:textId="4C69B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3367880.24</w:t>
            </w:r>
          </w:p>
        </w:tc>
        <w:tc>
          <w:tcPr>
            <w:tcW w:w="2134" w:type="dxa"/>
          </w:tcPr>
          <w:p w14:paraId="18277FD6" w14:textId="0FB2F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FF016" w14:textId="5F4ABA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A5071" w14:textId="50F49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A614B" w14:textId="77777777" w:rsidTr="00F55D7D">
        <w:trPr>
          <w:trHeight w:val="54"/>
        </w:trPr>
        <w:tc>
          <w:tcPr>
            <w:tcW w:w="1691" w:type="dxa"/>
          </w:tcPr>
          <w:p w14:paraId="16BA9695" w14:textId="39D341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0F2F9E8F" w14:textId="7887A1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725018.71</w:t>
            </w:r>
          </w:p>
        </w:tc>
        <w:tc>
          <w:tcPr>
            <w:tcW w:w="1562" w:type="dxa"/>
          </w:tcPr>
          <w:p w14:paraId="30E291EB" w14:textId="064FA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3367881.57</w:t>
            </w:r>
          </w:p>
        </w:tc>
        <w:tc>
          <w:tcPr>
            <w:tcW w:w="2134" w:type="dxa"/>
          </w:tcPr>
          <w:p w14:paraId="7F04A029" w14:textId="387FAD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814325" w14:textId="154102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F9E531" w14:textId="7A0A6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436A82" w14:textId="77777777" w:rsidTr="00F55D7D">
        <w:trPr>
          <w:trHeight w:val="54"/>
        </w:trPr>
        <w:tc>
          <w:tcPr>
            <w:tcW w:w="1691" w:type="dxa"/>
          </w:tcPr>
          <w:p w14:paraId="2D5E4B87" w14:textId="1759E4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5843A09" w14:textId="6E8DC27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725018.48</w:t>
            </w:r>
          </w:p>
        </w:tc>
        <w:tc>
          <w:tcPr>
            <w:tcW w:w="1562" w:type="dxa"/>
          </w:tcPr>
          <w:p w14:paraId="0CB32365" w14:textId="4F6A85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4F618F0A" w14:textId="4488E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9590F" w14:textId="538645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A79E8" w14:textId="6121C2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3474AC" w14:textId="77777777" w:rsidTr="00F55D7D">
        <w:trPr>
          <w:trHeight w:val="54"/>
        </w:trPr>
        <w:tc>
          <w:tcPr>
            <w:tcW w:w="1691" w:type="dxa"/>
          </w:tcPr>
          <w:p w14:paraId="74C337C7" w14:textId="196C9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003FBE84" w14:textId="758D68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725016.98</w:t>
            </w:r>
          </w:p>
        </w:tc>
        <w:tc>
          <w:tcPr>
            <w:tcW w:w="1562" w:type="dxa"/>
          </w:tcPr>
          <w:p w14:paraId="287C6CC0" w14:textId="4CE37C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3367884.19</w:t>
            </w:r>
          </w:p>
        </w:tc>
        <w:tc>
          <w:tcPr>
            <w:tcW w:w="2134" w:type="dxa"/>
          </w:tcPr>
          <w:p w14:paraId="4864CE54" w14:textId="4E335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C46CD" w14:textId="22C615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521F5" w14:textId="24302E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B2FC15" w14:textId="77777777" w:rsidTr="00F55D7D">
        <w:trPr>
          <w:trHeight w:val="54"/>
        </w:trPr>
        <w:tc>
          <w:tcPr>
            <w:tcW w:w="1691" w:type="dxa"/>
          </w:tcPr>
          <w:p w14:paraId="1FE172D9" w14:textId="097D9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6FFA3F5" w14:textId="31D7BB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725014.41</w:t>
            </w:r>
          </w:p>
        </w:tc>
        <w:tc>
          <w:tcPr>
            <w:tcW w:w="1562" w:type="dxa"/>
          </w:tcPr>
          <w:p w14:paraId="3841BF87" w14:textId="3C353F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3367883.90</w:t>
            </w:r>
          </w:p>
        </w:tc>
        <w:tc>
          <w:tcPr>
            <w:tcW w:w="2134" w:type="dxa"/>
          </w:tcPr>
          <w:p w14:paraId="4D5D697F" w14:textId="61D80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5039B" w14:textId="38DF8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81C50" w14:textId="714CB2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379635" w14:textId="77777777" w:rsidTr="00F55D7D">
        <w:trPr>
          <w:trHeight w:val="54"/>
        </w:trPr>
        <w:tc>
          <w:tcPr>
            <w:tcW w:w="1691" w:type="dxa"/>
          </w:tcPr>
          <w:p w14:paraId="47398D8D" w14:textId="108A27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05F83890" w14:textId="1F09EA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725011.16</w:t>
            </w:r>
          </w:p>
        </w:tc>
        <w:tc>
          <w:tcPr>
            <w:tcW w:w="1562" w:type="dxa"/>
          </w:tcPr>
          <w:p w14:paraId="1E9E93BA" w14:textId="5A66DE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3367881.83</w:t>
            </w:r>
          </w:p>
        </w:tc>
        <w:tc>
          <w:tcPr>
            <w:tcW w:w="2134" w:type="dxa"/>
          </w:tcPr>
          <w:p w14:paraId="44960EE0" w14:textId="376D2D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58C14" w14:textId="7264B1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BB9E6" w14:textId="1C049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CD8E30" w14:textId="77777777" w:rsidTr="00F55D7D">
        <w:trPr>
          <w:trHeight w:val="54"/>
        </w:trPr>
        <w:tc>
          <w:tcPr>
            <w:tcW w:w="1691" w:type="dxa"/>
          </w:tcPr>
          <w:p w14:paraId="566BC329" w14:textId="68D464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F2ADD00" w14:textId="3731FA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725007.43</w:t>
            </w:r>
          </w:p>
        </w:tc>
        <w:tc>
          <w:tcPr>
            <w:tcW w:w="1562" w:type="dxa"/>
          </w:tcPr>
          <w:p w14:paraId="2A6D326D" w14:textId="1366AA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3367880.59</w:t>
            </w:r>
          </w:p>
        </w:tc>
        <w:tc>
          <w:tcPr>
            <w:tcW w:w="2134" w:type="dxa"/>
          </w:tcPr>
          <w:p w14:paraId="3A3448F4" w14:textId="64987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F8BD1" w14:textId="477F9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375DD" w14:textId="04F2F3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5D3D9" w14:textId="77777777" w:rsidTr="00F55D7D">
        <w:trPr>
          <w:trHeight w:val="54"/>
        </w:trPr>
        <w:tc>
          <w:tcPr>
            <w:tcW w:w="1691" w:type="dxa"/>
          </w:tcPr>
          <w:p w14:paraId="5E3E3E84" w14:textId="4A1CF5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14F134AF" w14:textId="540844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725003.86</w:t>
            </w:r>
          </w:p>
        </w:tc>
        <w:tc>
          <w:tcPr>
            <w:tcW w:w="1562" w:type="dxa"/>
          </w:tcPr>
          <w:p w14:paraId="047ED22E" w14:textId="5C457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3367882.38</w:t>
            </w:r>
          </w:p>
        </w:tc>
        <w:tc>
          <w:tcPr>
            <w:tcW w:w="2134" w:type="dxa"/>
          </w:tcPr>
          <w:p w14:paraId="1051CF75" w14:textId="7025A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07D71" w14:textId="705A1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92BE6" w14:textId="4BD09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41972C" w14:textId="77777777" w:rsidTr="00F55D7D">
        <w:trPr>
          <w:trHeight w:val="54"/>
        </w:trPr>
        <w:tc>
          <w:tcPr>
            <w:tcW w:w="1691" w:type="dxa"/>
          </w:tcPr>
          <w:p w14:paraId="1B7ABC04" w14:textId="69513B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4E8B9ABA" w14:textId="6C56AA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724998.55</w:t>
            </w:r>
          </w:p>
        </w:tc>
        <w:tc>
          <w:tcPr>
            <w:tcW w:w="1562" w:type="dxa"/>
          </w:tcPr>
          <w:p w14:paraId="5CBBB107" w14:textId="53E5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3367887.08</w:t>
            </w:r>
          </w:p>
        </w:tc>
        <w:tc>
          <w:tcPr>
            <w:tcW w:w="2134" w:type="dxa"/>
          </w:tcPr>
          <w:p w14:paraId="2783431E" w14:textId="1457A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2AD1D" w14:textId="01394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81BDB" w14:textId="0C75C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180BFD" w14:textId="77777777" w:rsidTr="00F55D7D">
        <w:trPr>
          <w:trHeight w:val="54"/>
        </w:trPr>
        <w:tc>
          <w:tcPr>
            <w:tcW w:w="1691" w:type="dxa"/>
          </w:tcPr>
          <w:p w14:paraId="204590DF" w14:textId="1090AD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7D36BCB" w14:textId="194D56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724993.17</w:t>
            </w:r>
          </w:p>
        </w:tc>
        <w:tc>
          <w:tcPr>
            <w:tcW w:w="1562" w:type="dxa"/>
          </w:tcPr>
          <w:p w14:paraId="74DB07BC" w14:textId="4707A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3367890.25</w:t>
            </w:r>
          </w:p>
        </w:tc>
        <w:tc>
          <w:tcPr>
            <w:tcW w:w="2134" w:type="dxa"/>
          </w:tcPr>
          <w:p w14:paraId="11C4B1F5" w14:textId="0C407E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BC4D1" w14:textId="214B6B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A6457" w14:textId="6573B8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160374" w14:textId="77777777" w:rsidTr="00F55D7D">
        <w:trPr>
          <w:trHeight w:val="54"/>
        </w:trPr>
        <w:tc>
          <w:tcPr>
            <w:tcW w:w="1691" w:type="dxa"/>
          </w:tcPr>
          <w:p w14:paraId="6B13DB5E" w14:textId="078F36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73D39CF5" w14:textId="1C3949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724978.44</w:t>
            </w:r>
          </w:p>
        </w:tc>
        <w:tc>
          <w:tcPr>
            <w:tcW w:w="1562" w:type="dxa"/>
          </w:tcPr>
          <w:p w14:paraId="18394DEE" w14:textId="5CBFE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3367897.93</w:t>
            </w:r>
          </w:p>
        </w:tc>
        <w:tc>
          <w:tcPr>
            <w:tcW w:w="2134" w:type="dxa"/>
          </w:tcPr>
          <w:p w14:paraId="696F5EBA" w14:textId="48E57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1F968" w14:textId="25FE8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A03F1" w14:textId="31CA1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F009B7" w14:textId="77777777" w:rsidTr="00F55D7D">
        <w:trPr>
          <w:trHeight w:val="54"/>
        </w:trPr>
        <w:tc>
          <w:tcPr>
            <w:tcW w:w="1691" w:type="dxa"/>
          </w:tcPr>
          <w:p w14:paraId="15F0B4E2" w14:textId="78B17A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4E581040" w14:textId="4BBC77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724962.99</w:t>
            </w:r>
          </w:p>
        </w:tc>
        <w:tc>
          <w:tcPr>
            <w:tcW w:w="1562" w:type="dxa"/>
          </w:tcPr>
          <w:p w14:paraId="23745266" w14:textId="1834A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3367904.59</w:t>
            </w:r>
          </w:p>
        </w:tc>
        <w:tc>
          <w:tcPr>
            <w:tcW w:w="2134" w:type="dxa"/>
          </w:tcPr>
          <w:p w14:paraId="4089E327" w14:textId="36E57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C2FAE" w14:textId="1C1A46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DD7E4" w14:textId="37182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A3ACB" w14:textId="77777777" w:rsidTr="00F55D7D">
        <w:trPr>
          <w:trHeight w:val="54"/>
        </w:trPr>
        <w:tc>
          <w:tcPr>
            <w:tcW w:w="1691" w:type="dxa"/>
          </w:tcPr>
          <w:p w14:paraId="5FB941DD" w14:textId="511E5E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61209832" w14:textId="1523FA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724922.93</w:t>
            </w:r>
          </w:p>
        </w:tc>
        <w:tc>
          <w:tcPr>
            <w:tcW w:w="1562" w:type="dxa"/>
          </w:tcPr>
          <w:p w14:paraId="3A7B98FF" w14:textId="205C5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3367926.53</w:t>
            </w:r>
          </w:p>
        </w:tc>
        <w:tc>
          <w:tcPr>
            <w:tcW w:w="2134" w:type="dxa"/>
          </w:tcPr>
          <w:p w14:paraId="32A93884" w14:textId="1225E4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9FD8A" w14:textId="52C716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06BF4" w14:textId="3AAC06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344E3D" w14:textId="77777777" w:rsidTr="00F55D7D">
        <w:trPr>
          <w:trHeight w:val="54"/>
        </w:trPr>
        <w:tc>
          <w:tcPr>
            <w:tcW w:w="1691" w:type="dxa"/>
          </w:tcPr>
          <w:p w14:paraId="484DBE19" w14:textId="62AA4C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69829E52" w14:textId="3A34A36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724919.75</w:t>
            </w:r>
          </w:p>
        </w:tc>
        <w:tc>
          <w:tcPr>
            <w:tcW w:w="1562" w:type="dxa"/>
          </w:tcPr>
          <w:p w14:paraId="53009671" w14:textId="106CA8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3367930.31</w:t>
            </w:r>
          </w:p>
        </w:tc>
        <w:tc>
          <w:tcPr>
            <w:tcW w:w="2134" w:type="dxa"/>
          </w:tcPr>
          <w:p w14:paraId="5898410B" w14:textId="3387AA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43496" w14:textId="7695B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2466C" w14:textId="68640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7E6C7" w14:textId="77777777" w:rsidTr="00F55D7D">
        <w:trPr>
          <w:trHeight w:val="54"/>
        </w:trPr>
        <w:tc>
          <w:tcPr>
            <w:tcW w:w="1691" w:type="dxa"/>
          </w:tcPr>
          <w:p w14:paraId="611E8A6C" w14:textId="4F3D27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6BB12886" w14:textId="782E9B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724918.80</w:t>
            </w:r>
          </w:p>
        </w:tc>
        <w:tc>
          <w:tcPr>
            <w:tcW w:w="1562" w:type="dxa"/>
          </w:tcPr>
          <w:p w14:paraId="066C8DFA" w14:textId="2F135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3367934.19</w:t>
            </w:r>
          </w:p>
        </w:tc>
        <w:tc>
          <w:tcPr>
            <w:tcW w:w="2134" w:type="dxa"/>
          </w:tcPr>
          <w:p w14:paraId="0D8F5583" w14:textId="15137C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04414" w14:textId="27AA0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083AA" w14:textId="41A663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16953D" w14:textId="77777777" w:rsidTr="00F55D7D">
        <w:trPr>
          <w:trHeight w:val="54"/>
        </w:trPr>
        <w:tc>
          <w:tcPr>
            <w:tcW w:w="1691" w:type="dxa"/>
          </w:tcPr>
          <w:p w14:paraId="02203484" w14:textId="536812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288B681F" w14:textId="5A8E9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724924.18</w:t>
            </w:r>
          </w:p>
        </w:tc>
        <w:tc>
          <w:tcPr>
            <w:tcW w:w="1562" w:type="dxa"/>
          </w:tcPr>
          <w:p w14:paraId="072641A3" w14:textId="2B26F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3367947.92</w:t>
            </w:r>
          </w:p>
        </w:tc>
        <w:tc>
          <w:tcPr>
            <w:tcW w:w="2134" w:type="dxa"/>
          </w:tcPr>
          <w:p w14:paraId="61B0C28F" w14:textId="10898D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4D891" w14:textId="07FAB0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50CBE" w14:textId="3756AE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8A8650" w14:textId="77777777" w:rsidTr="00F55D7D">
        <w:trPr>
          <w:trHeight w:val="54"/>
        </w:trPr>
        <w:tc>
          <w:tcPr>
            <w:tcW w:w="1691" w:type="dxa"/>
          </w:tcPr>
          <w:p w14:paraId="0E777C9C" w14:textId="1F4F7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18F434AE" w14:textId="4596C7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724925.33</w:t>
            </w:r>
          </w:p>
        </w:tc>
        <w:tc>
          <w:tcPr>
            <w:tcW w:w="1562" w:type="dxa"/>
          </w:tcPr>
          <w:p w14:paraId="6B95C00A" w14:textId="445E1B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3367950.89</w:t>
            </w:r>
          </w:p>
        </w:tc>
        <w:tc>
          <w:tcPr>
            <w:tcW w:w="2134" w:type="dxa"/>
          </w:tcPr>
          <w:p w14:paraId="6AF52EC0" w14:textId="694674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F63F9" w14:textId="4EF23D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B3AC5" w14:textId="3E2206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CFF5B" w14:textId="77777777" w:rsidTr="00F55D7D">
        <w:trPr>
          <w:trHeight w:val="54"/>
        </w:trPr>
        <w:tc>
          <w:tcPr>
            <w:tcW w:w="1691" w:type="dxa"/>
          </w:tcPr>
          <w:p w14:paraId="5CF6A836" w14:textId="394D2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7DA0169A" w14:textId="608278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724926.96</w:t>
            </w:r>
          </w:p>
        </w:tc>
        <w:tc>
          <w:tcPr>
            <w:tcW w:w="1562" w:type="dxa"/>
          </w:tcPr>
          <w:p w14:paraId="019013E0" w14:textId="085845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3367954.41</w:t>
            </w:r>
          </w:p>
        </w:tc>
        <w:tc>
          <w:tcPr>
            <w:tcW w:w="2134" w:type="dxa"/>
          </w:tcPr>
          <w:p w14:paraId="0F572A81" w14:textId="3D7C2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65E33" w14:textId="5F60C3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88681" w14:textId="1E3B1E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4344B8" w14:textId="77777777" w:rsidTr="00F55D7D">
        <w:trPr>
          <w:trHeight w:val="54"/>
        </w:trPr>
        <w:tc>
          <w:tcPr>
            <w:tcW w:w="1691" w:type="dxa"/>
          </w:tcPr>
          <w:p w14:paraId="073A5D0F" w14:textId="4CB01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6510ABAA" w14:textId="19870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724929.02</w:t>
            </w:r>
          </w:p>
        </w:tc>
        <w:tc>
          <w:tcPr>
            <w:tcW w:w="1562" w:type="dxa"/>
          </w:tcPr>
          <w:p w14:paraId="4B9680D5" w14:textId="6C0D8C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3367956.56</w:t>
            </w:r>
          </w:p>
        </w:tc>
        <w:tc>
          <w:tcPr>
            <w:tcW w:w="2134" w:type="dxa"/>
          </w:tcPr>
          <w:p w14:paraId="67D950AE" w14:textId="5EC9CC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9133B" w14:textId="7EB4BB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3871D" w14:textId="7679D8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99B690" w14:textId="77777777" w:rsidTr="00F55D7D">
        <w:trPr>
          <w:trHeight w:val="54"/>
        </w:trPr>
        <w:tc>
          <w:tcPr>
            <w:tcW w:w="1691" w:type="dxa"/>
          </w:tcPr>
          <w:p w14:paraId="1C1C7789" w14:textId="20FD66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0B2286E2" w14:textId="345946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724930.31</w:t>
            </w:r>
          </w:p>
        </w:tc>
        <w:tc>
          <w:tcPr>
            <w:tcW w:w="1562" w:type="dxa"/>
          </w:tcPr>
          <w:p w14:paraId="469D43D9" w14:textId="5FF291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3367958.36</w:t>
            </w:r>
          </w:p>
        </w:tc>
        <w:tc>
          <w:tcPr>
            <w:tcW w:w="2134" w:type="dxa"/>
          </w:tcPr>
          <w:p w14:paraId="1A40BB12" w14:textId="77B7C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54FD8" w14:textId="60F2C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4F50D" w14:textId="5CCAAB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068CC5" w14:textId="77777777" w:rsidTr="00F55D7D">
        <w:trPr>
          <w:trHeight w:val="54"/>
        </w:trPr>
        <w:tc>
          <w:tcPr>
            <w:tcW w:w="1691" w:type="dxa"/>
          </w:tcPr>
          <w:p w14:paraId="5D36F888" w14:textId="035334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20E96083" w14:textId="2A1B01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724929.88</w:t>
            </w:r>
          </w:p>
        </w:tc>
        <w:tc>
          <w:tcPr>
            <w:tcW w:w="1562" w:type="dxa"/>
          </w:tcPr>
          <w:p w14:paraId="342832AB" w14:textId="692729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3367960.51</w:t>
            </w:r>
          </w:p>
        </w:tc>
        <w:tc>
          <w:tcPr>
            <w:tcW w:w="2134" w:type="dxa"/>
          </w:tcPr>
          <w:p w14:paraId="052CA2FD" w14:textId="1E66D9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587B9" w14:textId="6AB63F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48671" w14:textId="6C9E0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23B3B0" w14:textId="77777777" w:rsidTr="00F55D7D">
        <w:trPr>
          <w:trHeight w:val="54"/>
        </w:trPr>
        <w:tc>
          <w:tcPr>
            <w:tcW w:w="1691" w:type="dxa"/>
          </w:tcPr>
          <w:p w14:paraId="48AA0F28" w14:textId="1BB139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F145D34" w14:textId="78EF70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724928.46</w:t>
            </w:r>
          </w:p>
        </w:tc>
        <w:tc>
          <w:tcPr>
            <w:tcW w:w="1562" w:type="dxa"/>
          </w:tcPr>
          <w:p w14:paraId="0B486E68" w14:textId="14CAF7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3367961.51</w:t>
            </w:r>
          </w:p>
        </w:tc>
        <w:tc>
          <w:tcPr>
            <w:tcW w:w="2134" w:type="dxa"/>
          </w:tcPr>
          <w:p w14:paraId="74C04F70" w14:textId="4974A3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47CB8" w14:textId="1AA90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14A13" w14:textId="609D58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77F1EE" w14:textId="77777777" w:rsidTr="00F55D7D">
        <w:trPr>
          <w:trHeight w:val="54"/>
        </w:trPr>
        <w:tc>
          <w:tcPr>
            <w:tcW w:w="1691" w:type="dxa"/>
          </w:tcPr>
          <w:p w14:paraId="1F5F8DE4" w14:textId="6E88F4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2FD3392C" w14:textId="171F7A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5545228D" w14:textId="2D99F9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3367965.15</w:t>
            </w:r>
          </w:p>
        </w:tc>
        <w:tc>
          <w:tcPr>
            <w:tcW w:w="2134" w:type="dxa"/>
          </w:tcPr>
          <w:p w14:paraId="584B65B2" w14:textId="06F60C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93BC6" w14:textId="28500A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6FA2A" w14:textId="21B3A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58FFE8" w14:textId="77777777" w:rsidTr="00F55D7D">
        <w:trPr>
          <w:trHeight w:val="54"/>
        </w:trPr>
        <w:tc>
          <w:tcPr>
            <w:tcW w:w="1691" w:type="dxa"/>
          </w:tcPr>
          <w:p w14:paraId="6112ACD4" w14:textId="2D5E5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47D1B88" w14:textId="178A0A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724926.44</w:t>
            </w:r>
          </w:p>
        </w:tc>
        <w:tc>
          <w:tcPr>
            <w:tcW w:w="1562" w:type="dxa"/>
          </w:tcPr>
          <w:p w14:paraId="6E95F410" w14:textId="25C88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3367967.30</w:t>
            </w:r>
          </w:p>
        </w:tc>
        <w:tc>
          <w:tcPr>
            <w:tcW w:w="2134" w:type="dxa"/>
          </w:tcPr>
          <w:p w14:paraId="09C10AD8" w14:textId="1889A9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9ABB4" w14:textId="744750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CEAD0" w14:textId="6EF06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961353" w14:textId="77777777" w:rsidTr="00F55D7D">
        <w:trPr>
          <w:trHeight w:val="54"/>
        </w:trPr>
        <w:tc>
          <w:tcPr>
            <w:tcW w:w="1691" w:type="dxa"/>
          </w:tcPr>
          <w:p w14:paraId="5433995A" w14:textId="19705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5A8EE7F0" w14:textId="04E85A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724922.82</w:t>
            </w:r>
          </w:p>
        </w:tc>
        <w:tc>
          <w:tcPr>
            <w:tcW w:w="1562" w:type="dxa"/>
          </w:tcPr>
          <w:p w14:paraId="3764BEA6" w14:textId="60E147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3367972.91</w:t>
            </w:r>
          </w:p>
        </w:tc>
        <w:tc>
          <w:tcPr>
            <w:tcW w:w="2134" w:type="dxa"/>
          </w:tcPr>
          <w:p w14:paraId="2EF2C5B1" w14:textId="3D73C1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96D38B" w14:textId="1CD890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E56D5" w14:textId="3B3D11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68A359" w14:textId="77777777" w:rsidTr="00F55D7D">
        <w:trPr>
          <w:trHeight w:val="54"/>
        </w:trPr>
        <w:tc>
          <w:tcPr>
            <w:tcW w:w="1691" w:type="dxa"/>
          </w:tcPr>
          <w:p w14:paraId="22C93235" w14:textId="434F6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1B97D028" w14:textId="58DC8D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724923.94</w:t>
            </w:r>
          </w:p>
        </w:tc>
        <w:tc>
          <w:tcPr>
            <w:tcW w:w="1562" w:type="dxa"/>
          </w:tcPr>
          <w:p w14:paraId="2A194B26" w14:textId="202008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3367976.26</w:t>
            </w:r>
          </w:p>
        </w:tc>
        <w:tc>
          <w:tcPr>
            <w:tcW w:w="2134" w:type="dxa"/>
          </w:tcPr>
          <w:p w14:paraId="2764C89F" w14:textId="07E2C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1511A" w14:textId="229B0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14E60" w14:textId="30B5F1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2DB2EF" w14:textId="77777777" w:rsidTr="00F55D7D">
        <w:trPr>
          <w:trHeight w:val="54"/>
        </w:trPr>
        <w:tc>
          <w:tcPr>
            <w:tcW w:w="1691" w:type="dxa"/>
          </w:tcPr>
          <w:p w14:paraId="36D35AFC" w14:textId="37364D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65565993" w14:textId="395826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724925.83</w:t>
            </w:r>
          </w:p>
        </w:tc>
        <w:tc>
          <w:tcPr>
            <w:tcW w:w="1562" w:type="dxa"/>
          </w:tcPr>
          <w:p w14:paraId="3CB7490D" w14:textId="05CC8A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3367979.52</w:t>
            </w:r>
          </w:p>
        </w:tc>
        <w:tc>
          <w:tcPr>
            <w:tcW w:w="2134" w:type="dxa"/>
          </w:tcPr>
          <w:p w14:paraId="5E7A39BC" w14:textId="12E56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5BC1D" w14:textId="06D968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E5DB6" w14:textId="5D84F4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0AA792" w14:textId="77777777" w:rsidTr="00F55D7D">
        <w:trPr>
          <w:trHeight w:val="54"/>
        </w:trPr>
        <w:tc>
          <w:tcPr>
            <w:tcW w:w="1691" w:type="dxa"/>
          </w:tcPr>
          <w:p w14:paraId="100FF63F" w14:textId="30CB4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4F669937" w14:textId="00C097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724928.71</w:t>
            </w:r>
          </w:p>
        </w:tc>
        <w:tc>
          <w:tcPr>
            <w:tcW w:w="1562" w:type="dxa"/>
          </w:tcPr>
          <w:p w14:paraId="2E10B404" w14:textId="778401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3367981.13</w:t>
            </w:r>
          </w:p>
        </w:tc>
        <w:tc>
          <w:tcPr>
            <w:tcW w:w="2134" w:type="dxa"/>
          </w:tcPr>
          <w:p w14:paraId="51D6B98B" w14:textId="1E30D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8FD43" w14:textId="51D220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8BF2B" w14:textId="052EA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AE0F1B" w14:textId="77777777" w:rsidTr="00F55D7D">
        <w:trPr>
          <w:trHeight w:val="54"/>
        </w:trPr>
        <w:tc>
          <w:tcPr>
            <w:tcW w:w="1691" w:type="dxa"/>
          </w:tcPr>
          <w:p w14:paraId="1B6AE7FE" w14:textId="05865C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F52C440" w14:textId="0E9EE2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724936.00</w:t>
            </w:r>
          </w:p>
        </w:tc>
        <w:tc>
          <w:tcPr>
            <w:tcW w:w="1562" w:type="dxa"/>
          </w:tcPr>
          <w:p w14:paraId="553FC84E" w14:textId="00770B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3367992.71</w:t>
            </w:r>
          </w:p>
        </w:tc>
        <w:tc>
          <w:tcPr>
            <w:tcW w:w="2134" w:type="dxa"/>
          </w:tcPr>
          <w:p w14:paraId="0AF43853" w14:textId="71F99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16F6A" w14:textId="0E5AE6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C163D" w14:textId="503C17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5B1E88" w14:textId="77777777" w:rsidTr="00F55D7D">
        <w:trPr>
          <w:trHeight w:val="54"/>
        </w:trPr>
        <w:tc>
          <w:tcPr>
            <w:tcW w:w="1691" w:type="dxa"/>
          </w:tcPr>
          <w:p w14:paraId="42333BA1" w14:textId="59AEEF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28377F0" w14:textId="272975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724934.92</w:t>
            </w:r>
          </w:p>
        </w:tc>
        <w:tc>
          <w:tcPr>
            <w:tcW w:w="1562" w:type="dxa"/>
          </w:tcPr>
          <w:p w14:paraId="489D13F8" w14:textId="7C85E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3367997.03</w:t>
            </w:r>
          </w:p>
        </w:tc>
        <w:tc>
          <w:tcPr>
            <w:tcW w:w="2134" w:type="dxa"/>
          </w:tcPr>
          <w:p w14:paraId="4D13EC81" w14:textId="38DB63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501C9" w14:textId="538106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2253C" w14:textId="17E59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C5CE42" w14:textId="77777777" w:rsidTr="00F55D7D">
        <w:trPr>
          <w:trHeight w:val="54"/>
        </w:trPr>
        <w:tc>
          <w:tcPr>
            <w:tcW w:w="1691" w:type="dxa"/>
          </w:tcPr>
          <w:p w14:paraId="0E12AD9B" w14:textId="7F868A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7D9ADED5" w14:textId="67889A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724924.15</w:t>
            </w:r>
          </w:p>
        </w:tc>
        <w:tc>
          <w:tcPr>
            <w:tcW w:w="1562" w:type="dxa"/>
          </w:tcPr>
          <w:p w14:paraId="3963952E" w14:textId="7E8D46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3368015.71</w:t>
            </w:r>
          </w:p>
        </w:tc>
        <w:tc>
          <w:tcPr>
            <w:tcW w:w="2134" w:type="dxa"/>
          </w:tcPr>
          <w:p w14:paraId="3C5ECCAB" w14:textId="0CC6CE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E967D" w14:textId="41E71F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FEF22" w14:textId="5A9EEC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8F2C38" w14:textId="77777777" w:rsidTr="00F55D7D">
        <w:trPr>
          <w:trHeight w:val="54"/>
        </w:trPr>
        <w:tc>
          <w:tcPr>
            <w:tcW w:w="1691" w:type="dxa"/>
          </w:tcPr>
          <w:p w14:paraId="5F50CAF9" w14:textId="36A03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3987A5FF" w14:textId="3BED8E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724917.85</w:t>
            </w:r>
          </w:p>
        </w:tc>
        <w:tc>
          <w:tcPr>
            <w:tcW w:w="1562" w:type="dxa"/>
          </w:tcPr>
          <w:p w14:paraId="23F804ED" w14:textId="237B2C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3368032.16</w:t>
            </w:r>
          </w:p>
        </w:tc>
        <w:tc>
          <w:tcPr>
            <w:tcW w:w="2134" w:type="dxa"/>
          </w:tcPr>
          <w:p w14:paraId="7CE1B10A" w14:textId="476507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1CEA1" w14:textId="09CF3E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0FC62" w14:textId="6E911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D87B12" w14:textId="77777777" w:rsidTr="00F55D7D">
        <w:trPr>
          <w:trHeight w:val="54"/>
        </w:trPr>
        <w:tc>
          <w:tcPr>
            <w:tcW w:w="1691" w:type="dxa"/>
          </w:tcPr>
          <w:p w14:paraId="17040346" w14:textId="02F652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0FFE4A15" w14:textId="3EC622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724917.17</w:t>
            </w:r>
          </w:p>
        </w:tc>
        <w:tc>
          <w:tcPr>
            <w:tcW w:w="1562" w:type="dxa"/>
          </w:tcPr>
          <w:p w14:paraId="296CBD34" w14:textId="52162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3368046.29</w:t>
            </w:r>
          </w:p>
        </w:tc>
        <w:tc>
          <w:tcPr>
            <w:tcW w:w="2134" w:type="dxa"/>
          </w:tcPr>
          <w:p w14:paraId="4BA348DC" w14:textId="3823C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22EF903" w14:textId="4ED46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F13C0CD" w14:textId="4553A5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EB1A1B" w14:textId="77777777" w:rsidTr="00F55D7D">
        <w:trPr>
          <w:trHeight w:val="54"/>
        </w:trPr>
        <w:tc>
          <w:tcPr>
            <w:tcW w:w="1691" w:type="dxa"/>
          </w:tcPr>
          <w:p w14:paraId="17D7B58F" w14:textId="56553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495CE246" w14:textId="1DCF09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724918.95</w:t>
            </w:r>
          </w:p>
        </w:tc>
        <w:tc>
          <w:tcPr>
            <w:tcW w:w="1562" w:type="dxa"/>
          </w:tcPr>
          <w:p w14:paraId="0B618188" w14:textId="2AAC62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3368059.62</w:t>
            </w:r>
          </w:p>
        </w:tc>
        <w:tc>
          <w:tcPr>
            <w:tcW w:w="2134" w:type="dxa"/>
          </w:tcPr>
          <w:p w14:paraId="36B2F9AD" w14:textId="3258CF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12F54" w14:textId="141037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155F3" w14:textId="4D39A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EA819C" w14:textId="77777777" w:rsidTr="00F55D7D">
        <w:trPr>
          <w:trHeight w:val="54"/>
        </w:trPr>
        <w:tc>
          <w:tcPr>
            <w:tcW w:w="1691" w:type="dxa"/>
          </w:tcPr>
          <w:p w14:paraId="79F16148" w14:textId="4A7AFC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C2DEFFB" w14:textId="6B427C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724931.12</w:t>
            </w:r>
          </w:p>
        </w:tc>
        <w:tc>
          <w:tcPr>
            <w:tcW w:w="1562" w:type="dxa"/>
          </w:tcPr>
          <w:p w14:paraId="495C4E85" w14:textId="70A77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3368078.19</w:t>
            </w:r>
          </w:p>
        </w:tc>
        <w:tc>
          <w:tcPr>
            <w:tcW w:w="2134" w:type="dxa"/>
          </w:tcPr>
          <w:p w14:paraId="753D1217" w14:textId="63CC81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BEB06" w14:textId="377F9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429F5" w14:textId="34B32C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429089" w14:textId="77777777" w:rsidTr="00F55D7D">
        <w:trPr>
          <w:trHeight w:val="54"/>
        </w:trPr>
        <w:tc>
          <w:tcPr>
            <w:tcW w:w="1691" w:type="dxa"/>
          </w:tcPr>
          <w:p w14:paraId="61D65025" w14:textId="3AAFA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5CD8D68" w14:textId="00B38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724947.11</w:t>
            </w:r>
          </w:p>
        </w:tc>
        <w:tc>
          <w:tcPr>
            <w:tcW w:w="1562" w:type="dxa"/>
          </w:tcPr>
          <w:p w14:paraId="69B6B32F" w14:textId="021751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3368095.44</w:t>
            </w:r>
          </w:p>
        </w:tc>
        <w:tc>
          <w:tcPr>
            <w:tcW w:w="2134" w:type="dxa"/>
          </w:tcPr>
          <w:p w14:paraId="2104FB33" w14:textId="53A28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5A74C" w14:textId="1D91BC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FEB4B" w14:textId="7B068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B939A6" w14:textId="77777777" w:rsidTr="00F55D7D">
        <w:trPr>
          <w:trHeight w:val="54"/>
        </w:trPr>
        <w:tc>
          <w:tcPr>
            <w:tcW w:w="1691" w:type="dxa"/>
          </w:tcPr>
          <w:p w14:paraId="2F74F2BA" w14:textId="0FE574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490970C" w14:textId="70A367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724953.84</w:t>
            </w:r>
          </w:p>
        </w:tc>
        <w:tc>
          <w:tcPr>
            <w:tcW w:w="1562" w:type="dxa"/>
          </w:tcPr>
          <w:p w14:paraId="29FF7A28" w14:textId="47C96E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3368112.49</w:t>
            </w:r>
          </w:p>
        </w:tc>
        <w:tc>
          <w:tcPr>
            <w:tcW w:w="2134" w:type="dxa"/>
          </w:tcPr>
          <w:p w14:paraId="48FE1F5B" w14:textId="15A8FC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5C331" w14:textId="0EF65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1E2689" w14:textId="1B2CA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DE57C5" w14:textId="77777777" w:rsidTr="00F55D7D">
        <w:trPr>
          <w:trHeight w:val="54"/>
        </w:trPr>
        <w:tc>
          <w:tcPr>
            <w:tcW w:w="1691" w:type="dxa"/>
          </w:tcPr>
          <w:p w14:paraId="0C822592" w14:textId="4DD9F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77E814C2" w14:textId="3ED5748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724956.38</w:t>
            </w:r>
          </w:p>
        </w:tc>
        <w:tc>
          <w:tcPr>
            <w:tcW w:w="1562" w:type="dxa"/>
          </w:tcPr>
          <w:p w14:paraId="1D71604F" w14:textId="1DE4A8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3368118.08</w:t>
            </w:r>
          </w:p>
        </w:tc>
        <w:tc>
          <w:tcPr>
            <w:tcW w:w="2134" w:type="dxa"/>
          </w:tcPr>
          <w:p w14:paraId="2188824E" w14:textId="681C4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BA861" w14:textId="1FE98D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75400" w14:textId="5DEB15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7E0903" w14:textId="77777777" w:rsidTr="00F55D7D">
        <w:trPr>
          <w:trHeight w:val="54"/>
        </w:trPr>
        <w:tc>
          <w:tcPr>
            <w:tcW w:w="1691" w:type="dxa"/>
          </w:tcPr>
          <w:p w14:paraId="0F1AFCE4" w14:textId="5A2C60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1964713D" w14:textId="73755E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724958.24</w:t>
            </w:r>
          </w:p>
        </w:tc>
        <w:tc>
          <w:tcPr>
            <w:tcW w:w="1562" w:type="dxa"/>
          </w:tcPr>
          <w:p w14:paraId="3D58E80C" w14:textId="78C599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3368122.49</w:t>
            </w:r>
          </w:p>
        </w:tc>
        <w:tc>
          <w:tcPr>
            <w:tcW w:w="2134" w:type="dxa"/>
          </w:tcPr>
          <w:p w14:paraId="16CADD01" w14:textId="4F944E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D39EA" w14:textId="07A06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3BBF1" w14:textId="30B96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6B735" w14:textId="77777777" w:rsidTr="00F55D7D">
        <w:trPr>
          <w:trHeight w:val="54"/>
        </w:trPr>
        <w:tc>
          <w:tcPr>
            <w:tcW w:w="1691" w:type="dxa"/>
          </w:tcPr>
          <w:p w14:paraId="72FE28D9" w14:textId="21BF4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1B71FEBA" w14:textId="4121E1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724957.23</w:t>
            </w:r>
          </w:p>
        </w:tc>
        <w:tc>
          <w:tcPr>
            <w:tcW w:w="1562" w:type="dxa"/>
          </w:tcPr>
          <w:p w14:paraId="7F45DCA4" w14:textId="4BDC8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3368126.64</w:t>
            </w:r>
          </w:p>
        </w:tc>
        <w:tc>
          <w:tcPr>
            <w:tcW w:w="2134" w:type="dxa"/>
          </w:tcPr>
          <w:p w14:paraId="362E6CD3" w14:textId="65FDCB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1AE0D" w14:textId="54739D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EE290" w14:textId="7276A7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526CD2" w14:textId="77777777" w:rsidTr="00F55D7D">
        <w:trPr>
          <w:trHeight w:val="54"/>
        </w:trPr>
        <w:tc>
          <w:tcPr>
            <w:tcW w:w="1691" w:type="dxa"/>
          </w:tcPr>
          <w:p w14:paraId="1F3EA1D5" w14:textId="7F256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40D33C13" w14:textId="5A32AE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724954.60</w:t>
            </w:r>
          </w:p>
        </w:tc>
        <w:tc>
          <w:tcPr>
            <w:tcW w:w="1562" w:type="dxa"/>
          </w:tcPr>
          <w:p w14:paraId="02B47AA0" w14:textId="655F5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3368129.86</w:t>
            </w:r>
          </w:p>
        </w:tc>
        <w:tc>
          <w:tcPr>
            <w:tcW w:w="2134" w:type="dxa"/>
          </w:tcPr>
          <w:p w14:paraId="60D0F7CE" w14:textId="153C8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F9612" w14:textId="4E1AF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D012A" w14:textId="7ADA31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D1E09A" w14:textId="77777777" w:rsidTr="00F55D7D">
        <w:trPr>
          <w:trHeight w:val="54"/>
        </w:trPr>
        <w:tc>
          <w:tcPr>
            <w:tcW w:w="1691" w:type="dxa"/>
          </w:tcPr>
          <w:p w14:paraId="3B39AA38" w14:textId="61A26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2E43EB34" w14:textId="2D8E672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724953.24</w:t>
            </w:r>
          </w:p>
        </w:tc>
        <w:tc>
          <w:tcPr>
            <w:tcW w:w="1562" w:type="dxa"/>
          </w:tcPr>
          <w:p w14:paraId="7EA300F4" w14:textId="4B187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4E689364" w14:textId="04606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B3BD2" w14:textId="02824E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2AEA0" w14:textId="5C035C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614F4C" w14:textId="77777777" w:rsidTr="00F55D7D">
        <w:trPr>
          <w:trHeight w:val="54"/>
        </w:trPr>
        <w:tc>
          <w:tcPr>
            <w:tcW w:w="1691" w:type="dxa"/>
          </w:tcPr>
          <w:p w14:paraId="5EC3EF30" w14:textId="642BE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1DBBDDD4" w14:textId="041344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724954.77</w:t>
            </w:r>
          </w:p>
        </w:tc>
        <w:tc>
          <w:tcPr>
            <w:tcW w:w="1562" w:type="dxa"/>
          </w:tcPr>
          <w:p w14:paraId="4B39DC3E" w14:textId="723F14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3368136.31</w:t>
            </w:r>
          </w:p>
        </w:tc>
        <w:tc>
          <w:tcPr>
            <w:tcW w:w="2134" w:type="dxa"/>
          </w:tcPr>
          <w:p w14:paraId="05C30248" w14:textId="78FA3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B29C6" w14:textId="32A2C4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E4B72" w14:textId="296960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BCC53D" w14:textId="77777777" w:rsidTr="00F55D7D">
        <w:trPr>
          <w:trHeight w:val="54"/>
        </w:trPr>
        <w:tc>
          <w:tcPr>
            <w:tcW w:w="1691" w:type="dxa"/>
          </w:tcPr>
          <w:p w14:paraId="63771889" w14:textId="61E778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6AF530FC" w14:textId="080D2B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724958.01</w:t>
            </w:r>
          </w:p>
        </w:tc>
        <w:tc>
          <w:tcPr>
            <w:tcW w:w="1562" w:type="dxa"/>
          </w:tcPr>
          <w:p w14:paraId="5B651EFE" w14:textId="7C3F9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3368138.38</w:t>
            </w:r>
          </w:p>
        </w:tc>
        <w:tc>
          <w:tcPr>
            <w:tcW w:w="2134" w:type="dxa"/>
          </w:tcPr>
          <w:p w14:paraId="5162E23F" w14:textId="2D95A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E5AE9" w14:textId="61AE5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2762F" w14:textId="78B575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12ABC5" w14:textId="77777777" w:rsidTr="00F55D7D">
        <w:trPr>
          <w:trHeight w:val="54"/>
        </w:trPr>
        <w:tc>
          <w:tcPr>
            <w:tcW w:w="1691" w:type="dxa"/>
          </w:tcPr>
          <w:p w14:paraId="59B2DCBB" w14:textId="2A545E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3DCAD36A" w14:textId="01B3E4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724966.47</w:t>
            </w:r>
          </w:p>
        </w:tc>
        <w:tc>
          <w:tcPr>
            <w:tcW w:w="1562" w:type="dxa"/>
          </w:tcPr>
          <w:p w14:paraId="291D6F69" w14:textId="6D5D8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3368140.75</w:t>
            </w:r>
          </w:p>
        </w:tc>
        <w:tc>
          <w:tcPr>
            <w:tcW w:w="2134" w:type="dxa"/>
          </w:tcPr>
          <w:p w14:paraId="6947EA2E" w14:textId="38B6DC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FDB27" w14:textId="5A435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724FC" w14:textId="659117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C432B7" w14:textId="77777777" w:rsidTr="00F55D7D">
        <w:trPr>
          <w:trHeight w:val="54"/>
        </w:trPr>
        <w:tc>
          <w:tcPr>
            <w:tcW w:w="1691" w:type="dxa"/>
          </w:tcPr>
          <w:p w14:paraId="13B380B1" w14:textId="60DA80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685CCB02" w14:textId="397530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724971.21</w:t>
            </w:r>
          </w:p>
        </w:tc>
        <w:tc>
          <w:tcPr>
            <w:tcW w:w="1562" w:type="dxa"/>
          </w:tcPr>
          <w:p w14:paraId="4AE4FB38" w14:textId="5FC3D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3368144.56</w:t>
            </w:r>
          </w:p>
        </w:tc>
        <w:tc>
          <w:tcPr>
            <w:tcW w:w="2134" w:type="dxa"/>
          </w:tcPr>
          <w:p w14:paraId="4D8677F9" w14:textId="774052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56320" w14:textId="7999A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88A08" w14:textId="171E68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2DDCD8" w14:textId="77777777" w:rsidTr="00F55D7D">
        <w:trPr>
          <w:trHeight w:val="54"/>
        </w:trPr>
        <w:tc>
          <w:tcPr>
            <w:tcW w:w="1691" w:type="dxa"/>
          </w:tcPr>
          <w:p w14:paraId="57805BC2" w14:textId="627DE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724CF5FE" w14:textId="145C176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724975.27</w:t>
            </w:r>
          </w:p>
        </w:tc>
        <w:tc>
          <w:tcPr>
            <w:tcW w:w="1562" w:type="dxa"/>
          </w:tcPr>
          <w:p w14:paraId="0D860D48" w14:textId="2BFB2E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3368149.55</w:t>
            </w:r>
          </w:p>
        </w:tc>
        <w:tc>
          <w:tcPr>
            <w:tcW w:w="2134" w:type="dxa"/>
          </w:tcPr>
          <w:p w14:paraId="6AB84E4F" w14:textId="5E421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10DA8" w14:textId="28FB7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5C185" w14:textId="524798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7C1A49" w14:textId="77777777" w:rsidTr="00F55D7D">
        <w:trPr>
          <w:trHeight w:val="54"/>
        </w:trPr>
        <w:tc>
          <w:tcPr>
            <w:tcW w:w="1691" w:type="dxa"/>
          </w:tcPr>
          <w:p w14:paraId="4E9F6524" w14:textId="58095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53F7E5BA" w14:textId="787C83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724979.16</w:t>
            </w:r>
          </w:p>
        </w:tc>
        <w:tc>
          <w:tcPr>
            <w:tcW w:w="1562" w:type="dxa"/>
          </w:tcPr>
          <w:p w14:paraId="6834EDA1" w14:textId="5BC2BA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3368154.79</w:t>
            </w:r>
          </w:p>
        </w:tc>
        <w:tc>
          <w:tcPr>
            <w:tcW w:w="2134" w:type="dxa"/>
          </w:tcPr>
          <w:p w14:paraId="518D2A41" w14:textId="587CC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AE79D" w14:textId="469DCA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4505E" w14:textId="2E71E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9B4947" w14:textId="77777777" w:rsidTr="00F55D7D">
        <w:trPr>
          <w:trHeight w:val="54"/>
        </w:trPr>
        <w:tc>
          <w:tcPr>
            <w:tcW w:w="1691" w:type="dxa"/>
          </w:tcPr>
          <w:p w14:paraId="2EE254D3" w14:textId="13571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BDCFCCB" w14:textId="0E3A79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724982.54</w:t>
            </w:r>
          </w:p>
        </w:tc>
        <w:tc>
          <w:tcPr>
            <w:tcW w:w="1562" w:type="dxa"/>
          </w:tcPr>
          <w:p w14:paraId="27DABEEE" w14:textId="745176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3368159.11</w:t>
            </w:r>
          </w:p>
        </w:tc>
        <w:tc>
          <w:tcPr>
            <w:tcW w:w="2134" w:type="dxa"/>
          </w:tcPr>
          <w:p w14:paraId="0DDB795F" w14:textId="7449A0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CBDADF" w14:textId="478FD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8810B" w14:textId="747310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B53572" w14:textId="77777777" w:rsidTr="00F55D7D">
        <w:trPr>
          <w:trHeight w:val="54"/>
        </w:trPr>
        <w:tc>
          <w:tcPr>
            <w:tcW w:w="1691" w:type="dxa"/>
          </w:tcPr>
          <w:p w14:paraId="0C5483D3" w14:textId="42CFF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2151F93D" w14:textId="4043B6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724988.14</w:t>
            </w:r>
          </w:p>
        </w:tc>
        <w:tc>
          <w:tcPr>
            <w:tcW w:w="1562" w:type="dxa"/>
          </w:tcPr>
          <w:p w14:paraId="60D36CDA" w14:textId="00C044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3368176.38</w:t>
            </w:r>
          </w:p>
        </w:tc>
        <w:tc>
          <w:tcPr>
            <w:tcW w:w="2134" w:type="dxa"/>
          </w:tcPr>
          <w:p w14:paraId="2A03E347" w14:textId="6B0448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2ECD6" w14:textId="1E5345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4C9FA" w14:textId="7BAFED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212B2D" w14:textId="77777777" w:rsidTr="00F55D7D">
        <w:trPr>
          <w:trHeight w:val="54"/>
        </w:trPr>
        <w:tc>
          <w:tcPr>
            <w:tcW w:w="1691" w:type="dxa"/>
          </w:tcPr>
          <w:p w14:paraId="06610C3B" w14:textId="57821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541EE423" w14:textId="35F9E73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724988.48</w:t>
            </w:r>
          </w:p>
        </w:tc>
        <w:tc>
          <w:tcPr>
            <w:tcW w:w="1562" w:type="dxa"/>
          </w:tcPr>
          <w:p w14:paraId="4022EF1A" w14:textId="4F28C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3368180.10</w:t>
            </w:r>
          </w:p>
        </w:tc>
        <w:tc>
          <w:tcPr>
            <w:tcW w:w="2134" w:type="dxa"/>
          </w:tcPr>
          <w:p w14:paraId="173B90DD" w14:textId="6A9A2F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12EA6" w14:textId="380C2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77144" w14:textId="450930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1AC22C" w14:textId="77777777" w:rsidTr="00F55D7D">
        <w:trPr>
          <w:trHeight w:val="54"/>
        </w:trPr>
        <w:tc>
          <w:tcPr>
            <w:tcW w:w="1691" w:type="dxa"/>
          </w:tcPr>
          <w:p w14:paraId="3E224529" w14:textId="1797F5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43C40206" w14:textId="3BABDEE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724988.31</w:t>
            </w:r>
          </w:p>
        </w:tc>
        <w:tc>
          <w:tcPr>
            <w:tcW w:w="1562" w:type="dxa"/>
          </w:tcPr>
          <w:p w14:paraId="518E68A2" w14:textId="4B9304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3368183.06</w:t>
            </w:r>
          </w:p>
        </w:tc>
        <w:tc>
          <w:tcPr>
            <w:tcW w:w="2134" w:type="dxa"/>
          </w:tcPr>
          <w:p w14:paraId="5F51017E" w14:textId="622678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3152A" w14:textId="78E89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FD6A9" w14:textId="0D556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5C4339" w14:textId="77777777" w:rsidTr="00F55D7D">
        <w:trPr>
          <w:trHeight w:val="54"/>
        </w:trPr>
        <w:tc>
          <w:tcPr>
            <w:tcW w:w="1691" w:type="dxa"/>
          </w:tcPr>
          <w:p w14:paraId="0B0628A8" w14:textId="738BA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6526840" w14:textId="505F35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724987.89</w:t>
            </w:r>
          </w:p>
        </w:tc>
        <w:tc>
          <w:tcPr>
            <w:tcW w:w="1562" w:type="dxa"/>
          </w:tcPr>
          <w:p w14:paraId="2276055A" w14:textId="6F9F32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3368185.52</w:t>
            </w:r>
          </w:p>
        </w:tc>
        <w:tc>
          <w:tcPr>
            <w:tcW w:w="2134" w:type="dxa"/>
          </w:tcPr>
          <w:p w14:paraId="24B82254" w14:textId="49508C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09BD6E" w14:textId="321961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4FD0A" w14:textId="12D0A7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A2963" w14:textId="77777777" w:rsidTr="00F55D7D">
        <w:trPr>
          <w:trHeight w:val="54"/>
        </w:trPr>
        <w:tc>
          <w:tcPr>
            <w:tcW w:w="1691" w:type="dxa"/>
          </w:tcPr>
          <w:p w14:paraId="7AA1B16E" w14:textId="4D227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2820BB27" w14:textId="3D4153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0AB89A1E" w14:textId="0E22D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66FD274B" w14:textId="6A512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96381" w14:textId="4576A6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B1DFC" w14:textId="73EE3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0E8838" w14:textId="77777777" w:rsidTr="00F55D7D">
        <w:trPr>
          <w:trHeight w:val="54"/>
        </w:trPr>
        <w:tc>
          <w:tcPr>
            <w:tcW w:w="1691" w:type="dxa"/>
          </w:tcPr>
          <w:p w14:paraId="13CF16D4" w14:textId="778CC3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0AAB72C0" w14:textId="6E22D8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724984.08</w:t>
            </w:r>
          </w:p>
        </w:tc>
        <w:tc>
          <w:tcPr>
            <w:tcW w:w="1562" w:type="dxa"/>
          </w:tcPr>
          <w:p w14:paraId="6E5DD7E9" w14:textId="49E9FA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3368185.60</w:t>
            </w:r>
          </w:p>
        </w:tc>
        <w:tc>
          <w:tcPr>
            <w:tcW w:w="2134" w:type="dxa"/>
          </w:tcPr>
          <w:p w14:paraId="2130ED46" w14:textId="3045B0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B51FF" w14:textId="7C9212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58CFC" w14:textId="0AEBAB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1F13C7" w14:textId="77777777" w:rsidTr="00F55D7D">
        <w:trPr>
          <w:trHeight w:val="54"/>
        </w:trPr>
        <w:tc>
          <w:tcPr>
            <w:tcW w:w="1691" w:type="dxa"/>
          </w:tcPr>
          <w:p w14:paraId="518122E8" w14:textId="4446A4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6224F0DA" w14:textId="651993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724983.66</w:t>
            </w:r>
          </w:p>
        </w:tc>
        <w:tc>
          <w:tcPr>
            <w:tcW w:w="1562" w:type="dxa"/>
          </w:tcPr>
          <w:p w14:paraId="3E38BB7B" w14:textId="2138E5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3368186.62</w:t>
            </w:r>
          </w:p>
        </w:tc>
        <w:tc>
          <w:tcPr>
            <w:tcW w:w="2134" w:type="dxa"/>
          </w:tcPr>
          <w:p w14:paraId="217D20D2" w14:textId="1ECA69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0E889" w14:textId="5645C2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5BE37" w14:textId="4D54FD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BE5731" w14:textId="77777777" w:rsidTr="00F55D7D">
        <w:trPr>
          <w:trHeight w:val="54"/>
        </w:trPr>
        <w:tc>
          <w:tcPr>
            <w:tcW w:w="1691" w:type="dxa"/>
          </w:tcPr>
          <w:p w14:paraId="6F44D929" w14:textId="09239E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F4BFBAC" w14:textId="369510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724984.67</w:t>
            </w:r>
          </w:p>
        </w:tc>
        <w:tc>
          <w:tcPr>
            <w:tcW w:w="1562" w:type="dxa"/>
          </w:tcPr>
          <w:p w14:paraId="6102C009" w14:textId="0F98FC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3368187.46</w:t>
            </w:r>
          </w:p>
        </w:tc>
        <w:tc>
          <w:tcPr>
            <w:tcW w:w="2134" w:type="dxa"/>
          </w:tcPr>
          <w:p w14:paraId="418E0F35" w14:textId="7B153F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A3A5A" w14:textId="79232D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D36DC" w14:textId="55956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15BAAA" w14:textId="77777777" w:rsidTr="00F55D7D">
        <w:trPr>
          <w:trHeight w:val="54"/>
        </w:trPr>
        <w:tc>
          <w:tcPr>
            <w:tcW w:w="1691" w:type="dxa"/>
          </w:tcPr>
          <w:p w14:paraId="3081ADC7" w14:textId="36A6C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79F4885A" w14:textId="371CFC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351FD577" w14:textId="6E1B0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3368188.22</w:t>
            </w:r>
          </w:p>
        </w:tc>
        <w:tc>
          <w:tcPr>
            <w:tcW w:w="2134" w:type="dxa"/>
          </w:tcPr>
          <w:p w14:paraId="214CF7F2" w14:textId="1CF188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0BDDB" w14:textId="78FE33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04438" w14:textId="4AFDD2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0BDE6B" w14:textId="77777777" w:rsidTr="00F55D7D">
        <w:trPr>
          <w:trHeight w:val="54"/>
        </w:trPr>
        <w:tc>
          <w:tcPr>
            <w:tcW w:w="1691" w:type="dxa"/>
          </w:tcPr>
          <w:p w14:paraId="40C48802" w14:textId="066094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4EA2966F" w14:textId="42328B3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724988.22</w:t>
            </w:r>
          </w:p>
        </w:tc>
        <w:tc>
          <w:tcPr>
            <w:tcW w:w="1562" w:type="dxa"/>
          </w:tcPr>
          <w:p w14:paraId="4E71F4C5" w14:textId="281406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3368188.56</w:t>
            </w:r>
          </w:p>
        </w:tc>
        <w:tc>
          <w:tcPr>
            <w:tcW w:w="2134" w:type="dxa"/>
          </w:tcPr>
          <w:p w14:paraId="04C7F83F" w14:textId="2345E7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B31BA" w14:textId="4BCAE8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F5FD3" w14:textId="4257BB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6A8CC" w14:textId="77777777" w:rsidTr="00F55D7D">
        <w:trPr>
          <w:trHeight w:val="54"/>
        </w:trPr>
        <w:tc>
          <w:tcPr>
            <w:tcW w:w="1691" w:type="dxa"/>
          </w:tcPr>
          <w:p w14:paraId="112E2F1E" w14:textId="1F264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3D24F1E" w14:textId="19D4B8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724990.00</w:t>
            </w:r>
          </w:p>
        </w:tc>
        <w:tc>
          <w:tcPr>
            <w:tcW w:w="1562" w:type="dxa"/>
          </w:tcPr>
          <w:p w14:paraId="2631F4BD" w14:textId="10AA67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3368187.63</w:t>
            </w:r>
          </w:p>
        </w:tc>
        <w:tc>
          <w:tcPr>
            <w:tcW w:w="2134" w:type="dxa"/>
          </w:tcPr>
          <w:p w14:paraId="6586AB08" w14:textId="7459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C50D5" w14:textId="37355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5F00B" w14:textId="140785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FD40A4" w14:textId="77777777" w:rsidTr="00F55D7D">
        <w:trPr>
          <w:trHeight w:val="54"/>
        </w:trPr>
        <w:tc>
          <w:tcPr>
            <w:tcW w:w="1691" w:type="dxa"/>
          </w:tcPr>
          <w:p w14:paraId="1215062B" w14:textId="6EA5B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4B9A49CE" w14:textId="65C6E1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790E47CA" w14:textId="19C08B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3368185.69</w:t>
            </w:r>
          </w:p>
        </w:tc>
        <w:tc>
          <w:tcPr>
            <w:tcW w:w="2134" w:type="dxa"/>
          </w:tcPr>
          <w:p w14:paraId="33E4F610" w14:textId="0AB171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08A05" w14:textId="545CD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7BC33A" w14:textId="0910E9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432E24" w14:textId="77777777" w:rsidTr="00F55D7D">
        <w:trPr>
          <w:trHeight w:val="54"/>
        </w:trPr>
        <w:tc>
          <w:tcPr>
            <w:tcW w:w="1691" w:type="dxa"/>
          </w:tcPr>
          <w:p w14:paraId="483AA2DB" w14:textId="6B4DE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C867CC9" w14:textId="26AE84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724993.64</w:t>
            </w:r>
          </w:p>
        </w:tc>
        <w:tc>
          <w:tcPr>
            <w:tcW w:w="1562" w:type="dxa"/>
          </w:tcPr>
          <w:p w14:paraId="1E6DDA9A" w14:textId="10211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77680688" w14:textId="5F7A9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F7F46" w14:textId="7D0AB2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2819C" w14:textId="1E6AB5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266C60" w14:textId="77777777" w:rsidTr="00F55D7D">
        <w:trPr>
          <w:trHeight w:val="54"/>
        </w:trPr>
        <w:tc>
          <w:tcPr>
            <w:tcW w:w="1691" w:type="dxa"/>
          </w:tcPr>
          <w:p w14:paraId="2EF54E33" w14:textId="711866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13C5D4E5" w14:textId="502155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724997.86</w:t>
            </w:r>
          </w:p>
        </w:tc>
        <w:tc>
          <w:tcPr>
            <w:tcW w:w="1562" w:type="dxa"/>
          </w:tcPr>
          <w:p w14:paraId="27850AEB" w14:textId="29DC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3368192.62</w:t>
            </w:r>
          </w:p>
        </w:tc>
        <w:tc>
          <w:tcPr>
            <w:tcW w:w="2134" w:type="dxa"/>
          </w:tcPr>
          <w:p w14:paraId="360095EA" w14:textId="1B5E4D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402DB" w14:textId="0BDA7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E6507" w14:textId="5746E8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FA953D" w14:textId="77777777" w:rsidTr="00F55D7D">
        <w:trPr>
          <w:trHeight w:val="54"/>
        </w:trPr>
        <w:tc>
          <w:tcPr>
            <w:tcW w:w="1691" w:type="dxa"/>
          </w:tcPr>
          <w:p w14:paraId="7BB283B4" w14:textId="583C4C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0A73820F" w14:textId="1C3DA6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725010.47</w:t>
            </w:r>
          </w:p>
        </w:tc>
        <w:tc>
          <w:tcPr>
            <w:tcW w:w="1562" w:type="dxa"/>
          </w:tcPr>
          <w:p w14:paraId="0C51420F" w14:textId="043A7C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3368212.95</w:t>
            </w:r>
          </w:p>
        </w:tc>
        <w:tc>
          <w:tcPr>
            <w:tcW w:w="2134" w:type="dxa"/>
          </w:tcPr>
          <w:p w14:paraId="245FED4D" w14:textId="52BA20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F7120" w14:textId="497C3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39D69" w14:textId="3DDBBA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99B6CA" w14:textId="77777777" w:rsidTr="00F55D7D">
        <w:trPr>
          <w:trHeight w:val="54"/>
        </w:trPr>
        <w:tc>
          <w:tcPr>
            <w:tcW w:w="1691" w:type="dxa"/>
          </w:tcPr>
          <w:p w14:paraId="0766D458" w14:textId="030647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EECF9BB" w14:textId="230292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725014.90</w:t>
            </w:r>
          </w:p>
        </w:tc>
        <w:tc>
          <w:tcPr>
            <w:tcW w:w="1562" w:type="dxa"/>
          </w:tcPr>
          <w:p w14:paraId="34353288" w14:textId="34C9D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3368220.15</w:t>
            </w:r>
          </w:p>
        </w:tc>
        <w:tc>
          <w:tcPr>
            <w:tcW w:w="2134" w:type="dxa"/>
          </w:tcPr>
          <w:p w14:paraId="77E05CB3" w14:textId="3EBCD9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1424C" w14:textId="6DF8FF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966CE" w14:textId="0466D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EFE67F" w14:textId="77777777" w:rsidTr="00F55D7D">
        <w:trPr>
          <w:trHeight w:val="54"/>
        </w:trPr>
        <w:tc>
          <w:tcPr>
            <w:tcW w:w="1691" w:type="dxa"/>
          </w:tcPr>
          <w:p w14:paraId="1C8C6A9C" w14:textId="0A6A6A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51E2A1E9" w14:textId="2F7945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725017.43</w:t>
            </w:r>
          </w:p>
        </w:tc>
        <w:tc>
          <w:tcPr>
            <w:tcW w:w="1562" w:type="dxa"/>
          </w:tcPr>
          <w:p w14:paraId="7E6A4D2B" w14:textId="5A6A30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3368221.93</w:t>
            </w:r>
          </w:p>
        </w:tc>
        <w:tc>
          <w:tcPr>
            <w:tcW w:w="2134" w:type="dxa"/>
          </w:tcPr>
          <w:p w14:paraId="4F1F6F8B" w14:textId="36D69B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70A2E" w14:textId="62268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E42A8" w14:textId="7B4B17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4E425B" w14:textId="77777777" w:rsidTr="00F55D7D">
        <w:trPr>
          <w:trHeight w:val="54"/>
        </w:trPr>
        <w:tc>
          <w:tcPr>
            <w:tcW w:w="1691" w:type="dxa"/>
          </w:tcPr>
          <w:p w14:paraId="118AD7AE" w14:textId="6E547F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680D88C" w14:textId="3AAF98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725022.26</w:t>
            </w:r>
          </w:p>
        </w:tc>
        <w:tc>
          <w:tcPr>
            <w:tcW w:w="1562" w:type="dxa"/>
          </w:tcPr>
          <w:p w14:paraId="68003E63" w14:textId="7D7290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3368222.94</w:t>
            </w:r>
          </w:p>
        </w:tc>
        <w:tc>
          <w:tcPr>
            <w:tcW w:w="2134" w:type="dxa"/>
          </w:tcPr>
          <w:p w14:paraId="6C663966" w14:textId="2F26D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4EB4D" w14:textId="01543B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3BC5E" w14:textId="177668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0649F3" w14:textId="77777777" w:rsidTr="00F55D7D">
        <w:trPr>
          <w:trHeight w:val="54"/>
        </w:trPr>
        <w:tc>
          <w:tcPr>
            <w:tcW w:w="1691" w:type="dxa"/>
          </w:tcPr>
          <w:p w14:paraId="0DABDC72" w14:textId="464F9A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1534C839" w14:textId="76E1A6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725032.13</w:t>
            </w:r>
          </w:p>
        </w:tc>
        <w:tc>
          <w:tcPr>
            <w:tcW w:w="1562" w:type="dxa"/>
          </w:tcPr>
          <w:p w14:paraId="24F1FF23" w14:textId="49B496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3368228.98</w:t>
            </w:r>
          </w:p>
        </w:tc>
        <w:tc>
          <w:tcPr>
            <w:tcW w:w="2134" w:type="dxa"/>
          </w:tcPr>
          <w:p w14:paraId="72D59FAE" w14:textId="30049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85BB85F" w14:textId="3A8698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1BCC60A" w14:textId="58904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E9C215" w14:textId="77777777" w:rsidTr="00F55D7D">
        <w:trPr>
          <w:trHeight w:val="54"/>
        </w:trPr>
        <w:tc>
          <w:tcPr>
            <w:tcW w:w="1691" w:type="dxa"/>
          </w:tcPr>
          <w:p w14:paraId="2876C704" w14:textId="75C790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6FBDB453" w14:textId="03FB5A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725041.91</w:t>
            </w:r>
          </w:p>
        </w:tc>
        <w:tc>
          <w:tcPr>
            <w:tcW w:w="1562" w:type="dxa"/>
          </w:tcPr>
          <w:p w14:paraId="5BBBC61E" w14:textId="5CD5F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3368237.50</w:t>
            </w:r>
          </w:p>
        </w:tc>
        <w:tc>
          <w:tcPr>
            <w:tcW w:w="2134" w:type="dxa"/>
          </w:tcPr>
          <w:p w14:paraId="4DAC5160" w14:textId="176182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ABFF7" w14:textId="12E1EA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35CBF" w14:textId="7FF4AA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C4226" w14:textId="77777777" w:rsidTr="00F55D7D">
        <w:trPr>
          <w:trHeight w:val="54"/>
        </w:trPr>
        <w:tc>
          <w:tcPr>
            <w:tcW w:w="1691" w:type="dxa"/>
          </w:tcPr>
          <w:p w14:paraId="05BEEDA3" w14:textId="2E6294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08AF4648" w14:textId="16E703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725052.19</w:t>
            </w:r>
          </w:p>
        </w:tc>
        <w:tc>
          <w:tcPr>
            <w:tcW w:w="1562" w:type="dxa"/>
          </w:tcPr>
          <w:p w14:paraId="4727F73F" w14:textId="376B32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3368247.37</w:t>
            </w:r>
          </w:p>
        </w:tc>
        <w:tc>
          <w:tcPr>
            <w:tcW w:w="2134" w:type="dxa"/>
          </w:tcPr>
          <w:p w14:paraId="6345037A" w14:textId="2687C7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3461F" w14:textId="420F6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C5F532" w14:textId="62F49A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6BB7F3" w14:textId="77777777" w:rsidTr="00F55D7D">
        <w:trPr>
          <w:trHeight w:val="54"/>
        </w:trPr>
        <w:tc>
          <w:tcPr>
            <w:tcW w:w="1691" w:type="dxa"/>
          </w:tcPr>
          <w:p w14:paraId="0B461D6E" w14:textId="017CB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1BE3AEA0" w14:textId="288361A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725058.18</w:t>
            </w:r>
          </w:p>
        </w:tc>
        <w:tc>
          <w:tcPr>
            <w:tcW w:w="1562" w:type="dxa"/>
          </w:tcPr>
          <w:p w14:paraId="08AEE34E" w14:textId="5346AB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3368250.49</w:t>
            </w:r>
          </w:p>
        </w:tc>
        <w:tc>
          <w:tcPr>
            <w:tcW w:w="2134" w:type="dxa"/>
          </w:tcPr>
          <w:p w14:paraId="3852DD23" w14:textId="59284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A4B39" w14:textId="7A0EF1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4BCCB" w14:textId="2A465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DD1724" w14:textId="77777777" w:rsidTr="00F55D7D">
        <w:trPr>
          <w:trHeight w:val="54"/>
        </w:trPr>
        <w:tc>
          <w:tcPr>
            <w:tcW w:w="1691" w:type="dxa"/>
          </w:tcPr>
          <w:p w14:paraId="2BD741D0" w14:textId="14CD9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7C049C54" w14:textId="2F5FD4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725063.69</w:t>
            </w:r>
          </w:p>
        </w:tc>
        <w:tc>
          <w:tcPr>
            <w:tcW w:w="1562" w:type="dxa"/>
          </w:tcPr>
          <w:p w14:paraId="57EE4590" w14:textId="0A7AD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3368251.25</w:t>
            </w:r>
          </w:p>
        </w:tc>
        <w:tc>
          <w:tcPr>
            <w:tcW w:w="2134" w:type="dxa"/>
          </w:tcPr>
          <w:p w14:paraId="6AEF99AD" w14:textId="25FFC3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75F10" w14:textId="5FF768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69ACA" w14:textId="316C53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56F2BF" w14:textId="77777777" w:rsidTr="00F55D7D">
        <w:trPr>
          <w:trHeight w:val="54"/>
        </w:trPr>
        <w:tc>
          <w:tcPr>
            <w:tcW w:w="1691" w:type="dxa"/>
          </w:tcPr>
          <w:p w14:paraId="4EBDEA0F" w14:textId="5FAB79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6C92E51" w14:textId="5068D2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725076.58</w:t>
            </w:r>
          </w:p>
        </w:tc>
        <w:tc>
          <w:tcPr>
            <w:tcW w:w="1562" w:type="dxa"/>
          </w:tcPr>
          <w:p w14:paraId="4F02D6B5" w14:textId="60715E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3368255.64</w:t>
            </w:r>
          </w:p>
        </w:tc>
        <w:tc>
          <w:tcPr>
            <w:tcW w:w="2134" w:type="dxa"/>
          </w:tcPr>
          <w:p w14:paraId="3AF3AC34" w14:textId="78477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22278D" w14:textId="68E909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540BD7" w14:textId="4F27D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5FDC2F" w14:textId="77777777" w:rsidTr="00F55D7D">
        <w:trPr>
          <w:trHeight w:val="54"/>
        </w:trPr>
        <w:tc>
          <w:tcPr>
            <w:tcW w:w="1691" w:type="dxa"/>
          </w:tcPr>
          <w:p w14:paraId="3ED24E2C" w14:textId="668EE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50DBA57" w14:textId="123618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725089.53</w:t>
            </w:r>
          </w:p>
        </w:tc>
        <w:tc>
          <w:tcPr>
            <w:tcW w:w="1562" w:type="dxa"/>
          </w:tcPr>
          <w:p w14:paraId="1AB2529B" w14:textId="4058E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4617C439" w14:textId="2D4369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F963A" w14:textId="0E24F4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2E88A" w14:textId="3ABC00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44BB3E" w14:textId="77777777" w:rsidTr="00F55D7D">
        <w:trPr>
          <w:trHeight w:val="54"/>
        </w:trPr>
        <w:tc>
          <w:tcPr>
            <w:tcW w:w="1691" w:type="dxa"/>
          </w:tcPr>
          <w:p w14:paraId="482AB4A8" w14:textId="02D01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2961616E" w14:textId="03B1A6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725105.53</w:t>
            </w:r>
          </w:p>
        </w:tc>
        <w:tc>
          <w:tcPr>
            <w:tcW w:w="1562" w:type="dxa"/>
          </w:tcPr>
          <w:p w14:paraId="17E38EFB" w14:textId="51490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3368267.50</w:t>
            </w:r>
          </w:p>
        </w:tc>
        <w:tc>
          <w:tcPr>
            <w:tcW w:w="2134" w:type="dxa"/>
          </w:tcPr>
          <w:p w14:paraId="0FF0FABE" w14:textId="79CA5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D01069" w14:textId="639E48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24744" w14:textId="4A5C68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1A3DEF" w14:textId="77777777" w:rsidTr="00F55D7D">
        <w:trPr>
          <w:trHeight w:val="54"/>
        </w:trPr>
        <w:tc>
          <w:tcPr>
            <w:tcW w:w="1691" w:type="dxa"/>
          </w:tcPr>
          <w:p w14:paraId="2442F743" w14:textId="68C6DA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381492E4" w14:textId="2FB5A6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725108.87</w:t>
            </w:r>
          </w:p>
        </w:tc>
        <w:tc>
          <w:tcPr>
            <w:tcW w:w="1562" w:type="dxa"/>
          </w:tcPr>
          <w:p w14:paraId="08540E99" w14:textId="66CF59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3368267.27</w:t>
            </w:r>
          </w:p>
        </w:tc>
        <w:tc>
          <w:tcPr>
            <w:tcW w:w="2134" w:type="dxa"/>
          </w:tcPr>
          <w:p w14:paraId="1BC0A7ED" w14:textId="3BA4CA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6E63F" w14:textId="3BE88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BCCBD" w14:textId="62FF1E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DB5EDE" w14:textId="77777777" w:rsidTr="00F55D7D">
        <w:trPr>
          <w:trHeight w:val="54"/>
        </w:trPr>
        <w:tc>
          <w:tcPr>
            <w:tcW w:w="1691" w:type="dxa"/>
          </w:tcPr>
          <w:p w14:paraId="2B649FE9" w14:textId="3BD32A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4E577B6B" w14:textId="2F14AD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725113.88</w:t>
            </w:r>
          </w:p>
        </w:tc>
        <w:tc>
          <w:tcPr>
            <w:tcW w:w="1562" w:type="dxa"/>
          </w:tcPr>
          <w:p w14:paraId="0D26A68B" w14:textId="475D7D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3368264.38</w:t>
            </w:r>
          </w:p>
        </w:tc>
        <w:tc>
          <w:tcPr>
            <w:tcW w:w="2134" w:type="dxa"/>
          </w:tcPr>
          <w:p w14:paraId="1ECFE0D7" w14:textId="68B1D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15061" w14:textId="091A6E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55C85" w14:textId="55FDBB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1FA5B4" w14:textId="77777777" w:rsidTr="00F55D7D">
        <w:trPr>
          <w:trHeight w:val="54"/>
        </w:trPr>
        <w:tc>
          <w:tcPr>
            <w:tcW w:w="1691" w:type="dxa"/>
          </w:tcPr>
          <w:p w14:paraId="46566A68" w14:textId="5D24C1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7C3CDEF6" w14:textId="662721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725116.31</w:t>
            </w:r>
          </w:p>
        </w:tc>
        <w:tc>
          <w:tcPr>
            <w:tcW w:w="1562" w:type="dxa"/>
          </w:tcPr>
          <w:p w14:paraId="464272A3" w14:textId="063D1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3368263.62</w:t>
            </w:r>
          </w:p>
        </w:tc>
        <w:tc>
          <w:tcPr>
            <w:tcW w:w="2134" w:type="dxa"/>
          </w:tcPr>
          <w:p w14:paraId="7E34A703" w14:textId="71B18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80916" w14:textId="41CFA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17984" w14:textId="560610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DEF351" w14:textId="77777777" w:rsidTr="00F55D7D">
        <w:trPr>
          <w:trHeight w:val="54"/>
        </w:trPr>
        <w:tc>
          <w:tcPr>
            <w:tcW w:w="1691" w:type="dxa"/>
          </w:tcPr>
          <w:p w14:paraId="393DC775" w14:textId="582953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1219B3CA" w14:textId="446E7C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725118.29</w:t>
            </w:r>
          </w:p>
        </w:tc>
        <w:tc>
          <w:tcPr>
            <w:tcW w:w="1562" w:type="dxa"/>
          </w:tcPr>
          <w:p w14:paraId="7F130F84" w14:textId="5DA67E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3368264.54</w:t>
            </w:r>
          </w:p>
        </w:tc>
        <w:tc>
          <w:tcPr>
            <w:tcW w:w="2134" w:type="dxa"/>
          </w:tcPr>
          <w:p w14:paraId="19473191" w14:textId="5747A9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54FD5" w14:textId="73457F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47526" w14:textId="4C34A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E72EA2" w14:textId="77777777" w:rsidTr="00F55D7D">
        <w:trPr>
          <w:trHeight w:val="54"/>
        </w:trPr>
        <w:tc>
          <w:tcPr>
            <w:tcW w:w="1691" w:type="dxa"/>
          </w:tcPr>
          <w:p w14:paraId="12032A72" w14:textId="5FF4CD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1E8005A6" w14:textId="4D8425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725119.54</w:t>
            </w:r>
          </w:p>
        </w:tc>
        <w:tc>
          <w:tcPr>
            <w:tcW w:w="1562" w:type="dxa"/>
          </w:tcPr>
          <w:p w14:paraId="3065678E" w14:textId="619F27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3368266.87</w:t>
            </w:r>
          </w:p>
        </w:tc>
        <w:tc>
          <w:tcPr>
            <w:tcW w:w="2134" w:type="dxa"/>
          </w:tcPr>
          <w:p w14:paraId="3D42798B" w14:textId="31CD1C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DA3DC" w14:textId="24D3D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40B02" w14:textId="6E0F5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07F6DB" w14:textId="77777777" w:rsidTr="00F55D7D">
        <w:trPr>
          <w:trHeight w:val="54"/>
        </w:trPr>
        <w:tc>
          <w:tcPr>
            <w:tcW w:w="1691" w:type="dxa"/>
          </w:tcPr>
          <w:p w14:paraId="03E6CB0F" w14:textId="1F962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4808A7F6" w14:textId="5DEA12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725121.27</w:t>
            </w:r>
          </w:p>
        </w:tc>
        <w:tc>
          <w:tcPr>
            <w:tcW w:w="1562" w:type="dxa"/>
          </w:tcPr>
          <w:p w14:paraId="0F2053F9" w14:textId="77C43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3368269.11</w:t>
            </w:r>
          </w:p>
        </w:tc>
        <w:tc>
          <w:tcPr>
            <w:tcW w:w="2134" w:type="dxa"/>
          </w:tcPr>
          <w:p w14:paraId="6642357F" w14:textId="3EBFB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B3244" w14:textId="5B22FE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4081C" w14:textId="6882B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BA862F" w14:textId="77777777" w:rsidTr="00F55D7D">
        <w:trPr>
          <w:trHeight w:val="54"/>
        </w:trPr>
        <w:tc>
          <w:tcPr>
            <w:tcW w:w="1691" w:type="dxa"/>
          </w:tcPr>
          <w:p w14:paraId="18FA9FC8" w14:textId="3CBA64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1D07F64" w14:textId="559E5D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725124.45</w:t>
            </w:r>
          </w:p>
        </w:tc>
        <w:tc>
          <w:tcPr>
            <w:tcW w:w="1562" w:type="dxa"/>
          </w:tcPr>
          <w:p w14:paraId="16B400F6" w14:textId="377622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3368269.49</w:t>
            </w:r>
          </w:p>
        </w:tc>
        <w:tc>
          <w:tcPr>
            <w:tcW w:w="2134" w:type="dxa"/>
          </w:tcPr>
          <w:p w14:paraId="1295AAD9" w14:textId="4A271B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C7F345" w14:textId="595498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C4688" w14:textId="1D5C77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4DC4C7" w14:textId="77777777" w:rsidTr="00F55D7D">
        <w:trPr>
          <w:trHeight w:val="54"/>
        </w:trPr>
        <w:tc>
          <w:tcPr>
            <w:tcW w:w="1691" w:type="dxa"/>
          </w:tcPr>
          <w:p w14:paraId="36623394" w14:textId="6782ED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70618755" w14:textId="24E872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725128.80</w:t>
            </w:r>
          </w:p>
        </w:tc>
        <w:tc>
          <w:tcPr>
            <w:tcW w:w="1562" w:type="dxa"/>
          </w:tcPr>
          <w:p w14:paraId="6891CE86" w14:textId="047CE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3368266.91</w:t>
            </w:r>
          </w:p>
        </w:tc>
        <w:tc>
          <w:tcPr>
            <w:tcW w:w="2134" w:type="dxa"/>
          </w:tcPr>
          <w:p w14:paraId="3CACD441" w14:textId="471D31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798D4" w14:textId="45F41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EE757" w14:textId="3FEDFD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A39DC6" w14:textId="77777777" w:rsidTr="00F55D7D">
        <w:trPr>
          <w:trHeight w:val="54"/>
        </w:trPr>
        <w:tc>
          <w:tcPr>
            <w:tcW w:w="1691" w:type="dxa"/>
          </w:tcPr>
          <w:p w14:paraId="0E6D9A52" w14:textId="11E880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1DC5FC3B" w14:textId="1F9D8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725135.55</w:t>
            </w:r>
          </w:p>
        </w:tc>
        <w:tc>
          <w:tcPr>
            <w:tcW w:w="1562" w:type="dxa"/>
          </w:tcPr>
          <w:p w14:paraId="4F6A1F00" w14:textId="79195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3368268.20</w:t>
            </w:r>
          </w:p>
        </w:tc>
        <w:tc>
          <w:tcPr>
            <w:tcW w:w="2134" w:type="dxa"/>
          </w:tcPr>
          <w:p w14:paraId="35342C5A" w14:textId="5B9607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63B02" w14:textId="25A3F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28C0C" w14:textId="1E4DA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636B91" w14:textId="77777777" w:rsidTr="00F55D7D">
        <w:trPr>
          <w:trHeight w:val="54"/>
        </w:trPr>
        <w:tc>
          <w:tcPr>
            <w:tcW w:w="1691" w:type="dxa"/>
          </w:tcPr>
          <w:p w14:paraId="0D03D447" w14:textId="33227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66F359EB" w14:textId="4D76CC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725138.88</w:t>
            </w:r>
          </w:p>
        </w:tc>
        <w:tc>
          <w:tcPr>
            <w:tcW w:w="1562" w:type="dxa"/>
          </w:tcPr>
          <w:p w14:paraId="20CD7A11" w14:textId="618E3A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3368268.65</w:t>
            </w:r>
          </w:p>
        </w:tc>
        <w:tc>
          <w:tcPr>
            <w:tcW w:w="2134" w:type="dxa"/>
          </w:tcPr>
          <w:p w14:paraId="05D0B506" w14:textId="28657C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D484D" w14:textId="5871F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B7064" w14:textId="271E9B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6E027A" w14:textId="77777777" w:rsidTr="00F55D7D">
        <w:trPr>
          <w:trHeight w:val="54"/>
        </w:trPr>
        <w:tc>
          <w:tcPr>
            <w:tcW w:w="1691" w:type="dxa"/>
          </w:tcPr>
          <w:p w14:paraId="528C853C" w14:textId="0561ED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73E03E83" w14:textId="18DFE4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725142.60</w:t>
            </w:r>
          </w:p>
        </w:tc>
        <w:tc>
          <w:tcPr>
            <w:tcW w:w="1562" w:type="dxa"/>
          </w:tcPr>
          <w:p w14:paraId="7CCB211F" w14:textId="60553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17C293EE" w14:textId="40BDE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1DA12" w14:textId="518FE1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79864" w14:textId="17C742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D09FB9" w14:textId="77777777" w:rsidTr="00F55D7D">
        <w:trPr>
          <w:trHeight w:val="54"/>
        </w:trPr>
        <w:tc>
          <w:tcPr>
            <w:tcW w:w="1691" w:type="dxa"/>
          </w:tcPr>
          <w:p w14:paraId="124DCB27" w14:textId="218C39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4D774DCA" w14:textId="1B756E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725145.93</w:t>
            </w:r>
          </w:p>
        </w:tc>
        <w:tc>
          <w:tcPr>
            <w:tcW w:w="1562" w:type="dxa"/>
          </w:tcPr>
          <w:p w14:paraId="74F0282E" w14:textId="030CE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3368270.47</w:t>
            </w:r>
          </w:p>
        </w:tc>
        <w:tc>
          <w:tcPr>
            <w:tcW w:w="2134" w:type="dxa"/>
          </w:tcPr>
          <w:p w14:paraId="3C4258D5" w14:textId="20AB0B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6C16A" w14:textId="5CDFC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46D7C7" w14:textId="11096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9E8D3D" w14:textId="77777777" w:rsidTr="00F55D7D">
        <w:trPr>
          <w:trHeight w:val="54"/>
        </w:trPr>
        <w:tc>
          <w:tcPr>
            <w:tcW w:w="1691" w:type="dxa"/>
          </w:tcPr>
          <w:p w14:paraId="00E00612" w14:textId="289D4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2D55913E" w14:textId="340019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725149.65</w:t>
            </w:r>
          </w:p>
        </w:tc>
        <w:tc>
          <w:tcPr>
            <w:tcW w:w="1562" w:type="dxa"/>
          </w:tcPr>
          <w:p w14:paraId="46B1D3E9" w14:textId="02DB5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2F1B7590" w14:textId="34A1FC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9E45D" w14:textId="456C8F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8F77" w14:textId="70D0E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9D73B1" w14:textId="77777777" w:rsidTr="00F55D7D">
        <w:trPr>
          <w:trHeight w:val="54"/>
        </w:trPr>
        <w:tc>
          <w:tcPr>
            <w:tcW w:w="1691" w:type="dxa"/>
          </w:tcPr>
          <w:p w14:paraId="53AA1B26" w14:textId="026C2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3FE0711F" w14:textId="092F2C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206096D1" w14:textId="71D94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3368267.90</w:t>
            </w:r>
          </w:p>
        </w:tc>
        <w:tc>
          <w:tcPr>
            <w:tcW w:w="2134" w:type="dxa"/>
          </w:tcPr>
          <w:p w14:paraId="3486A0A0" w14:textId="37E744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CE5A7" w14:textId="3E4981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3151A" w14:textId="25022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D664B1" w14:textId="77777777" w:rsidTr="00F55D7D">
        <w:trPr>
          <w:trHeight w:val="54"/>
        </w:trPr>
        <w:tc>
          <w:tcPr>
            <w:tcW w:w="1691" w:type="dxa"/>
          </w:tcPr>
          <w:p w14:paraId="1D56F2FB" w14:textId="41E1B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2BB44B4C" w14:textId="0AEB19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725156.40</w:t>
            </w:r>
          </w:p>
        </w:tc>
        <w:tc>
          <w:tcPr>
            <w:tcW w:w="1562" w:type="dxa"/>
          </w:tcPr>
          <w:p w14:paraId="3EB95A5B" w14:textId="78328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3368267.36</w:t>
            </w:r>
          </w:p>
        </w:tc>
        <w:tc>
          <w:tcPr>
            <w:tcW w:w="2134" w:type="dxa"/>
          </w:tcPr>
          <w:p w14:paraId="67CC344A" w14:textId="4591A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EF5EB" w14:textId="7F1CF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CF597" w14:textId="14DD4D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038327" w14:textId="77777777" w:rsidTr="00F55D7D">
        <w:trPr>
          <w:trHeight w:val="54"/>
        </w:trPr>
        <w:tc>
          <w:tcPr>
            <w:tcW w:w="1691" w:type="dxa"/>
          </w:tcPr>
          <w:p w14:paraId="48306B72" w14:textId="63CB3E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0496CF15" w14:textId="072195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725159.34</w:t>
            </w:r>
          </w:p>
        </w:tc>
        <w:tc>
          <w:tcPr>
            <w:tcW w:w="1562" w:type="dxa"/>
          </w:tcPr>
          <w:p w14:paraId="289303DD" w14:textId="2E803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3368269.71</w:t>
            </w:r>
          </w:p>
        </w:tc>
        <w:tc>
          <w:tcPr>
            <w:tcW w:w="2134" w:type="dxa"/>
          </w:tcPr>
          <w:p w14:paraId="2B0807B5" w14:textId="07346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C7D19" w14:textId="011269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819D2" w14:textId="3A68A4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576814" w14:textId="77777777" w:rsidTr="00F55D7D">
        <w:trPr>
          <w:trHeight w:val="54"/>
        </w:trPr>
        <w:tc>
          <w:tcPr>
            <w:tcW w:w="1691" w:type="dxa"/>
          </w:tcPr>
          <w:p w14:paraId="5B8147C2" w14:textId="0B4093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09AAB991" w14:textId="477A51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759DAC37" w14:textId="3A8697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3368268.80</w:t>
            </w:r>
          </w:p>
        </w:tc>
        <w:tc>
          <w:tcPr>
            <w:tcW w:w="2134" w:type="dxa"/>
          </w:tcPr>
          <w:p w14:paraId="3CE4B131" w14:textId="5863A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E7E57" w14:textId="01D679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1ABC5" w14:textId="1BF33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A7A0E0" w14:textId="77777777" w:rsidTr="00F55D7D">
        <w:trPr>
          <w:trHeight w:val="54"/>
        </w:trPr>
        <w:tc>
          <w:tcPr>
            <w:tcW w:w="1691" w:type="dxa"/>
          </w:tcPr>
          <w:p w14:paraId="09E81FD3" w14:textId="11D395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29198C10" w14:textId="7D25DC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725161.69</w:t>
            </w:r>
          </w:p>
        </w:tc>
        <w:tc>
          <w:tcPr>
            <w:tcW w:w="1562" w:type="dxa"/>
          </w:tcPr>
          <w:p w14:paraId="541F144F" w14:textId="3085C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3368267.89</w:t>
            </w:r>
          </w:p>
        </w:tc>
        <w:tc>
          <w:tcPr>
            <w:tcW w:w="2134" w:type="dxa"/>
          </w:tcPr>
          <w:p w14:paraId="475AF403" w14:textId="176F18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004B7" w14:textId="1C02B6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189FE" w14:textId="2F2514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041C61" w14:textId="77777777" w:rsidTr="00F55D7D">
        <w:trPr>
          <w:trHeight w:val="54"/>
        </w:trPr>
        <w:tc>
          <w:tcPr>
            <w:tcW w:w="1691" w:type="dxa"/>
          </w:tcPr>
          <w:p w14:paraId="358CABFD" w14:textId="15C16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70AEDAF4" w14:textId="3884B5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725162.82</w:t>
            </w:r>
          </w:p>
        </w:tc>
        <w:tc>
          <w:tcPr>
            <w:tcW w:w="1562" w:type="dxa"/>
          </w:tcPr>
          <w:p w14:paraId="7F12BEDE" w14:textId="563485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3368266.46</w:t>
            </w:r>
          </w:p>
        </w:tc>
        <w:tc>
          <w:tcPr>
            <w:tcW w:w="2134" w:type="dxa"/>
          </w:tcPr>
          <w:p w14:paraId="0D315100" w14:textId="380242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D1457" w14:textId="49CA1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20EF2" w14:textId="694037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03C557" w14:textId="77777777" w:rsidTr="00F55D7D">
        <w:trPr>
          <w:trHeight w:val="54"/>
        </w:trPr>
        <w:tc>
          <w:tcPr>
            <w:tcW w:w="1691" w:type="dxa"/>
          </w:tcPr>
          <w:p w14:paraId="27AAADD9" w14:textId="05B666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59DC277C" w14:textId="4198A2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6DE3AF17" w14:textId="1799B0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3368265.63</w:t>
            </w:r>
          </w:p>
        </w:tc>
        <w:tc>
          <w:tcPr>
            <w:tcW w:w="2134" w:type="dxa"/>
          </w:tcPr>
          <w:p w14:paraId="52C0E689" w14:textId="7E042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9063D" w14:textId="014BCF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11E49" w14:textId="545E6F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67CADD" w14:textId="77777777" w:rsidTr="00F55D7D">
        <w:trPr>
          <w:trHeight w:val="54"/>
        </w:trPr>
        <w:tc>
          <w:tcPr>
            <w:tcW w:w="1691" w:type="dxa"/>
          </w:tcPr>
          <w:p w14:paraId="6371A816" w14:textId="60DE43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A4A51A6" w14:textId="49BEF7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725167.45</w:t>
            </w:r>
          </w:p>
        </w:tc>
        <w:tc>
          <w:tcPr>
            <w:tcW w:w="1562" w:type="dxa"/>
          </w:tcPr>
          <w:p w14:paraId="302B183C" w14:textId="3E1B89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3368265.47</w:t>
            </w:r>
          </w:p>
        </w:tc>
        <w:tc>
          <w:tcPr>
            <w:tcW w:w="2134" w:type="dxa"/>
          </w:tcPr>
          <w:p w14:paraId="004D81DA" w14:textId="417D7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B49AF" w14:textId="069BA5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68EF9" w14:textId="1C1C65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AD3283" w14:textId="77777777" w:rsidTr="00F55D7D">
        <w:trPr>
          <w:trHeight w:val="54"/>
        </w:trPr>
        <w:tc>
          <w:tcPr>
            <w:tcW w:w="1691" w:type="dxa"/>
          </w:tcPr>
          <w:p w14:paraId="626AE9E4" w14:textId="0577C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3A9BC7F0" w14:textId="5F4DC2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725169.79</w:t>
            </w:r>
          </w:p>
        </w:tc>
        <w:tc>
          <w:tcPr>
            <w:tcW w:w="1562" w:type="dxa"/>
          </w:tcPr>
          <w:p w14:paraId="0552228D" w14:textId="45294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3368264.79</w:t>
            </w:r>
          </w:p>
        </w:tc>
        <w:tc>
          <w:tcPr>
            <w:tcW w:w="2134" w:type="dxa"/>
          </w:tcPr>
          <w:p w14:paraId="3B041EF7" w14:textId="5B9BCF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4B5DC" w14:textId="0365F9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18161" w14:textId="7A2785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061B1A" w14:textId="77777777" w:rsidTr="00F55D7D">
        <w:trPr>
          <w:trHeight w:val="54"/>
        </w:trPr>
        <w:tc>
          <w:tcPr>
            <w:tcW w:w="1691" w:type="dxa"/>
          </w:tcPr>
          <w:p w14:paraId="52DCF7B4" w14:textId="254A78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2178564" w14:textId="34EB9E9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725170.92</w:t>
            </w:r>
          </w:p>
        </w:tc>
        <w:tc>
          <w:tcPr>
            <w:tcW w:w="1562" w:type="dxa"/>
          </w:tcPr>
          <w:p w14:paraId="5B650E5D" w14:textId="4E304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4EE4F91A" w14:textId="2E6CF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539D4" w14:textId="2677FA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F85C9F" w14:textId="63D9AB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04251D" w14:textId="77777777" w:rsidTr="00F55D7D">
        <w:trPr>
          <w:trHeight w:val="54"/>
        </w:trPr>
        <w:tc>
          <w:tcPr>
            <w:tcW w:w="1691" w:type="dxa"/>
          </w:tcPr>
          <w:p w14:paraId="504D53F1" w14:textId="7710A6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419A11F4" w14:textId="54CB66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725171.83</w:t>
            </w:r>
          </w:p>
        </w:tc>
        <w:tc>
          <w:tcPr>
            <w:tcW w:w="1562" w:type="dxa"/>
          </w:tcPr>
          <w:p w14:paraId="4EAF8978" w14:textId="1A233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3368260.56</w:t>
            </w:r>
          </w:p>
        </w:tc>
        <w:tc>
          <w:tcPr>
            <w:tcW w:w="2134" w:type="dxa"/>
          </w:tcPr>
          <w:p w14:paraId="3F39938A" w14:textId="552FF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DF1E5" w14:textId="2BC6F6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5B316" w14:textId="0AF829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90EAF5" w14:textId="77777777" w:rsidTr="00F55D7D">
        <w:trPr>
          <w:trHeight w:val="54"/>
        </w:trPr>
        <w:tc>
          <w:tcPr>
            <w:tcW w:w="1691" w:type="dxa"/>
          </w:tcPr>
          <w:p w14:paraId="10FFB5EE" w14:textId="0B9282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3CF314AC" w14:textId="0E9FD6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546CE093" w14:textId="24F850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3368258.74</w:t>
            </w:r>
          </w:p>
        </w:tc>
        <w:tc>
          <w:tcPr>
            <w:tcW w:w="2134" w:type="dxa"/>
          </w:tcPr>
          <w:p w14:paraId="6FF05C4A" w14:textId="6535E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16A81" w14:textId="60DA03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FDF28" w14:textId="26D307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833ECC" w14:textId="77777777" w:rsidTr="00F55D7D">
        <w:trPr>
          <w:trHeight w:val="54"/>
        </w:trPr>
        <w:tc>
          <w:tcPr>
            <w:tcW w:w="1691" w:type="dxa"/>
          </w:tcPr>
          <w:p w14:paraId="3DBC11CC" w14:textId="2E0CD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3039DF7" w14:textId="3E10297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725176.76</w:t>
            </w:r>
          </w:p>
        </w:tc>
        <w:tc>
          <w:tcPr>
            <w:tcW w:w="1562" w:type="dxa"/>
          </w:tcPr>
          <w:p w14:paraId="6CD00B48" w14:textId="0D134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3368257.38</w:t>
            </w:r>
          </w:p>
        </w:tc>
        <w:tc>
          <w:tcPr>
            <w:tcW w:w="2134" w:type="dxa"/>
          </w:tcPr>
          <w:p w14:paraId="044DC16C" w14:textId="36B4C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01EDE1" w14:textId="50556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F9993" w14:textId="78916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21136F" w14:textId="77777777" w:rsidTr="00F55D7D">
        <w:trPr>
          <w:trHeight w:val="54"/>
        </w:trPr>
        <w:tc>
          <w:tcPr>
            <w:tcW w:w="1691" w:type="dxa"/>
          </w:tcPr>
          <w:p w14:paraId="59D34B86" w14:textId="43F358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1A05347D" w14:textId="699AC62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725179.70</w:t>
            </w:r>
          </w:p>
        </w:tc>
        <w:tc>
          <w:tcPr>
            <w:tcW w:w="1562" w:type="dxa"/>
          </w:tcPr>
          <w:p w14:paraId="54BB6CF6" w14:textId="71B118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3368258.29</w:t>
            </w:r>
          </w:p>
        </w:tc>
        <w:tc>
          <w:tcPr>
            <w:tcW w:w="2134" w:type="dxa"/>
          </w:tcPr>
          <w:p w14:paraId="354FF322" w14:textId="31FCCE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F2A0E" w14:textId="4A978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D3899" w14:textId="32BDA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12764" w14:textId="77777777" w:rsidTr="00F55D7D">
        <w:trPr>
          <w:trHeight w:val="54"/>
        </w:trPr>
        <w:tc>
          <w:tcPr>
            <w:tcW w:w="1691" w:type="dxa"/>
          </w:tcPr>
          <w:p w14:paraId="30E1BABF" w14:textId="17B10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5EC60694" w14:textId="7D7AF54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725181.59</w:t>
            </w:r>
          </w:p>
        </w:tc>
        <w:tc>
          <w:tcPr>
            <w:tcW w:w="1562" w:type="dxa"/>
          </w:tcPr>
          <w:p w14:paraId="6DF749C2" w14:textId="71215F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3368260.25</w:t>
            </w:r>
          </w:p>
        </w:tc>
        <w:tc>
          <w:tcPr>
            <w:tcW w:w="2134" w:type="dxa"/>
          </w:tcPr>
          <w:p w14:paraId="42D58A31" w14:textId="28537A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523573D" w14:textId="25961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7D6860C" w14:textId="0946B4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1672CA" w14:textId="77777777" w:rsidTr="00F55D7D">
        <w:trPr>
          <w:trHeight w:val="54"/>
        </w:trPr>
        <w:tc>
          <w:tcPr>
            <w:tcW w:w="1691" w:type="dxa"/>
          </w:tcPr>
          <w:p w14:paraId="6C3F987F" w14:textId="423EA2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5ECA31BA" w14:textId="77F195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725183.25</w:t>
            </w:r>
          </w:p>
        </w:tc>
        <w:tc>
          <w:tcPr>
            <w:tcW w:w="1562" w:type="dxa"/>
          </w:tcPr>
          <w:p w14:paraId="0DE29480" w14:textId="0A0298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4867A381" w14:textId="20A3A6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85DC2" w14:textId="41357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1C9C6" w14:textId="3B2F74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AB75FF" w14:textId="77777777" w:rsidTr="00F55D7D">
        <w:trPr>
          <w:trHeight w:val="54"/>
        </w:trPr>
        <w:tc>
          <w:tcPr>
            <w:tcW w:w="1691" w:type="dxa"/>
          </w:tcPr>
          <w:p w14:paraId="4809CF9F" w14:textId="32DA8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3B6ED9DC" w14:textId="04D554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725186.50</w:t>
            </w:r>
          </w:p>
        </w:tc>
        <w:tc>
          <w:tcPr>
            <w:tcW w:w="1562" w:type="dxa"/>
          </w:tcPr>
          <w:p w14:paraId="26A89142" w14:textId="07292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2BD95DA1" w14:textId="51758D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9BC5C" w14:textId="25B24D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BEB37" w14:textId="445201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58804E" w14:textId="77777777" w:rsidTr="00F55D7D">
        <w:trPr>
          <w:trHeight w:val="54"/>
        </w:trPr>
        <w:tc>
          <w:tcPr>
            <w:tcW w:w="1691" w:type="dxa"/>
          </w:tcPr>
          <w:p w14:paraId="5218DF49" w14:textId="3B3ED4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1F3ACC76" w14:textId="74664E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725191.04</w:t>
            </w:r>
          </w:p>
        </w:tc>
        <w:tc>
          <w:tcPr>
            <w:tcW w:w="1562" w:type="dxa"/>
          </w:tcPr>
          <w:p w14:paraId="2DC295A6" w14:textId="13ECD1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3368265.17</w:t>
            </w:r>
          </w:p>
        </w:tc>
        <w:tc>
          <w:tcPr>
            <w:tcW w:w="2134" w:type="dxa"/>
          </w:tcPr>
          <w:p w14:paraId="1CF3BF6C" w14:textId="7F2171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35BF7" w14:textId="40FCF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BE260" w14:textId="4393B4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9872F0" w14:textId="77777777" w:rsidTr="00F55D7D">
        <w:trPr>
          <w:trHeight w:val="54"/>
        </w:trPr>
        <w:tc>
          <w:tcPr>
            <w:tcW w:w="1691" w:type="dxa"/>
          </w:tcPr>
          <w:p w14:paraId="6B86CDB3" w14:textId="377E3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2D8E4DE1" w14:textId="7F103F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725193.38</w:t>
            </w:r>
          </w:p>
        </w:tc>
        <w:tc>
          <w:tcPr>
            <w:tcW w:w="1562" w:type="dxa"/>
          </w:tcPr>
          <w:p w14:paraId="474E8256" w14:textId="2D68E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3368265.85</w:t>
            </w:r>
          </w:p>
        </w:tc>
        <w:tc>
          <w:tcPr>
            <w:tcW w:w="2134" w:type="dxa"/>
          </w:tcPr>
          <w:p w14:paraId="29EAEFAA" w14:textId="2CE60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91F1B" w14:textId="10AA02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B1A30" w14:textId="65345E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70C4EA" w14:textId="77777777" w:rsidTr="00F55D7D">
        <w:trPr>
          <w:trHeight w:val="54"/>
        </w:trPr>
        <w:tc>
          <w:tcPr>
            <w:tcW w:w="1691" w:type="dxa"/>
          </w:tcPr>
          <w:p w14:paraId="11314948" w14:textId="1F3F18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AD5191D" w14:textId="529807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725195.72</w:t>
            </w:r>
          </w:p>
        </w:tc>
        <w:tc>
          <w:tcPr>
            <w:tcW w:w="1562" w:type="dxa"/>
          </w:tcPr>
          <w:p w14:paraId="4C312BBA" w14:textId="2D696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3368267.21</w:t>
            </w:r>
          </w:p>
        </w:tc>
        <w:tc>
          <w:tcPr>
            <w:tcW w:w="2134" w:type="dxa"/>
          </w:tcPr>
          <w:p w14:paraId="15674F45" w14:textId="3FBA6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8D598" w14:textId="6DDD7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705A7" w14:textId="639665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4D3FB0" w14:textId="77777777" w:rsidTr="00F55D7D">
        <w:trPr>
          <w:trHeight w:val="54"/>
        </w:trPr>
        <w:tc>
          <w:tcPr>
            <w:tcW w:w="1691" w:type="dxa"/>
          </w:tcPr>
          <w:p w14:paraId="38EC07DC" w14:textId="039132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1F64AED" w14:textId="74540A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725201.39</w:t>
            </w:r>
          </w:p>
        </w:tc>
        <w:tc>
          <w:tcPr>
            <w:tcW w:w="1562" w:type="dxa"/>
          </w:tcPr>
          <w:p w14:paraId="70A5554A" w14:textId="571342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3368270.01</w:t>
            </w:r>
          </w:p>
        </w:tc>
        <w:tc>
          <w:tcPr>
            <w:tcW w:w="2134" w:type="dxa"/>
          </w:tcPr>
          <w:p w14:paraId="11C5E701" w14:textId="18DB0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BD339" w14:textId="26D75D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324F2" w14:textId="2F2250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AEA6D7" w14:textId="77777777" w:rsidTr="00F55D7D">
        <w:trPr>
          <w:trHeight w:val="54"/>
        </w:trPr>
        <w:tc>
          <w:tcPr>
            <w:tcW w:w="1691" w:type="dxa"/>
          </w:tcPr>
          <w:p w14:paraId="6EDFD43C" w14:textId="7A4361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1BDDF4D0" w14:textId="061235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725207.95</w:t>
            </w:r>
          </w:p>
        </w:tc>
        <w:tc>
          <w:tcPr>
            <w:tcW w:w="1562" w:type="dxa"/>
          </w:tcPr>
          <w:p w14:paraId="2D05A282" w14:textId="038BB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3368271.20</w:t>
            </w:r>
          </w:p>
        </w:tc>
        <w:tc>
          <w:tcPr>
            <w:tcW w:w="2134" w:type="dxa"/>
          </w:tcPr>
          <w:p w14:paraId="4C3831FD" w14:textId="21F880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28BCE" w14:textId="556D22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A2FF5" w14:textId="56C2DE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2A8A79" w14:textId="77777777" w:rsidTr="00F55D7D">
        <w:trPr>
          <w:trHeight w:val="54"/>
        </w:trPr>
        <w:tc>
          <w:tcPr>
            <w:tcW w:w="1691" w:type="dxa"/>
          </w:tcPr>
          <w:p w14:paraId="4D858BA4" w14:textId="4D0F2B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74AFA82" w14:textId="5A0D94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725219.55</w:t>
            </w:r>
          </w:p>
        </w:tc>
        <w:tc>
          <w:tcPr>
            <w:tcW w:w="1562" w:type="dxa"/>
          </w:tcPr>
          <w:p w14:paraId="3278FE3B" w14:textId="56125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3368274.82</w:t>
            </w:r>
          </w:p>
        </w:tc>
        <w:tc>
          <w:tcPr>
            <w:tcW w:w="2134" w:type="dxa"/>
          </w:tcPr>
          <w:p w14:paraId="66BDEF54" w14:textId="199CE0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357D0" w14:textId="325181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C886C" w14:textId="7BD1C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51279D" w14:textId="77777777" w:rsidTr="00F55D7D">
        <w:trPr>
          <w:trHeight w:val="54"/>
        </w:trPr>
        <w:tc>
          <w:tcPr>
            <w:tcW w:w="1691" w:type="dxa"/>
          </w:tcPr>
          <w:p w14:paraId="5C0B5B51" w14:textId="24699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ABB2CA2" w14:textId="02CB63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725230.25</w:t>
            </w:r>
          </w:p>
        </w:tc>
        <w:tc>
          <w:tcPr>
            <w:tcW w:w="1562" w:type="dxa"/>
          </w:tcPr>
          <w:p w14:paraId="39AC2682" w14:textId="4FBAF4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3368278.73</w:t>
            </w:r>
          </w:p>
        </w:tc>
        <w:tc>
          <w:tcPr>
            <w:tcW w:w="2134" w:type="dxa"/>
          </w:tcPr>
          <w:p w14:paraId="1C4E1309" w14:textId="523196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CF085" w14:textId="536C6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41D9F" w14:textId="015CD6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10FF2" w14:textId="77777777" w:rsidTr="00F55D7D">
        <w:trPr>
          <w:trHeight w:val="54"/>
        </w:trPr>
        <w:tc>
          <w:tcPr>
            <w:tcW w:w="1691" w:type="dxa"/>
          </w:tcPr>
          <w:p w14:paraId="414041C7" w14:textId="74BD73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592847DB" w14:textId="23117F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725253.56</w:t>
            </w:r>
          </w:p>
        </w:tc>
        <w:tc>
          <w:tcPr>
            <w:tcW w:w="1562" w:type="dxa"/>
          </w:tcPr>
          <w:p w14:paraId="79599138" w14:textId="715D0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3368288.00</w:t>
            </w:r>
          </w:p>
        </w:tc>
        <w:tc>
          <w:tcPr>
            <w:tcW w:w="2134" w:type="dxa"/>
          </w:tcPr>
          <w:p w14:paraId="7C250A6D" w14:textId="18F9E9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DE5D1" w14:textId="46706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66443" w14:textId="6125D1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5B2A6B" w14:textId="77777777" w:rsidTr="00F55D7D">
        <w:trPr>
          <w:trHeight w:val="54"/>
        </w:trPr>
        <w:tc>
          <w:tcPr>
            <w:tcW w:w="1691" w:type="dxa"/>
          </w:tcPr>
          <w:p w14:paraId="7ACF2FF9" w14:textId="737737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79706827" w14:textId="3F910B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725268.59</w:t>
            </w:r>
          </w:p>
        </w:tc>
        <w:tc>
          <w:tcPr>
            <w:tcW w:w="1562" w:type="dxa"/>
          </w:tcPr>
          <w:p w14:paraId="68589461" w14:textId="3A7E32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3368297.78</w:t>
            </w:r>
          </w:p>
        </w:tc>
        <w:tc>
          <w:tcPr>
            <w:tcW w:w="2134" w:type="dxa"/>
          </w:tcPr>
          <w:p w14:paraId="294142F4" w14:textId="16681F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24BD4" w14:textId="3381DE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13DEE8" w14:textId="185091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96277A" w14:textId="77777777" w:rsidTr="00F55D7D">
        <w:trPr>
          <w:trHeight w:val="54"/>
        </w:trPr>
        <w:tc>
          <w:tcPr>
            <w:tcW w:w="1691" w:type="dxa"/>
          </w:tcPr>
          <w:p w14:paraId="68745CE2" w14:textId="6F755A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531C42E3" w14:textId="042078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725277.12</w:t>
            </w:r>
          </w:p>
        </w:tc>
        <w:tc>
          <w:tcPr>
            <w:tcW w:w="1562" w:type="dxa"/>
          </w:tcPr>
          <w:p w14:paraId="7E3ED0CF" w14:textId="6CB87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3368311.57</w:t>
            </w:r>
          </w:p>
        </w:tc>
        <w:tc>
          <w:tcPr>
            <w:tcW w:w="2134" w:type="dxa"/>
          </w:tcPr>
          <w:p w14:paraId="4ADD86F1" w14:textId="7AE9B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E9B0D" w14:textId="7380CD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F10DA" w14:textId="2F499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434B35" w14:textId="77777777" w:rsidTr="00F55D7D">
        <w:trPr>
          <w:trHeight w:val="54"/>
        </w:trPr>
        <w:tc>
          <w:tcPr>
            <w:tcW w:w="1691" w:type="dxa"/>
          </w:tcPr>
          <w:p w14:paraId="1E8743B0" w14:textId="10A913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463C6D8F" w14:textId="414DFC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725278.37</w:t>
            </w:r>
          </w:p>
        </w:tc>
        <w:tc>
          <w:tcPr>
            <w:tcW w:w="1562" w:type="dxa"/>
          </w:tcPr>
          <w:p w14:paraId="1743F0C0" w14:textId="67EAD4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3368326.12</w:t>
            </w:r>
          </w:p>
        </w:tc>
        <w:tc>
          <w:tcPr>
            <w:tcW w:w="2134" w:type="dxa"/>
          </w:tcPr>
          <w:p w14:paraId="2477BB83" w14:textId="36EAC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14830" w14:textId="67CA28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B2ABC" w14:textId="51834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DE701E" w14:textId="77777777" w:rsidTr="00F55D7D">
        <w:trPr>
          <w:trHeight w:val="54"/>
        </w:trPr>
        <w:tc>
          <w:tcPr>
            <w:tcW w:w="1691" w:type="dxa"/>
          </w:tcPr>
          <w:p w14:paraId="62F594C2" w14:textId="627FDD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0258CA18" w14:textId="5E5E97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725277.08</w:t>
            </w:r>
          </w:p>
        </w:tc>
        <w:tc>
          <w:tcPr>
            <w:tcW w:w="1562" w:type="dxa"/>
          </w:tcPr>
          <w:p w14:paraId="234DB89D" w14:textId="6DD6D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77B013DC" w14:textId="66FAF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6D1F0" w14:textId="455938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0B721" w14:textId="0AE1C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2179E0" w14:textId="77777777" w:rsidTr="00F55D7D">
        <w:trPr>
          <w:trHeight w:val="54"/>
        </w:trPr>
        <w:tc>
          <w:tcPr>
            <w:tcW w:w="1691" w:type="dxa"/>
          </w:tcPr>
          <w:p w14:paraId="7A68B64C" w14:textId="744D7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1E268376" w14:textId="5B987F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725271.92</w:t>
            </w:r>
          </w:p>
        </w:tc>
        <w:tc>
          <w:tcPr>
            <w:tcW w:w="1562" w:type="dxa"/>
          </w:tcPr>
          <w:p w14:paraId="468E1777" w14:textId="046BBE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3368343.79</w:t>
            </w:r>
          </w:p>
        </w:tc>
        <w:tc>
          <w:tcPr>
            <w:tcW w:w="2134" w:type="dxa"/>
          </w:tcPr>
          <w:p w14:paraId="542702A7" w14:textId="347BF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D9303" w14:textId="140D43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DCBD4" w14:textId="5BD51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6071F8" w14:textId="77777777" w:rsidTr="00F55D7D">
        <w:trPr>
          <w:trHeight w:val="54"/>
        </w:trPr>
        <w:tc>
          <w:tcPr>
            <w:tcW w:w="1691" w:type="dxa"/>
          </w:tcPr>
          <w:p w14:paraId="3E4AB569" w14:textId="59010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531E5B41" w14:textId="18C294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725271.24</w:t>
            </w:r>
          </w:p>
        </w:tc>
        <w:tc>
          <w:tcPr>
            <w:tcW w:w="1562" w:type="dxa"/>
          </w:tcPr>
          <w:p w14:paraId="4E9FABD9" w14:textId="7BCF4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3368346.78</w:t>
            </w:r>
          </w:p>
        </w:tc>
        <w:tc>
          <w:tcPr>
            <w:tcW w:w="2134" w:type="dxa"/>
          </w:tcPr>
          <w:p w14:paraId="5E907880" w14:textId="5958F4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BAA14" w14:textId="44B4FD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8AA77" w14:textId="6E7294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FB140F" w14:textId="77777777" w:rsidTr="00F55D7D">
        <w:trPr>
          <w:trHeight w:val="54"/>
        </w:trPr>
        <w:tc>
          <w:tcPr>
            <w:tcW w:w="1691" w:type="dxa"/>
          </w:tcPr>
          <w:p w14:paraId="30AE6DDE" w14:textId="4C3D69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2EB9BA7C" w14:textId="6B081C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725272.10</w:t>
            </w:r>
          </w:p>
        </w:tc>
        <w:tc>
          <w:tcPr>
            <w:tcW w:w="1562" w:type="dxa"/>
          </w:tcPr>
          <w:p w14:paraId="263402E9" w14:textId="313444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3368349.19</w:t>
            </w:r>
          </w:p>
        </w:tc>
        <w:tc>
          <w:tcPr>
            <w:tcW w:w="2134" w:type="dxa"/>
          </w:tcPr>
          <w:p w14:paraId="346072A5" w14:textId="3D233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B0126" w14:textId="0C4316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80D82" w14:textId="04C2F1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665940" w14:textId="77777777" w:rsidTr="00F55D7D">
        <w:trPr>
          <w:trHeight w:val="54"/>
        </w:trPr>
        <w:tc>
          <w:tcPr>
            <w:tcW w:w="1691" w:type="dxa"/>
          </w:tcPr>
          <w:p w14:paraId="30471F46" w14:textId="7D7AD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33878AC2" w14:textId="6C3619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725274.39</w:t>
            </w:r>
          </w:p>
        </w:tc>
        <w:tc>
          <w:tcPr>
            <w:tcW w:w="1562" w:type="dxa"/>
          </w:tcPr>
          <w:p w14:paraId="71E31582" w14:textId="72745A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3368355.15</w:t>
            </w:r>
          </w:p>
        </w:tc>
        <w:tc>
          <w:tcPr>
            <w:tcW w:w="2134" w:type="dxa"/>
          </w:tcPr>
          <w:p w14:paraId="2FBCFEAF" w14:textId="74CF8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34CFB" w14:textId="57DA69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CDEA6" w14:textId="7108DB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1DA884" w14:textId="77777777" w:rsidTr="00F55D7D">
        <w:trPr>
          <w:trHeight w:val="54"/>
        </w:trPr>
        <w:tc>
          <w:tcPr>
            <w:tcW w:w="1691" w:type="dxa"/>
          </w:tcPr>
          <w:p w14:paraId="7481BF46" w14:textId="32D6C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093E4E7" w14:textId="752D69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725276.52</w:t>
            </w:r>
          </w:p>
        </w:tc>
        <w:tc>
          <w:tcPr>
            <w:tcW w:w="1562" w:type="dxa"/>
          </w:tcPr>
          <w:p w14:paraId="34C15127" w14:textId="6A35BC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3368357.97</w:t>
            </w:r>
          </w:p>
        </w:tc>
        <w:tc>
          <w:tcPr>
            <w:tcW w:w="2134" w:type="dxa"/>
          </w:tcPr>
          <w:p w14:paraId="775319D5" w14:textId="2A7FFD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30A52" w14:textId="0B3AA4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FD510" w14:textId="63CBA2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5B05DF" w14:textId="77777777" w:rsidTr="00F55D7D">
        <w:trPr>
          <w:trHeight w:val="54"/>
        </w:trPr>
        <w:tc>
          <w:tcPr>
            <w:tcW w:w="1691" w:type="dxa"/>
          </w:tcPr>
          <w:p w14:paraId="034CF2B5" w14:textId="5FFD0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3A07ADA6" w14:textId="085C3E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539D8401" w14:textId="55E8C3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3368362.69</w:t>
            </w:r>
          </w:p>
        </w:tc>
        <w:tc>
          <w:tcPr>
            <w:tcW w:w="2134" w:type="dxa"/>
          </w:tcPr>
          <w:p w14:paraId="5CDDF03B" w14:textId="5D8EC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5E76B" w14:textId="49267D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BC17E" w14:textId="649E5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ED063D" w14:textId="77777777" w:rsidTr="00F55D7D">
        <w:trPr>
          <w:trHeight w:val="54"/>
        </w:trPr>
        <w:tc>
          <w:tcPr>
            <w:tcW w:w="1691" w:type="dxa"/>
          </w:tcPr>
          <w:p w14:paraId="41B0A98B" w14:textId="10151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31651BA7" w14:textId="14FE47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725279.01</w:t>
            </w:r>
          </w:p>
        </w:tc>
        <w:tc>
          <w:tcPr>
            <w:tcW w:w="1562" w:type="dxa"/>
          </w:tcPr>
          <w:p w14:paraId="0EE2AD90" w14:textId="7A1A21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3368366.11</w:t>
            </w:r>
          </w:p>
        </w:tc>
        <w:tc>
          <w:tcPr>
            <w:tcW w:w="2134" w:type="dxa"/>
          </w:tcPr>
          <w:p w14:paraId="29292343" w14:textId="57737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A92CA" w14:textId="04C672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E13DF" w14:textId="4C3182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144901" w14:textId="77777777" w:rsidTr="00F55D7D">
        <w:trPr>
          <w:trHeight w:val="54"/>
        </w:trPr>
        <w:tc>
          <w:tcPr>
            <w:tcW w:w="1691" w:type="dxa"/>
          </w:tcPr>
          <w:p w14:paraId="2907496E" w14:textId="06417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798C034" w14:textId="19C297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725279.19</w:t>
            </w:r>
          </w:p>
        </w:tc>
        <w:tc>
          <w:tcPr>
            <w:tcW w:w="1562" w:type="dxa"/>
          </w:tcPr>
          <w:p w14:paraId="5A124A0E" w14:textId="593BA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3368368.51</w:t>
            </w:r>
          </w:p>
        </w:tc>
        <w:tc>
          <w:tcPr>
            <w:tcW w:w="2134" w:type="dxa"/>
          </w:tcPr>
          <w:p w14:paraId="0AAFD9A6" w14:textId="616D5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D71A0" w14:textId="3A893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CC312" w14:textId="3C6C5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C02DC7" w14:textId="77777777" w:rsidTr="00F55D7D">
        <w:trPr>
          <w:trHeight w:val="54"/>
        </w:trPr>
        <w:tc>
          <w:tcPr>
            <w:tcW w:w="1691" w:type="dxa"/>
          </w:tcPr>
          <w:p w14:paraId="55ABD5F3" w14:textId="08A8DD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3C3BAF88" w14:textId="514BDF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725278.63</w:t>
            </w:r>
          </w:p>
        </w:tc>
        <w:tc>
          <w:tcPr>
            <w:tcW w:w="1562" w:type="dxa"/>
          </w:tcPr>
          <w:p w14:paraId="58C9CF98" w14:textId="66BDB2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3368372.37</w:t>
            </w:r>
          </w:p>
        </w:tc>
        <w:tc>
          <w:tcPr>
            <w:tcW w:w="2134" w:type="dxa"/>
          </w:tcPr>
          <w:p w14:paraId="512DD63B" w14:textId="1669C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0715E" w14:textId="7386D1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A1E7A" w14:textId="1632F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E8EC54" w14:textId="77777777" w:rsidTr="00F55D7D">
        <w:trPr>
          <w:trHeight w:val="54"/>
        </w:trPr>
        <w:tc>
          <w:tcPr>
            <w:tcW w:w="1691" w:type="dxa"/>
          </w:tcPr>
          <w:p w14:paraId="6CDEFE90" w14:textId="66BF3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1D8C2B0" w14:textId="4FC4C8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33B1B4D4" w14:textId="4B59CA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3368376.58</w:t>
            </w:r>
          </w:p>
        </w:tc>
        <w:tc>
          <w:tcPr>
            <w:tcW w:w="2134" w:type="dxa"/>
          </w:tcPr>
          <w:p w14:paraId="4372E928" w14:textId="4EC04D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676997" w14:textId="427373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A9953" w14:textId="6222C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E07026" w14:textId="77777777" w:rsidTr="00F55D7D">
        <w:trPr>
          <w:trHeight w:val="54"/>
        </w:trPr>
        <w:tc>
          <w:tcPr>
            <w:tcW w:w="1691" w:type="dxa"/>
          </w:tcPr>
          <w:p w14:paraId="01FCA4D6" w14:textId="1D3B5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544C61FC" w14:textId="08880B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725282.77</w:t>
            </w:r>
          </w:p>
        </w:tc>
        <w:tc>
          <w:tcPr>
            <w:tcW w:w="1562" w:type="dxa"/>
          </w:tcPr>
          <w:p w14:paraId="1157DBE4" w14:textId="66259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3368379.17</w:t>
            </w:r>
          </w:p>
        </w:tc>
        <w:tc>
          <w:tcPr>
            <w:tcW w:w="2134" w:type="dxa"/>
          </w:tcPr>
          <w:p w14:paraId="729B6E0D" w14:textId="4B07F8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9D9B7" w14:textId="0BC34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21805" w14:textId="5E5900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32DB63" w14:textId="77777777" w:rsidTr="00F55D7D">
        <w:trPr>
          <w:trHeight w:val="54"/>
        </w:trPr>
        <w:tc>
          <w:tcPr>
            <w:tcW w:w="1691" w:type="dxa"/>
          </w:tcPr>
          <w:p w14:paraId="5283A957" w14:textId="5D176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0044BAB" w14:textId="6693A8B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725287.06</w:t>
            </w:r>
          </w:p>
        </w:tc>
        <w:tc>
          <w:tcPr>
            <w:tcW w:w="1562" w:type="dxa"/>
          </w:tcPr>
          <w:p w14:paraId="5FD7A986" w14:textId="49BCD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3368380.58</w:t>
            </w:r>
          </w:p>
        </w:tc>
        <w:tc>
          <w:tcPr>
            <w:tcW w:w="2134" w:type="dxa"/>
          </w:tcPr>
          <w:p w14:paraId="6F8F61AD" w14:textId="6C3769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32E8B" w14:textId="24DA3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D7EB7" w14:textId="631E8E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4E1538" w14:textId="77777777" w:rsidTr="00F55D7D">
        <w:trPr>
          <w:trHeight w:val="54"/>
        </w:trPr>
        <w:tc>
          <w:tcPr>
            <w:tcW w:w="1691" w:type="dxa"/>
          </w:tcPr>
          <w:p w14:paraId="74D00E5E" w14:textId="3C90E6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6CC43544" w14:textId="1DE2DE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725290.09</w:t>
            </w:r>
          </w:p>
        </w:tc>
        <w:tc>
          <w:tcPr>
            <w:tcW w:w="1562" w:type="dxa"/>
          </w:tcPr>
          <w:p w14:paraId="3E3C6684" w14:textId="2389FD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3368383.31</w:t>
            </w:r>
          </w:p>
        </w:tc>
        <w:tc>
          <w:tcPr>
            <w:tcW w:w="2134" w:type="dxa"/>
          </w:tcPr>
          <w:p w14:paraId="2E35B6B0" w14:textId="7FCEA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E4485" w14:textId="36B31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78035" w14:textId="10CCE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1602A7" w14:textId="77777777" w:rsidTr="00F55D7D">
        <w:trPr>
          <w:trHeight w:val="54"/>
        </w:trPr>
        <w:tc>
          <w:tcPr>
            <w:tcW w:w="1691" w:type="dxa"/>
          </w:tcPr>
          <w:p w14:paraId="0ED465E8" w14:textId="72706B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05562CBB" w14:textId="5DD430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725300.43</w:t>
            </w:r>
          </w:p>
        </w:tc>
        <w:tc>
          <w:tcPr>
            <w:tcW w:w="1562" w:type="dxa"/>
          </w:tcPr>
          <w:p w14:paraId="55FEC54B" w14:textId="304BA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3368390.70</w:t>
            </w:r>
          </w:p>
        </w:tc>
        <w:tc>
          <w:tcPr>
            <w:tcW w:w="2134" w:type="dxa"/>
          </w:tcPr>
          <w:p w14:paraId="29E3B367" w14:textId="61BDA0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63223" w14:textId="42C1FF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E39A4" w14:textId="27786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333C34" w14:textId="77777777" w:rsidTr="00F55D7D">
        <w:trPr>
          <w:trHeight w:val="54"/>
        </w:trPr>
        <w:tc>
          <w:tcPr>
            <w:tcW w:w="1691" w:type="dxa"/>
          </w:tcPr>
          <w:p w14:paraId="470CDBBD" w14:textId="7A9989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5356B488" w14:textId="6F383D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725304.79</w:t>
            </w:r>
          </w:p>
        </w:tc>
        <w:tc>
          <w:tcPr>
            <w:tcW w:w="1562" w:type="dxa"/>
          </w:tcPr>
          <w:p w14:paraId="40589B33" w14:textId="5B8B34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3368392.63</w:t>
            </w:r>
          </w:p>
        </w:tc>
        <w:tc>
          <w:tcPr>
            <w:tcW w:w="2134" w:type="dxa"/>
          </w:tcPr>
          <w:p w14:paraId="2246CC8B" w14:textId="06757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1C23F" w14:textId="63D2A6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5A4E1" w14:textId="234B5C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DD878D" w14:textId="77777777" w:rsidTr="00F55D7D">
        <w:trPr>
          <w:trHeight w:val="54"/>
        </w:trPr>
        <w:tc>
          <w:tcPr>
            <w:tcW w:w="1691" w:type="dxa"/>
          </w:tcPr>
          <w:p w14:paraId="6E5EF08E" w14:textId="00A5FB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4B3F71F2" w14:textId="7AB6B75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725309.30</w:t>
            </w:r>
          </w:p>
        </w:tc>
        <w:tc>
          <w:tcPr>
            <w:tcW w:w="1562" w:type="dxa"/>
          </w:tcPr>
          <w:p w14:paraId="5C031C37" w14:textId="4EA40A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3368397.12</w:t>
            </w:r>
          </w:p>
        </w:tc>
        <w:tc>
          <w:tcPr>
            <w:tcW w:w="2134" w:type="dxa"/>
          </w:tcPr>
          <w:p w14:paraId="7E5E58DF" w14:textId="0634A9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45CA0" w14:textId="2D536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2121B" w14:textId="73588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21A93B" w14:textId="77777777" w:rsidTr="00F55D7D">
        <w:trPr>
          <w:trHeight w:val="54"/>
        </w:trPr>
        <w:tc>
          <w:tcPr>
            <w:tcW w:w="1691" w:type="dxa"/>
          </w:tcPr>
          <w:p w14:paraId="231C0B88" w14:textId="0165EE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05F31E4D" w14:textId="3E8951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725312.48</w:t>
            </w:r>
          </w:p>
        </w:tc>
        <w:tc>
          <w:tcPr>
            <w:tcW w:w="1562" w:type="dxa"/>
          </w:tcPr>
          <w:p w14:paraId="5ADE24CC" w14:textId="34FA2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3368403.46</w:t>
            </w:r>
          </w:p>
        </w:tc>
        <w:tc>
          <w:tcPr>
            <w:tcW w:w="2134" w:type="dxa"/>
          </w:tcPr>
          <w:p w14:paraId="17368220" w14:textId="7B77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ABB33" w14:textId="369FEF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C687E" w14:textId="30C5C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D5D147" w14:textId="77777777" w:rsidTr="00F55D7D">
        <w:trPr>
          <w:trHeight w:val="54"/>
        </w:trPr>
        <w:tc>
          <w:tcPr>
            <w:tcW w:w="1691" w:type="dxa"/>
          </w:tcPr>
          <w:p w14:paraId="034CA502" w14:textId="28CA7D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E630150" w14:textId="7B4979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725317.12</w:t>
            </w:r>
          </w:p>
        </w:tc>
        <w:tc>
          <w:tcPr>
            <w:tcW w:w="1562" w:type="dxa"/>
          </w:tcPr>
          <w:p w14:paraId="27362DC3" w14:textId="4CC3C4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3368412.01</w:t>
            </w:r>
          </w:p>
        </w:tc>
        <w:tc>
          <w:tcPr>
            <w:tcW w:w="2134" w:type="dxa"/>
          </w:tcPr>
          <w:p w14:paraId="64865832" w14:textId="0D4614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26583" w14:textId="5496C9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D02EB" w14:textId="37B4F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0D36B" w14:textId="77777777" w:rsidTr="00F55D7D">
        <w:trPr>
          <w:trHeight w:val="54"/>
        </w:trPr>
        <w:tc>
          <w:tcPr>
            <w:tcW w:w="1691" w:type="dxa"/>
          </w:tcPr>
          <w:p w14:paraId="308837C9" w14:textId="206B92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74D0F0DC" w14:textId="59E20D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725321.62</w:t>
            </w:r>
          </w:p>
        </w:tc>
        <w:tc>
          <w:tcPr>
            <w:tcW w:w="1562" w:type="dxa"/>
          </w:tcPr>
          <w:p w14:paraId="0EB515C5" w14:textId="502DD9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3368418.43</w:t>
            </w:r>
          </w:p>
        </w:tc>
        <w:tc>
          <w:tcPr>
            <w:tcW w:w="2134" w:type="dxa"/>
          </w:tcPr>
          <w:p w14:paraId="5410E4FB" w14:textId="0A0C1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D56CA" w14:textId="0C6B3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7428D" w14:textId="08E2F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6391B0" w14:textId="77777777" w:rsidTr="00F55D7D">
        <w:trPr>
          <w:trHeight w:val="54"/>
        </w:trPr>
        <w:tc>
          <w:tcPr>
            <w:tcW w:w="1691" w:type="dxa"/>
          </w:tcPr>
          <w:p w14:paraId="0621E385" w14:textId="70D90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5D220DC7" w14:textId="51E28F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725333.20</w:t>
            </w:r>
          </w:p>
        </w:tc>
        <w:tc>
          <w:tcPr>
            <w:tcW w:w="1562" w:type="dxa"/>
          </w:tcPr>
          <w:p w14:paraId="7E77686D" w14:textId="7BA2AF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3368425.43</w:t>
            </w:r>
          </w:p>
        </w:tc>
        <w:tc>
          <w:tcPr>
            <w:tcW w:w="2134" w:type="dxa"/>
          </w:tcPr>
          <w:p w14:paraId="45EE1555" w14:textId="2B426D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541C2" w14:textId="2E7A75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88E30" w14:textId="2AEAA8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141862" w14:textId="77777777" w:rsidTr="00F55D7D">
        <w:trPr>
          <w:trHeight w:val="54"/>
        </w:trPr>
        <w:tc>
          <w:tcPr>
            <w:tcW w:w="1691" w:type="dxa"/>
          </w:tcPr>
          <w:p w14:paraId="62556D6A" w14:textId="4FF860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0253768B" w14:textId="069F27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725353.83</w:t>
            </w:r>
          </w:p>
        </w:tc>
        <w:tc>
          <w:tcPr>
            <w:tcW w:w="1562" w:type="dxa"/>
          </w:tcPr>
          <w:p w14:paraId="56F76FB6" w14:textId="22CB6E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3368438.63</w:t>
            </w:r>
          </w:p>
        </w:tc>
        <w:tc>
          <w:tcPr>
            <w:tcW w:w="2134" w:type="dxa"/>
          </w:tcPr>
          <w:p w14:paraId="6D858251" w14:textId="714C1F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E54F2B" w14:textId="10542C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1AF41F" w14:textId="083A3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722DE" w14:textId="77777777" w:rsidTr="00F55D7D">
        <w:trPr>
          <w:trHeight w:val="54"/>
        </w:trPr>
        <w:tc>
          <w:tcPr>
            <w:tcW w:w="1691" w:type="dxa"/>
          </w:tcPr>
          <w:p w14:paraId="2CDB7A13" w14:textId="7B4164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7AE6FC1F" w14:textId="16B5C7B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725361.36</w:t>
            </w:r>
          </w:p>
        </w:tc>
        <w:tc>
          <w:tcPr>
            <w:tcW w:w="1562" w:type="dxa"/>
          </w:tcPr>
          <w:p w14:paraId="0A632D92" w14:textId="56BC9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3368442.62</w:t>
            </w:r>
          </w:p>
        </w:tc>
        <w:tc>
          <w:tcPr>
            <w:tcW w:w="2134" w:type="dxa"/>
          </w:tcPr>
          <w:p w14:paraId="19D7FAB4" w14:textId="1BB947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99BDE" w14:textId="2E0080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D4A46" w14:textId="645C41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B416B3" w14:textId="77777777" w:rsidTr="00F55D7D">
        <w:trPr>
          <w:trHeight w:val="54"/>
        </w:trPr>
        <w:tc>
          <w:tcPr>
            <w:tcW w:w="1691" w:type="dxa"/>
          </w:tcPr>
          <w:p w14:paraId="3B332EC8" w14:textId="2CD785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5968533" w14:textId="6336D8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725372.56</w:t>
            </w:r>
          </w:p>
        </w:tc>
        <w:tc>
          <w:tcPr>
            <w:tcW w:w="1562" w:type="dxa"/>
          </w:tcPr>
          <w:p w14:paraId="6A80C77F" w14:textId="4A114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3368448.22</w:t>
            </w:r>
          </w:p>
        </w:tc>
        <w:tc>
          <w:tcPr>
            <w:tcW w:w="2134" w:type="dxa"/>
          </w:tcPr>
          <w:p w14:paraId="69724866" w14:textId="13983D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05528" w14:textId="52868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D326" w14:textId="0E0F1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131802" w14:textId="77777777" w:rsidTr="00F55D7D">
        <w:trPr>
          <w:trHeight w:val="54"/>
        </w:trPr>
        <w:tc>
          <w:tcPr>
            <w:tcW w:w="1691" w:type="dxa"/>
          </w:tcPr>
          <w:p w14:paraId="684553DA" w14:textId="558CF2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46AEB2B4" w14:textId="1B4E2F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725373.44</w:t>
            </w:r>
          </w:p>
        </w:tc>
        <w:tc>
          <w:tcPr>
            <w:tcW w:w="1562" w:type="dxa"/>
          </w:tcPr>
          <w:p w14:paraId="370A7B6F" w14:textId="217972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3368448.73</w:t>
            </w:r>
          </w:p>
        </w:tc>
        <w:tc>
          <w:tcPr>
            <w:tcW w:w="2134" w:type="dxa"/>
          </w:tcPr>
          <w:p w14:paraId="282E1536" w14:textId="4B1AC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081D3" w14:textId="5CC65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140E3" w14:textId="40075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56506B" w14:textId="77777777" w:rsidTr="00F55D7D">
        <w:trPr>
          <w:trHeight w:val="54"/>
        </w:trPr>
        <w:tc>
          <w:tcPr>
            <w:tcW w:w="1691" w:type="dxa"/>
          </w:tcPr>
          <w:p w14:paraId="7FBA6621" w14:textId="1757FA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CECEF55" w14:textId="252954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725374.25</w:t>
            </w:r>
          </w:p>
        </w:tc>
        <w:tc>
          <w:tcPr>
            <w:tcW w:w="1562" w:type="dxa"/>
          </w:tcPr>
          <w:p w14:paraId="18A66693" w14:textId="3DA442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3368451.12</w:t>
            </w:r>
          </w:p>
        </w:tc>
        <w:tc>
          <w:tcPr>
            <w:tcW w:w="2134" w:type="dxa"/>
          </w:tcPr>
          <w:p w14:paraId="42B9CEF3" w14:textId="61A0C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506EF" w14:textId="70FDA7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7E3AE" w14:textId="4E11B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E20215" w14:textId="77777777" w:rsidTr="00F55D7D">
        <w:trPr>
          <w:trHeight w:val="54"/>
        </w:trPr>
        <w:tc>
          <w:tcPr>
            <w:tcW w:w="1691" w:type="dxa"/>
          </w:tcPr>
          <w:p w14:paraId="6AF8755D" w14:textId="61768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58BB52DD" w14:textId="1C720A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725374.11</w:t>
            </w:r>
          </w:p>
        </w:tc>
        <w:tc>
          <w:tcPr>
            <w:tcW w:w="1562" w:type="dxa"/>
          </w:tcPr>
          <w:p w14:paraId="2566DFA6" w14:textId="5E06F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3368452.89</w:t>
            </w:r>
          </w:p>
        </w:tc>
        <w:tc>
          <w:tcPr>
            <w:tcW w:w="2134" w:type="dxa"/>
          </w:tcPr>
          <w:p w14:paraId="769EA457" w14:textId="4BF5C9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390EC" w14:textId="2F4B9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B7630" w14:textId="0123F3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9DD915" w14:textId="77777777" w:rsidTr="00F55D7D">
        <w:trPr>
          <w:trHeight w:val="54"/>
        </w:trPr>
        <w:tc>
          <w:tcPr>
            <w:tcW w:w="1691" w:type="dxa"/>
          </w:tcPr>
          <w:p w14:paraId="2A56B828" w14:textId="299DBF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BE3983E" w14:textId="23D374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725374.84</w:t>
            </w:r>
          </w:p>
        </w:tc>
        <w:tc>
          <w:tcPr>
            <w:tcW w:w="1562" w:type="dxa"/>
          </w:tcPr>
          <w:p w14:paraId="455467D4" w14:textId="023ACD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3368453.84</w:t>
            </w:r>
          </w:p>
        </w:tc>
        <w:tc>
          <w:tcPr>
            <w:tcW w:w="2134" w:type="dxa"/>
          </w:tcPr>
          <w:p w14:paraId="521FF9AB" w14:textId="24E1A9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A042B" w14:textId="0042D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EA071" w14:textId="1FD1BC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5F3ADC" w14:textId="77777777" w:rsidTr="00F55D7D">
        <w:trPr>
          <w:trHeight w:val="54"/>
        </w:trPr>
        <w:tc>
          <w:tcPr>
            <w:tcW w:w="1691" w:type="dxa"/>
          </w:tcPr>
          <w:p w14:paraId="048264DE" w14:textId="6B61B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19643D97" w14:textId="1F0DAA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725376.68</w:t>
            </w:r>
          </w:p>
        </w:tc>
        <w:tc>
          <w:tcPr>
            <w:tcW w:w="1562" w:type="dxa"/>
          </w:tcPr>
          <w:p w14:paraId="359B9263" w14:textId="6A5FD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3368453.70</w:t>
            </w:r>
          </w:p>
        </w:tc>
        <w:tc>
          <w:tcPr>
            <w:tcW w:w="2134" w:type="dxa"/>
          </w:tcPr>
          <w:p w14:paraId="2C4BB336" w14:textId="78BD43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6F0E3" w14:textId="0FCC1D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41F3D" w14:textId="249724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6E1DB6" w14:textId="77777777" w:rsidTr="00F55D7D">
        <w:trPr>
          <w:trHeight w:val="54"/>
        </w:trPr>
        <w:tc>
          <w:tcPr>
            <w:tcW w:w="1691" w:type="dxa"/>
          </w:tcPr>
          <w:p w14:paraId="1E7187B4" w14:textId="38769F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46FC3A2" w14:textId="39C121B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725378.30</w:t>
            </w:r>
          </w:p>
        </w:tc>
        <w:tc>
          <w:tcPr>
            <w:tcW w:w="1562" w:type="dxa"/>
          </w:tcPr>
          <w:p w14:paraId="4EB0DD04" w14:textId="41387C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3368452.00</w:t>
            </w:r>
          </w:p>
        </w:tc>
        <w:tc>
          <w:tcPr>
            <w:tcW w:w="2134" w:type="dxa"/>
          </w:tcPr>
          <w:p w14:paraId="721BC103" w14:textId="2F139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872C6" w14:textId="1D5FC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7D1F2" w14:textId="7E15CC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871EAD" w14:textId="77777777" w:rsidTr="00F55D7D">
        <w:trPr>
          <w:trHeight w:val="54"/>
        </w:trPr>
        <w:tc>
          <w:tcPr>
            <w:tcW w:w="1691" w:type="dxa"/>
          </w:tcPr>
          <w:p w14:paraId="511B000F" w14:textId="19B0C1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13DE292D" w14:textId="2CF14A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725384.25</w:t>
            </w:r>
          </w:p>
        </w:tc>
        <w:tc>
          <w:tcPr>
            <w:tcW w:w="1562" w:type="dxa"/>
          </w:tcPr>
          <w:p w14:paraId="4CDE6223" w14:textId="3FB76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3368454.36</w:t>
            </w:r>
          </w:p>
        </w:tc>
        <w:tc>
          <w:tcPr>
            <w:tcW w:w="2134" w:type="dxa"/>
          </w:tcPr>
          <w:p w14:paraId="0A67BACD" w14:textId="7A47F2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5F508" w14:textId="35329D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61456" w14:textId="71D0B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0E6DC9" w14:textId="77777777" w:rsidTr="00F55D7D">
        <w:trPr>
          <w:trHeight w:val="54"/>
        </w:trPr>
        <w:tc>
          <w:tcPr>
            <w:tcW w:w="1691" w:type="dxa"/>
          </w:tcPr>
          <w:p w14:paraId="6C55376A" w14:textId="2F96A3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1C3BC8A8" w14:textId="410FB7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725397.34</w:t>
            </w:r>
          </w:p>
        </w:tc>
        <w:tc>
          <w:tcPr>
            <w:tcW w:w="1562" w:type="dxa"/>
          </w:tcPr>
          <w:p w14:paraId="3C8DA521" w14:textId="131086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3368457.89</w:t>
            </w:r>
          </w:p>
        </w:tc>
        <w:tc>
          <w:tcPr>
            <w:tcW w:w="2134" w:type="dxa"/>
          </w:tcPr>
          <w:p w14:paraId="2104C380" w14:textId="7C0C3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CB72D" w14:textId="7B5849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C2399" w14:textId="05127E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4D1482" w14:textId="77777777" w:rsidTr="00F55D7D">
        <w:trPr>
          <w:trHeight w:val="54"/>
        </w:trPr>
        <w:tc>
          <w:tcPr>
            <w:tcW w:w="1691" w:type="dxa"/>
          </w:tcPr>
          <w:p w14:paraId="2CC71AAC" w14:textId="7218B0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6D5709C7" w14:textId="384149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725408.39</w:t>
            </w:r>
          </w:p>
        </w:tc>
        <w:tc>
          <w:tcPr>
            <w:tcW w:w="1562" w:type="dxa"/>
          </w:tcPr>
          <w:p w14:paraId="3F1F1A91" w14:textId="3BBFFD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3368459.44</w:t>
            </w:r>
          </w:p>
        </w:tc>
        <w:tc>
          <w:tcPr>
            <w:tcW w:w="2134" w:type="dxa"/>
          </w:tcPr>
          <w:p w14:paraId="274B0F82" w14:textId="4F7381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EB81C" w14:textId="1D28F5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9C165" w14:textId="4752BC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0FD39C" w14:textId="77777777" w:rsidTr="00F55D7D">
        <w:trPr>
          <w:trHeight w:val="54"/>
        </w:trPr>
        <w:tc>
          <w:tcPr>
            <w:tcW w:w="1691" w:type="dxa"/>
          </w:tcPr>
          <w:p w14:paraId="6697E160" w14:textId="1E35F2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6BAE18F5" w14:textId="16B412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725411.92</w:t>
            </w:r>
          </w:p>
        </w:tc>
        <w:tc>
          <w:tcPr>
            <w:tcW w:w="1562" w:type="dxa"/>
          </w:tcPr>
          <w:p w14:paraId="11005D3A" w14:textId="15302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3368458.92</w:t>
            </w:r>
          </w:p>
        </w:tc>
        <w:tc>
          <w:tcPr>
            <w:tcW w:w="2134" w:type="dxa"/>
          </w:tcPr>
          <w:p w14:paraId="5605350A" w14:textId="73D114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0989A" w14:textId="36FC9D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B08DC" w14:textId="143168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6DECD9" w14:textId="77777777" w:rsidTr="00F55D7D">
        <w:trPr>
          <w:trHeight w:val="54"/>
        </w:trPr>
        <w:tc>
          <w:tcPr>
            <w:tcW w:w="1691" w:type="dxa"/>
          </w:tcPr>
          <w:p w14:paraId="24289D17" w14:textId="002419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451F4589" w14:textId="04006B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725415.52</w:t>
            </w:r>
          </w:p>
        </w:tc>
        <w:tc>
          <w:tcPr>
            <w:tcW w:w="1562" w:type="dxa"/>
          </w:tcPr>
          <w:p w14:paraId="5BBB6BDD" w14:textId="1F2BE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3368457.01</w:t>
            </w:r>
          </w:p>
        </w:tc>
        <w:tc>
          <w:tcPr>
            <w:tcW w:w="2134" w:type="dxa"/>
          </w:tcPr>
          <w:p w14:paraId="4025E7FC" w14:textId="7334BD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17B34" w14:textId="494765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02666" w14:textId="53041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FAEBA8" w14:textId="77777777" w:rsidTr="00F55D7D">
        <w:trPr>
          <w:trHeight w:val="54"/>
        </w:trPr>
        <w:tc>
          <w:tcPr>
            <w:tcW w:w="1691" w:type="dxa"/>
          </w:tcPr>
          <w:p w14:paraId="1C17C110" w14:textId="382F6E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6564C2B" w14:textId="0EB9FE4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725420.10</w:t>
            </w:r>
          </w:p>
        </w:tc>
        <w:tc>
          <w:tcPr>
            <w:tcW w:w="1562" w:type="dxa"/>
          </w:tcPr>
          <w:p w14:paraId="47B4E0CB" w14:textId="105D64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3368453.26</w:t>
            </w:r>
          </w:p>
        </w:tc>
        <w:tc>
          <w:tcPr>
            <w:tcW w:w="2134" w:type="dxa"/>
          </w:tcPr>
          <w:p w14:paraId="0120970E" w14:textId="69F6B9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F9641" w14:textId="39274F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40EDC" w14:textId="342822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924F6C" w14:textId="77777777" w:rsidTr="00F55D7D">
        <w:trPr>
          <w:trHeight w:val="54"/>
        </w:trPr>
        <w:tc>
          <w:tcPr>
            <w:tcW w:w="1691" w:type="dxa"/>
          </w:tcPr>
          <w:p w14:paraId="3BA5D6F8" w14:textId="41FD8A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434B365" w14:textId="36BBCB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725426.12</w:t>
            </w:r>
          </w:p>
        </w:tc>
        <w:tc>
          <w:tcPr>
            <w:tcW w:w="1562" w:type="dxa"/>
          </w:tcPr>
          <w:p w14:paraId="54D31896" w14:textId="5D8B55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3368450.90</w:t>
            </w:r>
          </w:p>
        </w:tc>
        <w:tc>
          <w:tcPr>
            <w:tcW w:w="2134" w:type="dxa"/>
          </w:tcPr>
          <w:p w14:paraId="416305BD" w14:textId="456D7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FF5EF" w14:textId="12CC3C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A963C" w14:textId="402AB6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AEC3E6" w14:textId="77777777" w:rsidTr="00F55D7D">
        <w:trPr>
          <w:trHeight w:val="54"/>
        </w:trPr>
        <w:tc>
          <w:tcPr>
            <w:tcW w:w="1691" w:type="dxa"/>
          </w:tcPr>
          <w:p w14:paraId="7B96D8B5" w14:textId="309E0E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65048692" w14:textId="3A9549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725437.02</w:t>
            </w:r>
          </w:p>
        </w:tc>
        <w:tc>
          <w:tcPr>
            <w:tcW w:w="1562" w:type="dxa"/>
          </w:tcPr>
          <w:p w14:paraId="79AB81C0" w14:textId="0C3179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3368446.78</w:t>
            </w:r>
          </w:p>
        </w:tc>
        <w:tc>
          <w:tcPr>
            <w:tcW w:w="2134" w:type="dxa"/>
          </w:tcPr>
          <w:p w14:paraId="439DA679" w14:textId="61089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8563D" w14:textId="218E5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11350" w14:textId="6BAE50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83F976" w14:textId="77777777" w:rsidTr="00F55D7D">
        <w:trPr>
          <w:trHeight w:val="54"/>
        </w:trPr>
        <w:tc>
          <w:tcPr>
            <w:tcW w:w="1691" w:type="dxa"/>
          </w:tcPr>
          <w:p w14:paraId="23A99C4F" w14:textId="67060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3CDE48C2" w14:textId="6D9207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725443.49</w:t>
            </w:r>
          </w:p>
        </w:tc>
        <w:tc>
          <w:tcPr>
            <w:tcW w:w="1562" w:type="dxa"/>
          </w:tcPr>
          <w:p w14:paraId="369A0DF3" w14:textId="16246C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3368445.53</w:t>
            </w:r>
          </w:p>
        </w:tc>
        <w:tc>
          <w:tcPr>
            <w:tcW w:w="2134" w:type="dxa"/>
          </w:tcPr>
          <w:p w14:paraId="4F15E417" w14:textId="0E669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C24C5" w14:textId="10AD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B47F3" w14:textId="64705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53A4C0" w14:textId="77777777" w:rsidTr="00F55D7D">
        <w:trPr>
          <w:trHeight w:val="54"/>
        </w:trPr>
        <w:tc>
          <w:tcPr>
            <w:tcW w:w="1691" w:type="dxa"/>
          </w:tcPr>
          <w:p w14:paraId="14C1101C" w14:textId="38E427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4D93B665" w14:textId="23B90F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725447.90</w:t>
            </w:r>
          </w:p>
        </w:tc>
        <w:tc>
          <w:tcPr>
            <w:tcW w:w="1562" w:type="dxa"/>
          </w:tcPr>
          <w:p w14:paraId="36C931AF" w14:textId="0D8B0B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3368443.25</w:t>
            </w:r>
          </w:p>
        </w:tc>
        <w:tc>
          <w:tcPr>
            <w:tcW w:w="2134" w:type="dxa"/>
          </w:tcPr>
          <w:p w14:paraId="5F83DD1D" w14:textId="2A5093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699DE" w14:textId="7036D7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CEE9" w14:textId="0308B3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38762" w14:textId="77777777" w:rsidTr="00F55D7D">
        <w:trPr>
          <w:trHeight w:val="54"/>
        </w:trPr>
        <w:tc>
          <w:tcPr>
            <w:tcW w:w="1691" w:type="dxa"/>
          </w:tcPr>
          <w:p w14:paraId="34574162" w14:textId="2C3DA6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12742D0A" w14:textId="5437A4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725450.11</w:t>
            </w:r>
          </w:p>
        </w:tc>
        <w:tc>
          <w:tcPr>
            <w:tcW w:w="1562" w:type="dxa"/>
          </w:tcPr>
          <w:p w14:paraId="0DF08358" w14:textId="75C127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3368442.44</w:t>
            </w:r>
          </w:p>
        </w:tc>
        <w:tc>
          <w:tcPr>
            <w:tcW w:w="2134" w:type="dxa"/>
          </w:tcPr>
          <w:p w14:paraId="5EEB8EF9" w14:textId="0E17E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8D5A7" w14:textId="45CF3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9306C" w14:textId="3A175F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868FE0" w14:textId="77777777" w:rsidTr="00F55D7D">
        <w:trPr>
          <w:trHeight w:val="54"/>
        </w:trPr>
        <w:tc>
          <w:tcPr>
            <w:tcW w:w="1691" w:type="dxa"/>
          </w:tcPr>
          <w:p w14:paraId="2EEC2FA4" w14:textId="1C4A4E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35EC66F1" w14:textId="69A611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725454.17</w:t>
            </w:r>
          </w:p>
        </w:tc>
        <w:tc>
          <w:tcPr>
            <w:tcW w:w="1562" w:type="dxa"/>
          </w:tcPr>
          <w:p w14:paraId="49360683" w14:textId="22F39C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3368442.39</w:t>
            </w:r>
          </w:p>
        </w:tc>
        <w:tc>
          <w:tcPr>
            <w:tcW w:w="2134" w:type="dxa"/>
          </w:tcPr>
          <w:p w14:paraId="38A4BD10" w14:textId="76C5FF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5D0C0" w14:textId="24DF51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62998" w14:textId="264BA4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89FD9E" w14:textId="77777777" w:rsidTr="00F55D7D">
        <w:trPr>
          <w:trHeight w:val="54"/>
        </w:trPr>
        <w:tc>
          <w:tcPr>
            <w:tcW w:w="1691" w:type="dxa"/>
          </w:tcPr>
          <w:p w14:paraId="609BB702" w14:textId="2DD34E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0C8B87E" w14:textId="1E7DDF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725458.20</w:t>
            </w:r>
          </w:p>
        </w:tc>
        <w:tc>
          <w:tcPr>
            <w:tcW w:w="1562" w:type="dxa"/>
          </w:tcPr>
          <w:p w14:paraId="3F5AA1C6" w14:textId="5DFE6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3368442.17</w:t>
            </w:r>
          </w:p>
        </w:tc>
        <w:tc>
          <w:tcPr>
            <w:tcW w:w="2134" w:type="dxa"/>
          </w:tcPr>
          <w:p w14:paraId="12FD0744" w14:textId="03B8B9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C897B" w14:textId="60C296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2FBFD" w14:textId="240893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0E5E45" w14:textId="77777777" w:rsidTr="00F55D7D">
        <w:trPr>
          <w:trHeight w:val="54"/>
        </w:trPr>
        <w:tc>
          <w:tcPr>
            <w:tcW w:w="1691" w:type="dxa"/>
          </w:tcPr>
          <w:p w14:paraId="08C769B9" w14:textId="17436C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652FA636" w14:textId="10B6ED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725464.52</w:t>
            </w:r>
          </w:p>
        </w:tc>
        <w:tc>
          <w:tcPr>
            <w:tcW w:w="1562" w:type="dxa"/>
          </w:tcPr>
          <w:p w14:paraId="700854CF" w14:textId="54D2AC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3368444.52</w:t>
            </w:r>
          </w:p>
        </w:tc>
        <w:tc>
          <w:tcPr>
            <w:tcW w:w="2134" w:type="dxa"/>
          </w:tcPr>
          <w:p w14:paraId="0AAA7852" w14:textId="313F49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6A3A7" w14:textId="63FCF0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10A8B" w14:textId="79A6A0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7750D" w14:textId="77777777" w:rsidTr="00F55D7D">
        <w:trPr>
          <w:trHeight w:val="54"/>
        </w:trPr>
        <w:tc>
          <w:tcPr>
            <w:tcW w:w="1691" w:type="dxa"/>
          </w:tcPr>
          <w:p w14:paraId="252C7A9B" w14:textId="3AD22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366848A0" w14:textId="2AE624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725466.12</w:t>
            </w:r>
          </w:p>
        </w:tc>
        <w:tc>
          <w:tcPr>
            <w:tcW w:w="1562" w:type="dxa"/>
          </w:tcPr>
          <w:p w14:paraId="59B7046E" w14:textId="5A1F6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3368447.36</w:t>
            </w:r>
          </w:p>
        </w:tc>
        <w:tc>
          <w:tcPr>
            <w:tcW w:w="2134" w:type="dxa"/>
          </w:tcPr>
          <w:p w14:paraId="5D31D5C9" w14:textId="01981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37A73" w14:textId="41F44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D8656" w14:textId="532E6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99EE67" w14:textId="77777777" w:rsidTr="00F55D7D">
        <w:trPr>
          <w:trHeight w:val="54"/>
        </w:trPr>
        <w:tc>
          <w:tcPr>
            <w:tcW w:w="1691" w:type="dxa"/>
          </w:tcPr>
          <w:p w14:paraId="1D0DA6FE" w14:textId="2E5BE1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2FCC2FB9" w14:textId="15EC7D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725468.17</w:t>
            </w:r>
          </w:p>
        </w:tc>
        <w:tc>
          <w:tcPr>
            <w:tcW w:w="1562" w:type="dxa"/>
          </w:tcPr>
          <w:p w14:paraId="474F90B1" w14:textId="2C8F4D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3368451.38</w:t>
            </w:r>
          </w:p>
        </w:tc>
        <w:tc>
          <w:tcPr>
            <w:tcW w:w="2134" w:type="dxa"/>
          </w:tcPr>
          <w:p w14:paraId="526EB0E3" w14:textId="109D5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4E574" w14:textId="7ED12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3900C" w14:textId="38F673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68314C" w14:textId="77777777" w:rsidTr="00F55D7D">
        <w:trPr>
          <w:trHeight w:val="54"/>
        </w:trPr>
        <w:tc>
          <w:tcPr>
            <w:tcW w:w="1691" w:type="dxa"/>
          </w:tcPr>
          <w:p w14:paraId="3FD7A6BD" w14:textId="3137F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4F248630" w14:textId="4C1884E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725469.30</w:t>
            </w:r>
          </w:p>
        </w:tc>
        <w:tc>
          <w:tcPr>
            <w:tcW w:w="1562" w:type="dxa"/>
          </w:tcPr>
          <w:p w14:paraId="473CBDFF" w14:textId="63AFF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3368454.67</w:t>
            </w:r>
          </w:p>
        </w:tc>
        <w:tc>
          <w:tcPr>
            <w:tcW w:w="2134" w:type="dxa"/>
          </w:tcPr>
          <w:p w14:paraId="0051C252" w14:textId="71BC46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87FBB" w14:textId="5EDD74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90EC4" w14:textId="70C4B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71C23C" w14:textId="77777777" w:rsidTr="00F55D7D">
        <w:trPr>
          <w:trHeight w:val="54"/>
        </w:trPr>
        <w:tc>
          <w:tcPr>
            <w:tcW w:w="1691" w:type="dxa"/>
          </w:tcPr>
          <w:p w14:paraId="29B9CA3C" w14:textId="73354B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579032F7" w14:textId="5E9B16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725472.88</w:t>
            </w:r>
          </w:p>
        </w:tc>
        <w:tc>
          <w:tcPr>
            <w:tcW w:w="1562" w:type="dxa"/>
          </w:tcPr>
          <w:p w14:paraId="52001F65" w14:textId="7EBFA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3368469.72</w:t>
            </w:r>
          </w:p>
        </w:tc>
        <w:tc>
          <w:tcPr>
            <w:tcW w:w="2134" w:type="dxa"/>
          </w:tcPr>
          <w:p w14:paraId="69C15495" w14:textId="199D0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6D1BD" w14:textId="38B52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911EF" w14:textId="179ADB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BC26FA" w14:textId="77777777" w:rsidTr="00F55D7D">
        <w:trPr>
          <w:trHeight w:val="54"/>
        </w:trPr>
        <w:tc>
          <w:tcPr>
            <w:tcW w:w="1691" w:type="dxa"/>
          </w:tcPr>
          <w:p w14:paraId="68F32AB4" w14:textId="61300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3BA2F61" w14:textId="099FDE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725474.23</w:t>
            </w:r>
          </w:p>
        </w:tc>
        <w:tc>
          <w:tcPr>
            <w:tcW w:w="1562" w:type="dxa"/>
          </w:tcPr>
          <w:p w14:paraId="28B87CF9" w14:textId="55242D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3368476.29</w:t>
            </w:r>
          </w:p>
        </w:tc>
        <w:tc>
          <w:tcPr>
            <w:tcW w:w="2134" w:type="dxa"/>
          </w:tcPr>
          <w:p w14:paraId="489F230A" w14:textId="68047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01485" w14:textId="0F255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FFCA6" w14:textId="26B4B1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BCF7AD" w14:textId="77777777" w:rsidTr="00F55D7D">
        <w:trPr>
          <w:trHeight w:val="54"/>
        </w:trPr>
        <w:tc>
          <w:tcPr>
            <w:tcW w:w="1691" w:type="dxa"/>
          </w:tcPr>
          <w:p w14:paraId="532EEC6A" w14:textId="58768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4A308F59" w14:textId="5659E3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725474.01</w:t>
            </w:r>
          </w:p>
        </w:tc>
        <w:tc>
          <w:tcPr>
            <w:tcW w:w="1562" w:type="dxa"/>
          </w:tcPr>
          <w:p w14:paraId="43F8384D" w14:textId="516A2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3368483.55</w:t>
            </w:r>
          </w:p>
        </w:tc>
        <w:tc>
          <w:tcPr>
            <w:tcW w:w="2134" w:type="dxa"/>
          </w:tcPr>
          <w:p w14:paraId="2494BC30" w14:textId="6F6726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44B96" w14:textId="632CDF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4A4A4" w14:textId="4B7C87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9CD26F" w14:textId="77777777" w:rsidTr="00F55D7D">
        <w:trPr>
          <w:trHeight w:val="54"/>
        </w:trPr>
        <w:tc>
          <w:tcPr>
            <w:tcW w:w="1691" w:type="dxa"/>
          </w:tcPr>
          <w:p w14:paraId="0D9464DF" w14:textId="5E41AC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10EE8526" w14:textId="189356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725471.01</w:t>
            </w:r>
          </w:p>
        </w:tc>
        <w:tc>
          <w:tcPr>
            <w:tcW w:w="1562" w:type="dxa"/>
          </w:tcPr>
          <w:p w14:paraId="2976B6E2" w14:textId="676AC0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3368490.49</w:t>
            </w:r>
          </w:p>
        </w:tc>
        <w:tc>
          <w:tcPr>
            <w:tcW w:w="2134" w:type="dxa"/>
          </w:tcPr>
          <w:p w14:paraId="4A52B8CB" w14:textId="056F5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82287" w14:textId="1B4679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18CA2" w14:textId="79B52E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6B2EFD" w14:textId="77777777" w:rsidTr="00F55D7D">
        <w:trPr>
          <w:trHeight w:val="54"/>
        </w:trPr>
        <w:tc>
          <w:tcPr>
            <w:tcW w:w="1691" w:type="dxa"/>
          </w:tcPr>
          <w:p w14:paraId="2B317C8D" w14:textId="48F66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2483FA07" w14:textId="30EEE0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725466.63</w:t>
            </w:r>
          </w:p>
        </w:tc>
        <w:tc>
          <w:tcPr>
            <w:tcW w:w="1562" w:type="dxa"/>
          </w:tcPr>
          <w:p w14:paraId="761B98FC" w14:textId="57213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3368498.45</w:t>
            </w:r>
          </w:p>
        </w:tc>
        <w:tc>
          <w:tcPr>
            <w:tcW w:w="2134" w:type="dxa"/>
          </w:tcPr>
          <w:p w14:paraId="1BC8EF77" w14:textId="2F735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75BB6" w14:textId="77C86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6006C" w14:textId="5DEF6C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98E956" w14:textId="77777777" w:rsidTr="00F55D7D">
        <w:trPr>
          <w:trHeight w:val="54"/>
        </w:trPr>
        <w:tc>
          <w:tcPr>
            <w:tcW w:w="1691" w:type="dxa"/>
          </w:tcPr>
          <w:p w14:paraId="75D9B91E" w14:textId="0A3C6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3C9FACAF" w14:textId="4B8E1A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725462.03</w:t>
            </w:r>
          </w:p>
        </w:tc>
        <w:tc>
          <w:tcPr>
            <w:tcW w:w="1562" w:type="dxa"/>
          </w:tcPr>
          <w:p w14:paraId="54B087EB" w14:textId="258E1A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3368504.15</w:t>
            </w:r>
          </w:p>
        </w:tc>
        <w:tc>
          <w:tcPr>
            <w:tcW w:w="2134" w:type="dxa"/>
          </w:tcPr>
          <w:p w14:paraId="135B341E" w14:textId="57A6A2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B0C09" w14:textId="2EAD6B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98465" w14:textId="4E10F6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3A8B08" w14:textId="77777777" w:rsidTr="00F55D7D">
        <w:trPr>
          <w:trHeight w:val="54"/>
        </w:trPr>
        <w:tc>
          <w:tcPr>
            <w:tcW w:w="1691" w:type="dxa"/>
          </w:tcPr>
          <w:p w14:paraId="30430946" w14:textId="60F45D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16C77E86" w14:textId="19BA1F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725460.13</w:t>
            </w:r>
          </w:p>
        </w:tc>
        <w:tc>
          <w:tcPr>
            <w:tcW w:w="1562" w:type="dxa"/>
          </w:tcPr>
          <w:p w14:paraId="7E4DA814" w14:textId="145AF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3368508.82</w:t>
            </w:r>
          </w:p>
        </w:tc>
        <w:tc>
          <w:tcPr>
            <w:tcW w:w="2134" w:type="dxa"/>
          </w:tcPr>
          <w:p w14:paraId="0435F976" w14:textId="006168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FD074" w14:textId="33FE45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CA889" w14:textId="3CC50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E8ACEB" w14:textId="77777777" w:rsidTr="00F55D7D">
        <w:trPr>
          <w:trHeight w:val="54"/>
        </w:trPr>
        <w:tc>
          <w:tcPr>
            <w:tcW w:w="1691" w:type="dxa"/>
          </w:tcPr>
          <w:p w14:paraId="7D6B2B5B" w14:textId="5B3EA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136B3B25" w14:textId="0CDE1E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725459.26</w:t>
            </w:r>
          </w:p>
        </w:tc>
        <w:tc>
          <w:tcPr>
            <w:tcW w:w="1562" w:type="dxa"/>
          </w:tcPr>
          <w:p w14:paraId="13C8C24D" w14:textId="4039B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3368516.57</w:t>
            </w:r>
          </w:p>
        </w:tc>
        <w:tc>
          <w:tcPr>
            <w:tcW w:w="2134" w:type="dxa"/>
          </w:tcPr>
          <w:p w14:paraId="17D2BEDE" w14:textId="00659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11BA6" w14:textId="54410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E7057" w14:textId="5E1F42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C8BFCA" w14:textId="77777777" w:rsidTr="00F55D7D">
        <w:trPr>
          <w:trHeight w:val="54"/>
        </w:trPr>
        <w:tc>
          <w:tcPr>
            <w:tcW w:w="1691" w:type="dxa"/>
          </w:tcPr>
          <w:p w14:paraId="7CA8ABA1" w14:textId="3A725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6DCD2DB5" w14:textId="4F5AA2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725459.91</w:t>
            </w:r>
          </w:p>
        </w:tc>
        <w:tc>
          <w:tcPr>
            <w:tcW w:w="1562" w:type="dxa"/>
          </w:tcPr>
          <w:p w14:paraId="735F5A15" w14:textId="631FD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3368521.77</w:t>
            </w:r>
          </w:p>
        </w:tc>
        <w:tc>
          <w:tcPr>
            <w:tcW w:w="2134" w:type="dxa"/>
          </w:tcPr>
          <w:p w14:paraId="2C0FD609" w14:textId="574077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2DB3A" w14:textId="5F253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F1369B" w14:textId="31102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F59E1" w14:textId="77777777" w:rsidTr="00F55D7D">
        <w:trPr>
          <w:trHeight w:val="54"/>
        </w:trPr>
        <w:tc>
          <w:tcPr>
            <w:tcW w:w="1691" w:type="dxa"/>
          </w:tcPr>
          <w:p w14:paraId="730AA352" w14:textId="1087D3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7A2876DF" w14:textId="45D40DE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725464.22</w:t>
            </w:r>
          </w:p>
        </w:tc>
        <w:tc>
          <w:tcPr>
            <w:tcW w:w="1562" w:type="dxa"/>
          </w:tcPr>
          <w:p w14:paraId="7D655367" w14:textId="732608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3368536.67</w:t>
            </w:r>
          </w:p>
        </w:tc>
        <w:tc>
          <w:tcPr>
            <w:tcW w:w="2134" w:type="dxa"/>
          </w:tcPr>
          <w:p w14:paraId="333D8324" w14:textId="1521B9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9DCC522" w14:textId="49D9EF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5838704" w14:textId="48D86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07977E" w14:textId="77777777" w:rsidTr="00F55D7D">
        <w:trPr>
          <w:trHeight w:val="54"/>
        </w:trPr>
        <w:tc>
          <w:tcPr>
            <w:tcW w:w="1691" w:type="dxa"/>
          </w:tcPr>
          <w:p w14:paraId="566CA1E8" w14:textId="1D4BA5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08C1E7F" w14:textId="7A0E5D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725470.58</w:t>
            </w:r>
          </w:p>
        </w:tc>
        <w:tc>
          <w:tcPr>
            <w:tcW w:w="1562" w:type="dxa"/>
          </w:tcPr>
          <w:p w14:paraId="3A7AA01D" w14:textId="14255F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3368550.33</w:t>
            </w:r>
          </w:p>
        </w:tc>
        <w:tc>
          <w:tcPr>
            <w:tcW w:w="2134" w:type="dxa"/>
          </w:tcPr>
          <w:p w14:paraId="0D5D584C" w14:textId="78D9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11454" w14:textId="5B477C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5C79D" w14:textId="608CA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7BB460" w14:textId="77777777" w:rsidTr="00F55D7D">
        <w:trPr>
          <w:trHeight w:val="54"/>
        </w:trPr>
        <w:tc>
          <w:tcPr>
            <w:tcW w:w="1691" w:type="dxa"/>
          </w:tcPr>
          <w:p w14:paraId="05A40038" w14:textId="17C389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7FA91E42" w14:textId="436D07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15FAD9D7" w14:textId="48B32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3368561.61</w:t>
            </w:r>
          </w:p>
        </w:tc>
        <w:tc>
          <w:tcPr>
            <w:tcW w:w="2134" w:type="dxa"/>
          </w:tcPr>
          <w:p w14:paraId="5383DD5A" w14:textId="1B305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FB425" w14:textId="288A4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E98E1" w14:textId="5CA58B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912B1E" w14:textId="77777777" w:rsidTr="00F55D7D">
        <w:trPr>
          <w:trHeight w:val="54"/>
        </w:trPr>
        <w:tc>
          <w:tcPr>
            <w:tcW w:w="1691" w:type="dxa"/>
          </w:tcPr>
          <w:p w14:paraId="60D6F988" w14:textId="442FE5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322FCAD9" w14:textId="7C79DF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725485.37</w:t>
            </w:r>
          </w:p>
        </w:tc>
        <w:tc>
          <w:tcPr>
            <w:tcW w:w="1562" w:type="dxa"/>
          </w:tcPr>
          <w:p w14:paraId="6E85A4A5" w14:textId="6A776E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3368571.51</w:t>
            </w:r>
          </w:p>
        </w:tc>
        <w:tc>
          <w:tcPr>
            <w:tcW w:w="2134" w:type="dxa"/>
          </w:tcPr>
          <w:p w14:paraId="180A4887" w14:textId="02CE5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D1CD0" w14:textId="411ACE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73321" w14:textId="3C7E8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73C8CC" w14:textId="77777777" w:rsidTr="00F55D7D">
        <w:trPr>
          <w:trHeight w:val="54"/>
        </w:trPr>
        <w:tc>
          <w:tcPr>
            <w:tcW w:w="1691" w:type="dxa"/>
          </w:tcPr>
          <w:p w14:paraId="3DFB6466" w14:textId="32EB1B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704774CB" w14:textId="0082D6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725490.98</w:t>
            </w:r>
          </w:p>
        </w:tc>
        <w:tc>
          <w:tcPr>
            <w:tcW w:w="1562" w:type="dxa"/>
          </w:tcPr>
          <w:p w14:paraId="0058847D" w14:textId="36632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3368582.72</w:t>
            </w:r>
          </w:p>
        </w:tc>
        <w:tc>
          <w:tcPr>
            <w:tcW w:w="2134" w:type="dxa"/>
          </w:tcPr>
          <w:p w14:paraId="5EDF62BC" w14:textId="14DA2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BB066" w14:textId="10B8DA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B02B6" w14:textId="1EAB4A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627615" w14:textId="77777777" w:rsidTr="00F55D7D">
        <w:trPr>
          <w:trHeight w:val="54"/>
        </w:trPr>
        <w:tc>
          <w:tcPr>
            <w:tcW w:w="1691" w:type="dxa"/>
          </w:tcPr>
          <w:p w14:paraId="4D91518C" w14:textId="7758D8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5AF23C9A" w14:textId="266BDF5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725494.40</w:t>
            </w:r>
          </w:p>
        </w:tc>
        <w:tc>
          <w:tcPr>
            <w:tcW w:w="1562" w:type="dxa"/>
          </w:tcPr>
          <w:p w14:paraId="1A0BCA7F" w14:textId="136313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3368589.13</w:t>
            </w:r>
          </w:p>
        </w:tc>
        <w:tc>
          <w:tcPr>
            <w:tcW w:w="2134" w:type="dxa"/>
          </w:tcPr>
          <w:p w14:paraId="516428DA" w14:textId="5AF96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0E50" w14:textId="2C018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1C1BE" w14:textId="50DED1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3F4787" w14:textId="77777777" w:rsidTr="00F55D7D">
        <w:trPr>
          <w:trHeight w:val="54"/>
        </w:trPr>
        <w:tc>
          <w:tcPr>
            <w:tcW w:w="1691" w:type="dxa"/>
          </w:tcPr>
          <w:p w14:paraId="6151A886" w14:textId="52A7EE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14BB170A" w14:textId="0F6C9A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725497.96</w:t>
            </w:r>
          </w:p>
        </w:tc>
        <w:tc>
          <w:tcPr>
            <w:tcW w:w="1562" w:type="dxa"/>
          </w:tcPr>
          <w:p w14:paraId="686FA5DC" w14:textId="545D7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3368593.95</w:t>
            </w:r>
          </w:p>
        </w:tc>
        <w:tc>
          <w:tcPr>
            <w:tcW w:w="2134" w:type="dxa"/>
          </w:tcPr>
          <w:p w14:paraId="1E3AD0DA" w14:textId="2125B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AEC33" w14:textId="3FA3D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4326D" w14:textId="0C1F36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FC3DEB" w14:textId="77777777" w:rsidTr="00F55D7D">
        <w:trPr>
          <w:trHeight w:val="54"/>
        </w:trPr>
        <w:tc>
          <w:tcPr>
            <w:tcW w:w="1691" w:type="dxa"/>
          </w:tcPr>
          <w:p w14:paraId="18960851" w14:textId="62E02D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4EC9B7B5" w14:textId="4D4BB0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725501.37</w:t>
            </w:r>
          </w:p>
        </w:tc>
        <w:tc>
          <w:tcPr>
            <w:tcW w:w="1562" w:type="dxa"/>
          </w:tcPr>
          <w:p w14:paraId="2B998202" w14:textId="6BC3DF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3368601.19</w:t>
            </w:r>
          </w:p>
        </w:tc>
        <w:tc>
          <w:tcPr>
            <w:tcW w:w="2134" w:type="dxa"/>
          </w:tcPr>
          <w:p w14:paraId="3B1D45BE" w14:textId="545ADD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95AA5" w14:textId="3CE4B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756DE" w14:textId="2E7F41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C12952" w14:textId="77777777" w:rsidTr="00F55D7D">
        <w:trPr>
          <w:trHeight w:val="54"/>
        </w:trPr>
        <w:tc>
          <w:tcPr>
            <w:tcW w:w="1691" w:type="dxa"/>
          </w:tcPr>
          <w:p w14:paraId="4B2FCD0E" w14:textId="465AE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03DA7239" w14:textId="28BB0F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725505.06</w:t>
            </w:r>
          </w:p>
        </w:tc>
        <w:tc>
          <w:tcPr>
            <w:tcW w:w="1562" w:type="dxa"/>
          </w:tcPr>
          <w:p w14:paraId="6E5CA9E7" w14:textId="2B601D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3368606.70</w:t>
            </w:r>
          </w:p>
        </w:tc>
        <w:tc>
          <w:tcPr>
            <w:tcW w:w="2134" w:type="dxa"/>
          </w:tcPr>
          <w:p w14:paraId="73EF01C5" w14:textId="2162D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3D056" w14:textId="68612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C5120" w14:textId="723A74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BDC74" w14:textId="77777777" w:rsidTr="00F55D7D">
        <w:trPr>
          <w:trHeight w:val="54"/>
        </w:trPr>
        <w:tc>
          <w:tcPr>
            <w:tcW w:w="1691" w:type="dxa"/>
          </w:tcPr>
          <w:p w14:paraId="3EB77576" w14:textId="63C503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1F221181" w14:textId="181559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725506.87</w:t>
            </w:r>
          </w:p>
        </w:tc>
        <w:tc>
          <w:tcPr>
            <w:tcW w:w="1562" w:type="dxa"/>
          </w:tcPr>
          <w:p w14:paraId="7906375C" w14:textId="0616BD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3368612.13</w:t>
            </w:r>
          </w:p>
        </w:tc>
        <w:tc>
          <w:tcPr>
            <w:tcW w:w="2134" w:type="dxa"/>
          </w:tcPr>
          <w:p w14:paraId="7E86B8C8" w14:textId="3179F7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BD44F" w14:textId="2F2206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C93B8" w14:textId="474FB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5E8F39" w14:textId="77777777" w:rsidTr="00F55D7D">
        <w:trPr>
          <w:trHeight w:val="54"/>
        </w:trPr>
        <w:tc>
          <w:tcPr>
            <w:tcW w:w="1691" w:type="dxa"/>
          </w:tcPr>
          <w:p w14:paraId="7D3F996F" w14:textId="1AA976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0BEE4026" w14:textId="722812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725511.65</w:t>
            </w:r>
          </w:p>
        </w:tc>
        <w:tc>
          <w:tcPr>
            <w:tcW w:w="1562" w:type="dxa"/>
          </w:tcPr>
          <w:p w14:paraId="4E1F98D8" w14:textId="065FD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2D37624C" w14:textId="253174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C2D08E" w14:textId="75463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7B45A" w14:textId="20F5B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44F58D" w14:textId="77777777" w:rsidTr="00F55D7D">
        <w:trPr>
          <w:trHeight w:val="54"/>
        </w:trPr>
        <w:tc>
          <w:tcPr>
            <w:tcW w:w="1691" w:type="dxa"/>
          </w:tcPr>
          <w:p w14:paraId="2D2F76E7" w14:textId="6C8CEE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10F134DE" w14:textId="759DDB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1085DDED" w14:textId="43F229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3368626.66</w:t>
            </w:r>
          </w:p>
        </w:tc>
        <w:tc>
          <w:tcPr>
            <w:tcW w:w="2134" w:type="dxa"/>
          </w:tcPr>
          <w:p w14:paraId="7A9F8631" w14:textId="3C3102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EBEF60" w14:textId="3F409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4B0D2A" w14:textId="2CA362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3F0A0B" w14:textId="77777777" w:rsidTr="00F55D7D">
        <w:trPr>
          <w:trHeight w:val="54"/>
        </w:trPr>
        <w:tc>
          <w:tcPr>
            <w:tcW w:w="1691" w:type="dxa"/>
          </w:tcPr>
          <w:p w14:paraId="78A6AA04" w14:textId="427128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2CD55271" w14:textId="0A3454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725516.61</w:t>
            </w:r>
          </w:p>
        </w:tc>
        <w:tc>
          <w:tcPr>
            <w:tcW w:w="1562" w:type="dxa"/>
          </w:tcPr>
          <w:p w14:paraId="0EC87D9D" w14:textId="149B29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3368627.87</w:t>
            </w:r>
          </w:p>
        </w:tc>
        <w:tc>
          <w:tcPr>
            <w:tcW w:w="2134" w:type="dxa"/>
          </w:tcPr>
          <w:p w14:paraId="3C87AB3B" w14:textId="1FA0E7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0BCF1" w14:textId="7ADB6E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D4077" w14:textId="4F257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FE7044" w14:textId="77777777" w:rsidTr="00F55D7D">
        <w:trPr>
          <w:trHeight w:val="54"/>
        </w:trPr>
        <w:tc>
          <w:tcPr>
            <w:tcW w:w="1691" w:type="dxa"/>
          </w:tcPr>
          <w:p w14:paraId="6782426E" w14:textId="4225A7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0B3B51D4" w14:textId="399819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725515.61</w:t>
            </w:r>
          </w:p>
        </w:tc>
        <w:tc>
          <w:tcPr>
            <w:tcW w:w="1562" w:type="dxa"/>
          </w:tcPr>
          <w:p w14:paraId="7DBED9A6" w14:textId="1B049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1DB0B8E2" w14:textId="197FE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16815" w14:textId="5A79D7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2A705" w14:textId="0F4B5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4FB222" w14:textId="77777777" w:rsidTr="00F55D7D">
        <w:trPr>
          <w:trHeight w:val="54"/>
        </w:trPr>
        <w:tc>
          <w:tcPr>
            <w:tcW w:w="1691" w:type="dxa"/>
          </w:tcPr>
          <w:p w14:paraId="3BC75FA9" w14:textId="5A718C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6AADB6FA" w14:textId="5114F1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725516.21</w:t>
            </w:r>
          </w:p>
        </w:tc>
        <w:tc>
          <w:tcPr>
            <w:tcW w:w="1562" w:type="dxa"/>
          </w:tcPr>
          <w:p w14:paraId="255173D5" w14:textId="2B7E0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3368633.88</w:t>
            </w:r>
          </w:p>
        </w:tc>
        <w:tc>
          <w:tcPr>
            <w:tcW w:w="2134" w:type="dxa"/>
          </w:tcPr>
          <w:p w14:paraId="40D57225" w14:textId="1C6AE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8BF05" w14:textId="4BD6D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50AE5" w14:textId="0B4316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027ADA" w14:textId="77777777" w:rsidTr="00F55D7D">
        <w:trPr>
          <w:trHeight w:val="54"/>
        </w:trPr>
        <w:tc>
          <w:tcPr>
            <w:tcW w:w="1691" w:type="dxa"/>
          </w:tcPr>
          <w:p w14:paraId="767737EE" w14:textId="2D2FE0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56A98BA9" w14:textId="20BAD6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725516.18</w:t>
            </w:r>
          </w:p>
        </w:tc>
        <w:tc>
          <w:tcPr>
            <w:tcW w:w="1562" w:type="dxa"/>
          </w:tcPr>
          <w:p w14:paraId="415FC94E" w14:textId="3AB1E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3368637.82</w:t>
            </w:r>
          </w:p>
        </w:tc>
        <w:tc>
          <w:tcPr>
            <w:tcW w:w="2134" w:type="dxa"/>
          </w:tcPr>
          <w:p w14:paraId="12BA994B" w14:textId="5630FF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79190" w14:textId="30CEF6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80773" w14:textId="0ED0C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45B64F" w14:textId="77777777" w:rsidTr="00F55D7D">
        <w:trPr>
          <w:trHeight w:val="54"/>
        </w:trPr>
        <w:tc>
          <w:tcPr>
            <w:tcW w:w="1691" w:type="dxa"/>
          </w:tcPr>
          <w:p w14:paraId="6EAC9EFB" w14:textId="6C6FD4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6F5BFBD1" w14:textId="193F0B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725518.20</w:t>
            </w:r>
          </w:p>
        </w:tc>
        <w:tc>
          <w:tcPr>
            <w:tcW w:w="1562" w:type="dxa"/>
          </w:tcPr>
          <w:p w14:paraId="36D86BB3" w14:textId="22A064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3368641.92</w:t>
            </w:r>
          </w:p>
        </w:tc>
        <w:tc>
          <w:tcPr>
            <w:tcW w:w="2134" w:type="dxa"/>
          </w:tcPr>
          <w:p w14:paraId="27A885B9" w14:textId="7E310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EDFEE" w14:textId="3B0D2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15925" w14:textId="03061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F8C6D" w14:textId="77777777" w:rsidTr="00F55D7D">
        <w:trPr>
          <w:trHeight w:val="54"/>
        </w:trPr>
        <w:tc>
          <w:tcPr>
            <w:tcW w:w="1691" w:type="dxa"/>
          </w:tcPr>
          <w:p w14:paraId="0785AA5C" w14:textId="4BEB05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2DE53B4D" w14:textId="1236E3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725519.78</w:t>
            </w:r>
          </w:p>
        </w:tc>
        <w:tc>
          <w:tcPr>
            <w:tcW w:w="1562" w:type="dxa"/>
          </w:tcPr>
          <w:p w14:paraId="4E20D56F" w14:textId="5ED44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3368643.65</w:t>
            </w:r>
          </w:p>
        </w:tc>
        <w:tc>
          <w:tcPr>
            <w:tcW w:w="2134" w:type="dxa"/>
          </w:tcPr>
          <w:p w14:paraId="5CA8E2B5" w14:textId="119244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E1C5C" w14:textId="334DB8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2D0C2" w14:textId="47BA5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2F2FCD" w14:textId="77777777" w:rsidTr="00F55D7D">
        <w:trPr>
          <w:trHeight w:val="54"/>
        </w:trPr>
        <w:tc>
          <w:tcPr>
            <w:tcW w:w="1691" w:type="dxa"/>
          </w:tcPr>
          <w:p w14:paraId="75D46814" w14:textId="7E497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70A9B974" w14:textId="645E84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3A3C9073" w14:textId="190F5A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3368645.82</w:t>
            </w:r>
          </w:p>
        </w:tc>
        <w:tc>
          <w:tcPr>
            <w:tcW w:w="2134" w:type="dxa"/>
          </w:tcPr>
          <w:p w14:paraId="407E689D" w14:textId="7D1D4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02AE6" w14:textId="67B7E4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A878D" w14:textId="14CDB5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1BB45" w14:textId="77777777" w:rsidTr="00F55D7D">
        <w:trPr>
          <w:trHeight w:val="54"/>
        </w:trPr>
        <w:tc>
          <w:tcPr>
            <w:tcW w:w="1691" w:type="dxa"/>
          </w:tcPr>
          <w:p w14:paraId="0DEA7F2D" w14:textId="3EFA2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781DA8E7" w14:textId="1E3387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24E591AB" w14:textId="39D2F6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1612083E" w14:textId="6D5857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2F210" w14:textId="7112CC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D2AD9" w14:textId="7929EF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020DEF" w14:textId="77777777" w:rsidTr="00F55D7D">
        <w:trPr>
          <w:trHeight w:val="54"/>
        </w:trPr>
        <w:tc>
          <w:tcPr>
            <w:tcW w:w="1691" w:type="dxa"/>
          </w:tcPr>
          <w:p w14:paraId="4689756C" w14:textId="70DD64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226A8EDF" w14:textId="7867C0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6CF7CFC2" w14:textId="3F5F4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3368652.59</w:t>
            </w:r>
          </w:p>
        </w:tc>
        <w:tc>
          <w:tcPr>
            <w:tcW w:w="2134" w:type="dxa"/>
          </w:tcPr>
          <w:p w14:paraId="79EA4201" w14:textId="450EC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31C39" w14:textId="61F90A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8E73EC" w14:textId="2A1F9E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747CC" w14:textId="77777777" w:rsidTr="00F55D7D">
        <w:trPr>
          <w:trHeight w:val="54"/>
        </w:trPr>
        <w:tc>
          <w:tcPr>
            <w:tcW w:w="1691" w:type="dxa"/>
          </w:tcPr>
          <w:p w14:paraId="20037E12" w14:textId="14EA1E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410847E3" w14:textId="749924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75BAB703" w14:textId="321A0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3368655.26</w:t>
            </w:r>
          </w:p>
        </w:tc>
        <w:tc>
          <w:tcPr>
            <w:tcW w:w="2134" w:type="dxa"/>
          </w:tcPr>
          <w:p w14:paraId="170BEF58" w14:textId="2AE413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9C32F" w14:textId="0AD227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1AF1B" w14:textId="3B494B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D42460" w14:textId="77777777" w:rsidTr="00F55D7D">
        <w:trPr>
          <w:trHeight w:val="54"/>
        </w:trPr>
        <w:tc>
          <w:tcPr>
            <w:tcW w:w="1691" w:type="dxa"/>
          </w:tcPr>
          <w:p w14:paraId="1F61A84E" w14:textId="138428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00828D62" w14:textId="50007F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2B76A24C" w14:textId="3E36A9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3368658.25</w:t>
            </w:r>
          </w:p>
        </w:tc>
        <w:tc>
          <w:tcPr>
            <w:tcW w:w="2134" w:type="dxa"/>
          </w:tcPr>
          <w:p w14:paraId="013D1235" w14:textId="52012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03D01" w14:textId="114E8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124F9" w14:textId="0D2F80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08CEF0" w14:textId="77777777" w:rsidTr="00F55D7D">
        <w:trPr>
          <w:trHeight w:val="54"/>
        </w:trPr>
        <w:tc>
          <w:tcPr>
            <w:tcW w:w="1691" w:type="dxa"/>
          </w:tcPr>
          <w:p w14:paraId="29A0B6B5" w14:textId="75F78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158DF607" w14:textId="34F595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725518.44</w:t>
            </w:r>
          </w:p>
        </w:tc>
        <w:tc>
          <w:tcPr>
            <w:tcW w:w="1562" w:type="dxa"/>
          </w:tcPr>
          <w:p w14:paraId="02242DD5" w14:textId="4C77FB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3368661.45</w:t>
            </w:r>
          </w:p>
        </w:tc>
        <w:tc>
          <w:tcPr>
            <w:tcW w:w="2134" w:type="dxa"/>
          </w:tcPr>
          <w:p w14:paraId="40FEFC33" w14:textId="32096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E16BC" w14:textId="2CDD56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AEB7C" w14:textId="42556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AB1F7" w14:textId="77777777" w:rsidTr="00F55D7D">
        <w:trPr>
          <w:trHeight w:val="54"/>
        </w:trPr>
        <w:tc>
          <w:tcPr>
            <w:tcW w:w="1691" w:type="dxa"/>
          </w:tcPr>
          <w:p w14:paraId="6DF3DBBF" w14:textId="5DEA0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F4231A9" w14:textId="76C14A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69780339" w14:textId="705947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3368663.83</w:t>
            </w:r>
          </w:p>
        </w:tc>
        <w:tc>
          <w:tcPr>
            <w:tcW w:w="2134" w:type="dxa"/>
          </w:tcPr>
          <w:p w14:paraId="3C2091F3" w14:textId="2C097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BF4DD" w14:textId="02E2FD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D971B" w14:textId="59147A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FEBD57" w14:textId="77777777" w:rsidTr="00F55D7D">
        <w:trPr>
          <w:trHeight w:val="54"/>
        </w:trPr>
        <w:tc>
          <w:tcPr>
            <w:tcW w:w="1691" w:type="dxa"/>
          </w:tcPr>
          <w:p w14:paraId="4089C803" w14:textId="57B288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00CAE9D8" w14:textId="773317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725519.70</w:t>
            </w:r>
          </w:p>
        </w:tc>
        <w:tc>
          <w:tcPr>
            <w:tcW w:w="1562" w:type="dxa"/>
          </w:tcPr>
          <w:p w14:paraId="0379B347" w14:textId="7E0D76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3368665.41</w:t>
            </w:r>
          </w:p>
        </w:tc>
        <w:tc>
          <w:tcPr>
            <w:tcW w:w="2134" w:type="dxa"/>
          </w:tcPr>
          <w:p w14:paraId="6EDF59EC" w14:textId="6580A7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9A1BF" w14:textId="13B4AA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EC095" w14:textId="14F10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F9330A" w14:textId="77777777" w:rsidTr="00F55D7D">
        <w:trPr>
          <w:trHeight w:val="54"/>
        </w:trPr>
        <w:tc>
          <w:tcPr>
            <w:tcW w:w="1691" w:type="dxa"/>
          </w:tcPr>
          <w:p w14:paraId="2C9A05D1" w14:textId="45280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2BDDFF04" w14:textId="2BD76E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725519.29</w:t>
            </w:r>
          </w:p>
        </w:tc>
        <w:tc>
          <w:tcPr>
            <w:tcW w:w="1562" w:type="dxa"/>
          </w:tcPr>
          <w:p w14:paraId="7E8CF8FE" w14:textId="02BE98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3368667.53</w:t>
            </w:r>
          </w:p>
        </w:tc>
        <w:tc>
          <w:tcPr>
            <w:tcW w:w="2134" w:type="dxa"/>
          </w:tcPr>
          <w:p w14:paraId="01391F7D" w14:textId="64F122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9B197" w14:textId="11B3A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EA3A7" w14:textId="344705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7B749B" w14:textId="77777777" w:rsidTr="00F55D7D">
        <w:trPr>
          <w:trHeight w:val="54"/>
        </w:trPr>
        <w:tc>
          <w:tcPr>
            <w:tcW w:w="1691" w:type="dxa"/>
          </w:tcPr>
          <w:p w14:paraId="52214989" w14:textId="75351D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620EEE79" w14:textId="11C129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71DF92C3" w14:textId="3A53AD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3368669.51</w:t>
            </w:r>
          </w:p>
        </w:tc>
        <w:tc>
          <w:tcPr>
            <w:tcW w:w="2134" w:type="dxa"/>
          </w:tcPr>
          <w:p w14:paraId="290E37E1" w14:textId="372F4C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281F1" w14:textId="2C9BE0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FADCE" w14:textId="72FAE6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608B47" w14:textId="77777777" w:rsidTr="00F55D7D">
        <w:trPr>
          <w:trHeight w:val="54"/>
        </w:trPr>
        <w:tc>
          <w:tcPr>
            <w:tcW w:w="1691" w:type="dxa"/>
          </w:tcPr>
          <w:p w14:paraId="00DC526C" w14:textId="11CBD3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1F52988F" w14:textId="53890B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3EB35694" w14:textId="4B7813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3368672.13</w:t>
            </w:r>
          </w:p>
        </w:tc>
        <w:tc>
          <w:tcPr>
            <w:tcW w:w="2134" w:type="dxa"/>
          </w:tcPr>
          <w:p w14:paraId="010D4CB1" w14:textId="5896F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3C0CB" w14:textId="33583C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8292E" w14:textId="5B235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F6F8B2" w14:textId="77777777" w:rsidTr="00F55D7D">
        <w:trPr>
          <w:trHeight w:val="54"/>
        </w:trPr>
        <w:tc>
          <w:tcPr>
            <w:tcW w:w="1691" w:type="dxa"/>
          </w:tcPr>
          <w:p w14:paraId="3F5C1536" w14:textId="2CAFA9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AA68C76" w14:textId="6A0719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725519.60</w:t>
            </w:r>
          </w:p>
        </w:tc>
        <w:tc>
          <w:tcPr>
            <w:tcW w:w="1562" w:type="dxa"/>
          </w:tcPr>
          <w:p w14:paraId="72676E85" w14:textId="2D6B0B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3368676.86</w:t>
            </w:r>
          </w:p>
        </w:tc>
        <w:tc>
          <w:tcPr>
            <w:tcW w:w="2134" w:type="dxa"/>
          </w:tcPr>
          <w:p w14:paraId="0507D47D" w14:textId="7E9529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F6FBE" w14:textId="3B7648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1E8592" w14:textId="43BED9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8CF360" w14:textId="77777777" w:rsidTr="00F55D7D">
        <w:trPr>
          <w:trHeight w:val="54"/>
        </w:trPr>
        <w:tc>
          <w:tcPr>
            <w:tcW w:w="1691" w:type="dxa"/>
          </w:tcPr>
          <w:p w14:paraId="215F82E7" w14:textId="2361B2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682D89E5" w14:textId="75F745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725519.02</w:t>
            </w:r>
          </w:p>
        </w:tc>
        <w:tc>
          <w:tcPr>
            <w:tcW w:w="1562" w:type="dxa"/>
          </w:tcPr>
          <w:p w14:paraId="360FF5F3" w14:textId="2A2A92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3368679.37</w:t>
            </w:r>
          </w:p>
        </w:tc>
        <w:tc>
          <w:tcPr>
            <w:tcW w:w="2134" w:type="dxa"/>
          </w:tcPr>
          <w:p w14:paraId="1D5B4A5D" w14:textId="3E50CD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09884" w14:textId="3CE3B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7EBC7" w14:textId="063DA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4EF328" w14:textId="77777777" w:rsidTr="00F55D7D">
        <w:trPr>
          <w:trHeight w:val="54"/>
        </w:trPr>
        <w:tc>
          <w:tcPr>
            <w:tcW w:w="1691" w:type="dxa"/>
          </w:tcPr>
          <w:p w14:paraId="67DD0F9C" w14:textId="18D31B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26ACC5A4" w14:textId="75DD57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725517.70</w:t>
            </w:r>
          </w:p>
        </w:tc>
        <w:tc>
          <w:tcPr>
            <w:tcW w:w="1562" w:type="dxa"/>
          </w:tcPr>
          <w:p w14:paraId="4D26E29E" w14:textId="476E76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3368680.04</w:t>
            </w:r>
          </w:p>
        </w:tc>
        <w:tc>
          <w:tcPr>
            <w:tcW w:w="2134" w:type="dxa"/>
          </w:tcPr>
          <w:p w14:paraId="67D0B085" w14:textId="73CD06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0D873" w14:textId="1B8AA2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C9077" w14:textId="3085A2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70C2BC" w14:textId="77777777" w:rsidTr="00F55D7D">
        <w:trPr>
          <w:trHeight w:val="54"/>
        </w:trPr>
        <w:tc>
          <w:tcPr>
            <w:tcW w:w="1691" w:type="dxa"/>
          </w:tcPr>
          <w:p w14:paraId="65970D7A" w14:textId="38EB7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6EECE9EB" w14:textId="3BF623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725515.47</w:t>
            </w:r>
          </w:p>
        </w:tc>
        <w:tc>
          <w:tcPr>
            <w:tcW w:w="1562" w:type="dxa"/>
          </w:tcPr>
          <w:p w14:paraId="11D6CC18" w14:textId="6CBDC7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3368677.04</w:t>
            </w:r>
          </w:p>
        </w:tc>
        <w:tc>
          <w:tcPr>
            <w:tcW w:w="2134" w:type="dxa"/>
          </w:tcPr>
          <w:p w14:paraId="78606199" w14:textId="479CB6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8D2338" w14:textId="62097D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CDFC1" w14:textId="21269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B488A5" w14:textId="77777777" w:rsidTr="00F55D7D">
        <w:trPr>
          <w:trHeight w:val="54"/>
        </w:trPr>
        <w:tc>
          <w:tcPr>
            <w:tcW w:w="1691" w:type="dxa"/>
          </w:tcPr>
          <w:p w14:paraId="5CDD9661" w14:textId="3AEAF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3BDEDBFC" w14:textId="62710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725513.10</w:t>
            </w:r>
          </w:p>
        </w:tc>
        <w:tc>
          <w:tcPr>
            <w:tcW w:w="1562" w:type="dxa"/>
          </w:tcPr>
          <w:p w14:paraId="6FAA16BB" w14:textId="256D42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3368672.29</w:t>
            </w:r>
          </w:p>
        </w:tc>
        <w:tc>
          <w:tcPr>
            <w:tcW w:w="2134" w:type="dxa"/>
          </w:tcPr>
          <w:p w14:paraId="6B36E902" w14:textId="6B8AC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5F347" w14:textId="47146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2C6E0" w14:textId="73CE90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229902" w14:textId="77777777" w:rsidTr="00F55D7D">
        <w:trPr>
          <w:trHeight w:val="54"/>
        </w:trPr>
        <w:tc>
          <w:tcPr>
            <w:tcW w:w="1691" w:type="dxa"/>
          </w:tcPr>
          <w:p w14:paraId="274AAA01" w14:textId="5E5494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7668A248" w14:textId="6DD2DE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725511.22</w:t>
            </w:r>
          </w:p>
        </w:tc>
        <w:tc>
          <w:tcPr>
            <w:tcW w:w="1562" w:type="dxa"/>
          </w:tcPr>
          <w:p w14:paraId="27268DA8" w14:textId="4DB75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3368668.11</w:t>
            </w:r>
          </w:p>
        </w:tc>
        <w:tc>
          <w:tcPr>
            <w:tcW w:w="2134" w:type="dxa"/>
          </w:tcPr>
          <w:p w14:paraId="0D153648" w14:textId="0E91F3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0303E" w14:textId="104277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763F6" w14:textId="60FBEB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D42CD2" w14:textId="77777777" w:rsidTr="00F55D7D">
        <w:trPr>
          <w:trHeight w:val="54"/>
        </w:trPr>
        <w:tc>
          <w:tcPr>
            <w:tcW w:w="1691" w:type="dxa"/>
          </w:tcPr>
          <w:p w14:paraId="6A6B82A6" w14:textId="7FC85B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39801A6F" w14:textId="445B63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725509.48</w:t>
            </w:r>
          </w:p>
        </w:tc>
        <w:tc>
          <w:tcPr>
            <w:tcW w:w="1562" w:type="dxa"/>
          </w:tcPr>
          <w:p w14:paraId="0282DF08" w14:textId="00FCD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3368663.64</w:t>
            </w:r>
          </w:p>
        </w:tc>
        <w:tc>
          <w:tcPr>
            <w:tcW w:w="2134" w:type="dxa"/>
          </w:tcPr>
          <w:p w14:paraId="71B2ED0D" w14:textId="7DE89D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83CFFF0" w14:textId="5FE353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7338077" w14:textId="2F0218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CB6713" w14:textId="77777777" w:rsidTr="00F55D7D">
        <w:trPr>
          <w:trHeight w:val="54"/>
        </w:trPr>
        <w:tc>
          <w:tcPr>
            <w:tcW w:w="1691" w:type="dxa"/>
          </w:tcPr>
          <w:p w14:paraId="7F306F73" w14:textId="513E4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030859E" w14:textId="5C8854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725507.71</w:t>
            </w:r>
          </w:p>
        </w:tc>
        <w:tc>
          <w:tcPr>
            <w:tcW w:w="1562" w:type="dxa"/>
          </w:tcPr>
          <w:p w14:paraId="6082B505" w14:textId="751ABB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3368661.67</w:t>
            </w:r>
          </w:p>
        </w:tc>
        <w:tc>
          <w:tcPr>
            <w:tcW w:w="2134" w:type="dxa"/>
          </w:tcPr>
          <w:p w14:paraId="11676A9F" w14:textId="1D922D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2038B" w14:textId="0BEA93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EC4A8" w14:textId="4138CD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79E811" w14:textId="77777777" w:rsidTr="00F55D7D">
        <w:trPr>
          <w:trHeight w:val="54"/>
        </w:trPr>
        <w:tc>
          <w:tcPr>
            <w:tcW w:w="1691" w:type="dxa"/>
          </w:tcPr>
          <w:p w14:paraId="6213EE3C" w14:textId="0CC87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31A7658A" w14:textId="02A753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725504.78</w:t>
            </w:r>
          </w:p>
        </w:tc>
        <w:tc>
          <w:tcPr>
            <w:tcW w:w="1562" w:type="dxa"/>
          </w:tcPr>
          <w:p w14:paraId="7DEF2EA1" w14:textId="683179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3368659.58</w:t>
            </w:r>
          </w:p>
        </w:tc>
        <w:tc>
          <w:tcPr>
            <w:tcW w:w="2134" w:type="dxa"/>
          </w:tcPr>
          <w:p w14:paraId="5BDCCBF9" w14:textId="4D0CD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A0877" w14:textId="7FB7DB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3A47C" w14:textId="4B7281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5D6F81" w14:textId="77777777" w:rsidTr="00F55D7D">
        <w:trPr>
          <w:trHeight w:val="54"/>
        </w:trPr>
        <w:tc>
          <w:tcPr>
            <w:tcW w:w="1691" w:type="dxa"/>
          </w:tcPr>
          <w:p w14:paraId="75E30FF0" w14:textId="318B64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22E76526" w14:textId="4B8C3B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22201921" w14:textId="5DC5E4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3368657.70</w:t>
            </w:r>
          </w:p>
        </w:tc>
        <w:tc>
          <w:tcPr>
            <w:tcW w:w="2134" w:type="dxa"/>
          </w:tcPr>
          <w:p w14:paraId="4470D4EA" w14:textId="0BD7A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4EB40" w14:textId="6ABC4F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1D2B6" w14:textId="5551F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166B26" w14:textId="77777777" w:rsidTr="00F55D7D">
        <w:trPr>
          <w:trHeight w:val="54"/>
        </w:trPr>
        <w:tc>
          <w:tcPr>
            <w:tcW w:w="1691" w:type="dxa"/>
          </w:tcPr>
          <w:p w14:paraId="0A2774B1" w14:textId="77193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26B464F9" w14:textId="1EADF7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7192608C" w14:textId="130523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3368654.84</w:t>
            </w:r>
          </w:p>
        </w:tc>
        <w:tc>
          <w:tcPr>
            <w:tcW w:w="2134" w:type="dxa"/>
          </w:tcPr>
          <w:p w14:paraId="178ECEA0" w14:textId="473ABC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999C07" w14:textId="337065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39276" w14:textId="7A046F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459FE3" w14:textId="77777777" w:rsidTr="00F55D7D">
        <w:trPr>
          <w:trHeight w:val="54"/>
        </w:trPr>
        <w:tc>
          <w:tcPr>
            <w:tcW w:w="1691" w:type="dxa"/>
          </w:tcPr>
          <w:p w14:paraId="094BDD34" w14:textId="5B1383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3E71D84D" w14:textId="16A232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3083D598" w14:textId="67815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3368650.93</w:t>
            </w:r>
          </w:p>
        </w:tc>
        <w:tc>
          <w:tcPr>
            <w:tcW w:w="2134" w:type="dxa"/>
          </w:tcPr>
          <w:p w14:paraId="4CA5F6F8" w14:textId="67A101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05E44" w14:textId="26B0D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D05D6" w14:textId="6A390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63832D" w14:textId="77777777" w:rsidTr="00F55D7D">
        <w:trPr>
          <w:trHeight w:val="54"/>
        </w:trPr>
        <w:tc>
          <w:tcPr>
            <w:tcW w:w="1691" w:type="dxa"/>
          </w:tcPr>
          <w:p w14:paraId="13619F34" w14:textId="39AC3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232556DF" w14:textId="1EBD69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725504.16</w:t>
            </w:r>
          </w:p>
        </w:tc>
        <w:tc>
          <w:tcPr>
            <w:tcW w:w="1562" w:type="dxa"/>
          </w:tcPr>
          <w:p w14:paraId="6A827FB4" w14:textId="6373D0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3368650.86</w:t>
            </w:r>
          </w:p>
        </w:tc>
        <w:tc>
          <w:tcPr>
            <w:tcW w:w="2134" w:type="dxa"/>
          </w:tcPr>
          <w:p w14:paraId="2B69FC4D" w14:textId="6D134C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0DCA2" w14:textId="18581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CF157" w14:textId="07634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CDC134" w14:textId="77777777" w:rsidTr="00F55D7D">
        <w:trPr>
          <w:trHeight w:val="54"/>
        </w:trPr>
        <w:tc>
          <w:tcPr>
            <w:tcW w:w="1691" w:type="dxa"/>
          </w:tcPr>
          <w:p w14:paraId="0B88BB32" w14:textId="0179B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17821840" w14:textId="3574A6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725504.64</w:t>
            </w:r>
          </w:p>
        </w:tc>
        <w:tc>
          <w:tcPr>
            <w:tcW w:w="1562" w:type="dxa"/>
          </w:tcPr>
          <w:p w14:paraId="74E913BB" w14:textId="57316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3368650.09</w:t>
            </w:r>
          </w:p>
        </w:tc>
        <w:tc>
          <w:tcPr>
            <w:tcW w:w="2134" w:type="dxa"/>
          </w:tcPr>
          <w:p w14:paraId="2CA6EDE3" w14:textId="1D00F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0E82C" w14:textId="49AEE2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79723" w14:textId="553612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68F11" w14:textId="77777777" w:rsidTr="00F55D7D">
        <w:trPr>
          <w:trHeight w:val="54"/>
        </w:trPr>
        <w:tc>
          <w:tcPr>
            <w:tcW w:w="1691" w:type="dxa"/>
          </w:tcPr>
          <w:p w14:paraId="646D4759" w14:textId="662B31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4F570BBB" w14:textId="221DA4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725503.95</w:t>
            </w:r>
          </w:p>
        </w:tc>
        <w:tc>
          <w:tcPr>
            <w:tcW w:w="1562" w:type="dxa"/>
          </w:tcPr>
          <w:p w14:paraId="5969DC13" w14:textId="662A3C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4D2CA842" w14:textId="7D5C9E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FC045" w14:textId="652EE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FFE2B" w14:textId="53DD1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561E4D" w14:textId="77777777" w:rsidTr="00F55D7D">
        <w:trPr>
          <w:trHeight w:val="54"/>
        </w:trPr>
        <w:tc>
          <w:tcPr>
            <w:tcW w:w="1691" w:type="dxa"/>
          </w:tcPr>
          <w:p w14:paraId="2B89FAF4" w14:textId="13D557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676D3822" w14:textId="7A82EA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640F53DB" w14:textId="0B7C85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3368647.51</w:t>
            </w:r>
          </w:p>
        </w:tc>
        <w:tc>
          <w:tcPr>
            <w:tcW w:w="2134" w:type="dxa"/>
          </w:tcPr>
          <w:p w14:paraId="3B10DACA" w14:textId="431A91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6563F" w14:textId="6D428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760B6" w14:textId="2D937F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91CC93" w14:textId="77777777" w:rsidTr="00F55D7D">
        <w:trPr>
          <w:trHeight w:val="54"/>
        </w:trPr>
        <w:tc>
          <w:tcPr>
            <w:tcW w:w="1691" w:type="dxa"/>
          </w:tcPr>
          <w:p w14:paraId="479B36F8" w14:textId="4161ED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28989007" w14:textId="64DE80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725503.18</w:t>
            </w:r>
          </w:p>
        </w:tc>
        <w:tc>
          <w:tcPr>
            <w:tcW w:w="1562" w:type="dxa"/>
          </w:tcPr>
          <w:p w14:paraId="7FDA1E67" w14:textId="46F3E1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3368646.26</w:t>
            </w:r>
          </w:p>
        </w:tc>
        <w:tc>
          <w:tcPr>
            <w:tcW w:w="2134" w:type="dxa"/>
          </w:tcPr>
          <w:p w14:paraId="6DCD48A8" w14:textId="15238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93CCE" w14:textId="0E667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4E9AB5" w14:textId="0CE7CA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69CD2B" w14:textId="77777777" w:rsidTr="00F55D7D">
        <w:trPr>
          <w:trHeight w:val="54"/>
        </w:trPr>
        <w:tc>
          <w:tcPr>
            <w:tcW w:w="1691" w:type="dxa"/>
          </w:tcPr>
          <w:p w14:paraId="03B934DC" w14:textId="19F0D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732D8A00" w14:textId="4884C86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3514170A" w14:textId="29084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3368644.93</w:t>
            </w:r>
          </w:p>
        </w:tc>
        <w:tc>
          <w:tcPr>
            <w:tcW w:w="2134" w:type="dxa"/>
          </w:tcPr>
          <w:p w14:paraId="5EC4A9D5" w14:textId="3CD8D1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429FE" w14:textId="64DC35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BD867" w14:textId="6EFAB7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D95923" w14:textId="77777777" w:rsidTr="00F55D7D">
        <w:trPr>
          <w:trHeight w:val="54"/>
        </w:trPr>
        <w:tc>
          <w:tcPr>
            <w:tcW w:w="1691" w:type="dxa"/>
          </w:tcPr>
          <w:p w14:paraId="7159AB8A" w14:textId="453D9A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1816BECD" w14:textId="676044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3BA28714" w14:textId="7331FF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3368645.14</w:t>
            </w:r>
          </w:p>
        </w:tc>
        <w:tc>
          <w:tcPr>
            <w:tcW w:w="2134" w:type="dxa"/>
          </w:tcPr>
          <w:p w14:paraId="6524E47A" w14:textId="602999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E10D5" w14:textId="36E87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8A686" w14:textId="10489C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C07121" w14:textId="77777777" w:rsidTr="00F55D7D">
        <w:trPr>
          <w:trHeight w:val="54"/>
        </w:trPr>
        <w:tc>
          <w:tcPr>
            <w:tcW w:w="1691" w:type="dxa"/>
          </w:tcPr>
          <w:p w14:paraId="39EC22B1" w14:textId="65C0B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32FBAB4E" w14:textId="2C8FA0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725501.85</w:t>
            </w:r>
          </w:p>
        </w:tc>
        <w:tc>
          <w:tcPr>
            <w:tcW w:w="1562" w:type="dxa"/>
          </w:tcPr>
          <w:p w14:paraId="7BE7A25A" w14:textId="1D1526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3368644.16</w:t>
            </w:r>
          </w:p>
        </w:tc>
        <w:tc>
          <w:tcPr>
            <w:tcW w:w="2134" w:type="dxa"/>
          </w:tcPr>
          <w:p w14:paraId="004C60CB" w14:textId="4F669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9F63C" w14:textId="2DE85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80EE7" w14:textId="45F21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605E61" w14:textId="77777777" w:rsidTr="00F55D7D">
        <w:trPr>
          <w:trHeight w:val="54"/>
        </w:trPr>
        <w:tc>
          <w:tcPr>
            <w:tcW w:w="1691" w:type="dxa"/>
          </w:tcPr>
          <w:p w14:paraId="65887B36" w14:textId="18119A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FEBAB9F" w14:textId="766817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725501.78</w:t>
            </w:r>
          </w:p>
        </w:tc>
        <w:tc>
          <w:tcPr>
            <w:tcW w:w="1562" w:type="dxa"/>
          </w:tcPr>
          <w:p w14:paraId="4F23C6E8" w14:textId="125C25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3368642.56</w:t>
            </w:r>
          </w:p>
        </w:tc>
        <w:tc>
          <w:tcPr>
            <w:tcW w:w="2134" w:type="dxa"/>
          </w:tcPr>
          <w:p w14:paraId="2A928B73" w14:textId="742628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FC7419" w14:textId="76F1F7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EBB33" w14:textId="3BB9F7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EE8F4C" w14:textId="77777777" w:rsidTr="00F55D7D">
        <w:trPr>
          <w:trHeight w:val="54"/>
        </w:trPr>
        <w:tc>
          <w:tcPr>
            <w:tcW w:w="1691" w:type="dxa"/>
          </w:tcPr>
          <w:p w14:paraId="18D2D87A" w14:textId="66FC47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6BC78B79" w14:textId="776214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725499.90</w:t>
            </w:r>
          </w:p>
        </w:tc>
        <w:tc>
          <w:tcPr>
            <w:tcW w:w="1562" w:type="dxa"/>
          </w:tcPr>
          <w:p w14:paraId="613E81EA" w14:textId="08C93F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3368640.81</w:t>
            </w:r>
          </w:p>
        </w:tc>
        <w:tc>
          <w:tcPr>
            <w:tcW w:w="2134" w:type="dxa"/>
          </w:tcPr>
          <w:p w14:paraId="360AC97F" w14:textId="2B9DCF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0DEA8" w14:textId="602A9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AC4DA" w14:textId="5DA22B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BF99B7" w14:textId="77777777" w:rsidTr="00F55D7D">
        <w:trPr>
          <w:trHeight w:val="54"/>
        </w:trPr>
        <w:tc>
          <w:tcPr>
            <w:tcW w:w="1691" w:type="dxa"/>
          </w:tcPr>
          <w:p w14:paraId="40DF211D" w14:textId="6C78E2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4B062C4D" w14:textId="748DFE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725494.88</w:t>
            </w:r>
          </w:p>
        </w:tc>
        <w:tc>
          <w:tcPr>
            <w:tcW w:w="1562" w:type="dxa"/>
          </w:tcPr>
          <w:p w14:paraId="46DE6CD9" w14:textId="0666C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3368637.54</w:t>
            </w:r>
          </w:p>
        </w:tc>
        <w:tc>
          <w:tcPr>
            <w:tcW w:w="2134" w:type="dxa"/>
          </w:tcPr>
          <w:p w14:paraId="5E02A9BB" w14:textId="2F339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36502A" w14:textId="6934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E1DF1" w14:textId="2CC44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607B79" w14:textId="77777777" w:rsidTr="00F55D7D">
        <w:trPr>
          <w:trHeight w:val="54"/>
        </w:trPr>
        <w:tc>
          <w:tcPr>
            <w:tcW w:w="1691" w:type="dxa"/>
          </w:tcPr>
          <w:p w14:paraId="00836FE9" w14:textId="4C6DD4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4D68FD55" w14:textId="2C8D9D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725490.88</w:t>
            </w:r>
          </w:p>
        </w:tc>
        <w:tc>
          <w:tcPr>
            <w:tcW w:w="1562" w:type="dxa"/>
          </w:tcPr>
          <w:p w14:paraId="4FCB8EDB" w14:textId="4FD399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3368635.29</w:t>
            </w:r>
          </w:p>
        </w:tc>
        <w:tc>
          <w:tcPr>
            <w:tcW w:w="2134" w:type="dxa"/>
          </w:tcPr>
          <w:p w14:paraId="4F3438DB" w14:textId="03B36D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60679" w14:textId="1579F0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30C6D" w14:textId="02189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05AF61" w14:textId="77777777" w:rsidTr="00F55D7D">
        <w:trPr>
          <w:trHeight w:val="54"/>
        </w:trPr>
        <w:tc>
          <w:tcPr>
            <w:tcW w:w="1691" w:type="dxa"/>
          </w:tcPr>
          <w:p w14:paraId="452211AD" w14:textId="2825F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470CE753" w14:textId="541906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725487.39</w:t>
            </w:r>
          </w:p>
        </w:tc>
        <w:tc>
          <w:tcPr>
            <w:tcW w:w="1562" w:type="dxa"/>
          </w:tcPr>
          <w:p w14:paraId="55132DF2" w14:textId="5F1C69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5BD6921A" w14:textId="60070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FCC95" w14:textId="08AAF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84180" w14:textId="20C67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44ECC" w14:textId="77777777" w:rsidTr="00F55D7D">
        <w:trPr>
          <w:trHeight w:val="54"/>
        </w:trPr>
        <w:tc>
          <w:tcPr>
            <w:tcW w:w="1691" w:type="dxa"/>
          </w:tcPr>
          <w:p w14:paraId="59D42510" w14:textId="704FD2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3A9EBD51" w14:textId="41515C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725484.53</w:t>
            </w:r>
          </w:p>
        </w:tc>
        <w:tc>
          <w:tcPr>
            <w:tcW w:w="1562" w:type="dxa"/>
          </w:tcPr>
          <w:p w14:paraId="76D1927B" w14:textId="69477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60ED7284" w14:textId="76079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F1922" w14:textId="1CBC70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3E566" w14:textId="042B8F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2B9C9D" w14:textId="77777777" w:rsidTr="00F55D7D">
        <w:trPr>
          <w:trHeight w:val="54"/>
        </w:trPr>
        <w:tc>
          <w:tcPr>
            <w:tcW w:w="1691" w:type="dxa"/>
          </w:tcPr>
          <w:p w14:paraId="4398B5FE" w14:textId="5023F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548AA27F" w14:textId="0F937B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725482.09</w:t>
            </w:r>
          </w:p>
        </w:tc>
        <w:tc>
          <w:tcPr>
            <w:tcW w:w="1562" w:type="dxa"/>
          </w:tcPr>
          <w:p w14:paraId="6588B814" w14:textId="27FA9E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3368632.01</w:t>
            </w:r>
          </w:p>
        </w:tc>
        <w:tc>
          <w:tcPr>
            <w:tcW w:w="2134" w:type="dxa"/>
          </w:tcPr>
          <w:p w14:paraId="490ABE38" w14:textId="54AF3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3033D9" w14:textId="621705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1ECF1" w14:textId="28289E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54A274" w14:textId="77777777" w:rsidTr="00F55D7D">
        <w:trPr>
          <w:trHeight w:val="54"/>
        </w:trPr>
        <w:tc>
          <w:tcPr>
            <w:tcW w:w="1691" w:type="dxa"/>
          </w:tcPr>
          <w:p w14:paraId="7E2C266F" w14:textId="13E930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7ECB6163" w14:textId="73F6A2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725479.37</w:t>
            </w:r>
          </w:p>
        </w:tc>
        <w:tc>
          <w:tcPr>
            <w:tcW w:w="1562" w:type="dxa"/>
          </w:tcPr>
          <w:p w14:paraId="5B6416EA" w14:textId="57B48B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3368632.29</w:t>
            </w:r>
          </w:p>
        </w:tc>
        <w:tc>
          <w:tcPr>
            <w:tcW w:w="2134" w:type="dxa"/>
          </w:tcPr>
          <w:p w14:paraId="29CFE3E7" w14:textId="444EA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6E70B" w14:textId="18C3EE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A4778" w14:textId="2F9291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8C9339" w14:textId="77777777" w:rsidTr="00F55D7D">
        <w:trPr>
          <w:trHeight w:val="54"/>
        </w:trPr>
        <w:tc>
          <w:tcPr>
            <w:tcW w:w="1691" w:type="dxa"/>
          </w:tcPr>
          <w:p w14:paraId="2DF2371F" w14:textId="1CF8B6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40396379" w14:textId="0C7810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725475.89</w:t>
            </w:r>
          </w:p>
        </w:tc>
        <w:tc>
          <w:tcPr>
            <w:tcW w:w="1562" w:type="dxa"/>
          </w:tcPr>
          <w:p w14:paraId="74A9F02C" w14:textId="750FAA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3368630.54</w:t>
            </w:r>
          </w:p>
        </w:tc>
        <w:tc>
          <w:tcPr>
            <w:tcW w:w="2134" w:type="dxa"/>
          </w:tcPr>
          <w:p w14:paraId="366FB24F" w14:textId="7515E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850F2" w14:textId="6509BA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6425C" w14:textId="414A1F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ADD9F2" w14:textId="77777777" w:rsidTr="00F55D7D">
        <w:trPr>
          <w:trHeight w:val="54"/>
        </w:trPr>
        <w:tc>
          <w:tcPr>
            <w:tcW w:w="1691" w:type="dxa"/>
          </w:tcPr>
          <w:p w14:paraId="1F2B33BC" w14:textId="2B8EF0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576C7D66" w14:textId="25AA8B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725469.96</w:t>
            </w:r>
          </w:p>
        </w:tc>
        <w:tc>
          <w:tcPr>
            <w:tcW w:w="1562" w:type="dxa"/>
          </w:tcPr>
          <w:p w14:paraId="7813A48B" w14:textId="1AC1D0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3368627.96</w:t>
            </w:r>
          </w:p>
        </w:tc>
        <w:tc>
          <w:tcPr>
            <w:tcW w:w="2134" w:type="dxa"/>
          </w:tcPr>
          <w:p w14:paraId="249C5751" w14:textId="18740B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E8AC8" w14:textId="36DA1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ED1A7" w14:textId="66C45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463786" w14:textId="77777777" w:rsidTr="00F55D7D">
        <w:trPr>
          <w:trHeight w:val="54"/>
        </w:trPr>
        <w:tc>
          <w:tcPr>
            <w:tcW w:w="1691" w:type="dxa"/>
          </w:tcPr>
          <w:p w14:paraId="2C78FA5D" w14:textId="6CCCED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382985BF" w14:textId="0CC85DC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725465.34</w:t>
            </w:r>
          </w:p>
        </w:tc>
        <w:tc>
          <w:tcPr>
            <w:tcW w:w="1562" w:type="dxa"/>
          </w:tcPr>
          <w:p w14:paraId="2BFCC090" w14:textId="7DC14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3368625.52</w:t>
            </w:r>
          </w:p>
        </w:tc>
        <w:tc>
          <w:tcPr>
            <w:tcW w:w="2134" w:type="dxa"/>
          </w:tcPr>
          <w:p w14:paraId="1A74156E" w14:textId="79EE3E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66CA84" w14:textId="43E29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41493" w14:textId="66527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B63804" w14:textId="77777777" w:rsidTr="00F55D7D">
        <w:trPr>
          <w:trHeight w:val="54"/>
        </w:trPr>
        <w:tc>
          <w:tcPr>
            <w:tcW w:w="1691" w:type="dxa"/>
          </w:tcPr>
          <w:p w14:paraId="51755176" w14:textId="6F8FB8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CC30718" w14:textId="77B7FD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725459.20</w:t>
            </w:r>
          </w:p>
        </w:tc>
        <w:tc>
          <w:tcPr>
            <w:tcW w:w="1562" w:type="dxa"/>
          </w:tcPr>
          <w:p w14:paraId="00F3D46D" w14:textId="6887D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3368623.77</w:t>
            </w:r>
          </w:p>
        </w:tc>
        <w:tc>
          <w:tcPr>
            <w:tcW w:w="2134" w:type="dxa"/>
          </w:tcPr>
          <w:p w14:paraId="25290F9F" w14:textId="3E606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91F2E" w14:textId="136FCA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DF394" w14:textId="42AC2C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941D0D" w14:textId="77777777" w:rsidTr="00F55D7D">
        <w:trPr>
          <w:trHeight w:val="54"/>
        </w:trPr>
        <w:tc>
          <w:tcPr>
            <w:tcW w:w="1691" w:type="dxa"/>
          </w:tcPr>
          <w:p w14:paraId="1F4715D3" w14:textId="272B43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051D0929" w14:textId="41D7E5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725455.09</w:t>
            </w:r>
          </w:p>
        </w:tc>
        <w:tc>
          <w:tcPr>
            <w:tcW w:w="1562" w:type="dxa"/>
          </w:tcPr>
          <w:p w14:paraId="45F524A3" w14:textId="128C6C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3368623.21</w:t>
            </w:r>
          </w:p>
        </w:tc>
        <w:tc>
          <w:tcPr>
            <w:tcW w:w="2134" w:type="dxa"/>
          </w:tcPr>
          <w:p w14:paraId="688B6AA3" w14:textId="30347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6DEDC" w14:textId="67DB8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06A20" w14:textId="6CEA3D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BA6A97" w14:textId="77777777" w:rsidTr="00F55D7D">
        <w:trPr>
          <w:trHeight w:val="54"/>
        </w:trPr>
        <w:tc>
          <w:tcPr>
            <w:tcW w:w="1691" w:type="dxa"/>
          </w:tcPr>
          <w:p w14:paraId="29DC0103" w14:textId="0197FE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781F8CB4" w14:textId="3F0547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725451.05</w:t>
            </w:r>
          </w:p>
        </w:tc>
        <w:tc>
          <w:tcPr>
            <w:tcW w:w="1562" w:type="dxa"/>
          </w:tcPr>
          <w:p w14:paraId="6D65D391" w14:textId="489478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3368623.56</w:t>
            </w:r>
          </w:p>
        </w:tc>
        <w:tc>
          <w:tcPr>
            <w:tcW w:w="2134" w:type="dxa"/>
          </w:tcPr>
          <w:p w14:paraId="76725D61" w14:textId="02D52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54E3F" w14:textId="46DF8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7920A" w14:textId="087EA7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9AFB70" w14:textId="77777777" w:rsidTr="00F55D7D">
        <w:trPr>
          <w:trHeight w:val="54"/>
        </w:trPr>
        <w:tc>
          <w:tcPr>
            <w:tcW w:w="1691" w:type="dxa"/>
          </w:tcPr>
          <w:p w14:paraId="674A6B35" w14:textId="5DACB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2CFFB389" w14:textId="461DA5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725447.42</w:t>
            </w:r>
          </w:p>
        </w:tc>
        <w:tc>
          <w:tcPr>
            <w:tcW w:w="1562" w:type="dxa"/>
          </w:tcPr>
          <w:p w14:paraId="68975C18" w14:textId="7A6A18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3368624.05</w:t>
            </w:r>
          </w:p>
        </w:tc>
        <w:tc>
          <w:tcPr>
            <w:tcW w:w="2134" w:type="dxa"/>
          </w:tcPr>
          <w:p w14:paraId="11B4EFF2" w14:textId="532946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5C79E" w14:textId="717AA5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7D4CA" w14:textId="092A36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16D013" w14:textId="77777777" w:rsidTr="00F55D7D">
        <w:trPr>
          <w:trHeight w:val="54"/>
        </w:trPr>
        <w:tc>
          <w:tcPr>
            <w:tcW w:w="1691" w:type="dxa"/>
          </w:tcPr>
          <w:p w14:paraId="37CCCFEC" w14:textId="783927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47516DCC" w14:textId="43A354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725442.87</w:t>
            </w:r>
          </w:p>
        </w:tc>
        <w:tc>
          <w:tcPr>
            <w:tcW w:w="1562" w:type="dxa"/>
          </w:tcPr>
          <w:p w14:paraId="19EDF584" w14:textId="6BE06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3368624.68</w:t>
            </w:r>
          </w:p>
        </w:tc>
        <w:tc>
          <w:tcPr>
            <w:tcW w:w="2134" w:type="dxa"/>
          </w:tcPr>
          <w:p w14:paraId="58F08A97" w14:textId="1BA5D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1A131" w14:textId="455FE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1A294" w14:textId="0B38AC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4E4ADA" w14:textId="77777777" w:rsidTr="00F55D7D">
        <w:trPr>
          <w:trHeight w:val="54"/>
        </w:trPr>
        <w:tc>
          <w:tcPr>
            <w:tcW w:w="1691" w:type="dxa"/>
          </w:tcPr>
          <w:p w14:paraId="4B47EFF9" w14:textId="6F9A71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21CE0B3C" w14:textId="1304E3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725438.19</w:t>
            </w:r>
          </w:p>
        </w:tc>
        <w:tc>
          <w:tcPr>
            <w:tcW w:w="1562" w:type="dxa"/>
          </w:tcPr>
          <w:p w14:paraId="7891C639" w14:textId="3DA06A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3368626.00</w:t>
            </w:r>
          </w:p>
        </w:tc>
        <w:tc>
          <w:tcPr>
            <w:tcW w:w="2134" w:type="dxa"/>
          </w:tcPr>
          <w:p w14:paraId="0B6E7936" w14:textId="4E2653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CD3E0" w14:textId="2F5414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9083F" w14:textId="47B51E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56AE76" w14:textId="77777777" w:rsidTr="00F55D7D">
        <w:trPr>
          <w:trHeight w:val="54"/>
        </w:trPr>
        <w:tc>
          <w:tcPr>
            <w:tcW w:w="1691" w:type="dxa"/>
          </w:tcPr>
          <w:p w14:paraId="3085F0B1" w14:textId="736FAA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1D6F7804" w14:textId="1DDA9B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725434.43</w:t>
            </w:r>
          </w:p>
        </w:tc>
        <w:tc>
          <w:tcPr>
            <w:tcW w:w="1562" w:type="dxa"/>
          </w:tcPr>
          <w:p w14:paraId="585BF064" w14:textId="667DC0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3368627.12</w:t>
            </w:r>
          </w:p>
        </w:tc>
        <w:tc>
          <w:tcPr>
            <w:tcW w:w="2134" w:type="dxa"/>
          </w:tcPr>
          <w:p w14:paraId="5A221C58" w14:textId="0141E5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64B03" w14:textId="5801A1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989346" w14:textId="51A24C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5CE38E" w14:textId="77777777" w:rsidTr="00F55D7D">
        <w:trPr>
          <w:trHeight w:val="54"/>
        </w:trPr>
        <w:tc>
          <w:tcPr>
            <w:tcW w:w="1691" w:type="dxa"/>
          </w:tcPr>
          <w:p w14:paraId="5A67ADFD" w14:textId="6A927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568AAF55" w14:textId="10DDCE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725432.20</w:t>
            </w:r>
          </w:p>
        </w:tc>
        <w:tc>
          <w:tcPr>
            <w:tcW w:w="1562" w:type="dxa"/>
          </w:tcPr>
          <w:p w14:paraId="2175235A" w14:textId="2837F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25D9F483" w14:textId="060CF4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5FDA3" w14:textId="3A060F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02AF5" w14:textId="157E8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D4F1DF" w14:textId="77777777" w:rsidTr="00F55D7D">
        <w:trPr>
          <w:trHeight w:val="54"/>
        </w:trPr>
        <w:tc>
          <w:tcPr>
            <w:tcW w:w="1691" w:type="dxa"/>
          </w:tcPr>
          <w:p w14:paraId="7C4683CE" w14:textId="5E4FB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383B63D5" w14:textId="32A91E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725430.38</w:t>
            </w:r>
          </w:p>
        </w:tc>
        <w:tc>
          <w:tcPr>
            <w:tcW w:w="1562" w:type="dxa"/>
          </w:tcPr>
          <w:p w14:paraId="5971AEBB" w14:textId="1CF527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3368626.35</w:t>
            </w:r>
          </w:p>
        </w:tc>
        <w:tc>
          <w:tcPr>
            <w:tcW w:w="2134" w:type="dxa"/>
          </w:tcPr>
          <w:p w14:paraId="7949194B" w14:textId="03EE12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C3887" w14:textId="5F5976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14445" w14:textId="0627B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F46CEE" w14:textId="77777777" w:rsidTr="00F55D7D">
        <w:trPr>
          <w:trHeight w:val="54"/>
        </w:trPr>
        <w:tc>
          <w:tcPr>
            <w:tcW w:w="1691" w:type="dxa"/>
          </w:tcPr>
          <w:p w14:paraId="4E07214C" w14:textId="1B03E1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029547F1" w14:textId="7EEBA2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725429.51</w:t>
            </w:r>
          </w:p>
        </w:tc>
        <w:tc>
          <w:tcPr>
            <w:tcW w:w="1562" w:type="dxa"/>
          </w:tcPr>
          <w:p w14:paraId="33F5882C" w14:textId="30C81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3368625.03</w:t>
            </w:r>
          </w:p>
        </w:tc>
        <w:tc>
          <w:tcPr>
            <w:tcW w:w="2134" w:type="dxa"/>
          </w:tcPr>
          <w:p w14:paraId="6D75CC7C" w14:textId="06FC08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2B359" w14:textId="0DE371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73260" w14:textId="6993E4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AFF885" w14:textId="77777777" w:rsidTr="00F55D7D">
        <w:trPr>
          <w:trHeight w:val="54"/>
        </w:trPr>
        <w:tc>
          <w:tcPr>
            <w:tcW w:w="1691" w:type="dxa"/>
          </w:tcPr>
          <w:p w14:paraId="73D79CB5" w14:textId="01DDD2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31A3D21A" w14:textId="35EAA7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725428.89</w:t>
            </w:r>
          </w:p>
        </w:tc>
        <w:tc>
          <w:tcPr>
            <w:tcW w:w="1562" w:type="dxa"/>
          </w:tcPr>
          <w:p w14:paraId="74BFFD25" w14:textId="062309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3368623.10</w:t>
            </w:r>
          </w:p>
        </w:tc>
        <w:tc>
          <w:tcPr>
            <w:tcW w:w="2134" w:type="dxa"/>
          </w:tcPr>
          <w:p w14:paraId="045F5C25" w14:textId="093DDF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95EB9E7" w14:textId="25A448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20EB12E" w14:textId="2A820E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643020" w14:textId="77777777" w:rsidTr="00F55D7D">
        <w:trPr>
          <w:trHeight w:val="54"/>
        </w:trPr>
        <w:tc>
          <w:tcPr>
            <w:tcW w:w="1691" w:type="dxa"/>
          </w:tcPr>
          <w:p w14:paraId="76F214DC" w14:textId="71972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40173DA0" w14:textId="4FB43EA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725429.20</w:t>
            </w:r>
          </w:p>
        </w:tc>
        <w:tc>
          <w:tcPr>
            <w:tcW w:w="1562" w:type="dxa"/>
          </w:tcPr>
          <w:p w14:paraId="56A3E6C9" w14:textId="50D43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68D987AE" w14:textId="78156F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7162B" w14:textId="69627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5A6867" w14:textId="0299E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C320C3" w14:textId="77777777" w:rsidTr="00F55D7D">
        <w:trPr>
          <w:trHeight w:val="54"/>
        </w:trPr>
        <w:tc>
          <w:tcPr>
            <w:tcW w:w="1691" w:type="dxa"/>
          </w:tcPr>
          <w:p w14:paraId="05034D59" w14:textId="65CCD7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6ABB0EB8" w14:textId="7E61B0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725428.41</w:t>
            </w:r>
          </w:p>
        </w:tc>
        <w:tc>
          <w:tcPr>
            <w:tcW w:w="1562" w:type="dxa"/>
          </w:tcPr>
          <w:p w14:paraId="25309C4F" w14:textId="04AFE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54E95904" w14:textId="6BC29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8D1E3" w14:textId="23CE3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8A65D" w14:textId="3915E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CAA1D5" w14:textId="77777777" w:rsidTr="00F55D7D">
        <w:trPr>
          <w:trHeight w:val="54"/>
        </w:trPr>
        <w:tc>
          <w:tcPr>
            <w:tcW w:w="1691" w:type="dxa"/>
          </w:tcPr>
          <w:p w14:paraId="350C50E5" w14:textId="6EAF6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348829DF" w14:textId="5A4ECD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725428.15</w:t>
            </w:r>
          </w:p>
        </w:tc>
        <w:tc>
          <w:tcPr>
            <w:tcW w:w="1562" w:type="dxa"/>
          </w:tcPr>
          <w:p w14:paraId="66BB3131" w14:textId="1C3514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3368617.07</w:t>
            </w:r>
          </w:p>
        </w:tc>
        <w:tc>
          <w:tcPr>
            <w:tcW w:w="2134" w:type="dxa"/>
          </w:tcPr>
          <w:p w14:paraId="365B1532" w14:textId="3B6CDE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8E452" w14:textId="5AA3E4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C10BC" w14:textId="5C85C6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E37BB" w14:textId="77777777" w:rsidTr="00F55D7D">
        <w:trPr>
          <w:trHeight w:val="54"/>
        </w:trPr>
        <w:tc>
          <w:tcPr>
            <w:tcW w:w="1691" w:type="dxa"/>
          </w:tcPr>
          <w:p w14:paraId="03B39A84" w14:textId="0BFCC9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1C3B6650" w14:textId="7BC3ED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725426.91</w:t>
            </w:r>
          </w:p>
        </w:tc>
        <w:tc>
          <w:tcPr>
            <w:tcW w:w="1562" w:type="dxa"/>
          </w:tcPr>
          <w:p w14:paraId="2DD0D2EC" w14:textId="26841F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3368614.70</w:t>
            </w:r>
          </w:p>
        </w:tc>
        <w:tc>
          <w:tcPr>
            <w:tcW w:w="2134" w:type="dxa"/>
          </w:tcPr>
          <w:p w14:paraId="3F3862A1" w14:textId="35C532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C8B7C" w14:textId="69248F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FFB72" w14:textId="3A9D01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1F935E" w14:textId="77777777" w:rsidTr="00F55D7D">
        <w:trPr>
          <w:trHeight w:val="54"/>
        </w:trPr>
        <w:tc>
          <w:tcPr>
            <w:tcW w:w="1691" w:type="dxa"/>
          </w:tcPr>
          <w:p w14:paraId="74F86A3F" w14:textId="166550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7910D843" w14:textId="47D864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725423.62</w:t>
            </w:r>
          </w:p>
        </w:tc>
        <w:tc>
          <w:tcPr>
            <w:tcW w:w="1562" w:type="dxa"/>
          </w:tcPr>
          <w:p w14:paraId="16457967" w14:textId="538D4D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3368612.32</w:t>
            </w:r>
          </w:p>
        </w:tc>
        <w:tc>
          <w:tcPr>
            <w:tcW w:w="2134" w:type="dxa"/>
          </w:tcPr>
          <w:p w14:paraId="024F3006" w14:textId="6EE695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21439" w14:textId="1F0A4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E9179" w14:textId="68DD97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BE5E4E" w14:textId="77777777" w:rsidTr="00F55D7D">
        <w:trPr>
          <w:trHeight w:val="54"/>
        </w:trPr>
        <w:tc>
          <w:tcPr>
            <w:tcW w:w="1691" w:type="dxa"/>
          </w:tcPr>
          <w:p w14:paraId="235A0AA2" w14:textId="2934A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5056A984" w14:textId="640FCE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725422.04</w:t>
            </w:r>
          </w:p>
        </w:tc>
        <w:tc>
          <w:tcPr>
            <w:tcW w:w="1562" w:type="dxa"/>
          </w:tcPr>
          <w:p w14:paraId="27B1FD6E" w14:textId="4D7BF1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3368610.04</w:t>
            </w:r>
          </w:p>
        </w:tc>
        <w:tc>
          <w:tcPr>
            <w:tcW w:w="2134" w:type="dxa"/>
          </w:tcPr>
          <w:p w14:paraId="72541B95" w14:textId="26F31D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30CEE" w14:textId="57BA5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3CC38" w14:textId="22904F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5FE018" w14:textId="77777777" w:rsidTr="00F55D7D">
        <w:trPr>
          <w:trHeight w:val="54"/>
        </w:trPr>
        <w:tc>
          <w:tcPr>
            <w:tcW w:w="1691" w:type="dxa"/>
          </w:tcPr>
          <w:p w14:paraId="2BB49CF1" w14:textId="6524E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4AF59C92" w14:textId="54EFF8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725420.67</w:t>
            </w:r>
          </w:p>
        </w:tc>
        <w:tc>
          <w:tcPr>
            <w:tcW w:w="1562" w:type="dxa"/>
          </w:tcPr>
          <w:p w14:paraId="4B8470C5" w14:textId="152136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3368608.94</w:t>
            </w:r>
          </w:p>
        </w:tc>
        <w:tc>
          <w:tcPr>
            <w:tcW w:w="2134" w:type="dxa"/>
          </w:tcPr>
          <w:p w14:paraId="32E70657" w14:textId="363CC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B0A1A" w14:textId="559A97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F60C2" w14:textId="26AAF4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71B384" w14:textId="77777777" w:rsidTr="00F55D7D">
        <w:trPr>
          <w:trHeight w:val="54"/>
        </w:trPr>
        <w:tc>
          <w:tcPr>
            <w:tcW w:w="1691" w:type="dxa"/>
          </w:tcPr>
          <w:p w14:paraId="7BFE7E49" w14:textId="5800BD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6D3FB093" w14:textId="2F82E0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725417.56</w:t>
            </w:r>
          </w:p>
        </w:tc>
        <w:tc>
          <w:tcPr>
            <w:tcW w:w="1562" w:type="dxa"/>
          </w:tcPr>
          <w:p w14:paraId="3F65F38F" w14:textId="4AFC98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3368608.84</w:t>
            </w:r>
          </w:p>
        </w:tc>
        <w:tc>
          <w:tcPr>
            <w:tcW w:w="2134" w:type="dxa"/>
          </w:tcPr>
          <w:p w14:paraId="453D8E0A" w14:textId="57707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EEE59" w14:textId="10D507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AA891" w14:textId="578D00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695A87" w14:textId="77777777" w:rsidTr="00F55D7D">
        <w:trPr>
          <w:trHeight w:val="54"/>
        </w:trPr>
        <w:tc>
          <w:tcPr>
            <w:tcW w:w="1691" w:type="dxa"/>
          </w:tcPr>
          <w:p w14:paraId="6E90D82E" w14:textId="5AC2F1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45C25831" w14:textId="03B274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725415.53</w:t>
            </w:r>
          </w:p>
        </w:tc>
        <w:tc>
          <w:tcPr>
            <w:tcW w:w="1562" w:type="dxa"/>
          </w:tcPr>
          <w:p w14:paraId="4BBE36D4" w14:textId="702A16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3368606.13</w:t>
            </w:r>
          </w:p>
        </w:tc>
        <w:tc>
          <w:tcPr>
            <w:tcW w:w="2134" w:type="dxa"/>
          </w:tcPr>
          <w:p w14:paraId="5B4A337D" w14:textId="19A75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61F65" w14:textId="42DA9D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F4F7E" w14:textId="57D91C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1CA38F" w14:textId="77777777" w:rsidTr="00F55D7D">
        <w:trPr>
          <w:trHeight w:val="54"/>
        </w:trPr>
        <w:tc>
          <w:tcPr>
            <w:tcW w:w="1691" w:type="dxa"/>
          </w:tcPr>
          <w:p w14:paraId="135A0A8D" w14:textId="33BB6B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0053713C" w14:textId="38135E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725413.28</w:t>
            </w:r>
          </w:p>
        </w:tc>
        <w:tc>
          <w:tcPr>
            <w:tcW w:w="1562" w:type="dxa"/>
          </w:tcPr>
          <w:p w14:paraId="1C2BAC24" w14:textId="5A1F1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3368603.88</w:t>
            </w:r>
          </w:p>
        </w:tc>
        <w:tc>
          <w:tcPr>
            <w:tcW w:w="2134" w:type="dxa"/>
          </w:tcPr>
          <w:p w14:paraId="5277B466" w14:textId="762D61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094AE" w14:textId="45F033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4B912" w14:textId="2AE2FD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840B8C" w14:textId="77777777" w:rsidTr="00F55D7D">
        <w:trPr>
          <w:trHeight w:val="54"/>
        </w:trPr>
        <w:tc>
          <w:tcPr>
            <w:tcW w:w="1691" w:type="dxa"/>
          </w:tcPr>
          <w:p w14:paraId="16D55C4F" w14:textId="62BBA4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1242F714" w14:textId="53A25D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725411.85</w:t>
            </w:r>
          </w:p>
        </w:tc>
        <w:tc>
          <w:tcPr>
            <w:tcW w:w="1562" w:type="dxa"/>
          </w:tcPr>
          <w:p w14:paraId="2E0D6C78" w14:textId="16DD5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3368602.01</w:t>
            </w:r>
          </w:p>
        </w:tc>
        <w:tc>
          <w:tcPr>
            <w:tcW w:w="2134" w:type="dxa"/>
          </w:tcPr>
          <w:p w14:paraId="540705E5" w14:textId="43F7D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9F4EA" w14:textId="15E72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57CDD" w14:textId="5FB7B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C4D98D" w14:textId="77777777" w:rsidTr="00F55D7D">
        <w:trPr>
          <w:trHeight w:val="54"/>
        </w:trPr>
        <w:tc>
          <w:tcPr>
            <w:tcW w:w="1691" w:type="dxa"/>
          </w:tcPr>
          <w:p w14:paraId="0EB0EA79" w14:textId="3EDAE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341FCCCB" w14:textId="6F101D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725410.88</w:t>
            </w:r>
          </w:p>
        </w:tc>
        <w:tc>
          <w:tcPr>
            <w:tcW w:w="1562" w:type="dxa"/>
          </w:tcPr>
          <w:p w14:paraId="4300615C" w14:textId="584E9D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3368599.27</w:t>
            </w:r>
          </w:p>
        </w:tc>
        <w:tc>
          <w:tcPr>
            <w:tcW w:w="2134" w:type="dxa"/>
          </w:tcPr>
          <w:p w14:paraId="00A3E98E" w14:textId="5B0BB7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3ABFA" w14:textId="6B8B7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962EC" w14:textId="61A7D8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F69B4F" w14:textId="77777777" w:rsidTr="00F55D7D">
        <w:trPr>
          <w:trHeight w:val="54"/>
        </w:trPr>
        <w:tc>
          <w:tcPr>
            <w:tcW w:w="1691" w:type="dxa"/>
          </w:tcPr>
          <w:p w14:paraId="1A6BBE9B" w14:textId="33B11E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327C0ED6" w14:textId="2CF10D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5C51E901" w14:textId="3691B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3368596.18</w:t>
            </w:r>
          </w:p>
        </w:tc>
        <w:tc>
          <w:tcPr>
            <w:tcW w:w="2134" w:type="dxa"/>
          </w:tcPr>
          <w:p w14:paraId="4D64AD38" w14:textId="0FBA0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61FBA" w14:textId="6FA296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BE901" w14:textId="4B7455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FC0C33" w14:textId="77777777" w:rsidTr="00F55D7D">
        <w:trPr>
          <w:trHeight w:val="54"/>
        </w:trPr>
        <w:tc>
          <w:tcPr>
            <w:tcW w:w="1691" w:type="dxa"/>
          </w:tcPr>
          <w:p w14:paraId="2BFA6F60" w14:textId="256CC9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418F74AA" w14:textId="597597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725408.89</w:t>
            </w:r>
          </w:p>
        </w:tc>
        <w:tc>
          <w:tcPr>
            <w:tcW w:w="1562" w:type="dxa"/>
          </w:tcPr>
          <w:p w14:paraId="377B7FD7" w14:textId="0F3581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3368592.79</w:t>
            </w:r>
          </w:p>
        </w:tc>
        <w:tc>
          <w:tcPr>
            <w:tcW w:w="2134" w:type="dxa"/>
          </w:tcPr>
          <w:p w14:paraId="17E42C08" w14:textId="12B5D1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9E8FA" w14:textId="642F6E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B8FE5" w14:textId="0AB5D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9E2A20" w14:textId="77777777" w:rsidTr="00F55D7D">
        <w:trPr>
          <w:trHeight w:val="54"/>
        </w:trPr>
        <w:tc>
          <w:tcPr>
            <w:tcW w:w="1691" w:type="dxa"/>
          </w:tcPr>
          <w:p w14:paraId="53C8D15D" w14:textId="4AC2D8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5A14B43A" w14:textId="3008EA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6752EDEF" w14:textId="612BE5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3368590.85</w:t>
            </w:r>
          </w:p>
        </w:tc>
        <w:tc>
          <w:tcPr>
            <w:tcW w:w="2134" w:type="dxa"/>
          </w:tcPr>
          <w:p w14:paraId="737ED3FF" w14:textId="6C10F1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7C63C" w14:textId="6110F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CDB84" w14:textId="622AEE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E02CB8" w14:textId="77777777" w:rsidTr="00F55D7D">
        <w:trPr>
          <w:trHeight w:val="54"/>
        </w:trPr>
        <w:tc>
          <w:tcPr>
            <w:tcW w:w="1691" w:type="dxa"/>
          </w:tcPr>
          <w:p w14:paraId="2667BE1E" w14:textId="19206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4F53C6B" w14:textId="0A62BE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725411.23</w:t>
            </w:r>
          </w:p>
        </w:tc>
        <w:tc>
          <w:tcPr>
            <w:tcW w:w="1562" w:type="dxa"/>
          </w:tcPr>
          <w:p w14:paraId="7F1BC58F" w14:textId="0932F4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3368590.54</w:t>
            </w:r>
          </w:p>
        </w:tc>
        <w:tc>
          <w:tcPr>
            <w:tcW w:w="2134" w:type="dxa"/>
          </w:tcPr>
          <w:p w14:paraId="67770658" w14:textId="02E5BD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B4080" w14:textId="429EFD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642DE" w14:textId="686EA6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273E2F" w14:textId="77777777" w:rsidTr="00F55D7D">
        <w:trPr>
          <w:trHeight w:val="54"/>
        </w:trPr>
        <w:tc>
          <w:tcPr>
            <w:tcW w:w="1691" w:type="dxa"/>
          </w:tcPr>
          <w:p w14:paraId="305881B7" w14:textId="4A896A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4E752305" w14:textId="14D764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7ECD52FA" w14:textId="263E4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25F52AB2" w14:textId="3D4122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3BB77" w14:textId="06C8B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BA509" w14:textId="5E23C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9A2FD7" w14:textId="77777777" w:rsidTr="00F55D7D">
        <w:trPr>
          <w:trHeight w:val="54"/>
        </w:trPr>
        <w:tc>
          <w:tcPr>
            <w:tcW w:w="1691" w:type="dxa"/>
          </w:tcPr>
          <w:p w14:paraId="236F3A22" w14:textId="442A2A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7D15F966" w14:textId="20B85F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725410.96</w:t>
            </w:r>
          </w:p>
        </w:tc>
        <w:tc>
          <w:tcPr>
            <w:tcW w:w="1562" w:type="dxa"/>
          </w:tcPr>
          <w:p w14:paraId="4F0DB018" w14:textId="5C347C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3368589.04</w:t>
            </w:r>
          </w:p>
        </w:tc>
        <w:tc>
          <w:tcPr>
            <w:tcW w:w="2134" w:type="dxa"/>
          </w:tcPr>
          <w:p w14:paraId="5B297417" w14:textId="649374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77B5B" w14:textId="07DB7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44C92" w14:textId="092643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5D7F14" w14:textId="77777777" w:rsidTr="00F55D7D">
        <w:trPr>
          <w:trHeight w:val="54"/>
        </w:trPr>
        <w:tc>
          <w:tcPr>
            <w:tcW w:w="1691" w:type="dxa"/>
          </w:tcPr>
          <w:p w14:paraId="5AFE7D4A" w14:textId="6AE0E9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70197478" w14:textId="517709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725409.33</w:t>
            </w:r>
          </w:p>
        </w:tc>
        <w:tc>
          <w:tcPr>
            <w:tcW w:w="1562" w:type="dxa"/>
          </w:tcPr>
          <w:p w14:paraId="1B9611B6" w14:textId="5EA27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3368588.11</w:t>
            </w:r>
          </w:p>
        </w:tc>
        <w:tc>
          <w:tcPr>
            <w:tcW w:w="2134" w:type="dxa"/>
          </w:tcPr>
          <w:p w14:paraId="67323F2B" w14:textId="1B0BC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E3C7A" w14:textId="2F03B7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2BE5A" w14:textId="3CAB68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40DCB3" w14:textId="77777777" w:rsidTr="00F55D7D">
        <w:trPr>
          <w:trHeight w:val="54"/>
        </w:trPr>
        <w:tc>
          <w:tcPr>
            <w:tcW w:w="1691" w:type="dxa"/>
          </w:tcPr>
          <w:p w14:paraId="585E98F2" w14:textId="4C5FA1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401E69C2" w14:textId="0BBD1F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725409.99</w:t>
            </w:r>
          </w:p>
        </w:tc>
        <w:tc>
          <w:tcPr>
            <w:tcW w:w="1562" w:type="dxa"/>
          </w:tcPr>
          <w:p w14:paraId="69CC1C41" w14:textId="71763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3368586.21</w:t>
            </w:r>
          </w:p>
        </w:tc>
        <w:tc>
          <w:tcPr>
            <w:tcW w:w="2134" w:type="dxa"/>
          </w:tcPr>
          <w:p w14:paraId="5664CF37" w14:textId="5F220E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E5681" w14:textId="38A07E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997C9" w14:textId="0029E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B380DF" w14:textId="77777777" w:rsidTr="00F55D7D">
        <w:trPr>
          <w:trHeight w:val="54"/>
        </w:trPr>
        <w:tc>
          <w:tcPr>
            <w:tcW w:w="1691" w:type="dxa"/>
          </w:tcPr>
          <w:p w14:paraId="0A7322BE" w14:textId="0563C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7E088991" w14:textId="600DB6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725411.54</w:t>
            </w:r>
          </w:p>
        </w:tc>
        <w:tc>
          <w:tcPr>
            <w:tcW w:w="1562" w:type="dxa"/>
          </w:tcPr>
          <w:p w14:paraId="289288DF" w14:textId="0910B5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3368585.24</w:t>
            </w:r>
          </w:p>
        </w:tc>
        <w:tc>
          <w:tcPr>
            <w:tcW w:w="2134" w:type="dxa"/>
          </w:tcPr>
          <w:p w14:paraId="18999CF8" w14:textId="60FCB6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79448" w14:textId="5A000B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08539" w14:textId="4EC28D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5909AF" w14:textId="77777777" w:rsidTr="00F55D7D">
        <w:trPr>
          <w:trHeight w:val="54"/>
        </w:trPr>
        <w:tc>
          <w:tcPr>
            <w:tcW w:w="1691" w:type="dxa"/>
          </w:tcPr>
          <w:p w14:paraId="0FFF5177" w14:textId="6BD54F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50E4EA51" w14:textId="715D5B4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78FE0615" w14:textId="2584D4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3368583.48</w:t>
            </w:r>
          </w:p>
        </w:tc>
        <w:tc>
          <w:tcPr>
            <w:tcW w:w="2134" w:type="dxa"/>
          </w:tcPr>
          <w:p w14:paraId="443C399B" w14:textId="73EAF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AD164" w14:textId="191AF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FBA40" w14:textId="3BAECD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E36A78" w14:textId="77777777" w:rsidTr="00F55D7D">
        <w:trPr>
          <w:trHeight w:val="54"/>
        </w:trPr>
        <w:tc>
          <w:tcPr>
            <w:tcW w:w="1691" w:type="dxa"/>
          </w:tcPr>
          <w:p w14:paraId="7F557E8F" w14:textId="05786B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0DE5223F" w14:textId="77B30C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725413.79</w:t>
            </w:r>
          </w:p>
        </w:tc>
        <w:tc>
          <w:tcPr>
            <w:tcW w:w="1562" w:type="dxa"/>
          </w:tcPr>
          <w:p w14:paraId="2A5F8CC0" w14:textId="2B05E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3368582.15</w:t>
            </w:r>
          </w:p>
        </w:tc>
        <w:tc>
          <w:tcPr>
            <w:tcW w:w="2134" w:type="dxa"/>
          </w:tcPr>
          <w:p w14:paraId="2EA76EA1" w14:textId="1DB90E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BD7E6" w14:textId="5F5E9B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68259" w14:textId="4B7B2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8CC652" w14:textId="77777777" w:rsidTr="00F55D7D">
        <w:trPr>
          <w:trHeight w:val="54"/>
        </w:trPr>
        <w:tc>
          <w:tcPr>
            <w:tcW w:w="1691" w:type="dxa"/>
          </w:tcPr>
          <w:p w14:paraId="59839D9D" w14:textId="37A126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294265D4" w14:textId="3C615A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725413.17</w:t>
            </w:r>
          </w:p>
        </w:tc>
        <w:tc>
          <w:tcPr>
            <w:tcW w:w="1562" w:type="dxa"/>
          </w:tcPr>
          <w:p w14:paraId="73494F07" w14:textId="7DD224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3368581.23</w:t>
            </w:r>
          </w:p>
        </w:tc>
        <w:tc>
          <w:tcPr>
            <w:tcW w:w="2134" w:type="dxa"/>
          </w:tcPr>
          <w:p w14:paraId="5E69B7A7" w14:textId="01C0A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7621A" w14:textId="569B3E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B5084" w14:textId="1CB4DF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5289DF" w14:textId="77777777" w:rsidTr="00F55D7D">
        <w:trPr>
          <w:trHeight w:val="54"/>
        </w:trPr>
        <w:tc>
          <w:tcPr>
            <w:tcW w:w="1691" w:type="dxa"/>
          </w:tcPr>
          <w:p w14:paraId="77916A89" w14:textId="197FED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20B101E2" w14:textId="5BCDF2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725412.46</w:t>
            </w:r>
          </w:p>
        </w:tc>
        <w:tc>
          <w:tcPr>
            <w:tcW w:w="1562" w:type="dxa"/>
          </w:tcPr>
          <w:p w14:paraId="41A1F52C" w14:textId="06DCB4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3368581.76</w:t>
            </w:r>
          </w:p>
        </w:tc>
        <w:tc>
          <w:tcPr>
            <w:tcW w:w="2134" w:type="dxa"/>
          </w:tcPr>
          <w:p w14:paraId="7D476A0E" w14:textId="5BF7F0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C8975" w14:textId="51D6BC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21668" w14:textId="361AE7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61B15C" w14:textId="77777777" w:rsidTr="00F55D7D">
        <w:trPr>
          <w:trHeight w:val="54"/>
        </w:trPr>
        <w:tc>
          <w:tcPr>
            <w:tcW w:w="1691" w:type="dxa"/>
          </w:tcPr>
          <w:p w14:paraId="6378B26C" w14:textId="7ADE0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2861B9AB" w14:textId="321A2C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481CA631" w14:textId="312149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3368583.61</w:t>
            </w:r>
          </w:p>
        </w:tc>
        <w:tc>
          <w:tcPr>
            <w:tcW w:w="2134" w:type="dxa"/>
          </w:tcPr>
          <w:p w14:paraId="0E20942C" w14:textId="650EA0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124D1" w14:textId="7D3219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E2EAE" w14:textId="060009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EC0F44" w14:textId="77777777" w:rsidTr="00F55D7D">
        <w:trPr>
          <w:trHeight w:val="54"/>
        </w:trPr>
        <w:tc>
          <w:tcPr>
            <w:tcW w:w="1691" w:type="dxa"/>
          </w:tcPr>
          <w:p w14:paraId="013DBE58" w14:textId="611258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38BBE014" w14:textId="17DB0F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725409.73</w:t>
            </w:r>
          </w:p>
        </w:tc>
        <w:tc>
          <w:tcPr>
            <w:tcW w:w="1562" w:type="dxa"/>
          </w:tcPr>
          <w:p w14:paraId="1A903C41" w14:textId="49DD68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3368584.67</w:t>
            </w:r>
          </w:p>
        </w:tc>
        <w:tc>
          <w:tcPr>
            <w:tcW w:w="2134" w:type="dxa"/>
          </w:tcPr>
          <w:p w14:paraId="2A645884" w14:textId="4DEC83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47DB1" w14:textId="057021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6E2EA" w14:textId="39D126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AD6917" w14:textId="77777777" w:rsidTr="00F55D7D">
        <w:trPr>
          <w:trHeight w:val="54"/>
        </w:trPr>
        <w:tc>
          <w:tcPr>
            <w:tcW w:w="1691" w:type="dxa"/>
          </w:tcPr>
          <w:p w14:paraId="0987CC38" w14:textId="26A585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39B23A7D" w14:textId="36FF59C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725408.41</w:t>
            </w:r>
          </w:p>
        </w:tc>
        <w:tc>
          <w:tcPr>
            <w:tcW w:w="1562" w:type="dxa"/>
          </w:tcPr>
          <w:p w14:paraId="057AA574" w14:textId="7D246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3368586.83</w:t>
            </w:r>
          </w:p>
        </w:tc>
        <w:tc>
          <w:tcPr>
            <w:tcW w:w="2134" w:type="dxa"/>
          </w:tcPr>
          <w:p w14:paraId="4D2A1706" w14:textId="79D668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230BF" w14:textId="3174D3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4FAFC" w14:textId="69E62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243F70" w14:textId="77777777" w:rsidTr="00F55D7D">
        <w:trPr>
          <w:trHeight w:val="54"/>
        </w:trPr>
        <w:tc>
          <w:tcPr>
            <w:tcW w:w="1691" w:type="dxa"/>
          </w:tcPr>
          <w:p w14:paraId="498ABCA0" w14:textId="22A28A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6A7319BE" w14:textId="50A9F5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725407.39</w:t>
            </w:r>
          </w:p>
        </w:tc>
        <w:tc>
          <w:tcPr>
            <w:tcW w:w="1562" w:type="dxa"/>
          </w:tcPr>
          <w:p w14:paraId="5CAF8323" w14:textId="232AC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3368587.40</w:t>
            </w:r>
          </w:p>
        </w:tc>
        <w:tc>
          <w:tcPr>
            <w:tcW w:w="2134" w:type="dxa"/>
          </w:tcPr>
          <w:p w14:paraId="5446ABE2" w14:textId="3AE94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CD298" w14:textId="233500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67F4B9" w14:textId="43663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F115D5" w14:textId="77777777" w:rsidTr="00F55D7D">
        <w:trPr>
          <w:trHeight w:val="54"/>
        </w:trPr>
        <w:tc>
          <w:tcPr>
            <w:tcW w:w="1691" w:type="dxa"/>
          </w:tcPr>
          <w:p w14:paraId="73A18121" w14:textId="4DDF4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15E3CC6C" w14:textId="0ACC4D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725405.98</w:t>
            </w:r>
          </w:p>
        </w:tc>
        <w:tc>
          <w:tcPr>
            <w:tcW w:w="1562" w:type="dxa"/>
          </w:tcPr>
          <w:p w14:paraId="5F260142" w14:textId="5ABD33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3368588.02</w:t>
            </w:r>
          </w:p>
        </w:tc>
        <w:tc>
          <w:tcPr>
            <w:tcW w:w="2134" w:type="dxa"/>
          </w:tcPr>
          <w:p w14:paraId="500B1964" w14:textId="27760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9F80E" w14:textId="766AEB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E0C0C" w14:textId="7EE157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F97F92" w14:textId="77777777" w:rsidTr="00F55D7D">
        <w:trPr>
          <w:trHeight w:val="54"/>
        </w:trPr>
        <w:tc>
          <w:tcPr>
            <w:tcW w:w="1691" w:type="dxa"/>
          </w:tcPr>
          <w:p w14:paraId="2F8241DC" w14:textId="659FB2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33256386" w14:textId="3A811D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725406.20</w:t>
            </w:r>
          </w:p>
        </w:tc>
        <w:tc>
          <w:tcPr>
            <w:tcW w:w="1562" w:type="dxa"/>
          </w:tcPr>
          <w:p w14:paraId="3C67D3E9" w14:textId="06664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3368589.17</w:t>
            </w:r>
          </w:p>
        </w:tc>
        <w:tc>
          <w:tcPr>
            <w:tcW w:w="2134" w:type="dxa"/>
          </w:tcPr>
          <w:p w14:paraId="76396F60" w14:textId="1E0062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2BEFF" w14:textId="0FD2AA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5FF8D" w14:textId="1FF2F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6EF072" w14:textId="77777777" w:rsidTr="00F55D7D">
        <w:trPr>
          <w:trHeight w:val="54"/>
        </w:trPr>
        <w:tc>
          <w:tcPr>
            <w:tcW w:w="1691" w:type="dxa"/>
          </w:tcPr>
          <w:p w14:paraId="5AC25DC8" w14:textId="020B4C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6D949A12" w14:textId="067A64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725407.35</w:t>
            </w:r>
          </w:p>
        </w:tc>
        <w:tc>
          <w:tcPr>
            <w:tcW w:w="1562" w:type="dxa"/>
          </w:tcPr>
          <w:p w14:paraId="78E78B43" w14:textId="2070A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65D68ABD" w14:textId="1D8B00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5692C" w14:textId="78A7E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0A821" w14:textId="5B68BE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447243" w14:textId="77777777" w:rsidTr="00F55D7D">
        <w:trPr>
          <w:trHeight w:val="54"/>
        </w:trPr>
        <w:tc>
          <w:tcPr>
            <w:tcW w:w="1691" w:type="dxa"/>
          </w:tcPr>
          <w:p w14:paraId="0F58211F" w14:textId="2DE02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42FB5703" w14:textId="0ADA54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725407.70</w:t>
            </w:r>
          </w:p>
        </w:tc>
        <w:tc>
          <w:tcPr>
            <w:tcW w:w="1562" w:type="dxa"/>
          </w:tcPr>
          <w:p w14:paraId="3F45E322" w14:textId="74F442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3368590.49</w:t>
            </w:r>
          </w:p>
        </w:tc>
        <w:tc>
          <w:tcPr>
            <w:tcW w:w="2134" w:type="dxa"/>
          </w:tcPr>
          <w:p w14:paraId="77276F68" w14:textId="599D4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9E3BD" w14:textId="00D185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2A659" w14:textId="00FFC1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B12FEE" w14:textId="77777777" w:rsidTr="00F55D7D">
        <w:trPr>
          <w:trHeight w:val="54"/>
        </w:trPr>
        <w:tc>
          <w:tcPr>
            <w:tcW w:w="1691" w:type="dxa"/>
          </w:tcPr>
          <w:p w14:paraId="25CFC79C" w14:textId="168887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2F2968F7" w14:textId="0EB732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725407.08</w:t>
            </w:r>
          </w:p>
        </w:tc>
        <w:tc>
          <w:tcPr>
            <w:tcW w:w="1562" w:type="dxa"/>
          </w:tcPr>
          <w:p w14:paraId="62AC9588" w14:textId="25174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3368596.98</w:t>
            </w:r>
          </w:p>
        </w:tc>
        <w:tc>
          <w:tcPr>
            <w:tcW w:w="2134" w:type="dxa"/>
          </w:tcPr>
          <w:p w14:paraId="11F17F64" w14:textId="086BFC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0D1E7" w14:textId="31C2E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17C10" w14:textId="1E6062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6BC351" w14:textId="77777777" w:rsidTr="00F55D7D">
        <w:trPr>
          <w:trHeight w:val="54"/>
        </w:trPr>
        <w:tc>
          <w:tcPr>
            <w:tcW w:w="1691" w:type="dxa"/>
          </w:tcPr>
          <w:p w14:paraId="78A02745" w14:textId="4030B9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330F8ABD" w14:textId="2846F4A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725408.18</w:t>
            </w:r>
          </w:p>
        </w:tc>
        <w:tc>
          <w:tcPr>
            <w:tcW w:w="1562" w:type="dxa"/>
          </w:tcPr>
          <w:p w14:paraId="764A341F" w14:textId="452555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3368598.83</w:t>
            </w:r>
          </w:p>
        </w:tc>
        <w:tc>
          <w:tcPr>
            <w:tcW w:w="2134" w:type="dxa"/>
          </w:tcPr>
          <w:p w14:paraId="17BE83B3" w14:textId="444A5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2CF15DD" w14:textId="732BC8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D867CBA" w14:textId="71A8D7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04A27A" w14:textId="77777777" w:rsidTr="00F55D7D">
        <w:trPr>
          <w:trHeight w:val="54"/>
        </w:trPr>
        <w:tc>
          <w:tcPr>
            <w:tcW w:w="1691" w:type="dxa"/>
          </w:tcPr>
          <w:p w14:paraId="37D1798E" w14:textId="28D9EB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7A311BBE" w14:textId="4B21DF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725410.61</w:t>
            </w:r>
          </w:p>
        </w:tc>
        <w:tc>
          <w:tcPr>
            <w:tcW w:w="1562" w:type="dxa"/>
          </w:tcPr>
          <w:p w14:paraId="49023C16" w14:textId="6D9352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3368601.74</w:t>
            </w:r>
          </w:p>
        </w:tc>
        <w:tc>
          <w:tcPr>
            <w:tcW w:w="2134" w:type="dxa"/>
          </w:tcPr>
          <w:p w14:paraId="75C7FFC4" w14:textId="47DB6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ABF200" w14:textId="466189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F9DC7" w14:textId="26EF7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62FA0A" w14:textId="77777777" w:rsidTr="00F55D7D">
        <w:trPr>
          <w:trHeight w:val="54"/>
        </w:trPr>
        <w:tc>
          <w:tcPr>
            <w:tcW w:w="1691" w:type="dxa"/>
          </w:tcPr>
          <w:p w14:paraId="424C9B24" w14:textId="271F18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0FE88FF2" w14:textId="6EF693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725411.80</w:t>
            </w:r>
          </w:p>
        </w:tc>
        <w:tc>
          <w:tcPr>
            <w:tcW w:w="1562" w:type="dxa"/>
          </w:tcPr>
          <w:p w14:paraId="67E6DE8D" w14:textId="048989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3368603.73</w:t>
            </w:r>
          </w:p>
        </w:tc>
        <w:tc>
          <w:tcPr>
            <w:tcW w:w="2134" w:type="dxa"/>
          </w:tcPr>
          <w:p w14:paraId="1EF4A470" w14:textId="2B76B9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50EAB" w14:textId="04ADF4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06F85" w14:textId="20856A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97F7ED" w14:textId="77777777" w:rsidTr="00F55D7D">
        <w:trPr>
          <w:trHeight w:val="54"/>
        </w:trPr>
        <w:tc>
          <w:tcPr>
            <w:tcW w:w="1691" w:type="dxa"/>
          </w:tcPr>
          <w:p w14:paraId="5D98AB9E" w14:textId="5C0F0E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44FCC2B6" w14:textId="48BB52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725412.24</w:t>
            </w:r>
          </w:p>
        </w:tc>
        <w:tc>
          <w:tcPr>
            <w:tcW w:w="1562" w:type="dxa"/>
          </w:tcPr>
          <w:p w14:paraId="2FC692B1" w14:textId="554CE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3368605.49</w:t>
            </w:r>
          </w:p>
        </w:tc>
        <w:tc>
          <w:tcPr>
            <w:tcW w:w="2134" w:type="dxa"/>
          </w:tcPr>
          <w:p w14:paraId="6FF64A38" w14:textId="01D23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A2FD7" w14:textId="797F7F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A41B8" w14:textId="2B3F45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FD9213" w14:textId="77777777" w:rsidTr="00F55D7D">
        <w:trPr>
          <w:trHeight w:val="54"/>
        </w:trPr>
        <w:tc>
          <w:tcPr>
            <w:tcW w:w="1691" w:type="dxa"/>
          </w:tcPr>
          <w:p w14:paraId="4CE1DE4C" w14:textId="77D99B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1019DA29" w14:textId="722890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725410.79</w:t>
            </w:r>
          </w:p>
        </w:tc>
        <w:tc>
          <w:tcPr>
            <w:tcW w:w="1562" w:type="dxa"/>
          </w:tcPr>
          <w:p w14:paraId="4AD3147C" w14:textId="19379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3368605.76</w:t>
            </w:r>
          </w:p>
        </w:tc>
        <w:tc>
          <w:tcPr>
            <w:tcW w:w="2134" w:type="dxa"/>
          </w:tcPr>
          <w:p w14:paraId="1EC5BEBA" w14:textId="05F83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2ABB5" w14:textId="1EBE13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F1F2D4" w14:textId="7D04F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220206" w14:textId="77777777" w:rsidTr="00F55D7D">
        <w:trPr>
          <w:trHeight w:val="54"/>
        </w:trPr>
        <w:tc>
          <w:tcPr>
            <w:tcW w:w="1691" w:type="dxa"/>
          </w:tcPr>
          <w:p w14:paraId="5573D2EE" w14:textId="75B468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576FD664" w14:textId="251941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7880A3AD" w14:textId="54FC41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3368606.47</w:t>
            </w:r>
          </w:p>
        </w:tc>
        <w:tc>
          <w:tcPr>
            <w:tcW w:w="2134" w:type="dxa"/>
          </w:tcPr>
          <w:p w14:paraId="7A140C85" w14:textId="6C6536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14113" w14:textId="01DF1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A725B" w14:textId="65F96F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B9F53" w14:textId="77777777" w:rsidTr="00F55D7D">
        <w:trPr>
          <w:trHeight w:val="54"/>
        </w:trPr>
        <w:tc>
          <w:tcPr>
            <w:tcW w:w="1691" w:type="dxa"/>
          </w:tcPr>
          <w:p w14:paraId="7ACBA35C" w14:textId="09DBF5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714703B2" w14:textId="565927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725410.83</w:t>
            </w:r>
          </w:p>
        </w:tc>
        <w:tc>
          <w:tcPr>
            <w:tcW w:w="1562" w:type="dxa"/>
          </w:tcPr>
          <w:p w14:paraId="4C65B208" w14:textId="353CBD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3368607.17</w:t>
            </w:r>
          </w:p>
        </w:tc>
        <w:tc>
          <w:tcPr>
            <w:tcW w:w="2134" w:type="dxa"/>
          </w:tcPr>
          <w:p w14:paraId="746BCC2C" w14:textId="762E4C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4AA12" w14:textId="692994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D5892" w14:textId="7B3B6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D00AC6" w14:textId="77777777" w:rsidTr="00F55D7D">
        <w:trPr>
          <w:trHeight w:val="54"/>
        </w:trPr>
        <w:tc>
          <w:tcPr>
            <w:tcW w:w="1691" w:type="dxa"/>
          </w:tcPr>
          <w:p w14:paraId="7B81AE02" w14:textId="1939F1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38FD8148" w14:textId="5EDF40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725411.26</w:t>
            </w:r>
          </w:p>
        </w:tc>
        <w:tc>
          <w:tcPr>
            <w:tcW w:w="1562" w:type="dxa"/>
          </w:tcPr>
          <w:p w14:paraId="7055790D" w14:textId="35C4D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1A11D605" w14:textId="5BD7E6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C3FAE" w14:textId="04A80E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3C316" w14:textId="3E4C6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01A9DD" w14:textId="77777777" w:rsidTr="00F55D7D">
        <w:trPr>
          <w:trHeight w:val="54"/>
        </w:trPr>
        <w:tc>
          <w:tcPr>
            <w:tcW w:w="1691" w:type="dxa"/>
          </w:tcPr>
          <w:p w14:paraId="26114225" w14:textId="03DE53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7F235277" w14:textId="032BF7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725413.39</w:t>
            </w:r>
          </w:p>
        </w:tc>
        <w:tc>
          <w:tcPr>
            <w:tcW w:w="1562" w:type="dxa"/>
          </w:tcPr>
          <w:p w14:paraId="091F94F2" w14:textId="48BDB1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1BA1C92E" w14:textId="304CB2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FA535" w14:textId="096740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19E45" w14:textId="5913A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4E2EB" w14:textId="77777777" w:rsidTr="00F55D7D">
        <w:trPr>
          <w:trHeight w:val="54"/>
        </w:trPr>
        <w:tc>
          <w:tcPr>
            <w:tcW w:w="1691" w:type="dxa"/>
          </w:tcPr>
          <w:p w14:paraId="7F9C0E10" w14:textId="4EF24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20D48828" w14:textId="3EA3DA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725416.66</w:t>
            </w:r>
          </w:p>
        </w:tc>
        <w:tc>
          <w:tcPr>
            <w:tcW w:w="1562" w:type="dxa"/>
          </w:tcPr>
          <w:p w14:paraId="14782241" w14:textId="2EFCD3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3368609.85</w:t>
            </w:r>
          </w:p>
        </w:tc>
        <w:tc>
          <w:tcPr>
            <w:tcW w:w="2134" w:type="dxa"/>
          </w:tcPr>
          <w:p w14:paraId="5FC6C22C" w14:textId="344C1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3F26A" w14:textId="6773F1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47C3F3" w14:textId="66178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869D00" w14:textId="77777777" w:rsidTr="00F55D7D">
        <w:trPr>
          <w:trHeight w:val="54"/>
        </w:trPr>
        <w:tc>
          <w:tcPr>
            <w:tcW w:w="1691" w:type="dxa"/>
          </w:tcPr>
          <w:p w14:paraId="1FF05D2E" w14:textId="76420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33360BC" w14:textId="5DC6E8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725420.23</w:t>
            </w:r>
          </w:p>
        </w:tc>
        <w:tc>
          <w:tcPr>
            <w:tcW w:w="1562" w:type="dxa"/>
          </w:tcPr>
          <w:p w14:paraId="451300E3" w14:textId="32E0E0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3368612.46</w:t>
            </w:r>
          </w:p>
        </w:tc>
        <w:tc>
          <w:tcPr>
            <w:tcW w:w="2134" w:type="dxa"/>
          </w:tcPr>
          <w:p w14:paraId="0515D039" w14:textId="781BC8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1C053" w14:textId="5CD55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BEAAB" w14:textId="00272F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F11737" w14:textId="77777777" w:rsidTr="00F55D7D">
        <w:trPr>
          <w:trHeight w:val="54"/>
        </w:trPr>
        <w:tc>
          <w:tcPr>
            <w:tcW w:w="1691" w:type="dxa"/>
          </w:tcPr>
          <w:p w14:paraId="1595C189" w14:textId="1D1487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D2E5121" w14:textId="37A7AF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725421.68</w:t>
            </w:r>
          </w:p>
        </w:tc>
        <w:tc>
          <w:tcPr>
            <w:tcW w:w="1562" w:type="dxa"/>
          </w:tcPr>
          <w:p w14:paraId="64EB26D8" w14:textId="371325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3368613.20</w:t>
            </w:r>
          </w:p>
        </w:tc>
        <w:tc>
          <w:tcPr>
            <w:tcW w:w="2134" w:type="dxa"/>
          </w:tcPr>
          <w:p w14:paraId="2C3E0DBA" w14:textId="7488F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16991" w14:textId="44C342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BC714" w14:textId="11CB6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16FB7D" w14:textId="77777777" w:rsidTr="00F55D7D">
        <w:trPr>
          <w:trHeight w:val="54"/>
        </w:trPr>
        <w:tc>
          <w:tcPr>
            <w:tcW w:w="1691" w:type="dxa"/>
          </w:tcPr>
          <w:p w14:paraId="03E3E899" w14:textId="16BAA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595EF498" w14:textId="12056B1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725424.54</w:t>
            </w:r>
          </w:p>
        </w:tc>
        <w:tc>
          <w:tcPr>
            <w:tcW w:w="1562" w:type="dxa"/>
          </w:tcPr>
          <w:p w14:paraId="2ADA6235" w14:textId="74EA3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3368614.61</w:t>
            </w:r>
          </w:p>
        </w:tc>
        <w:tc>
          <w:tcPr>
            <w:tcW w:w="2134" w:type="dxa"/>
          </w:tcPr>
          <w:p w14:paraId="16F64FD1" w14:textId="587938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0C020" w14:textId="3D77F0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72BC5" w14:textId="3D4A36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130C56" w14:textId="77777777" w:rsidTr="00F55D7D">
        <w:trPr>
          <w:trHeight w:val="54"/>
        </w:trPr>
        <w:tc>
          <w:tcPr>
            <w:tcW w:w="1691" w:type="dxa"/>
          </w:tcPr>
          <w:p w14:paraId="116F8435" w14:textId="27CD19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7E2FA7F0" w14:textId="024DCC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725426.43</w:t>
            </w:r>
          </w:p>
        </w:tc>
        <w:tc>
          <w:tcPr>
            <w:tcW w:w="1562" w:type="dxa"/>
          </w:tcPr>
          <w:p w14:paraId="054A955B" w14:textId="7D9993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3368615.93</w:t>
            </w:r>
          </w:p>
        </w:tc>
        <w:tc>
          <w:tcPr>
            <w:tcW w:w="2134" w:type="dxa"/>
          </w:tcPr>
          <w:p w14:paraId="19507E95" w14:textId="07AEC1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4C849" w14:textId="563F01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46E29" w14:textId="4A29B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74D118" w14:textId="77777777" w:rsidTr="00F55D7D">
        <w:trPr>
          <w:trHeight w:val="54"/>
        </w:trPr>
        <w:tc>
          <w:tcPr>
            <w:tcW w:w="1691" w:type="dxa"/>
          </w:tcPr>
          <w:p w14:paraId="0C66B109" w14:textId="178661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5AA26BF4" w14:textId="19549F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725427.66</w:t>
            </w:r>
          </w:p>
        </w:tc>
        <w:tc>
          <w:tcPr>
            <w:tcW w:w="1562" w:type="dxa"/>
          </w:tcPr>
          <w:p w14:paraId="241446A2" w14:textId="5E737E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38E68A45" w14:textId="0FC5A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35599" w14:textId="2C8FE3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7DB4C" w14:textId="271DF9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FD6630" w14:textId="77777777" w:rsidTr="00F55D7D">
        <w:trPr>
          <w:trHeight w:val="54"/>
        </w:trPr>
        <w:tc>
          <w:tcPr>
            <w:tcW w:w="1691" w:type="dxa"/>
          </w:tcPr>
          <w:p w14:paraId="585DCF48" w14:textId="16462B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21E5D14E" w14:textId="1CFC2B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725427.44</w:t>
            </w:r>
          </w:p>
        </w:tc>
        <w:tc>
          <w:tcPr>
            <w:tcW w:w="1562" w:type="dxa"/>
          </w:tcPr>
          <w:p w14:paraId="089B5024" w14:textId="1113CA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3368620.02</w:t>
            </w:r>
          </w:p>
        </w:tc>
        <w:tc>
          <w:tcPr>
            <w:tcW w:w="2134" w:type="dxa"/>
          </w:tcPr>
          <w:p w14:paraId="495E2E66" w14:textId="3F3A6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6D72C" w14:textId="3F726A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97DD7" w14:textId="235F9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730076" w14:textId="77777777" w:rsidTr="00F55D7D">
        <w:trPr>
          <w:trHeight w:val="54"/>
        </w:trPr>
        <w:tc>
          <w:tcPr>
            <w:tcW w:w="1691" w:type="dxa"/>
          </w:tcPr>
          <w:p w14:paraId="3B41A49A" w14:textId="3EE559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60548BE6" w14:textId="7FB00A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725428.32</w:t>
            </w:r>
          </w:p>
        </w:tc>
        <w:tc>
          <w:tcPr>
            <w:tcW w:w="1562" w:type="dxa"/>
          </w:tcPr>
          <w:p w14:paraId="2687DC3C" w14:textId="1F902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3368621.78</w:t>
            </w:r>
          </w:p>
        </w:tc>
        <w:tc>
          <w:tcPr>
            <w:tcW w:w="2134" w:type="dxa"/>
          </w:tcPr>
          <w:p w14:paraId="4518AFEE" w14:textId="78BCDF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217E6" w14:textId="00EA41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BB59C" w14:textId="35D092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41F968" w14:textId="77777777" w:rsidTr="00F55D7D">
        <w:trPr>
          <w:trHeight w:val="54"/>
        </w:trPr>
        <w:tc>
          <w:tcPr>
            <w:tcW w:w="1691" w:type="dxa"/>
          </w:tcPr>
          <w:p w14:paraId="47397B96" w14:textId="7409FE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0346F64C" w14:textId="3E884B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725428.10</w:t>
            </w:r>
          </w:p>
        </w:tc>
        <w:tc>
          <w:tcPr>
            <w:tcW w:w="1562" w:type="dxa"/>
          </w:tcPr>
          <w:p w14:paraId="54637C0D" w14:textId="0DD7E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3368623.58</w:t>
            </w:r>
          </w:p>
        </w:tc>
        <w:tc>
          <w:tcPr>
            <w:tcW w:w="2134" w:type="dxa"/>
          </w:tcPr>
          <w:p w14:paraId="079AF2A5" w14:textId="2F3F7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B47FB" w14:textId="317EC9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5502E" w14:textId="68048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F87FF9" w14:textId="77777777" w:rsidTr="00F55D7D">
        <w:trPr>
          <w:trHeight w:val="54"/>
        </w:trPr>
        <w:tc>
          <w:tcPr>
            <w:tcW w:w="1691" w:type="dxa"/>
          </w:tcPr>
          <w:p w14:paraId="3D0EA193" w14:textId="16525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75594909" w14:textId="700CFB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725429.02</w:t>
            </w:r>
          </w:p>
        </w:tc>
        <w:tc>
          <w:tcPr>
            <w:tcW w:w="1562" w:type="dxa"/>
          </w:tcPr>
          <w:p w14:paraId="7D53C6CB" w14:textId="3D1A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3368625.65</w:t>
            </w:r>
          </w:p>
        </w:tc>
        <w:tc>
          <w:tcPr>
            <w:tcW w:w="2134" w:type="dxa"/>
          </w:tcPr>
          <w:p w14:paraId="11FE4293" w14:textId="36098B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CB95F" w14:textId="2738FA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065A7" w14:textId="4FE53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BA69D" w14:textId="77777777" w:rsidTr="00F55D7D">
        <w:trPr>
          <w:trHeight w:val="54"/>
        </w:trPr>
        <w:tc>
          <w:tcPr>
            <w:tcW w:w="1691" w:type="dxa"/>
          </w:tcPr>
          <w:p w14:paraId="065B04D5" w14:textId="3B83C7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6CD50EF5" w14:textId="498D2E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725429.16</w:t>
            </w:r>
          </w:p>
        </w:tc>
        <w:tc>
          <w:tcPr>
            <w:tcW w:w="1562" w:type="dxa"/>
          </w:tcPr>
          <w:p w14:paraId="44ABB3F5" w14:textId="4838BA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0A238783" w14:textId="435E08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26756" w14:textId="0987D3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3114E" w14:textId="3AC39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F6FB08" w14:textId="77777777" w:rsidTr="00F55D7D">
        <w:trPr>
          <w:trHeight w:val="54"/>
        </w:trPr>
        <w:tc>
          <w:tcPr>
            <w:tcW w:w="1691" w:type="dxa"/>
          </w:tcPr>
          <w:p w14:paraId="714ECC80" w14:textId="0D092E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77084AD9" w14:textId="344637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725428.81</w:t>
            </w:r>
          </w:p>
        </w:tc>
        <w:tc>
          <w:tcPr>
            <w:tcW w:w="1562" w:type="dxa"/>
          </w:tcPr>
          <w:p w14:paraId="142C6CE2" w14:textId="04BBD8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3368628.50</w:t>
            </w:r>
          </w:p>
        </w:tc>
        <w:tc>
          <w:tcPr>
            <w:tcW w:w="2134" w:type="dxa"/>
          </w:tcPr>
          <w:p w14:paraId="0759CBEF" w14:textId="3565D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13B49" w14:textId="1F722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C207C" w14:textId="7A8003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DCFD44" w14:textId="77777777" w:rsidTr="00F55D7D">
        <w:trPr>
          <w:trHeight w:val="54"/>
        </w:trPr>
        <w:tc>
          <w:tcPr>
            <w:tcW w:w="1691" w:type="dxa"/>
          </w:tcPr>
          <w:p w14:paraId="30ACA62A" w14:textId="40ECDA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6A6F562C" w14:textId="597699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725426.15</w:t>
            </w:r>
          </w:p>
        </w:tc>
        <w:tc>
          <w:tcPr>
            <w:tcW w:w="1562" w:type="dxa"/>
          </w:tcPr>
          <w:p w14:paraId="4C49C9AC" w14:textId="35DDC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3368629.16</w:t>
            </w:r>
          </w:p>
        </w:tc>
        <w:tc>
          <w:tcPr>
            <w:tcW w:w="2134" w:type="dxa"/>
          </w:tcPr>
          <w:p w14:paraId="45CAB6B5" w14:textId="17491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D014D3" w14:textId="69060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B98AD" w14:textId="273CA4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9F9615" w14:textId="77777777" w:rsidTr="00F55D7D">
        <w:trPr>
          <w:trHeight w:val="54"/>
        </w:trPr>
        <w:tc>
          <w:tcPr>
            <w:tcW w:w="1691" w:type="dxa"/>
          </w:tcPr>
          <w:p w14:paraId="0D2A5BB1" w14:textId="0B4D84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2D0C4C00" w14:textId="37D5EA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725424.03</w:t>
            </w:r>
          </w:p>
        </w:tc>
        <w:tc>
          <w:tcPr>
            <w:tcW w:w="1562" w:type="dxa"/>
          </w:tcPr>
          <w:p w14:paraId="4BCC6667" w14:textId="2496E2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7B81656A" w14:textId="4B72A1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C9835" w14:textId="079EBC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7F71B" w14:textId="6FC0C2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6A5F9" w14:textId="77777777" w:rsidTr="00F55D7D">
        <w:trPr>
          <w:trHeight w:val="54"/>
        </w:trPr>
        <w:tc>
          <w:tcPr>
            <w:tcW w:w="1691" w:type="dxa"/>
          </w:tcPr>
          <w:p w14:paraId="0C8DCA10" w14:textId="7CAA06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368D7D3D" w14:textId="21CF87D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725422.08</w:t>
            </w:r>
          </w:p>
        </w:tc>
        <w:tc>
          <w:tcPr>
            <w:tcW w:w="1562" w:type="dxa"/>
          </w:tcPr>
          <w:p w14:paraId="6D0A5431" w14:textId="319B57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3368628.19</w:t>
            </w:r>
          </w:p>
        </w:tc>
        <w:tc>
          <w:tcPr>
            <w:tcW w:w="2134" w:type="dxa"/>
          </w:tcPr>
          <w:p w14:paraId="404CBD22" w14:textId="2F7FDC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09964" w14:textId="572F3B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97B94" w14:textId="49FD7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71CC94" w14:textId="77777777" w:rsidTr="00F55D7D">
        <w:trPr>
          <w:trHeight w:val="54"/>
        </w:trPr>
        <w:tc>
          <w:tcPr>
            <w:tcW w:w="1691" w:type="dxa"/>
          </w:tcPr>
          <w:p w14:paraId="2CAC74E9" w14:textId="07C233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6F0DE110" w14:textId="4043E7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725420.35</w:t>
            </w:r>
          </w:p>
        </w:tc>
        <w:tc>
          <w:tcPr>
            <w:tcW w:w="1562" w:type="dxa"/>
          </w:tcPr>
          <w:p w14:paraId="02801B87" w14:textId="081055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3368629.07</w:t>
            </w:r>
          </w:p>
        </w:tc>
        <w:tc>
          <w:tcPr>
            <w:tcW w:w="2134" w:type="dxa"/>
          </w:tcPr>
          <w:p w14:paraId="07ACAF23" w14:textId="759B7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781D3" w14:textId="68C71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C374A" w14:textId="38B38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FC942C" w14:textId="77777777" w:rsidTr="00F55D7D">
        <w:trPr>
          <w:trHeight w:val="54"/>
        </w:trPr>
        <w:tc>
          <w:tcPr>
            <w:tcW w:w="1691" w:type="dxa"/>
          </w:tcPr>
          <w:p w14:paraId="793E0C80" w14:textId="48CD4C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5C7272F3" w14:textId="070649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725418.40</w:t>
            </w:r>
          </w:p>
        </w:tc>
        <w:tc>
          <w:tcPr>
            <w:tcW w:w="1562" w:type="dxa"/>
          </w:tcPr>
          <w:p w14:paraId="2DB0B60F" w14:textId="174829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3368629.74</w:t>
            </w:r>
          </w:p>
        </w:tc>
        <w:tc>
          <w:tcPr>
            <w:tcW w:w="2134" w:type="dxa"/>
          </w:tcPr>
          <w:p w14:paraId="6F4538DC" w14:textId="465CF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340D7" w14:textId="78A693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B47C2" w14:textId="2983B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289D15" w14:textId="77777777" w:rsidTr="00F55D7D">
        <w:trPr>
          <w:trHeight w:val="54"/>
        </w:trPr>
        <w:tc>
          <w:tcPr>
            <w:tcW w:w="1691" w:type="dxa"/>
          </w:tcPr>
          <w:p w14:paraId="3EA67E24" w14:textId="251ED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1441F14A" w14:textId="2B0D5B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725416.67</w:t>
            </w:r>
          </w:p>
        </w:tc>
        <w:tc>
          <w:tcPr>
            <w:tcW w:w="1562" w:type="dxa"/>
          </w:tcPr>
          <w:p w14:paraId="40D25EED" w14:textId="3A8E73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3368628.54</w:t>
            </w:r>
          </w:p>
        </w:tc>
        <w:tc>
          <w:tcPr>
            <w:tcW w:w="2134" w:type="dxa"/>
          </w:tcPr>
          <w:p w14:paraId="61908908" w14:textId="05EE15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E5D712" w14:textId="19CE6B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874E1" w14:textId="1F0A1F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BBB336" w14:textId="77777777" w:rsidTr="00F55D7D">
        <w:trPr>
          <w:trHeight w:val="54"/>
        </w:trPr>
        <w:tc>
          <w:tcPr>
            <w:tcW w:w="1691" w:type="dxa"/>
          </w:tcPr>
          <w:p w14:paraId="06B6822D" w14:textId="0BD6D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22AC9B1E" w14:textId="4CF8C0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725415.07</w:t>
            </w:r>
          </w:p>
        </w:tc>
        <w:tc>
          <w:tcPr>
            <w:tcW w:w="1562" w:type="dxa"/>
          </w:tcPr>
          <w:p w14:paraId="52C78C2A" w14:textId="7E0BA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4C58FEEC" w14:textId="214D6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89182" w14:textId="311C85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2DFAC" w14:textId="2E2A6B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75B584" w14:textId="77777777" w:rsidTr="00F55D7D">
        <w:trPr>
          <w:trHeight w:val="54"/>
        </w:trPr>
        <w:tc>
          <w:tcPr>
            <w:tcW w:w="1691" w:type="dxa"/>
          </w:tcPr>
          <w:p w14:paraId="41B6B607" w14:textId="3EC12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19720FC6" w14:textId="13F373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725414.06</w:t>
            </w:r>
          </w:p>
        </w:tc>
        <w:tc>
          <w:tcPr>
            <w:tcW w:w="1562" w:type="dxa"/>
          </w:tcPr>
          <w:p w14:paraId="47D3E19E" w14:textId="7DACB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3368626.51</w:t>
            </w:r>
          </w:p>
        </w:tc>
        <w:tc>
          <w:tcPr>
            <w:tcW w:w="2134" w:type="dxa"/>
          </w:tcPr>
          <w:p w14:paraId="26833734" w14:textId="6553D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98056" w14:textId="5D523F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D30CC" w14:textId="3753B2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F54BBE" w14:textId="77777777" w:rsidTr="00F55D7D">
        <w:trPr>
          <w:trHeight w:val="54"/>
        </w:trPr>
        <w:tc>
          <w:tcPr>
            <w:tcW w:w="1691" w:type="dxa"/>
          </w:tcPr>
          <w:p w14:paraId="3BBC30D1" w14:textId="20678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3DA98450" w14:textId="3FC103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2B45C85B" w14:textId="6AB22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3368626.33</w:t>
            </w:r>
          </w:p>
        </w:tc>
        <w:tc>
          <w:tcPr>
            <w:tcW w:w="2134" w:type="dxa"/>
          </w:tcPr>
          <w:p w14:paraId="2F2415FD" w14:textId="4F1AC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C56F7" w14:textId="50A767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10338" w14:textId="4132F6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15735C" w14:textId="77777777" w:rsidTr="00F55D7D">
        <w:trPr>
          <w:trHeight w:val="54"/>
        </w:trPr>
        <w:tc>
          <w:tcPr>
            <w:tcW w:w="1691" w:type="dxa"/>
          </w:tcPr>
          <w:p w14:paraId="6941FBDD" w14:textId="05F773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23684A7E" w14:textId="0115EE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725410.87</w:t>
            </w:r>
          </w:p>
        </w:tc>
        <w:tc>
          <w:tcPr>
            <w:tcW w:w="1562" w:type="dxa"/>
          </w:tcPr>
          <w:p w14:paraId="72FE8B41" w14:textId="415C5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3368625.89</w:t>
            </w:r>
          </w:p>
        </w:tc>
        <w:tc>
          <w:tcPr>
            <w:tcW w:w="2134" w:type="dxa"/>
          </w:tcPr>
          <w:p w14:paraId="2A312165" w14:textId="0DEA2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ADF02" w14:textId="6C3A8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A15DD" w14:textId="1CD67A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420ADE" w14:textId="77777777" w:rsidTr="00F55D7D">
        <w:trPr>
          <w:trHeight w:val="54"/>
        </w:trPr>
        <w:tc>
          <w:tcPr>
            <w:tcW w:w="1691" w:type="dxa"/>
          </w:tcPr>
          <w:p w14:paraId="5E87CF48" w14:textId="45A7AD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1B27F199" w14:textId="4CCA4D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725408.79</w:t>
            </w:r>
          </w:p>
        </w:tc>
        <w:tc>
          <w:tcPr>
            <w:tcW w:w="1562" w:type="dxa"/>
          </w:tcPr>
          <w:p w14:paraId="666C3865" w14:textId="07F9CD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3368625.80</w:t>
            </w:r>
          </w:p>
        </w:tc>
        <w:tc>
          <w:tcPr>
            <w:tcW w:w="2134" w:type="dxa"/>
          </w:tcPr>
          <w:p w14:paraId="60BC7546" w14:textId="153B4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BDE90" w14:textId="1DAAF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615E0" w14:textId="425066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E38A02" w14:textId="77777777" w:rsidTr="00F55D7D">
        <w:trPr>
          <w:trHeight w:val="54"/>
        </w:trPr>
        <w:tc>
          <w:tcPr>
            <w:tcW w:w="1691" w:type="dxa"/>
          </w:tcPr>
          <w:p w14:paraId="7D35C199" w14:textId="55322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12510FA8" w14:textId="0167DE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725408.57</w:t>
            </w:r>
          </w:p>
        </w:tc>
        <w:tc>
          <w:tcPr>
            <w:tcW w:w="1562" w:type="dxa"/>
          </w:tcPr>
          <w:p w14:paraId="4AD26A49" w14:textId="08D9E7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3368626.55</w:t>
            </w:r>
          </w:p>
        </w:tc>
        <w:tc>
          <w:tcPr>
            <w:tcW w:w="2134" w:type="dxa"/>
          </w:tcPr>
          <w:p w14:paraId="05444C96" w14:textId="2A962B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AD6B5" w14:textId="5E1FFE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4BAAC7" w14:textId="0C7522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5585C" w14:textId="77777777" w:rsidTr="00F55D7D">
        <w:trPr>
          <w:trHeight w:val="54"/>
        </w:trPr>
        <w:tc>
          <w:tcPr>
            <w:tcW w:w="1691" w:type="dxa"/>
          </w:tcPr>
          <w:p w14:paraId="69A7544B" w14:textId="608BB8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5359AFEA" w14:textId="6B2B78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725409.32</w:t>
            </w:r>
          </w:p>
        </w:tc>
        <w:tc>
          <w:tcPr>
            <w:tcW w:w="1562" w:type="dxa"/>
          </w:tcPr>
          <w:p w14:paraId="32BE88B6" w14:textId="7DCA48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3368627.17</w:t>
            </w:r>
          </w:p>
        </w:tc>
        <w:tc>
          <w:tcPr>
            <w:tcW w:w="2134" w:type="dxa"/>
          </w:tcPr>
          <w:p w14:paraId="528F8CC0" w14:textId="545C9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78B66" w14:textId="7EB8C0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BA63D" w14:textId="10CB04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030D33" w14:textId="77777777" w:rsidTr="00F55D7D">
        <w:trPr>
          <w:trHeight w:val="54"/>
        </w:trPr>
        <w:tc>
          <w:tcPr>
            <w:tcW w:w="1691" w:type="dxa"/>
          </w:tcPr>
          <w:p w14:paraId="3C5C6518" w14:textId="301E2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3F9F214F" w14:textId="10A0F57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725409.85</w:t>
            </w:r>
          </w:p>
        </w:tc>
        <w:tc>
          <w:tcPr>
            <w:tcW w:w="1562" w:type="dxa"/>
          </w:tcPr>
          <w:p w14:paraId="56CDBA80" w14:textId="09F4D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3368627.92</w:t>
            </w:r>
          </w:p>
        </w:tc>
        <w:tc>
          <w:tcPr>
            <w:tcW w:w="2134" w:type="dxa"/>
          </w:tcPr>
          <w:p w14:paraId="2D78A26F" w14:textId="1192A3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C3F50" w14:textId="418D2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5A25F" w14:textId="605C9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07B2E0" w14:textId="77777777" w:rsidTr="00F55D7D">
        <w:trPr>
          <w:trHeight w:val="54"/>
        </w:trPr>
        <w:tc>
          <w:tcPr>
            <w:tcW w:w="1691" w:type="dxa"/>
          </w:tcPr>
          <w:p w14:paraId="7DFCE0C9" w14:textId="476609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6948818B" w14:textId="308B24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725410.03</w:t>
            </w:r>
          </w:p>
        </w:tc>
        <w:tc>
          <w:tcPr>
            <w:tcW w:w="1562" w:type="dxa"/>
          </w:tcPr>
          <w:p w14:paraId="1D9E9B5F" w14:textId="650BB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3368629.03</w:t>
            </w:r>
          </w:p>
        </w:tc>
        <w:tc>
          <w:tcPr>
            <w:tcW w:w="2134" w:type="dxa"/>
          </w:tcPr>
          <w:p w14:paraId="68BB583C" w14:textId="0CDF0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634F5FF" w14:textId="64325B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8CE2FAB" w14:textId="7AE97A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8DC1BF" w14:textId="77777777" w:rsidTr="00F55D7D">
        <w:trPr>
          <w:trHeight w:val="54"/>
        </w:trPr>
        <w:tc>
          <w:tcPr>
            <w:tcW w:w="1691" w:type="dxa"/>
          </w:tcPr>
          <w:p w14:paraId="583CE4C2" w14:textId="464EA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3320C21D" w14:textId="51F129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725410.52</w:t>
            </w:r>
          </w:p>
        </w:tc>
        <w:tc>
          <w:tcPr>
            <w:tcW w:w="1562" w:type="dxa"/>
          </w:tcPr>
          <w:p w14:paraId="0AC3B1FF" w14:textId="2BC69A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3368629.92</w:t>
            </w:r>
          </w:p>
        </w:tc>
        <w:tc>
          <w:tcPr>
            <w:tcW w:w="2134" w:type="dxa"/>
          </w:tcPr>
          <w:p w14:paraId="109046DA" w14:textId="7D227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ACA0D" w14:textId="2F8767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618AE" w14:textId="788F31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7EF399" w14:textId="77777777" w:rsidTr="00F55D7D">
        <w:trPr>
          <w:trHeight w:val="54"/>
        </w:trPr>
        <w:tc>
          <w:tcPr>
            <w:tcW w:w="1691" w:type="dxa"/>
          </w:tcPr>
          <w:p w14:paraId="51D3D7D5" w14:textId="745421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470BF93E" w14:textId="5A8E76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725411.75</w:t>
            </w:r>
          </w:p>
        </w:tc>
        <w:tc>
          <w:tcPr>
            <w:tcW w:w="1562" w:type="dxa"/>
          </w:tcPr>
          <w:p w14:paraId="3165AAD2" w14:textId="2660B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3368630.00</w:t>
            </w:r>
          </w:p>
        </w:tc>
        <w:tc>
          <w:tcPr>
            <w:tcW w:w="2134" w:type="dxa"/>
          </w:tcPr>
          <w:p w14:paraId="24571853" w14:textId="67822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D006B" w14:textId="062843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5E1A9" w14:textId="51C3A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41CCF" w14:textId="77777777" w:rsidTr="00F55D7D">
        <w:trPr>
          <w:trHeight w:val="54"/>
        </w:trPr>
        <w:tc>
          <w:tcPr>
            <w:tcW w:w="1691" w:type="dxa"/>
          </w:tcPr>
          <w:p w14:paraId="15946613" w14:textId="3D71EB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791C9A60" w14:textId="566CC6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725413.08</w:t>
            </w:r>
          </w:p>
        </w:tc>
        <w:tc>
          <w:tcPr>
            <w:tcW w:w="1562" w:type="dxa"/>
          </w:tcPr>
          <w:p w14:paraId="595B4CE9" w14:textId="2602B3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3368629.69</w:t>
            </w:r>
          </w:p>
        </w:tc>
        <w:tc>
          <w:tcPr>
            <w:tcW w:w="2134" w:type="dxa"/>
          </w:tcPr>
          <w:p w14:paraId="1EA26009" w14:textId="50AA4E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B077E" w14:textId="3080A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6B5EE4" w14:textId="53DE4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CC494B" w14:textId="77777777" w:rsidTr="00F55D7D">
        <w:trPr>
          <w:trHeight w:val="54"/>
        </w:trPr>
        <w:tc>
          <w:tcPr>
            <w:tcW w:w="1691" w:type="dxa"/>
          </w:tcPr>
          <w:p w14:paraId="5BD2031E" w14:textId="0B24B9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22CE8AB7" w14:textId="1AE5D7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725414.23</w:t>
            </w:r>
          </w:p>
        </w:tc>
        <w:tc>
          <w:tcPr>
            <w:tcW w:w="1562" w:type="dxa"/>
          </w:tcPr>
          <w:p w14:paraId="68AC48C6" w14:textId="7E8189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3368629.34</w:t>
            </w:r>
          </w:p>
        </w:tc>
        <w:tc>
          <w:tcPr>
            <w:tcW w:w="2134" w:type="dxa"/>
          </w:tcPr>
          <w:p w14:paraId="3470B9E8" w14:textId="4A8011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8DB49" w14:textId="2E1900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16FD5" w14:textId="10424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38E3F7" w14:textId="77777777" w:rsidTr="00F55D7D">
        <w:trPr>
          <w:trHeight w:val="54"/>
        </w:trPr>
        <w:tc>
          <w:tcPr>
            <w:tcW w:w="1691" w:type="dxa"/>
          </w:tcPr>
          <w:p w14:paraId="5990FA17" w14:textId="5C8E68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29D724DD" w14:textId="5E5A33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725415.69</w:t>
            </w:r>
          </w:p>
        </w:tc>
        <w:tc>
          <w:tcPr>
            <w:tcW w:w="1562" w:type="dxa"/>
          </w:tcPr>
          <w:p w14:paraId="3DAE0A54" w14:textId="457CD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3368629.87</w:t>
            </w:r>
          </w:p>
        </w:tc>
        <w:tc>
          <w:tcPr>
            <w:tcW w:w="2134" w:type="dxa"/>
          </w:tcPr>
          <w:p w14:paraId="58CEFC66" w14:textId="6125D9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5C4A0" w14:textId="041214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4F35C" w14:textId="44B84B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24B015" w14:textId="77777777" w:rsidTr="00F55D7D">
        <w:trPr>
          <w:trHeight w:val="54"/>
        </w:trPr>
        <w:tc>
          <w:tcPr>
            <w:tcW w:w="1691" w:type="dxa"/>
          </w:tcPr>
          <w:p w14:paraId="6E7A6ED9" w14:textId="618400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69FB6D9F" w14:textId="201602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725416.71</w:t>
            </w:r>
          </w:p>
        </w:tc>
        <w:tc>
          <w:tcPr>
            <w:tcW w:w="1562" w:type="dxa"/>
          </w:tcPr>
          <w:p w14:paraId="6DA95117" w14:textId="077859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3368630.27</w:t>
            </w:r>
          </w:p>
        </w:tc>
        <w:tc>
          <w:tcPr>
            <w:tcW w:w="2134" w:type="dxa"/>
          </w:tcPr>
          <w:p w14:paraId="1398C184" w14:textId="2EFC81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4967B" w14:textId="27F038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DC8FE" w14:textId="45A135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84E56A" w14:textId="77777777" w:rsidTr="00F55D7D">
        <w:trPr>
          <w:trHeight w:val="54"/>
        </w:trPr>
        <w:tc>
          <w:tcPr>
            <w:tcW w:w="1691" w:type="dxa"/>
          </w:tcPr>
          <w:p w14:paraId="0FBC55AA" w14:textId="3261D0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472F03BE" w14:textId="6D8B72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725416.27</w:t>
            </w:r>
          </w:p>
        </w:tc>
        <w:tc>
          <w:tcPr>
            <w:tcW w:w="1562" w:type="dxa"/>
          </w:tcPr>
          <w:p w14:paraId="71AF7792" w14:textId="19BAC6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738B1D4A" w14:textId="2D6718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F8676" w14:textId="6725B5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629F9" w14:textId="2CB21A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4D88C" w14:textId="77777777" w:rsidTr="00F55D7D">
        <w:trPr>
          <w:trHeight w:val="54"/>
        </w:trPr>
        <w:tc>
          <w:tcPr>
            <w:tcW w:w="1691" w:type="dxa"/>
          </w:tcPr>
          <w:p w14:paraId="705F80D0" w14:textId="56A43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1ADD9F2E" w14:textId="74EC0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725415.21</w:t>
            </w:r>
          </w:p>
        </w:tc>
        <w:tc>
          <w:tcPr>
            <w:tcW w:w="1562" w:type="dxa"/>
          </w:tcPr>
          <w:p w14:paraId="433065AD" w14:textId="1D9E09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32B98001" w14:textId="52E249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07E42" w14:textId="4E232D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85FED" w14:textId="369BEE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724A05" w14:textId="77777777" w:rsidTr="00F55D7D">
        <w:trPr>
          <w:trHeight w:val="54"/>
        </w:trPr>
        <w:tc>
          <w:tcPr>
            <w:tcW w:w="1691" w:type="dxa"/>
          </w:tcPr>
          <w:p w14:paraId="1C3B9F72" w14:textId="7B8E6F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36608B24" w14:textId="226A41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725414.28</w:t>
            </w:r>
          </w:p>
        </w:tc>
        <w:tc>
          <w:tcPr>
            <w:tcW w:w="1562" w:type="dxa"/>
          </w:tcPr>
          <w:p w14:paraId="30C6BCCB" w14:textId="616E24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3368631.69</w:t>
            </w:r>
          </w:p>
        </w:tc>
        <w:tc>
          <w:tcPr>
            <w:tcW w:w="2134" w:type="dxa"/>
          </w:tcPr>
          <w:p w14:paraId="534593FB" w14:textId="598806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AF507" w14:textId="52649D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6D625" w14:textId="78F30A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219BC5" w14:textId="77777777" w:rsidTr="00F55D7D">
        <w:trPr>
          <w:trHeight w:val="54"/>
        </w:trPr>
        <w:tc>
          <w:tcPr>
            <w:tcW w:w="1691" w:type="dxa"/>
          </w:tcPr>
          <w:p w14:paraId="3D3DF1B9" w14:textId="0561A8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0C6F1F86" w14:textId="0E86A7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725412.77</w:t>
            </w:r>
          </w:p>
        </w:tc>
        <w:tc>
          <w:tcPr>
            <w:tcW w:w="1562" w:type="dxa"/>
          </w:tcPr>
          <w:p w14:paraId="1E191EF0" w14:textId="5EE02D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3368632.00</w:t>
            </w:r>
          </w:p>
        </w:tc>
        <w:tc>
          <w:tcPr>
            <w:tcW w:w="2134" w:type="dxa"/>
          </w:tcPr>
          <w:p w14:paraId="44C4AD10" w14:textId="5935D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300A6A" w14:textId="00FC3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0C68E9" w14:textId="6799E2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67840D" w14:textId="77777777" w:rsidTr="00F55D7D">
        <w:trPr>
          <w:trHeight w:val="54"/>
        </w:trPr>
        <w:tc>
          <w:tcPr>
            <w:tcW w:w="1691" w:type="dxa"/>
          </w:tcPr>
          <w:p w14:paraId="3880F605" w14:textId="7641C4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466AFDA6" w14:textId="540960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725411.00</w:t>
            </w:r>
          </w:p>
        </w:tc>
        <w:tc>
          <w:tcPr>
            <w:tcW w:w="1562" w:type="dxa"/>
          </w:tcPr>
          <w:p w14:paraId="1191AF5C" w14:textId="06B614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3368632.13</w:t>
            </w:r>
          </w:p>
        </w:tc>
        <w:tc>
          <w:tcPr>
            <w:tcW w:w="2134" w:type="dxa"/>
          </w:tcPr>
          <w:p w14:paraId="1D011F09" w14:textId="124CE7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0621A" w14:textId="2B6327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06460" w14:textId="15E50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76CA3C" w14:textId="77777777" w:rsidTr="00F55D7D">
        <w:trPr>
          <w:trHeight w:val="54"/>
        </w:trPr>
        <w:tc>
          <w:tcPr>
            <w:tcW w:w="1691" w:type="dxa"/>
          </w:tcPr>
          <w:p w14:paraId="7AE50D77" w14:textId="0A3921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40428A03" w14:textId="4CCFFD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725409.10</w:t>
            </w:r>
          </w:p>
        </w:tc>
        <w:tc>
          <w:tcPr>
            <w:tcW w:w="1562" w:type="dxa"/>
          </w:tcPr>
          <w:p w14:paraId="53B571A0" w14:textId="622F31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3368632.62</w:t>
            </w:r>
          </w:p>
        </w:tc>
        <w:tc>
          <w:tcPr>
            <w:tcW w:w="2134" w:type="dxa"/>
          </w:tcPr>
          <w:p w14:paraId="72D4ED79" w14:textId="4793C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73FCD" w14:textId="0AB093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79DA0" w14:textId="3306A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99D31F" w14:textId="77777777" w:rsidTr="00F55D7D">
        <w:trPr>
          <w:trHeight w:val="54"/>
        </w:trPr>
        <w:tc>
          <w:tcPr>
            <w:tcW w:w="1691" w:type="dxa"/>
          </w:tcPr>
          <w:p w14:paraId="24AD4708" w14:textId="38451B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268AB5E1" w14:textId="4E2A18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725406.40</w:t>
            </w:r>
          </w:p>
        </w:tc>
        <w:tc>
          <w:tcPr>
            <w:tcW w:w="1562" w:type="dxa"/>
          </w:tcPr>
          <w:p w14:paraId="32704684" w14:textId="3FF17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184DFE43" w14:textId="2C9AEC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00EAF" w14:textId="4E605D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007D8" w14:textId="61E8A4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4BE003" w14:textId="77777777" w:rsidTr="00F55D7D">
        <w:trPr>
          <w:trHeight w:val="54"/>
        </w:trPr>
        <w:tc>
          <w:tcPr>
            <w:tcW w:w="1691" w:type="dxa"/>
          </w:tcPr>
          <w:p w14:paraId="42FAB613" w14:textId="28DDB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2727CB0C" w14:textId="5DF798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725403.78</w:t>
            </w:r>
          </w:p>
        </w:tc>
        <w:tc>
          <w:tcPr>
            <w:tcW w:w="1562" w:type="dxa"/>
          </w:tcPr>
          <w:p w14:paraId="3CA56486" w14:textId="7EB203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3368634.04</w:t>
            </w:r>
          </w:p>
        </w:tc>
        <w:tc>
          <w:tcPr>
            <w:tcW w:w="2134" w:type="dxa"/>
          </w:tcPr>
          <w:p w14:paraId="300E485D" w14:textId="0E2FC7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AEFE7" w14:textId="59FA26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D23BC5" w14:textId="6CA6CB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259F85" w14:textId="77777777" w:rsidTr="00F55D7D">
        <w:trPr>
          <w:trHeight w:val="54"/>
        </w:trPr>
        <w:tc>
          <w:tcPr>
            <w:tcW w:w="1691" w:type="dxa"/>
          </w:tcPr>
          <w:p w14:paraId="43D111D6" w14:textId="3E655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46A62758" w14:textId="51B63E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725400.19</w:t>
            </w:r>
          </w:p>
        </w:tc>
        <w:tc>
          <w:tcPr>
            <w:tcW w:w="1562" w:type="dxa"/>
          </w:tcPr>
          <w:p w14:paraId="6F402452" w14:textId="5787D6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3368633.02</w:t>
            </w:r>
          </w:p>
        </w:tc>
        <w:tc>
          <w:tcPr>
            <w:tcW w:w="2134" w:type="dxa"/>
          </w:tcPr>
          <w:p w14:paraId="0ABE5754" w14:textId="11440E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8D675" w14:textId="7AE3B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B80F0A" w14:textId="0D1D1A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32E94E" w14:textId="77777777" w:rsidTr="00F55D7D">
        <w:trPr>
          <w:trHeight w:val="54"/>
        </w:trPr>
        <w:tc>
          <w:tcPr>
            <w:tcW w:w="1691" w:type="dxa"/>
          </w:tcPr>
          <w:p w14:paraId="41E1D79F" w14:textId="752D0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1019CB3A" w14:textId="5B19CC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725398.29</w:t>
            </w:r>
          </w:p>
        </w:tc>
        <w:tc>
          <w:tcPr>
            <w:tcW w:w="1562" w:type="dxa"/>
          </w:tcPr>
          <w:p w14:paraId="48962917" w14:textId="07C148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3368632.75</w:t>
            </w:r>
          </w:p>
        </w:tc>
        <w:tc>
          <w:tcPr>
            <w:tcW w:w="2134" w:type="dxa"/>
          </w:tcPr>
          <w:p w14:paraId="43B339F6" w14:textId="1CFE8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36DB4" w14:textId="6C5C55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47C56" w14:textId="2D39C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65934F" w14:textId="77777777" w:rsidTr="00F55D7D">
        <w:trPr>
          <w:trHeight w:val="54"/>
        </w:trPr>
        <w:tc>
          <w:tcPr>
            <w:tcW w:w="1691" w:type="dxa"/>
          </w:tcPr>
          <w:p w14:paraId="3DEB3891" w14:textId="67D0F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03E5D537" w14:textId="55C11D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725397.58</w:t>
            </w:r>
          </w:p>
        </w:tc>
        <w:tc>
          <w:tcPr>
            <w:tcW w:w="1562" w:type="dxa"/>
          </w:tcPr>
          <w:p w14:paraId="23315DD9" w14:textId="6C8322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3368634.13</w:t>
            </w:r>
          </w:p>
        </w:tc>
        <w:tc>
          <w:tcPr>
            <w:tcW w:w="2134" w:type="dxa"/>
          </w:tcPr>
          <w:p w14:paraId="37EA1085" w14:textId="7DC41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88B1F" w14:textId="67124F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DDEB4" w14:textId="447E47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34434D" w14:textId="77777777" w:rsidTr="00F55D7D">
        <w:trPr>
          <w:trHeight w:val="54"/>
        </w:trPr>
        <w:tc>
          <w:tcPr>
            <w:tcW w:w="1691" w:type="dxa"/>
          </w:tcPr>
          <w:p w14:paraId="63ED90B4" w14:textId="4806A3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2BD52B66" w14:textId="41C4371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725397.62</w:t>
            </w:r>
          </w:p>
        </w:tc>
        <w:tc>
          <w:tcPr>
            <w:tcW w:w="1562" w:type="dxa"/>
          </w:tcPr>
          <w:p w14:paraId="2BEEB203" w14:textId="1F816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3368636.12</w:t>
            </w:r>
          </w:p>
        </w:tc>
        <w:tc>
          <w:tcPr>
            <w:tcW w:w="2134" w:type="dxa"/>
          </w:tcPr>
          <w:p w14:paraId="7F2FDB47" w14:textId="41E0E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C29DA" w14:textId="6B796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E822A" w14:textId="2B1F2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BFDBC7" w14:textId="77777777" w:rsidTr="00F55D7D">
        <w:trPr>
          <w:trHeight w:val="54"/>
        </w:trPr>
        <w:tc>
          <w:tcPr>
            <w:tcW w:w="1691" w:type="dxa"/>
          </w:tcPr>
          <w:p w14:paraId="5FCA17B5" w14:textId="005F51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66FC76FC" w14:textId="63D911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725397.09</w:t>
            </w:r>
          </w:p>
        </w:tc>
        <w:tc>
          <w:tcPr>
            <w:tcW w:w="1562" w:type="dxa"/>
          </w:tcPr>
          <w:p w14:paraId="7E6D8187" w14:textId="19843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3368638.60</w:t>
            </w:r>
          </w:p>
        </w:tc>
        <w:tc>
          <w:tcPr>
            <w:tcW w:w="2134" w:type="dxa"/>
          </w:tcPr>
          <w:p w14:paraId="4A0F0C08" w14:textId="012D8F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D6FA4" w14:textId="4BE6C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0AD29" w14:textId="6EB3CC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FC494C" w14:textId="77777777" w:rsidTr="00F55D7D">
        <w:trPr>
          <w:trHeight w:val="54"/>
        </w:trPr>
        <w:tc>
          <w:tcPr>
            <w:tcW w:w="1691" w:type="dxa"/>
          </w:tcPr>
          <w:p w14:paraId="280F9F2F" w14:textId="0894B6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7A5AA716" w14:textId="4C22DC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725395.77</w:t>
            </w:r>
          </w:p>
        </w:tc>
        <w:tc>
          <w:tcPr>
            <w:tcW w:w="1562" w:type="dxa"/>
          </w:tcPr>
          <w:p w14:paraId="02C8EF1B" w14:textId="706E1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3368639.66</w:t>
            </w:r>
          </w:p>
        </w:tc>
        <w:tc>
          <w:tcPr>
            <w:tcW w:w="2134" w:type="dxa"/>
          </w:tcPr>
          <w:p w14:paraId="718998E0" w14:textId="4B7D1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AC0D0" w14:textId="1A1B09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3CA80" w14:textId="1A541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728DD9" w14:textId="77777777" w:rsidTr="00F55D7D">
        <w:trPr>
          <w:trHeight w:val="54"/>
        </w:trPr>
        <w:tc>
          <w:tcPr>
            <w:tcW w:w="1691" w:type="dxa"/>
          </w:tcPr>
          <w:p w14:paraId="1D004EFE" w14:textId="4EB87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2FE330E7" w14:textId="166F43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725392.70</w:t>
            </w:r>
          </w:p>
        </w:tc>
        <w:tc>
          <w:tcPr>
            <w:tcW w:w="1562" w:type="dxa"/>
          </w:tcPr>
          <w:p w14:paraId="39D7E476" w14:textId="457955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3368640.33</w:t>
            </w:r>
          </w:p>
        </w:tc>
        <w:tc>
          <w:tcPr>
            <w:tcW w:w="2134" w:type="dxa"/>
          </w:tcPr>
          <w:p w14:paraId="2A6454D7" w14:textId="5AD9B6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78B01" w14:textId="6D3489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C8978" w14:textId="138B33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CD197B" w14:textId="77777777" w:rsidTr="00F55D7D">
        <w:trPr>
          <w:trHeight w:val="54"/>
        </w:trPr>
        <w:tc>
          <w:tcPr>
            <w:tcW w:w="1691" w:type="dxa"/>
          </w:tcPr>
          <w:p w14:paraId="42567AF3" w14:textId="39576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0AB7A123" w14:textId="68B9E3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725390.04</w:t>
            </w:r>
          </w:p>
        </w:tc>
        <w:tc>
          <w:tcPr>
            <w:tcW w:w="1562" w:type="dxa"/>
          </w:tcPr>
          <w:p w14:paraId="41AD6706" w14:textId="3E4DC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34562A92" w14:textId="496A3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BF143" w14:textId="0A17A7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38975" w14:textId="488C83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7441ED" w14:textId="77777777" w:rsidTr="00F55D7D">
        <w:trPr>
          <w:trHeight w:val="54"/>
        </w:trPr>
        <w:tc>
          <w:tcPr>
            <w:tcW w:w="1691" w:type="dxa"/>
          </w:tcPr>
          <w:p w14:paraId="5267ACE7" w14:textId="7711F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6E60F7BA" w14:textId="070884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725388.54</w:t>
            </w:r>
          </w:p>
        </w:tc>
        <w:tc>
          <w:tcPr>
            <w:tcW w:w="1562" w:type="dxa"/>
          </w:tcPr>
          <w:p w14:paraId="190C844C" w14:textId="6CBE6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3368638.95</w:t>
            </w:r>
          </w:p>
        </w:tc>
        <w:tc>
          <w:tcPr>
            <w:tcW w:w="2134" w:type="dxa"/>
          </w:tcPr>
          <w:p w14:paraId="103C167A" w14:textId="5F3B43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70901" w14:textId="7FA36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15E88" w14:textId="3B594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E32B9F" w14:textId="77777777" w:rsidTr="00F55D7D">
        <w:trPr>
          <w:trHeight w:val="54"/>
        </w:trPr>
        <w:tc>
          <w:tcPr>
            <w:tcW w:w="1691" w:type="dxa"/>
          </w:tcPr>
          <w:p w14:paraId="7FE742B3" w14:textId="000D4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65F6CD87" w14:textId="1857AC1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4837A1AA" w14:textId="7671E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3368637.76</w:t>
            </w:r>
          </w:p>
        </w:tc>
        <w:tc>
          <w:tcPr>
            <w:tcW w:w="2134" w:type="dxa"/>
          </w:tcPr>
          <w:p w14:paraId="1941C6A2" w14:textId="0A10B7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E0075" w14:textId="3E6989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4468C" w14:textId="71DDF6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5FA141" w14:textId="77777777" w:rsidTr="00F55D7D">
        <w:trPr>
          <w:trHeight w:val="54"/>
        </w:trPr>
        <w:tc>
          <w:tcPr>
            <w:tcW w:w="1691" w:type="dxa"/>
          </w:tcPr>
          <w:p w14:paraId="0BFDCAFC" w14:textId="31B9F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2260E6E3" w14:textId="462ECB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725385.53</w:t>
            </w:r>
          </w:p>
        </w:tc>
        <w:tc>
          <w:tcPr>
            <w:tcW w:w="1562" w:type="dxa"/>
          </w:tcPr>
          <w:p w14:paraId="7A8654EC" w14:textId="0C4861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3368637.85</w:t>
            </w:r>
          </w:p>
        </w:tc>
        <w:tc>
          <w:tcPr>
            <w:tcW w:w="2134" w:type="dxa"/>
          </w:tcPr>
          <w:p w14:paraId="0E74E65C" w14:textId="4FDCA0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61E3B" w14:textId="5E0852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289DD" w14:textId="004F46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A839CB" w14:textId="77777777" w:rsidTr="00F55D7D">
        <w:trPr>
          <w:trHeight w:val="54"/>
        </w:trPr>
        <w:tc>
          <w:tcPr>
            <w:tcW w:w="1691" w:type="dxa"/>
          </w:tcPr>
          <w:p w14:paraId="06B55590" w14:textId="12BDDE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75A039F2" w14:textId="1915CE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1EDBE171" w14:textId="74972B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3368640.24</w:t>
            </w:r>
          </w:p>
        </w:tc>
        <w:tc>
          <w:tcPr>
            <w:tcW w:w="2134" w:type="dxa"/>
          </w:tcPr>
          <w:p w14:paraId="74646E82" w14:textId="6665C5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075D9" w14:textId="69474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5F300" w14:textId="6E9DE0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BC12CD" w14:textId="77777777" w:rsidTr="00F55D7D">
        <w:trPr>
          <w:trHeight w:val="54"/>
        </w:trPr>
        <w:tc>
          <w:tcPr>
            <w:tcW w:w="1691" w:type="dxa"/>
          </w:tcPr>
          <w:p w14:paraId="2FC493F6" w14:textId="0C2A0D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236D0B1A" w14:textId="446513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725387.70</w:t>
            </w:r>
          </w:p>
        </w:tc>
        <w:tc>
          <w:tcPr>
            <w:tcW w:w="1562" w:type="dxa"/>
          </w:tcPr>
          <w:p w14:paraId="294FA9E8" w14:textId="74AC6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3368641.48</w:t>
            </w:r>
          </w:p>
        </w:tc>
        <w:tc>
          <w:tcPr>
            <w:tcW w:w="2134" w:type="dxa"/>
          </w:tcPr>
          <w:p w14:paraId="7035EB5E" w14:textId="15D222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356EE" w14:textId="397815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AC3F3" w14:textId="4ED0BD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0BC206" w14:textId="77777777" w:rsidTr="00F55D7D">
        <w:trPr>
          <w:trHeight w:val="54"/>
        </w:trPr>
        <w:tc>
          <w:tcPr>
            <w:tcW w:w="1691" w:type="dxa"/>
          </w:tcPr>
          <w:p w14:paraId="514C48B5" w14:textId="291F40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768E1E5E" w14:textId="2F0177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725386.37</w:t>
            </w:r>
          </w:p>
        </w:tc>
        <w:tc>
          <w:tcPr>
            <w:tcW w:w="1562" w:type="dxa"/>
          </w:tcPr>
          <w:p w14:paraId="452FFB74" w14:textId="66649C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3368643.69</w:t>
            </w:r>
          </w:p>
        </w:tc>
        <w:tc>
          <w:tcPr>
            <w:tcW w:w="2134" w:type="dxa"/>
          </w:tcPr>
          <w:p w14:paraId="5CCE5BFE" w14:textId="3CC42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C0AB8" w14:textId="4C358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420D1" w14:textId="3DD39A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537488" w14:textId="77777777" w:rsidTr="00F55D7D">
        <w:trPr>
          <w:trHeight w:val="54"/>
        </w:trPr>
        <w:tc>
          <w:tcPr>
            <w:tcW w:w="1691" w:type="dxa"/>
          </w:tcPr>
          <w:p w14:paraId="1757F9DF" w14:textId="62AA7A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2519913E" w14:textId="413696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725384.28</w:t>
            </w:r>
          </w:p>
        </w:tc>
        <w:tc>
          <w:tcPr>
            <w:tcW w:w="1562" w:type="dxa"/>
          </w:tcPr>
          <w:p w14:paraId="60E5B7F6" w14:textId="6626EF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3368646.89</w:t>
            </w:r>
          </w:p>
        </w:tc>
        <w:tc>
          <w:tcPr>
            <w:tcW w:w="2134" w:type="dxa"/>
          </w:tcPr>
          <w:p w14:paraId="67CF3A4C" w14:textId="7ED10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C5EF6" w14:textId="33A05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3C5AE" w14:textId="287B6B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1FE265" w14:textId="77777777" w:rsidTr="00F55D7D">
        <w:trPr>
          <w:trHeight w:val="54"/>
        </w:trPr>
        <w:tc>
          <w:tcPr>
            <w:tcW w:w="1691" w:type="dxa"/>
          </w:tcPr>
          <w:p w14:paraId="2288377A" w14:textId="793CF8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5EC50196" w14:textId="3312A5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725381.94</w:t>
            </w:r>
          </w:p>
        </w:tc>
        <w:tc>
          <w:tcPr>
            <w:tcW w:w="1562" w:type="dxa"/>
          </w:tcPr>
          <w:p w14:paraId="46DAAF28" w14:textId="6D5374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3368651.36</w:t>
            </w:r>
          </w:p>
        </w:tc>
        <w:tc>
          <w:tcPr>
            <w:tcW w:w="2134" w:type="dxa"/>
          </w:tcPr>
          <w:p w14:paraId="4E7E7F4D" w14:textId="35AA93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68AC8" w14:textId="6BDCC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70461" w14:textId="10887E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6A1591" w14:textId="77777777" w:rsidTr="00F55D7D">
        <w:trPr>
          <w:trHeight w:val="54"/>
        </w:trPr>
        <w:tc>
          <w:tcPr>
            <w:tcW w:w="1691" w:type="dxa"/>
          </w:tcPr>
          <w:p w14:paraId="2AD1C3E6" w14:textId="7ECA2C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4C5519EF" w14:textId="2D152A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725378.82</w:t>
            </w:r>
          </w:p>
        </w:tc>
        <w:tc>
          <w:tcPr>
            <w:tcW w:w="1562" w:type="dxa"/>
          </w:tcPr>
          <w:p w14:paraId="77D0B552" w14:textId="20088E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3368659.38</w:t>
            </w:r>
          </w:p>
        </w:tc>
        <w:tc>
          <w:tcPr>
            <w:tcW w:w="2134" w:type="dxa"/>
          </w:tcPr>
          <w:p w14:paraId="1CC90047" w14:textId="035D2E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C7670" w14:textId="28CB78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88DF0" w14:textId="20D88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6D7A5F" w14:textId="77777777" w:rsidTr="00F55D7D">
        <w:trPr>
          <w:trHeight w:val="54"/>
        </w:trPr>
        <w:tc>
          <w:tcPr>
            <w:tcW w:w="1691" w:type="dxa"/>
          </w:tcPr>
          <w:p w14:paraId="5324BF33" w14:textId="17FC5B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43C7F91E" w14:textId="474ACC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725374.13</w:t>
            </w:r>
          </w:p>
        </w:tc>
        <w:tc>
          <w:tcPr>
            <w:tcW w:w="1562" w:type="dxa"/>
          </w:tcPr>
          <w:p w14:paraId="69ACDBD2" w14:textId="1B9D5E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3368664.98</w:t>
            </w:r>
          </w:p>
        </w:tc>
        <w:tc>
          <w:tcPr>
            <w:tcW w:w="2134" w:type="dxa"/>
          </w:tcPr>
          <w:p w14:paraId="277A0505" w14:textId="7F3D6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F62B7" w14:textId="70F02B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ACE69" w14:textId="48BB71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0B41C8" w14:textId="77777777" w:rsidTr="00F55D7D">
        <w:trPr>
          <w:trHeight w:val="54"/>
        </w:trPr>
        <w:tc>
          <w:tcPr>
            <w:tcW w:w="1691" w:type="dxa"/>
          </w:tcPr>
          <w:p w14:paraId="60D1264A" w14:textId="24E755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52B6CCBC" w14:textId="59BC3A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725370.73</w:t>
            </w:r>
          </w:p>
        </w:tc>
        <w:tc>
          <w:tcPr>
            <w:tcW w:w="1562" w:type="dxa"/>
          </w:tcPr>
          <w:p w14:paraId="49D918B2" w14:textId="2511AA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3368666.40</w:t>
            </w:r>
          </w:p>
        </w:tc>
        <w:tc>
          <w:tcPr>
            <w:tcW w:w="2134" w:type="dxa"/>
          </w:tcPr>
          <w:p w14:paraId="28953AAF" w14:textId="31D8A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91321" w14:textId="5FFB2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FC4BD" w14:textId="409BB5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78CF1C" w14:textId="77777777" w:rsidTr="00F55D7D">
        <w:trPr>
          <w:trHeight w:val="54"/>
        </w:trPr>
        <w:tc>
          <w:tcPr>
            <w:tcW w:w="1691" w:type="dxa"/>
          </w:tcPr>
          <w:p w14:paraId="02E528A7" w14:textId="1FAE6B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C552E70" w14:textId="015F9B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725367.54</w:t>
            </w:r>
          </w:p>
        </w:tc>
        <w:tc>
          <w:tcPr>
            <w:tcW w:w="1562" w:type="dxa"/>
          </w:tcPr>
          <w:p w14:paraId="5AE35921" w14:textId="4BCAD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3368667.61</w:t>
            </w:r>
          </w:p>
        </w:tc>
        <w:tc>
          <w:tcPr>
            <w:tcW w:w="2134" w:type="dxa"/>
          </w:tcPr>
          <w:p w14:paraId="5EDF1AAE" w14:textId="3EA05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F814B" w14:textId="27500A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FEC4B" w14:textId="449C60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8AC112" w14:textId="77777777" w:rsidTr="00F55D7D">
        <w:trPr>
          <w:trHeight w:val="54"/>
        </w:trPr>
        <w:tc>
          <w:tcPr>
            <w:tcW w:w="1691" w:type="dxa"/>
          </w:tcPr>
          <w:p w14:paraId="4662D5CD" w14:textId="061D92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58B1019F" w14:textId="378827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725367.11</w:t>
            </w:r>
          </w:p>
        </w:tc>
        <w:tc>
          <w:tcPr>
            <w:tcW w:w="1562" w:type="dxa"/>
          </w:tcPr>
          <w:p w14:paraId="19981D09" w14:textId="7D5F94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3368670.37</w:t>
            </w:r>
          </w:p>
        </w:tc>
        <w:tc>
          <w:tcPr>
            <w:tcW w:w="2134" w:type="dxa"/>
          </w:tcPr>
          <w:p w14:paraId="7B9EA7CD" w14:textId="56D074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09852E5" w14:textId="16102E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EB0D290" w14:textId="05E706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BB4803" w14:textId="77777777" w:rsidTr="00F55D7D">
        <w:trPr>
          <w:trHeight w:val="54"/>
        </w:trPr>
        <w:tc>
          <w:tcPr>
            <w:tcW w:w="1691" w:type="dxa"/>
          </w:tcPr>
          <w:p w14:paraId="63B3D5EE" w14:textId="36C64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05230992" w14:textId="6FB2AE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725368.11</w:t>
            </w:r>
          </w:p>
        </w:tc>
        <w:tc>
          <w:tcPr>
            <w:tcW w:w="1562" w:type="dxa"/>
          </w:tcPr>
          <w:p w14:paraId="2C32CE0D" w14:textId="34DD6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3368672.72</w:t>
            </w:r>
          </w:p>
        </w:tc>
        <w:tc>
          <w:tcPr>
            <w:tcW w:w="2134" w:type="dxa"/>
          </w:tcPr>
          <w:p w14:paraId="3417A26A" w14:textId="2CEB99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E803F" w14:textId="656A95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AAC27" w14:textId="44ED05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37CC6D" w14:textId="77777777" w:rsidTr="00F55D7D">
        <w:trPr>
          <w:trHeight w:val="54"/>
        </w:trPr>
        <w:tc>
          <w:tcPr>
            <w:tcW w:w="1691" w:type="dxa"/>
          </w:tcPr>
          <w:p w14:paraId="480889D8" w14:textId="6BAA21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0A9CFE96" w14:textId="78D321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725368.46</w:t>
            </w:r>
          </w:p>
        </w:tc>
        <w:tc>
          <w:tcPr>
            <w:tcW w:w="1562" w:type="dxa"/>
          </w:tcPr>
          <w:p w14:paraId="43DF6F2C" w14:textId="56C3D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3368677.83</w:t>
            </w:r>
          </w:p>
        </w:tc>
        <w:tc>
          <w:tcPr>
            <w:tcW w:w="2134" w:type="dxa"/>
          </w:tcPr>
          <w:p w14:paraId="6DB8CB0A" w14:textId="31D0C3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23997" w14:textId="30E1B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8328B" w14:textId="5E1E19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2189B5" w14:textId="77777777" w:rsidTr="00F55D7D">
        <w:trPr>
          <w:trHeight w:val="54"/>
        </w:trPr>
        <w:tc>
          <w:tcPr>
            <w:tcW w:w="1691" w:type="dxa"/>
          </w:tcPr>
          <w:p w14:paraId="460479DB" w14:textId="62ACA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34C3A831" w14:textId="13DA0F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725369.38</w:t>
            </w:r>
          </w:p>
        </w:tc>
        <w:tc>
          <w:tcPr>
            <w:tcW w:w="1562" w:type="dxa"/>
          </w:tcPr>
          <w:p w14:paraId="51182D47" w14:textId="2F9C0F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3368680.45</w:t>
            </w:r>
          </w:p>
        </w:tc>
        <w:tc>
          <w:tcPr>
            <w:tcW w:w="2134" w:type="dxa"/>
          </w:tcPr>
          <w:p w14:paraId="278DCF97" w14:textId="110D4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1A2AF" w14:textId="458D0F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ACA58" w14:textId="4F913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C263DD" w14:textId="77777777" w:rsidTr="00F55D7D">
        <w:trPr>
          <w:trHeight w:val="54"/>
        </w:trPr>
        <w:tc>
          <w:tcPr>
            <w:tcW w:w="1691" w:type="dxa"/>
          </w:tcPr>
          <w:p w14:paraId="05B3E461" w14:textId="2F7DDB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614D1129" w14:textId="0A4912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725370.28</w:t>
            </w:r>
          </w:p>
        </w:tc>
        <w:tc>
          <w:tcPr>
            <w:tcW w:w="1562" w:type="dxa"/>
          </w:tcPr>
          <w:p w14:paraId="64984D60" w14:textId="306912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3368682.77</w:t>
            </w:r>
          </w:p>
        </w:tc>
        <w:tc>
          <w:tcPr>
            <w:tcW w:w="2134" w:type="dxa"/>
          </w:tcPr>
          <w:p w14:paraId="41DD42E7" w14:textId="49EFF0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C6864" w14:textId="14F8F0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DA150" w14:textId="2D3FCA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ECC65D" w14:textId="77777777" w:rsidTr="00F55D7D">
        <w:trPr>
          <w:trHeight w:val="54"/>
        </w:trPr>
        <w:tc>
          <w:tcPr>
            <w:tcW w:w="1691" w:type="dxa"/>
          </w:tcPr>
          <w:p w14:paraId="5420E0FB" w14:textId="2882A2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0C63CCB0" w14:textId="36A94A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725369.70</w:t>
            </w:r>
          </w:p>
        </w:tc>
        <w:tc>
          <w:tcPr>
            <w:tcW w:w="1562" w:type="dxa"/>
          </w:tcPr>
          <w:p w14:paraId="6BB024B2" w14:textId="17AA7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3368685.88</w:t>
            </w:r>
          </w:p>
        </w:tc>
        <w:tc>
          <w:tcPr>
            <w:tcW w:w="2134" w:type="dxa"/>
          </w:tcPr>
          <w:p w14:paraId="5F7CB9AC" w14:textId="00E469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BE2CF" w14:textId="55A2E0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90B8C" w14:textId="64868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078EBA" w14:textId="77777777" w:rsidTr="00F55D7D">
        <w:trPr>
          <w:trHeight w:val="54"/>
        </w:trPr>
        <w:tc>
          <w:tcPr>
            <w:tcW w:w="1691" w:type="dxa"/>
          </w:tcPr>
          <w:p w14:paraId="2152B90B" w14:textId="3AFB21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7D91B14F" w14:textId="4F3790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725368.85</w:t>
            </w:r>
          </w:p>
        </w:tc>
        <w:tc>
          <w:tcPr>
            <w:tcW w:w="1562" w:type="dxa"/>
          </w:tcPr>
          <w:p w14:paraId="594C2D7E" w14:textId="21AE9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3368688.68</w:t>
            </w:r>
          </w:p>
        </w:tc>
        <w:tc>
          <w:tcPr>
            <w:tcW w:w="2134" w:type="dxa"/>
          </w:tcPr>
          <w:p w14:paraId="5A7A161C" w14:textId="4309D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F1A20" w14:textId="6B0D27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9EAF6" w14:textId="72A29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727D64" w14:textId="77777777" w:rsidTr="00F55D7D">
        <w:trPr>
          <w:trHeight w:val="54"/>
        </w:trPr>
        <w:tc>
          <w:tcPr>
            <w:tcW w:w="1691" w:type="dxa"/>
          </w:tcPr>
          <w:p w14:paraId="186FD149" w14:textId="6C4139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14BC9CC3" w14:textId="1D43D0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725367.61</w:t>
            </w:r>
          </w:p>
        </w:tc>
        <w:tc>
          <w:tcPr>
            <w:tcW w:w="1562" w:type="dxa"/>
          </w:tcPr>
          <w:p w14:paraId="22D6A402" w14:textId="4D990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3368691.25</w:t>
            </w:r>
          </w:p>
        </w:tc>
        <w:tc>
          <w:tcPr>
            <w:tcW w:w="2134" w:type="dxa"/>
          </w:tcPr>
          <w:p w14:paraId="1F5E98ED" w14:textId="034CCF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D786B" w14:textId="34C8D0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15CD1" w14:textId="16EB3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4FEB79" w14:textId="77777777" w:rsidTr="00F55D7D">
        <w:trPr>
          <w:trHeight w:val="54"/>
        </w:trPr>
        <w:tc>
          <w:tcPr>
            <w:tcW w:w="1691" w:type="dxa"/>
          </w:tcPr>
          <w:p w14:paraId="21D89883" w14:textId="570947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0D5FB096" w14:textId="1A1B96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725367.39</w:t>
            </w:r>
          </w:p>
        </w:tc>
        <w:tc>
          <w:tcPr>
            <w:tcW w:w="1562" w:type="dxa"/>
          </w:tcPr>
          <w:p w14:paraId="2B06198C" w14:textId="2F5FA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3368694.85</w:t>
            </w:r>
          </w:p>
        </w:tc>
        <w:tc>
          <w:tcPr>
            <w:tcW w:w="2134" w:type="dxa"/>
          </w:tcPr>
          <w:p w14:paraId="240EEC66" w14:textId="029CB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FC50B" w14:textId="524C59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7157C" w14:textId="56173A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6C7037" w14:textId="77777777" w:rsidTr="00F55D7D">
        <w:trPr>
          <w:trHeight w:val="54"/>
        </w:trPr>
        <w:tc>
          <w:tcPr>
            <w:tcW w:w="1691" w:type="dxa"/>
          </w:tcPr>
          <w:p w14:paraId="3A14C81E" w14:textId="7D199D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4A4DFA25" w14:textId="5AAD1EA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725367.92</w:t>
            </w:r>
          </w:p>
        </w:tc>
        <w:tc>
          <w:tcPr>
            <w:tcW w:w="1562" w:type="dxa"/>
          </w:tcPr>
          <w:p w14:paraId="2C822FB7" w14:textId="3E7EB5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3368697.83</w:t>
            </w:r>
          </w:p>
        </w:tc>
        <w:tc>
          <w:tcPr>
            <w:tcW w:w="2134" w:type="dxa"/>
          </w:tcPr>
          <w:p w14:paraId="196D43E5" w14:textId="1DF59F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25574" w14:textId="72E666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4EB88" w14:textId="0C0331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23A812" w14:textId="77777777" w:rsidTr="00F55D7D">
        <w:trPr>
          <w:trHeight w:val="54"/>
        </w:trPr>
        <w:tc>
          <w:tcPr>
            <w:tcW w:w="1691" w:type="dxa"/>
          </w:tcPr>
          <w:p w14:paraId="42360857" w14:textId="32F39C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2DEAD63C" w14:textId="46CC50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725367.79</w:t>
            </w:r>
          </w:p>
        </w:tc>
        <w:tc>
          <w:tcPr>
            <w:tcW w:w="1562" w:type="dxa"/>
          </w:tcPr>
          <w:p w14:paraId="25299377" w14:textId="27402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3368692.76</w:t>
            </w:r>
          </w:p>
        </w:tc>
        <w:tc>
          <w:tcPr>
            <w:tcW w:w="2134" w:type="dxa"/>
          </w:tcPr>
          <w:p w14:paraId="470B03A3" w14:textId="63985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76207" w14:textId="67A003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869E8" w14:textId="00B24E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A9D1DB" w14:textId="77777777" w:rsidTr="00F55D7D">
        <w:trPr>
          <w:trHeight w:val="54"/>
        </w:trPr>
        <w:tc>
          <w:tcPr>
            <w:tcW w:w="1691" w:type="dxa"/>
          </w:tcPr>
          <w:p w14:paraId="1446BF50" w14:textId="4AE4AA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79262046" w14:textId="418032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725368.41</w:t>
            </w:r>
          </w:p>
        </w:tc>
        <w:tc>
          <w:tcPr>
            <w:tcW w:w="1562" w:type="dxa"/>
          </w:tcPr>
          <w:p w14:paraId="46B110D2" w14:textId="6E2417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3368690.45</w:t>
            </w:r>
          </w:p>
        </w:tc>
        <w:tc>
          <w:tcPr>
            <w:tcW w:w="2134" w:type="dxa"/>
          </w:tcPr>
          <w:p w14:paraId="11DF17A4" w14:textId="79B397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AAFC4" w14:textId="79D667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5CD17" w14:textId="314CC4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2F1A85" w14:textId="77777777" w:rsidTr="00F55D7D">
        <w:trPr>
          <w:trHeight w:val="54"/>
        </w:trPr>
        <w:tc>
          <w:tcPr>
            <w:tcW w:w="1691" w:type="dxa"/>
          </w:tcPr>
          <w:p w14:paraId="726D5053" w14:textId="48193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66AF7B55" w14:textId="0A5788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725370.05</w:t>
            </w:r>
          </w:p>
        </w:tc>
        <w:tc>
          <w:tcPr>
            <w:tcW w:w="1562" w:type="dxa"/>
          </w:tcPr>
          <w:p w14:paraId="751B5D64" w14:textId="5B0A21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3368687.21</w:t>
            </w:r>
          </w:p>
        </w:tc>
        <w:tc>
          <w:tcPr>
            <w:tcW w:w="2134" w:type="dxa"/>
          </w:tcPr>
          <w:p w14:paraId="35DACCA6" w14:textId="2EA88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E9D7CB" w14:textId="120D0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5845" w14:textId="18A269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210BB1" w14:textId="77777777" w:rsidTr="00F55D7D">
        <w:trPr>
          <w:trHeight w:val="54"/>
        </w:trPr>
        <w:tc>
          <w:tcPr>
            <w:tcW w:w="1691" w:type="dxa"/>
          </w:tcPr>
          <w:p w14:paraId="3E81D054" w14:textId="54CA87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15220334" w14:textId="78A9F5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725370.63</w:t>
            </w:r>
          </w:p>
        </w:tc>
        <w:tc>
          <w:tcPr>
            <w:tcW w:w="1562" w:type="dxa"/>
          </w:tcPr>
          <w:p w14:paraId="54E1AFD1" w14:textId="2B29C1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3368684.10</w:t>
            </w:r>
          </w:p>
        </w:tc>
        <w:tc>
          <w:tcPr>
            <w:tcW w:w="2134" w:type="dxa"/>
          </w:tcPr>
          <w:p w14:paraId="7122BB2A" w14:textId="7BFE4D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33D15" w14:textId="65DF57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B2E03" w14:textId="44305A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94228C" w14:textId="77777777" w:rsidTr="00F55D7D">
        <w:trPr>
          <w:trHeight w:val="54"/>
        </w:trPr>
        <w:tc>
          <w:tcPr>
            <w:tcW w:w="1691" w:type="dxa"/>
          </w:tcPr>
          <w:p w14:paraId="102807F5" w14:textId="1BFE14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6AC60690" w14:textId="7D6447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725370.85</w:t>
            </w:r>
          </w:p>
        </w:tc>
        <w:tc>
          <w:tcPr>
            <w:tcW w:w="1562" w:type="dxa"/>
          </w:tcPr>
          <w:p w14:paraId="49F6A3DE" w14:textId="0B299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3368681.57</w:t>
            </w:r>
          </w:p>
        </w:tc>
        <w:tc>
          <w:tcPr>
            <w:tcW w:w="2134" w:type="dxa"/>
          </w:tcPr>
          <w:p w14:paraId="15F96886" w14:textId="55D356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B8D3C" w14:textId="279EE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D6053F" w14:textId="15199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9699BF" w14:textId="77777777" w:rsidTr="00F55D7D">
        <w:trPr>
          <w:trHeight w:val="54"/>
        </w:trPr>
        <w:tc>
          <w:tcPr>
            <w:tcW w:w="1691" w:type="dxa"/>
          </w:tcPr>
          <w:p w14:paraId="5C331854" w14:textId="2094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2F3924C2" w14:textId="0AA425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725369.92</w:t>
            </w:r>
          </w:p>
        </w:tc>
        <w:tc>
          <w:tcPr>
            <w:tcW w:w="1562" w:type="dxa"/>
          </w:tcPr>
          <w:p w14:paraId="3E4402F0" w14:textId="5641D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3368679.75</w:t>
            </w:r>
          </w:p>
        </w:tc>
        <w:tc>
          <w:tcPr>
            <w:tcW w:w="2134" w:type="dxa"/>
          </w:tcPr>
          <w:p w14:paraId="52319092" w14:textId="36EFB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413A5" w14:textId="25CA88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27C48" w14:textId="65F17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5403A1" w14:textId="77777777" w:rsidTr="00F55D7D">
        <w:trPr>
          <w:trHeight w:val="54"/>
        </w:trPr>
        <w:tc>
          <w:tcPr>
            <w:tcW w:w="1691" w:type="dxa"/>
          </w:tcPr>
          <w:p w14:paraId="37C5AE32" w14:textId="421C16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35B88011" w14:textId="4A86AD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725371.72</w:t>
            </w:r>
          </w:p>
        </w:tc>
        <w:tc>
          <w:tcPr>
            <w:tcW w:w="1562" w:type="dxa"/>
          </w:tcPr>
          <w:p w14:paraId="0215E618" w14:textId="2BA93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3368675.77</w:t>
            </w:r>
          </w:p>
        </w:tc>
        <w:tc>
          <w:tcPr>
            <w:tcW w:w="2134" w:type="dxa"/>
          </w:tcPr>
          <w:p w14:paraId="1D28D900" w14:textId="1646EF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983E8" w14:textId="3A4C40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640E2" w14:textId="1A5426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06B2D9" w14:textId="77777777" w:rsidTr="00F55D7D">
        <w:trPr>
          <w:trHeight w:val="54"/>
        </w:trPr>
        <w:tc>
          <w:tcPr>
            <w:tcW w:w="1691" w:type="dxa"/>
          </w:tcPr>
          <w:p w14:paraId="24742329" w14:textId="0A07F9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1675AEB1" w14:textId="6EEB9B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725373.78</w:t>
            </w:r>
          </w:p>
        </w:tc>
        <w:tc>
          <w:tcPr>
            <w:tcW w:w="1562" w:type="dxa"/>
          </w:tcPr>
          <w:p w14:paraId="3BBB8B20" w14:textId="5FA84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3368670.09</w:t>
            </w:r>
          </w:p>
        </w:tc>
        <w:tc>
          <w:tcPr>
            <w:tcW w:w="2134" w:type="dxa"/>
          </w:tcPr>
          <w:p w14:paraId="24D527C3" w14:textId="56DE9C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33537" w14:textId="35347A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FD3C80" w14:textId="394259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695F60" w14:textId="77777777" w:rsidTr="00F55D7D">
        <w:trPr>
          <w:trHeight w:val="54"/>
        </w:trPr>
        <w:tc>
          <w:tcPr>
            <w:tcW w:w="1691" w:type="dxa"/>
          </w:tcPr>
          <w:p w14:paraId="0AE73391" w14:textId="757CB4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62B1FA8B" w14:textId="4C18F51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725376.83</w:t>
            </w:r>
          </w:p>
        </w:tc>
        <w:tc>
          <w:tcPr>
            <w:tcW w:w="1562" w:type="dxa"/>
          </w:tcPr>
          <w:p w14:paraId="60E5A187" w14:textId="747E7B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3368663.49</w:t>
            </w:r>
          </w:p>
        </w:tc>
        <w:tc>
          <w:tcPr>
            <w:tcW w:w="2134" w:type="dxa"/>
          </w:tcPr>
          <w:p w14:paraId="64729B9F" w14:textId="3350B2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90BF7" w14:textId="39EDE5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CB71C" w14:textId="768195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D4DB57" w14:textId="77777777" w:rsidTr="00F55D7D">
        <w:trPr>
          <w:trHeight w:val="54"/>
        </w:trPr>
        <w:tc>
          <w:tcPr>
            <w:tcW w:w="1691" w:type="dxa"/>
          </w:tcPr>
          <w:p w14:paraId="15992C0F" w14:textId="7CEF61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303BE962" w14:textId="068DED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725381.01</w:t>
            </w:r>
          </w:p>
        </w:tc>
        <w:tc>
          <w:tcPr>
            <w:tcW w:w="1562" w:type="dxa"/>
          </w:tcPr>
          <w:p w14:paraId="05751558" w14:textId="0DDE9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3368658.95</w:t>
            </w:r>
          </w:p>
        </w:tc>
        <w:tc>
          <w:tcPr>
            <w:tcW w:w="2134" w:type="dxa"/>
          </w:tcPr>
          <w:p w14:paraId="77C0820B" w14:textId="2EA49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9DF3A" w14:textId="7BE386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577E1" w14:textId="62AF21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FF3F96" w14:textId="77777777" w:rsidTr="00F55D7D">
        <w:trPr>
          <w:trHeight w:val="54"/>
        </w:trPr>
        <w:tc>
          <w:tcPr>
            <w:tcW w:w="1691" w:type="dxa"/>
          </w:tcPr>
          <w:p w14:paraId="40FA88FA" w14:textId="0B3763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6665BA28" w14:textId="66FDFC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725387.12</w:t>
            </w:r>
          </w:p>
        </w:tc>
        <w:tc>
          <w:tcPr>
            <w:tcW w:w="1562" w:type="dxa"/>
          </w:tcPr>
          <w:p w14:paraId="67A37A7A" w14:textId="38D852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3368651.00</w:t>
            </w:r>
          </w:p>
        </w:tc>
        <w:tc>
          <w:tcPr>
            <w:tcW w:w="2134" w:type="dxa"/>
          </w:tcPr>
          <w:p w14:paraId="059E9462" w14:textId="5DE33A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F22F5" w14:textId="714BB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CE30C" w14:textId="00CAB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13F64F" w14:textId="77777777" w:rsidTr="00F55D7D">
        <w:trPr>
          <w:trHeight w:val="54"/>
        </w:trPr>
        <w:tc>
          <w:tcPr>
            <w:tcW w:w="1691" w:type="dxa"/>
          </w:tcPr>
          <w:p w14:paraId="34314DE9" w14:textId="65DCF0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6286B790" w14:textId="681149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725391.90</w:t>
            </w:r>
          </w:p>
        </w:tc>
        <w:tc>
          <w:tcPr>
            <w:tcW w:w="1562" w:type="dxa"/>
          </w:tcPr>
          <w:p w14:paraId="653D056F" w14:textId="7A2B0C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3368645.55</w:t>
            </w:r>
          </w:p>
        </w:tc>
        <w:tc>
          <w:tcPr>
            <w:tcW w:w="2134" w:type="dxa"/>
          </w:tcPr>
          <w:p w14:paraId="71066E0E" w14:textId="608C44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8FD28" w14:textId="00198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4BAED" w14:textId="6F4C43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5D24B1" w14:textId="77777777" w:rsidTr="00F55D7D">
        <w:trPr>
          <w:trHeight w:val="54"/>
        </w:trPr>
        <w:tc>
          <w:tcPr>
            <w:tcW w:w="1691" w:type="dxa"/>
          </w:tcPr>
          <w:p w14:paraId="64BC0635" w14:textId="765569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1C471711" w14:textId="45C00C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725395.59</w:t>
            </w:r>
          </w:p>
        </w:tc>
        <w:tc>
          <w:tcPr>
            <w:tcW w:w="1562" w:type="dxa"/>
          </w:tcPr>
          <w:p w14:paraId="6E4CABA8" w14:textId="73BEF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3368642.23</w:t>
            </w:r>
          </w:p>
        </w:tc>
        <w:tc>
          <w:tcPr>
            <w:tcW w:w="2134" w:type="dxa"/>
          </w:tcPr>
          <w:p w14:paraId="0E624CFC" w14:textId="013B5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02A3F" w14:textId="5C0266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1B6C4" w14:textId="633460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F6294F" w14:textId="77777777" w:rsidTr="00F55D7D">
        <w:trPr>
          <w:trHeight w:val="54"/>
        </w:trPr>
        <w:tc>
          <w:tcPr>
            <w:tcW w:w="1691" w:type="dxa"/>
          </w:tcPr>
          <w:p w14:paraId="428A92DF" w14:textId="359B7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59316015" w14:textId="296647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725397.31</w:t>
            </w:r>
          </w:p>
        </w:tc>
        <w:tc>
          <w:tcPr>
            <w:tcW w:w="1562" w:type="dxa"/>
          </w:tcPr>
          <w:p w14:paraId="563FF51F" w14:textId="53D5C1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6EAB8AE3" w14:textId="4A5AF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C247F" w14:textId="1F4787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0E38A" w14:textId="162C55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4D1F1A" w14:textId="77777777" w:rsidTr="00F55D7D">
        <w:trPr>
          <w:trHeight w:val="54"/>
        </w:trPr>
        <w:tc>
          <w:tcPr>
            <w:tcW w:w="1691" w:type="dxa"/>
          </w:tcPr>
          <w:p w14:paraId="5C1B1EF4" w14:textId="41AF1C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177F544E" w14:textId="75D72F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725399.53</w:t>
            </w:r>
          </w:p>
        </w:tc>
        <w:tc>
          <w:tcPr>
            <w:tcW w:w="1562" w:type="dxa"/>
          </w:tcPr>
          <w:p w14:paraId="0AD1E9C3" w14:textId="5B48F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3368637.98</w:t>
            </w:r>
          </w:p>
        </w:tc>
        <w:tc>
          <w:tcPr>
            <w:tcW w:w="2134" w:type="dxa"/>
          </w:tcPr>
          <w:p w14:paraId="3201A4DF" w14:textId="18646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EE059" w14:textId="5E82C9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167F0" w14:textId="5A7CD9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3B05F9" w14:textId="77777777" w:rsidTr="00F55D7D">
        <w:trPr>
          <w:trHeight w:val="54"/>
        </w:trPr>
        <w:tc>
          <w:tcPr>
            <w:tcW w:w="1691" w:type="dxa"/>
          </w:tcPr>
          <w:p w14:paraId="2E4EA34A" w14:textId="4460D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19DB1FDB" w14:textId="518AE9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725403.38</w:t>
            </w:r>
          </w:p>
        </w:tc>
        <w:tc>
          <w:tcPr>
            <w:tcW w:w="1562" w:type="dxa"/>
          </w:tcPr>
          <w:p w14:paraId="0661E376" w14:textId="593A6E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3368636.91</w:t>
            </w:r>
          </w:p>
        </w:tc>
        <w:tc>
          <w:tcPr>
            <w:tcW w:w="2134" w:type="dxa"/>
          </w:tcPr>
          <w:p w14:paraId="745FE39B" w14:textId="31A8F6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BA4ED" w14:textId="3A186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2D610" w14:textId="566FCE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24A134" w14:textId="77777777" w:rsidTr="00F55D7D">
        <w:trPr>
          <w:trHeight w:val="54"/>
        </w:trPr>
        <w:tc>
          <w:tcPr>
            <w:tcW w:w="1691" w:type="dxa"/>
          </w:tcPr>
          <w:p w14:paraId="39F67955" w14:textId="674915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3F998A5F" w14:textId="79C869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725406.52</w:t>
            </w:r>
          </w:p>
        </w:tc>
        <w:tc>
          <w:tcPr>
            <w:tcW w:w="1562" w:type="dxa"/>
          </w:tcPr>
          <w:p w14:paraId="005E25D9" w14:textId="189041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3368635.76</w:t>
            </w:r>
          </w:p>
        </w:tc>
        <w:tc>
          <w:tcPr>
            <w:tcW w:w="2134" w:type="dxa"/>
          </w:tcPr>
          <w:p w14:paraId="36DEA650" w14:textId="71329B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F128C" w14:textId="3D73FC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751A9" w14:textId="25B310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8CB839" w14:textId="77777777" w:rsidTr="00F55D7D">
        <w:trPr>
          <w:trHeight w:val="54"/>
        </w:trPr>
        <w:tc>
          <w:tcPr>
            <w:tcW w:w="1691" w:type="dxa"/>
          </w:tcPr>
          <w:p w14:paraId="32360877" w14:textId="24842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5DEF7A98" w14:textId="7DF171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725409.19</w:t>
            </w:r>
          </w:p>
        </w:tc>
        <w:tc>
          <w:tcPr>
            <w:tcW w:w="1562" w:type="dxa"/>
          </w:tcPr>
          <w:p w14:paraId="473F105B" w14:textId="328CD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3368634.43</w:t>
            </w:r>
          </w:p>
        </w:tc>
        <w:tc>
          <w:tcPr>
            <w:tcW w:w="2134" w:type="dxa"/>
          </w:tcPr>
          <w:p w14:paraId="5963458E" w14:textId="60D04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031E6" w14:textId="30C918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7322C" w14:textId="2DC794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1335E9" w14:textId="77777777" w:rsidTr="00F55D7D">
        <w:trPr>
          <w:trHeight w:val="54"/>
        </w:trPr>
        <w:tc>
          <w:tcPr>
            <w:tcW w:w="1691" w:type="dxa"/>
          </w:tcPr>
          <w:p w14:paraId="196B1982" w14:textId="7007E4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3CBE5AA2" w14:textId="79CDD1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725411.53</w:t>
            </w:r>
          </w:p>
        </w:tc>
        <w:tc>
          <w:tcPr>
            <w:tcW w:w="1562" w:type="dxa"/>
          </w:tcPr>
          <w:p w14:paraId="6DA7BA7C" w14:textId="67D829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3368634.03</w:t>
            </w:r>
          </w:p>
        </w:tc>
        <w:tc>
          <w:tcPr>
            <w:tcW w:w="2134" w:type="dxa"/>
          </w:tcPr>
          <w:p w14:paraId="56AA2BBE" w14:textId="6AC64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D0C3C" w14:textId="548A4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B4F6F" w14:textId="57B50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4A3C5F" w14:textId="77777777" w:rsidTr="00F55D7D">
        <w:trPr>
          <w:trHeight w:val="54"/>
        </w:trPr>
        <w:tc>
          <w:tcPr>
            <w:tcW w:w="1691" w:type="dxa"/>
          </w:tcPr>
          <w:p w14:paraId="4B28AA9A" w14:textId="03FAF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7225B939" w14:textId="4DC705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2C3FB366" w14:textId="673CBE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22D214EA" w14:textId="20634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92C12" w14:textId="1C991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CB149" w14:textId="38471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050E34" w14:textId="77777777" w:rsidTr="00F55D7D">
        <w:trPr>
          <w:trHeight w:val="54"/>
        </w:trPr>
        <w:tc>
          <w:tcPr>
            <w:tcW w:w="1691" w:type="dxa"/>
          </w:tcPr>
          <w:p w14:paraId="49713005" w14:textId="4BFEA8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164C1BB7" w14:textId="038589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725413.44</w:t>
            </w:r>
          </w:p>
        </w:tc>
        <w:tc>
          <w:tcPr>
            <w:tcW w:w="1562" w:type="dxa"/>
          </w:tcPr>
          <w:p w14:paraId="00D0048A" w14:textId="34FFA3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3368633.37</w:t>
            </w:r>
          </w:p>
        </w:tc>
        <w:tc>
          <w:tcPr>
            <w:tcW w:w="2134" w:type="dxa"/>
          </w:tcPr>
          <w:p w14:paraId="474AD96E" w14:textId="4E3C46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42CC0" w14:textId="797B5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5943E" w14:textId="0C5957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0E97A3" w14:textId="77777777" w:rsidTr="00F55D7D">
        <w:trPr>
          <w:trHeight w:val="54"/>
        </w:trPr>
        <w:tc>
          <w:tcPr>
            <w:tcW w:w="1691" w:type="dxa"/>
          </w:tcPr>
          <w:p w14:paraId="3A21A577" w14:textId="1FDC3A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37D5A82A" w14:textId="5EBF3A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725414.85</w:t>
            </w:r>
          </w:p>
        </w:tc>
        <w:tc>
          <w:tcPr>
            <w:tcW w:w="1562" w:type="dxa"/>
          </w:tcPr>
          <w:p w14:paraId="1AA1163F" w14:textId="6932E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3368633.24</w:t>
            </w:r>
          </w:p>
        </w:tc>
        <w:tc>
          <w:tcPr>
            <w:tcW w:w="2134" w:type="dxa"/>
          </w:tcPr>
          <w:p w14:paraId="30DF3133" w14:textId="601948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F41D9" w14:textId="44F2D7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E173F" w14:textId="334D3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52F54D" w14:textId="77777777" w:rsidTr="00F55D7D">
        <w:trPr>
          <w:trHeight w:val="54"/>
        </w:trPr>
        <w:tc>
          <w:tcPr>
            <w:tcW w:w="1691" w:type="dxa"/>
          </w:tcPr>
          <w:p w14:paraId="37DCE4EE" w14:textId="50999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304745DE" w14:textId="2E7A03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725416.40</w:t>
            </w:r>
          </w:p>
        </w:tc>
        <w:tc>
          <w:tcPr>
            <w:tcW w:w="1562" w:type="dxa"/>
          </w:tcPr>
          <w:p w14:paraId="39503376" w14:textId="19ED5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3368632.88</w:t>
            </w:r>
          </w:p>
        </w:tc>
        <w:tc>
          <w:tcPr>
            <w:tcW w:w="2134" w:type="dxa"/>
          </w:tcPr>
          <w:p w14:paraId="54D2F93A" w14:textId="408117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B00B39" w14:textId="33646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B6BCA" w14:textId="2D14B0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12E16F" w14:textId="77777777" w:rsidTr="00F55D7D">
        <w:trPr>
          <w:trHeight w:val="54"/>
        </w:trPr>
        <w:tc>
          <w:tcPr>
            <w:tcW w:w="1691" w:type="dxa"/>
          </w:tcPr>
          <w:p w14:paraId="212E0915" w14:textId="785F1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7E1F3361" w14:textId="72ABD0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725418.63</w:t>
            </w:r>
          </w:p>
        </w:tc>
        <w:tc>
          <w:tcPr>
            <w:tcW w:w="1562" w:type="dxa"/>
          </w:tcPr>
          <w:p w14:paraId="0E031EC1" w14:textId="447569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3368632.48</w:t>
            </w:r>
          </w:p>
        </w:tc>
        <w:tc>
          <w:tcPr>
            <w:tcW w:w="2134" w:type="dxa"/>
          </w:tcPr>
          <w:p w14:paraId="28BF9806" w14:textId="676FE6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7E3B6" w14:textId="4AFBE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7AC89" w14:textId="3C2E1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CDDC4E" w14:textId="77777777" w:rsidTr="00F55D7D">
        <w:trPr>
          <w:trHeight w:val="54"/>
        </w:trPr>
        <w:tc>
          <w:tcPr>
            <w:tcW w:w="1691" w:type="dxa"/>
          </w:tcPr>
          <w:p w14:paraId="03E038E9" w14:textId="798988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4BF3F9A4" w14:textId="2C47AE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725420.44</w:t>
            </w:r>
          </w:p>
        </w:tc>
        <w:tc>
          <w:tcPr>
            <w:tcW w:w="1562" w:type="dxa"/>
          </w:tcPr>
          <w:p w14:paraId="69BCEEDA" w14:textId="54F7E6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10241F14" w14:textId="45525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C8FBBC" w14:textId="026E6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6E415A" w14:textId="6127C0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E924AE" w14:textId="77777777" w:rsidTr="00F55D7D">
        <w:trPr>
          <w:trHeight w:val="54"/>
        </w:trPr>
        <w:tc>
          <w:tcPr>
            <w:tcW w:w="1691" w:type="dxa"/>
          </w:tcPr>
          <w:p w14:paraId="027AC0B3" w14:textId="253101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3A3F4681" w14:textId="640501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725422.92</w:t>
            </w:r>
          </w:p>
        </w:tc>
        <w:tc>
          <w:tcPr>
            <w:tcW w:w="1562" w:type="dxa"/>
          </w:tcPr>
          <w:p w14:paraId="2880948A" w14:textId="2F0E6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67CF3C29" w14:textId="55F7B9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43DC6B" w14:textId="1B833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6BC174" w14:textId="14BBB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EA987B" w14:textId="77777777" w:rsidTr="00F55D7D">
        <w:trPr>
          <w:trHeight w:val="54"/>
        </w:trPr>
        <w:tc>
          <w:tcPr>
            <w:tcW w:w="1691" w:type="dxa"/>
          </w:tcPr>
          <w:p w14:paraId="5208BDB3" w14:textId="29E853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346259EA" w14:textId="50CF34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725424.56</w:t>
            </w:r>
          </w:p>
        </w:tc>
        <w:tc>
          <w:tcPr>
            <w:tcW w:w="1562" w:type="dxa"/>
          </w:tcPr>
          <w:p w14:paraId="3C203056" w14:textId="381C8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3368632.40</w:t>
            </w:r>
          </w:p>
        </w:tc>
        <w:tc>
          <w:tcPr>
            <w:tcW w:w="2134" w:type="dxa"/>
          </w:tcPr>
          <w:p w14:paraId="39EB3446" w14:textId="3A853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4143E4" w14:textId="231F03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628DD" w14:textId="77CB7D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13E16F" w14:textId="77777777" w:rsidTr="00F55D7D">
        <w:trPr>
          <w:trHeight w:val="54"/>
        </w:trPr>
        <w:tc>
          <w:tcPr>
            <w:tcW w:w="1691" w:type="dxa"/>
          </w:tcPr>
          <w:p w14:paraId="5DCF03B8" w14:textId="6FBC36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69CE942A" w14:textId="227CA2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725426.73</w:t>
            </w:r>
          </w:p>
        </w:tc>
        <w:tc>
          <w:tcPr>
            <w:tcW w:w="1562" w:type="dxa"/>
          </w:tcPr>
          <w:p w14:paraId="351705CC" w14:textId="226CF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3368632.17</w:t>
            </w:r>
          </w:p>
        </w:tc>
        <w:tc>
          <w:tcPr>
            <w:tcW w:w="2134" w:type="dxa"/>
          </w:tcPr>
          <w:p w14:paraId="4F462439" w14:textId="49072F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872A0" w14:textId="33C434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24EC1" w14:textId="090D1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74652D" w14:textId="77777777" w:rsidTr="00F55D7D">
        <w:trPr>
          <w:trHeight w:val="54"/>
        </w:trPr>
        <w:tc>
          <w:tcPr>
            <w:tcW w:w="1691" w:type="dxa"/>
          </w:tcPr>
          <w:p w14:paraId="19FAE12B" w14:textId="715A26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489CDEE0" w14:textId="2A7264C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725429.48</w:t>
            </w:r>
          </w:p>
        </w:tc>
        <w:tc>
          <w:tcPr>
            <w:tcW w:w="1562" w:type="dxa"/>
          </w:tcPr>
          <w:p w14:paraId="451F1051" w14:textId="01907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53C1BE34" w14:textId="1DE21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AB55E" w14:textId="061838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CC73F" w14:textId="6A44BF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5886B6" w14:textId="77777777" w:rsidTr="00F55D7D">
        <w:trPr>
          <w:trHeight w:val="54"/>
        </w:trPr>
        <w:tc>
          <w:tcPr>
            <w:tcW w:w="1691" w:type="dxa"/>
          </w:tcPr>
          <w:p w14:paraId="69D9F285" w14:textId="0C34BB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6939B8D2" w14:textId="5E1940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725433.10</w:t>
            </w:r>
          </w:p>
        </w:tc>
        <w:tc>
          <w:tcPr>
            <w:tcW w:w="1562" w:type="dxa"/>
          </w:tcPr>
          <w:p w14:paraId="66744EB1" w14:textId="09D97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3368632.77</w:t>
            </w:r>
          </w:p>
        </w:tc>
        <w:tc>
          <w:tcPr>
            <w:tcW w:w="2134" w:type="dxa"/>
          </w:tcPr>
          <w:p w14:paraId="16FBC68D" w14:textId="76342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CD86D" w14:textId="4A034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7B932" w14:textId="7ABF90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A64FA1" w14:textId="77777777" w:rsidTr="00F55D7D">
        <w:trPr>
          <w:trHeight w:val="54"/>
        </w:trPr>
        <w:tc>
          <w:tcPr>
            <w:tcW w:w="1691" w:type="dxa"/>
          </w:tcPr>
          <w:p w14:paraId="049422C0" w14:textId="344982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4205C7FD" w14:textId="030DCB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725435.89</w:t>
            </w:r>
          </w:p>
        </w:tc>
        <w:tc>
          <w:tcPr>
            <w:tcW w:w="1562" w:type="dxa"/>
          </w:tcPr>
          <w:p w14:paraId="72D5FD23" w14:textId="435593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3368631.44</w:t>
            </w:r>
          </w:p>
        </w:tc>
        <w:tc>
          <w:tcPr>
            <w:tcW w:w="2134" w:type="dxa"/>
          </w:tcPr>
          <w:p w14:paraId="165D2BD1" w14:textId="44F629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6AD65" w14:textId="329170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6C591" w14:textId="10828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67313" w14:textId="77777777" w:rsidTr="00F55D7D">
        <w:trPr>
          <w:trHeight w:val="54"/>
        </w:trPr>
        <w:tc>
          <w:tcPr>
            <w:tcW w:w="1691" w:type="dxa"/>
          </w:tcPr>
          <w:p w14:paraId="18F4A676" w14:textId="31C95D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7CA2BE47" w14:textId="151770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725437.22</w:t>
            </w:r>
          </w:p>
        </w:tc>
        <w:tc>
          <w:tcPr>
            <w:tcW w:w="1562" w:type="dxa"/>
          </w:tcPr>
          <w:p w14:paraId="0A6A9997" w14:textId="3F3CE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3692E9A2" w14:textId="1DBD4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9B309" w14:textId="004FD2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6292D" w14:textId="113AED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9CFC76" w14:textId="77777777" w:rsidTr="00F55D7D">
        <w:trPr>
          <w:trHeight w:val="54"/>
        </w:trPr>
        <w:tc>
          <w:tcPr>
            <w:tcW w:w="1691" w:type="dxa"/>
          </w:tcPr>
          <w:p w14:paraId="393A3138" w14:textId="658DE5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087F0185" w14:textId="0FB5C6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725440.22</w:t>
            </w:r>
          </w:p>
        </w:tc>
        <w:tc>
          <w:tcPr>
            <w:tcW w:w="1562" w:type="dxa"/>
          </w:tcPr>
          <w:p w14:paraId="0B6A0C6F" w14:textId="4B888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3368630.40</w:t>
            </w:r>
          </w:p>
        </w:tc>
        <w:tc>
          <w:tcPr>
            <w:tcW w:w="2134" w:type="dxa"/>
          </w:tcPr>
          <w:p w14:paraId="7E6BABE1" w14:textId="4EB3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DC15E" w14:textId="67796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FD28B" w14:textId="371071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8C1E9B" w14:textId="77777777" w:rsidTr="00F55D7D">
        <w:trPr>
          <w:trHeight w:val="54"/>
        </w:trPr>
        <w:tc>
          <w:tcPr>
            <w:tcW w:w="1691" w:type="dxa"/>
          </w:tcPr>
          <w:p w14:paraId="732643EB" w14:textId="047F16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1E0887C2" w14:textId="1A90C4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725446.03</w:t>
            </w:r>
          </w:p>
        </w:tc>
        <w:tc>
          <w:tcPr>
            <w:tcW w:w="1562" w:type="dxa"/>
          </w:tcPr>
          <w:p w14:paraId="484CDAD8" w14:textId="3ECDC7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3368630.12</w:t>
            </w:r>
          </w:p>
        </w:tc>
        <w:tc>
          <w:tcPr>
            <w:tcW w:w="2134" w:type="dxa"/>
          </w:tcPr>
          <w:p w14:paraId="4774613E" w14:textId="77628B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35A05" w14:textId="1A82AA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14B22" w14:textId="21D67F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B67581" w14:textId="77777777" w:rsidTr="00F55D7D">
        <w:trPr>
          <w:trHeight w:val="54"/>
        </w:trPr>
        <w:tc>
          <w:tcPr>
            <w:tcW w:w="1691" w:type="dxa"/>
          </w:tcPr>
          <w:p w14:paraId="6EE58603" w14:textId="28C6A1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7653221D" w14:textId="673B95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725449.58</w:t>
            </w:r>
          </w:p>
        </w:tc>
        <w:tc>
          <w:tcPr>
            <w:tcW w:w="1562" w:type="dxa"/>
          </w:tcPr>
          <w:p w14:paraId="6E50AA7E" w14:textId="73F5D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3368629.42</w:t>
            </w:r>
          </w:p>
        </w:tc>
        <w:tc>
          <w:tcPr>
            <w:tcW w:w="2134" w:type="dxa"/>
          </w:tcPr>
          <w:p w14:paraId="27A99CA2" w14:textId="3A895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ACC3E" w14:textId="417F8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A34C0" w14:textId="54C954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0D9493" w14:textId="77777777" w:rsidTr="00F55D7D">
        <w:trPr>
          <w:trHeight w:val="54"/>
        </w:trPr>
        <w:tc>
          <w:tcPr>
            <w:tcW w:w="1691" w:type="dxa"/>
          </w:tcPr>
          <w:p w14:paraId="230BE427" w14:textId="5A09A4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1A3C796C" w14:textId="3EF84E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725452.65</w:t>
            </w:r>
          </w:p>
        </w:tc>
        <w:tc>
          <w:tcPr>
            <w:tcW w:w="1562" w:type="dxa"/>
          </w:tcPr>
          <w:p w14:paraId="1D0AE221" w14:textId="56E7ED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3368628.52</w:t>
            </w:r>
          </w:p>
        </w:tc>
        <w:tc>
          <w:tcPr>
            <w:tcW w:w="2134" w:type="dxa"/>
          </w:tcPr>
          <w:p w14:paraId="4591C0D0" w14:textId="1A94C3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EC794" w14:textId="5827BE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B2E56" w14:textId="07C8DA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8BB51C" w14:textId="77777777" w:rsidTr="00F55D7D">
        <w:trPr>
          <w:trHeight w:val="54"/>
        </w:trPr>
        <w:tc>
          <w:tcPr>
            <w:tcW w:w="1691" w:type="dxa"/>
          </w:tcPr>
          <w:p w14:paraId="7A7BA848" w14:textId="1BAFC0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74F3BDC0" w14:textId="406A54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725456.90</w:t>
            </w:r>
          </w:p>
        </w:tc>
        <w:tc>
          <w:tcPr>
            <w:tcW w:w="1562" w:type="dxa"/>
          </w:tcPr>
          <w:p w14:paraId="45C368A9" w14:textId="4A259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3368629.77</w:t>
            </w:r>
          </w:p>
        </w:tc>
        <w:tc>
          <w:tcPr>
            <w:tcW w:w="2134" w:type="dxa"/>
          </w:tcPr>
          <w:p w14:paraId="7492E33F" w14:textId="1EF9B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4EF82" w14:textId="6C262F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51F3A" w14:textId="100000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189633" w14:textId="77777777" w:rsidTr="00F55D7D">
        <w:trPr>
          <w:trHeight w:val="54"/>
        </w:trPr>
        <w:tc>
          <w:tcPr>
            <w:tcW w:w="1691" w:type="dxa"/>
          </w:tcPr>
          <w:p w14:paraId="70B359B8" w14:textId="0B46F7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2B85CBF3" w14:textId="3C947C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725462.20</w:t>
            </w:r>
          </w:p>
        </w:tc>
        <w:tc>
          <w:tcPr>
            <w:tcW w:w="1562" w:type="dxa"/>
          </w:tcPr>
          <w:p w14:paraId="46EDF687" w14:textId="27699F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32177D4C" w14:textId="1A1F8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EA7CC" w14:textId="475C51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8191E" w14:textId="3BBBE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387E8B" w14:textId="77777777" w:rsidTr="00F55D7D">
        <w:trPr>
          <w:trHeight w:val="54"/>
        </w:trPr>
        <w:tc>
          <w:tcPr>
            <w:tcW w:w="1691" w:type="dxa"/>
          </w:tcPr>
          <w:p w14:paraId="369C7D13" w14:textId="465B6C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2C771B25" w14:textId="3C6885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725468.50</w:t>
            </w:r>
          </w:p>
        </w:tc>
        <w:tc>
          <w:tcPr>
            <w:tcW w:w="1562" w:type="dxa"/>
          </w:tcPr>
          <w:p w14:paraId="70591ABA" w14:textId="10E89B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3368631.94</w:t>
            </w:r>
          </w:p>
        </w:tc>
        <w:tc>
          <w:tcPr>
            <w:tcW w:w="2134" w:type="dxa"/>
          </w:tcPr>
          <w:p w14:paraId="25634BEE" w14:textId="46A00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4B4C3" w14:textId="0517EA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78BBC" w14:textId="01916B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B139C1" w14:textId="77777777" w:rsidTr="00F55D7D">
        <w:trPr>
          <w:trHeight w:val="54"/>
        </w:trPr>
        <w:tc>
          <w:tcPr>
            <w:tcW w:w="1691" w:type="dxa"/>
          </w:tcPr>
          <w:p w14:paraId="2953E01A" w14:textId="6A017C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11C90B22" w14:textId="562170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725474.56</w:t>
            </w:r>
          </w:p>
        </w:tc>
        <w:tc>
          <w:tcPr>
            <w:tcW w:w="1562" w:type="dxa"/>
          </w:tcPr>
          <w:p w14:paraId="68BCC7FA" w14:textId="5BF6FB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3368634.31</w:t>
            </w:r>
          </w:p>
        </w:tc>
        <w:tc>
          <w:tcPr>
            <w:tcW w:w="2134" w:type="dxa"/>
          </w:tcPr>
          <w:p w14:paraId="2D50BD9A" w14:textId="2D1F67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6997C" w14:textId="28D7BB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AEA08" w14:textId="7740C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9AA29D" w14:textId="77777777" w:rsidTr="00F55D7D">
        <w:trPr>
          <w:trHeight w:val="54"/>
        </w:trPr>
        <w:tc>
          <w:tcPr>
            <w:tcW w:w="1691" w:type="dxa"/>
          </w:tcPr>
          <w:p w14:paraId="7AEAECA9" w14:textId="505D2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2185F992" w14:textId="21A5EC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725478.40</w:t>
            </w:r>
          </w:p>
        </w:tc>
        <w:tc>
          <w:tcPr>
            <w:tcW w:w="1562" w:type="dxa"/>
          </w:tcPr>
          <w:p w14:paraId="2BC423BE" w14:textId="75631C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3368635.91</w:t>
            </w:r>
          </w:p>
        </w:tc>
        <w:tc>
          <w:tcPr>
            <w:tcW w:w="2134" w:type="dxa"/>
          </w:tcPr>
          <w:p w14:paraId="1E9BF15D" w14:textId="76424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73F3F" w14:textId="68AAE8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23225" w14:textId="7FAA0E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A78838" w14:textId="77777777" w:rsidTr="00F55D7D">
        <w:trPr>
          <w:trHeight w:val="54"/>
        </w:trPr>
        <w:tc>
          <w:tcPr>
            <w:tcW w:w="1691" w:type="dxa"/>
          </w:tcPr>
          <w:p w14:paraId="088B9CA7" w14:textId="2F21A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6F056EFC" w14:textId="38A0AE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725483.00</w:t>
            </w:r>
          </w:p>
        </w:tc>
        <w:tc>
          <w:tcPr>
            <w:tcW w:w="1562" w:type="dxa"/>
          </w:tcPr>
          <w:p w14:paraId="3E7F9BDA" w14:textId="074E2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3368636.26</w:t>
            </w:r>
          </w:p>
        </w:tc>
        <w:tc>
          <w:tcPr>
            <w:tcW w:w="2134" w:type="dxa"/>
          </w:tcPr>
          <w:p w14:paraId="408AE006" w14:textId="5C0E6C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11A40" w14:textId="307255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8DB72" w14:textId="2D500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DCBB8C" w14:textId="77777777" w:rsidTr="00F55D7D">
        <w:trPr>
          <w:trHeight w:val="54"/>
        </w:trPr>
        <w:tc>
          <w:tcPr>
            <w:tcW w:w="1691" w:type="dxa"/>
          </w:tcPr>
          <w:p w14:paraId="63025107" w14:textId="3413C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6AEB5388" w14:textId="758C78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725485.23</w:t>
            </w:r>
          </w:p>
        </w:tc>
        <w:tc>
          <w:tcPr>
            <w:tcW w:w="1562" w:type="dxa"/>
          </w:tcPr>
          <w:p w14:paraId="60F06803" w14:textId="28FB48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3368637.45</w:t>
            </w:r>
          </w:p>
        </w:tc>
        <w:tc>
          <w:tcPr>
            <w:tcW w:w="2134" w:type="dxa"/>
          </w:tcPr>
          <w:p w14:paraId="01D3329B" w14:textId="4B246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90CEC" w14:textId="4F2B29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17E71" w14:textId="45E64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272466" w14:textId="77777777" w:rsidTr="00F55D7D">
        <w:trPr>
          <w:trHeight w:val="54"/>
        </w:trPr>
        <w:tc>
          <w:tcPr>
            <w:tcW w:w="1691" w:type="dxa"/>
          </w:tcPr>
          <w:p w14:paraId="08B9BEC2" w14:textId="45AC3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58D7CD26" w14:textId="7A8F03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725487.95</w:t>
            </w:r>
          </w:p>
        </w:tc>
        <w:tc>
          <w:tcPr>
            <w:tcW w:w="1562" w:type="dxa"/>
          </w:tcPr>
          <w:p w14:paraId="69E61F3E" w14:textId="5B7A4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3368638.98</w:t>
            </w:r>
          </w:p>
        </w:tc>
        <w:tc>
          <w:tcPr>
            <w:tcW w:w="2134" w:type="dxa"/>
          </w:tcPr>
          <w:p w14:paraId="3C4971B4" w14:textId="7CCE9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BDA9C" w14:textId="1BD6FD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E72CE" w14:textId="21D6A8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CBB1C1" w14:textId="77777777" w:rsidTr="00F55D7D">
        <w:trPr>
          <w:trHeight w:val="54"/>
        </w:trPr>
        <w:tc>
          <w:tcPr>
            <w:tcW w:w="1691" w:type="dxa"/>
          </w:tcPr>
          <w:p w14:paraId="443DF018" w14:textId="2A6F0D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17309D77" w14:textId="016DB5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725491.88</w:t>
            </w:r>
          </w:p>
        </w:tc>
        <w:tc>
          <w:tcPr>
            <w:tcW w:w="1562" w:type="dxa"/>
          </w:tcPr>
          <w:p w14:paraId="3F15A26A" w14:textId="68D39E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3368640.75</w:t>
            </w:r>
          </w:p>
        </w:tc>
        <w:tc>
          <w:tcPr>
            <w:tcW w:w="2134" w:type="dxa"/>
          </w:tcPr>
          <w:p w14:paraId="3C04A196" w14:textId="19654C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7D29C" w14:textId="5E281B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7595A" w14:textId="43B531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5EC392" w14:textId="77777777" w:rsidTr="00F55D7D">
        <w:trPr>
          <w:trHeight w:val="54"/>
        </w:trPr>
        <w:tc>
          <w:tcPr>
            <w:tcW w:w="1691" w:type="dxa"/>
          </w:tcPr>
          <w:p w14:paraId="36A8C321" w14:textId="1481A5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035287B5" w14:textId="4CAEB4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725495.86</w:t>
            </w:r>
          </w:p>
        </w:tc>
        <w:tc>
          <w:tcPr>
            <w:tcW w:w="1562" w:type="dxa"/>
          </w:tcPr>
          <w:p w14:paraId="102CDF82" w14:textId="655F55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3368643.05</w:t>
            </w:r>
          </w:p>
        </w:tc>
        <w:tc>
          <w:tcPr>
            <w:tcW w:w="2134" w:type="dxa"/>
          </w:tcPr>
          <w:p w14:paraId="24872CE9" w14:textId="15550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2B757" w14:textId="7927D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0767F" w14:textId="07D4EF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51296A" w14:textId="77777777" w:rsidTr="00F55D7D">
        <w:trPr>
          <w:trHeight w:val="54"/>
        </w:trPr>
        <w:tc>
          <w:tcPr>
            <w:tcW w:w="1691" w:type="dxa"/>
          </w:tcPr>
          <w:p w14:paraId="5AD83AB8" w14:textId="61AEA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345187FA" w14:textId="04CF55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725499.13</w:t>
            </w:r>
          </w:p>
        </w:tc>
        <w:tc>
          <w:tcPr>
            <w:tcW w:w="1562" w:type="dxa"/>
          </w:tcPr>
          <w:p w14:paraId="36DA4136" w14:textId="21056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3368645.35</w:t>
            </w:r>
          </w:p>
        </w:tc>
        <w:tc>
          <w:tcPr>
            <w:tcW w:w="2134" w:type="dxa"/>
          </w:tcPr>
          <w:p w14:paraId="6E0481B7" w14:textId="675D2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14629" w14:textId="7B177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D7652" w14:textId="4EBE9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4B12B5" w14:textId="77777777" w:rsidTr="00F55D7D">
        <w:trPr>
          <w:trHeight w:val="54"/>
        </w:trPr>
        <w:tc>
          <w:tcPr>
            <w:tcW w:w="1691" w:type="dxa"/>
          </w:tcPr>
          <w:p w14:paraId="5A273124" w14:textId="71197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2C950C85" w14:textId="7875EB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725500.25</w:t>
            </w:r>
          </w:p>
        </w:tc>
        <w:tc>
          <w:tcPr>
            <w:tcW w:w="1562" w:type="dxa"/>
          </w:tcPr>
          <w:p w14:paraId="6D0E0702" w14:textId="5ED5F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3368647.37</w:t>
            </w:r>
          </w:p>
        </w:tc>
        <w:tc>
          <w:tcPr>
            <w:tcW w:w="2134" w:type="dxa"/>
          </w:tcPr>
          <w:p w14:paraId="4E2FB683" w14:textId="5247B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7990E4" w14:textId="2390F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83161" w14:textId="0C6B7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2F95DD" w14:textId="77777777" w:rsidTr="00F55D7D">
        <w:trPr>
          <w:trHeight w:val="54"/>
        </w:trPr>
        <w:tc>
          <w:tcPr>
            <w:tcW w:w="1691" w:type="dxa"/>
          </w:tcPr>
          <w:p w14:paraId="57A3EA47" w14:textId="319525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465F82EE" w14:textId="41DA5C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725502.20</w:t>
            </w:r>
          </w:p>
        </w:tc>
        <w:tc>
          <w:tcPr>
            <w:tcW w:w="1562" w:type="dxa"/>
          </w:tcPr>
          <w:p w14:paraId="592EB5D5" w14:textId="711718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3368649.19</w:t>
            </w:r>
          </w:p>
        </w:tc>
        <w:tc>
          <w:tcPr>
            <w:tcW w:w="2134" w:type="dxa"/>
          </w:tcPr>
          <w:p w14:paraId="70029041" w14:textId="1E0B6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512B0" w14:textId="36450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AB432" w14:textId="1123D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FEA590" w14:textId="77777777" w:rsidTr="00F55D7D">
        <w:trPr>
          <w:trHeight w:val="54"/>
        </w:trPr>
        <w:tc>
          <w:tcPr>
            <w:tcW w:w="1691" w:type="dxa"/>
          </w:tcPr>
          <w:p w14:paraId="5C0E1B0A" w14:textId="49226C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2430380F" w14:textId="489D56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68E360BA" w14:textId="570606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3368652.95</w:t>
            </w:r>
          </w:p>
        </w:tc>
        <w:tc>
          <w:tcPr>
            <w:tcW w:w="2134" w:type="dxa"/>
          </w:tcPr>
          <w:p w14:paraId="7602B222" w14:textId="1D3312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8B823" w14:textId="4B5F10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D053D" w14:textId="19122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1F91D9" w14:textId="77777777" w:rsidTr="00F55D7D">
        <w:trPr>
          <w:trHeight w:val="54"/>
        </w:trPr>
        <w:tc>
          <w:tcPr>
            <w:tcW w:w="1691" w:type="dxa"/>
          </w:tcPr>
          <w:p w14:paraId="19610E63" w14:textId="692B0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3B71B013" w14:textId="338E15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725502.13</w:t>
            </w:r>
          </w:p>
        </w:tc>
        <w:tc>
          <w:tcPr>
            <w:tcW w:w="1562" w:type="dxa"/>
          </w:tcPr>
          <w:p w14:paraId="137CA704" w14:textId="6CDFA9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3368655.95</w:t>
            </w:r>
          </w:p>
        </w:tc>
        <w:tc>
          <w:tcPr>
            <w:tcW w:w="2134" w:type="dxa"/>
          </w:tcPr>
          <w:p w14:paraId="301FFD53" w14:textId="5B7A98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62DD2" w14:textId="093522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8B4DE" w14:textId="567B36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3CB02" w14:textId="77777777" w:rsidTr="00F55D7D">
        <w:trPr>
          <w:trHeight w:val="54"/>
        </w:trPr>
        <w:tc>
          <w:tcPr>
            <w:tcW w:w="1691" w:type="dxa"/>
          </w:tcPr>
          <w:p w14:paraId="01041E7B" w14:textId="687FB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161208FD" w14:textId="05BD77C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4CEF7D25" w14:textId="50A7B7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1AA0D25E" w14:textId="4D2A01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31AD2" w14:textId="5F9002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8A662" w14:textId="32AF4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1E7F2D" w14:textId="77777777" w:rsidTr="00F55D7D">
        <w:trPr>
          <w:trHeight w:val="54"/>
        </w:trPr>
        <w:tc>
          <w:tcPr>
            <w:tcW w:w="1691" w:type="dxa"/>
          </w:tcPr>
          <w:p w14:paraId="12C1D3DE" w14:textId="5301B7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30E9B11C" w14:textId="03E738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103C4143" w14:textId="58724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3368659.16</w:t>
            </w:r>
          </w:p>
        </w:tc>
        <w:tc>
          <w:tcPr>
            <w:tcW w:w="2134" w:type="dxa"/>
          </w:tcPr>
          <w:p w14:paraId="72A062C1" w14:textId="331BB9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987E4" w14:textId="49A460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F0062" w14:textId="42146F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AB507D" w14:textId="77777777" w:rsidTr="00F55D7D">
        <w:trPr>
          <w:trHeight w:val="54"/>
        </w:trPr>
        <w:tc>
          <w:tcPr>
            <w:tcW w:w="1691" w:type="dxa"/>
          </w:tcPr>
          <w:p w14:paraId="0B8A9866" w14:textId="723B8C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5F0545B0" w14:textId="719923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725505.62</w:t>
            </w:r>
          </w:p>
        </w:tc>
        <w:tc>
          <w:tcPr>
            <w:tcW w:w="1562" w:type="dxa"/>
          </w:tcPr>
          <w:p w14:paraId="684F5976" w14:textId="1B051D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3368660.98</w:t>
            </w:r>
          </w:p>
        </w:tc>
        <w:tc>
          <w:tcPr>
            <w:tcW w:w="2134" w:type="dxa"/>
          </w:tcPr>
          <w:p w14:paraId="4727EC9E" w14:textId="2E5283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D40B0" w14:textId="2E9AD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7913A" w14:textId="052EBA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889DAF" w14:textId="77777777" w:rsidTr="00F55D7D">
        <w:trPr>
          <w:trHeight w:val="54"/>
        </w:trPr>
        <w:tc>
          <w:tcPr>
            <w:tcW w:w="1691" w:type="dxa"/>
          </w:tcPr>
          <w:p w14:paraId="210308D3" w14:textId="7D163D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0C765541" w14:textId="593DA7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725507.92</w:t>
            </w:r>
          </w:p>
        </w:tc>
        <w:tc>
          <w:tcPr>
            <w:tcW w:w="1562" w:type="dxa"/>
          </w:tcPr>
          <w:p w14:paraId="32B166D8" w14:textId="2D49FD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3368663.28</w:t>
            </w:r>
          </w:p>
        </w:tc>
        <w:tc>
          <w:tcPr>
            <w:tcW w:w="2134" w:type="dxa"/>
          </w:tcPr>
          <w:p w14:paraId="5AC34A34" w14:textId="0A9FBC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28FA6" w14:textId="2D150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D9638" w14:textId="1B6E41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8693A8" w14:textId="77777777" w:rsidTr="00F55D7D">
        <w:trPr>
          <w:trHeight w:val="54"/>
        </w:trPr>
        <w:tc>
          <w:tcPr>
            <w:tcW w:w="1691" w:type="dxa"/>
          </w:tcPr>
          <w:p w14:paraId="2E2A46BC" w14:textId="32DB76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26E867ED" w14:textId="285D66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725509.41</w:t>
            </w:r>
          </w:p>
        </w:tc>
        <w:tc>
          <w:tcPr>
            <w:tcW w:w="1562" w:type="dxa"/>
          </w:tcPr>
          <w:p w14:paraId="3CE7A978" w14:textId="223E05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3368665.60</w:t>
            </w:r>
          </w:p>
        </w:tc>
        <w:tc>
          <w:tcPr>
            <w:tcW w:w="2134" w:type="dxa"/>
          </w:tcPr>
          <w:p w14:paraId="1E5D272E" w14:textId="4061A0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4C73B" w14:textId="7C4E7A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C1321" w14:textId="69B27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6AF0BC" w14:textId="77777777" w:rsidTr="00F55D7D">
        <w:trPr>
          <w:trHeight w:val="54"/>
        </w:trPr>
        <w:tc>
          <w:tcPr>
            <w:tcW w:w="1691" w:type="dxa"/>
          </w:tcPr>
          <w:p w14:paraId="533EC116" w14:textId="59A214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29825CD5" w14:textId="39FEC8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725511.01</w:t>
            </w:r>
          </w:p>
        </w:tc>
        <w:tc>
          <w:tcPr>
            <w:tcW w:w="1562" w:type="dxa"/>
          </w:tcPr>
          <w:p w14:paraId="09302A2E" w14:textId="7E530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3368670.20</w:t>
            </w:r>
          </w:p>
        </w:tc>
        <w:tc>
          <w:tcPr>
            <w:tcW w:w="2134" w:type="dxa"/>
          </w:tcPr>
          <w:p w14:paraId="17CECF2D" w14:textId="513C97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EA81E" w14:textId="1C928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47EA3" w14:textId="3C87D4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C20348" w14:textId="77777777" w:rsidTr="00F55D7D">
        <w:trPr>
          <w:trHeight w:val="54"/>
        </w:trPr>
        <w:tc>
          <w:tcPr>
            <w:tcW w:w="1691" w:type="dxa"/>
          </w:tcPr>
          <w:p w14:paraId="3B3E2F10" w14:textId="4E0493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5BA056EC" w14:textId="2095FE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725513.24</w:t>
            </w:r>
          </w:p>
        </w:tc>
        <w:tc>
          <w:tcPr>
            <w:tcW w:w="1562" w:type="dxa"/>
          </w:tcPr>
          <w:p w14:paraId="31337AF8" w14:textId="3559D1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3368674.87</w:t>
            </w:r>
          </w:p>
        </w:tc>
        <w:tc>
          <w:tcPr>
            <w:tcW w:w="2134" w:type="dxa"/>
          </w:tcPr>
          <w:p w14:paraId="1F0150C4" w14:textId="51D75F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842C6C" w14:textId="4E708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8EE12" w14:textId="4E1215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D664F" w14:textId="77777777" w:rsidTr="00F55D7D">
        <w:trPr>
          <w:trHeight w:val="54"/>
        </w:trPr>
        <w:tc>
          <w:tcPr>
            <w:tcW w:w="1691" w:type="dxa"/>
          </w:tcPr>
          <w:p w14:paraId="6E95AD2C" w14:textId="3C1AAD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7F2168F1" w14:textId="6682E3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725514.98</w:t>
            </w:r>
          </w:p>
        </w:tc>
        <w:tc>
          <w:tcPr>
            <w:tcW w:w="1562" w:type="dxa"/>
          </w:tcPr>
          <w:p w14:paraId="3FC3DE69" w14:textId="464C8D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3368679.55</w:t>
            </w:r>
          </w:p>
        </w:tc>
        <w:tc>
          <w:tcPr>
            <w:tcW w:w="2134" w:type="dxa"/>
          </w:tcPr>
          <w:p w14:paraId="58383B88" w14:textId="01EDF6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0C500" w14:textId="211541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3664" w14:textId="4790A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10EF37" w14:textId="77777777" w:rsidTr="00F55D7D">
        <w:trPr>
          <w:trHeight w:val="54"/>
        </w:trPr>
        <w:tc>
          <w:tcPr>
            <w:tcW w:w="1691" w:type="dxa"/>
          </w:tcPr>
          <w:p w14:paraId="70EBC351" w14:textId="47B618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1FB0FDB4" w14:textId="2FCF290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725516.52</w:t>
            </w:r>
          </w:p>
        </w:tc>
        <w:tc>
          <w:tcPr>
            <w:tcW w:w="1562" w:type="dxa"/>
          </w:tcPr>
          <w:p w14:paraId="64019EDB" w14:textId="3964B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3368686.25</w:t>
            </w:r>
          </w:p>
        </w:tc>
        <w:tc>
          <w:tcPr>
            <w:tcW w:w="2134" w:type="dxa"/>
          </w:tcPr>
          <w:p w14:paraId="2D3827CD" w14:textId="6792BF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BC10E" w14:textId="03DA6A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A3146" w14:textId="6D2EC4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263120" w14:textId="77777777" w:rsidTr="00F55D7D">
        <w:trPr>
          <w:trHeight w:val="54"/>
        </w:trPr>
        <w:tc>
          <w:tcPr>
            <w:tcW w:w="1691" w:type="dxa"/>
          </w:tcPr>
          <w:p w14:paraId="6823A88C" w14:textId="373778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3B05F533" w14:textId="660C66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725517.31</w:t>
            </w:r>
          </w:p>
        </w:tc>
        <w:tc>
          <w:tcPr>
            <w:tcW w:w="1562" w:type="dxa"/>
          </w:tcPr>
          <w:p w14:paraId="6E9C8668" w14:textId="04D62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3368689.46</w:t>
            </w:r>
          </w:p>
        </w:tc>
        <w:tc>
          <w:tcPr>
            <w:tcW w:w="2134" w:type="dxa"/>
          </w:tcPr>
          <w:p w14:paraId="05DD3EAB" w14:textId="25B88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3B9D567" w14:textId="34676A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B3C9B7F" w14:textId="7E6470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CB6676" w14:textId="77777777" w:rsidTr="00F55D7D">
        <w:trPr>
          <w:trHeight w:val="54"/>
        </w:trPr>
        <w:tc>
          <w:tcPr>
            <w:tcW w:w="1691" w:type="dxa"/>
          </w:tcPr>
          <w:p w14:paraId="6826DD79" w14:textId="2A2672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360B5D26" w14:textId="1FFE4E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6D014DBF" w14:textId="7A08E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3368693.74</w:t>
            </w:r>
          </w:p>
        </w:tc>
        <w:tc>
          <w:tcPr>
            <w:tcW w:w="2134" w:type="dxa"/>
          </w:tcPr>
          <w:p w14:paraId="66109B82" w14:textId="4246A2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AC57C" w14:textId="2AE02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6F82B" w14:textId="740E8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9F0F2" w14:textId="77777777" w:rsidTr="00F55D7D">
        <w:trPr>
          <w:trHeight w:val="54"/>
        </w:trPr>
        <w:tc>
          <w:tcPr>
            <w:tcW w:w="1691" w:type="dxa"/>
          </w:tcPr>
          <w:p w14:paraId="10DA1BDD" w14:textId="10DD69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1A6BBA04" w14:textId="1918C7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725518.41</w:t>
            </w:r>
          </w:p>
        </w:tc>
        <w:tc>
          <w:tcPr>
            <w:tcW w:w="1562" w:type="dxa"/>
          </w:tcPr>
          <w:p w14:paraId="31CBDEEE" w14:textId="66AB5A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3368698.15</w:t>
            </w:r>
          </w:p>
        </w:tc>
        <w:tc>
          <w:tcPr>
            <w:tcW w:w="2134" w:type="dxa"/>
          </w:tcPr>
          <w:p w14:paraId="75342221" w14:textId="56B29C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E4BBD" w14:textId="1D29A9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C8652" w14:textId="62592B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E0A6C5" w14:textId="77777777" w:rsidTr="00F55D7D">
        <w:trPr>
          <w:trHeight w:val="54"/>
        </w:trPr>
        <w:tc>
          <w:tcPr>
            <w:tcW w:w="1691" w:type="dxa"/>
          </w:tcPr>
          <w:p w14:paraId="25161113" w14:textId="426A84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5A99C238" w14:textId="0B7B064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725518.30</w:t>
            </w:r>
          </w:p>
        </w:tc>
        <w:tc>
          <w:tcPr>
            <w:tcW w:w="1562" w:type="dxa"/>
          </w:tcPr>
          <w:p w14:paraId="57BCC0A6" w14:textId="09AD1E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3368702.88</w:t>
            </w:r>
          </w:p>
        </w:tc>
        <w:tc>
          <w:tcPr>
            <w:tcW w:w="2134" w:type="dxa"/>
          </w:tcPr>
          <w:p w14:paraId="7F378621" w14:textId="517AB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19A6D" w14:textId="6AEA6D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DF36E" w14:textId="3E71B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FC5455" w14:textId="77777777" w:rsidTr="00F55D7D">
        <w:trPr>
          <w:trHeight w:val="54"/>
        </w:trPr>
        <w:tc>
          <w:tcPr>
            <w:tcW w:w="1691" w:type="dxa"/>
          </w:tcPr>
          <w:p w14:paraId="5742ADA6" w14:textId="183BFD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340C964B" w14:textId="507309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725518.04</w:t>
            </w:r>
          </w:p>
        </w:tc>
        <w:tc>
          <w:tcPr>
            <w:tcW w:w="1562" w:type="dxa"/>
          </w:tcPr>
          <w:p w14:paraId="61EE7EAE" w14:textId="68353A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3368705.91</w:t>
            </w:r>
          </w:p>
        </w:tc>
        <w:tc>
          <w:tcPr>
            <w:tcW w:w="2134" w:type="dxa"/>
          </w:tcPr>
          <w:p w14:paraId="157EC556" w14:textId="5D06B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52BD7" w14:textId="64DC5E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FA867" w14:textId="75195E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9BDC01" w14:textId="77777777" w:rsidTr="00F55D7D">
        <w:trPr>
          <w:trHeight w:val="54"/>
        </w:trPr>
        <w:tc>
          <w:tcPr>
            <w:tcW w:w="1691" w:type="dxa"/>
          </w:tcPr>
          <w:p w14:paraId="060D550B" w14:textId="5553F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48843347" w14:textId="127377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725516.88</w:t>
            </w:r>
          </w:p>
        </w:tc>
        <w:tc>
          <w:tcPr>
            <w:tcW w:w="1562" w:type="dxa"/>
          </w:tcPr>
          <w:p w14:paraId="12B0120C" w14:textId="72C755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07B11561" w14:textId="643376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DD480" w14:textId="25431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DF70F" w14:textId="18F5E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B43BD7" w14:textId="77777777" w:rsidTr="00F55D7D">
        <w:trPr>
          <w:trHeight w:val="54"/>
        </w:trPr>
        <w:tc>
          <w:tcPr>
            <w:tcW w:w="1691" w:type="dxa"/>
          </w:tcPr>
          <w:p w14:paraId="0B6AE095" w14:textId="146893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1E366FC6" w14:textId="0AE7D5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296AC8E3" w14:textId="7B05C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3368717.54</w:t>
            </w:r>
          </w:p>
        </w:tc>
        <w:tc>
          <w:tcPr>
            <w:tcW w:w="2134" w:type="dxa"/>
          </w:tcPr>
          <w:p w14:paraId="00A96AA9" w14:textId="28739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D7FBA" w14:textId="74B50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9F476" w14:textId="6129F4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A282D9" w14:textId="77777777" w:rsidTr="00F55D7D">
        <w:trPr>
          <w:trHeight w:val="54"/>
        </w:trPr>
        <w:tc>
          <w:tcPr>
            <w:tcW w:w="1691" w:type="dxa"/>
          </w:tcPr>
          <w:p w14:paraId="77735C1C" w14:textId="0582AF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1FA19516" w14:textId="018EC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725473.12</w:t>
            </w:r>
          </w:p>
        </w:tc>
        <w:tc>
          <w:tcPr>
            <w:tcW w:w="1562" w:type="dxa"/>
          </w:tcPr>
          <w:p w14:paraId="14E12AA9" w14:textId="5DC0BC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3368757.58</w:t>
            </w:r>
          </w:p>
        </w:tc>
        <w:tc>
          <w:tcPr>
            <w:tcW w:w="2134" w:type="dxa"/>
          </w:tcPr>
          <w:p w14:paraId="1D2E5BAE" w14:textId="461784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FE43A" w14:textId="0F3F1B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33985" w14:textId="030A99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A1A01F" w14:textId="77777777" w:rsidTr="00F55D7D">
        <w:trPr>
          <w:trHeight w:val="54"/>
        </w:trPr>
        <w:tc>
          <w:tcPr>
            <w:tcW w:w="1691" w:type="dxa"/>
          </w:tcPr>
          <w:p w14:paraId="194E8499" w14:textId="0D8864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7441A34B" w14:textId="447360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725468.75</w:t>
            </w:r>
          </w:p>
        </w:tc>
        <w:tc>
          <w:tcPr>
            <w:tcW w:w="1562" w:type="dxa"/>
          </w:tcPr>
          <w:p w14:paraId="1522598D" w14:textId="1937CF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3368737.94</w:t>
            </w:r>
          </w:p>
        </w:tc>
        <w:tc>
          <w:tcPr>
            <w:tcW w:w="2134" w:type="dxa"/>
          </w:tcPr>
          <w:p w14:paraId="61D23FE0" w14:textId="0D1E3F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9636B" w14:textId="5C7BB6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7E10D" w14:textId="111894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D2096A" w14:textId="77777777" w:rsidTr="00F55D7D">
        <w:trPr>
          <w:trHeight w:val="54"/>
        </w:trPr>
        <w:tc>
          <w:tcPr>
            <w:tcW w:w="1691" w:type="dxa"/>
          </w:tcPr>
          <w:p w14:paraId="0BEB7805" w14:textId="01BFF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636801B3" w14:textId="3D9EC9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725465.53</w:t>
            </w:r>
          </w:p>
        </w:tc>
        <w:tc>
          <w:tcPr>
            <w:tcW w:w="1562" w:type="dxa"/>
          </w:tcPr>
          <w:p w14:paraId="28161E79" w14:textId="0FA14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3368731.37</w:t>
            </w:r>
          </w:p>
        </w:tc>
        <w:tc>
          <w:tcPr>
            <w:tcW w:w="2134" w:type="dxa"/>
          </w:tcPr>
          <w:p w14:paraId="739BD7C1" w14:textId="38333A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B0F21D" w14:textId="20561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504B2" w14:textId="2174AA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225E3E" w14:textId="77777777" w:rsidTr="00F55D7D">
        <w:trPr>
          <w:trHeight w:val="54"/>
        </w:trPr>
        <w:tc>
          <w:tcPr>
            <w:tcW w:w="1691" w:type="dxa"/>
          </w:tcPr>
          <w:p w14:paraId="5BF346BA" w14:textId="73864A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1EED3366" w14:textId="01D9E3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725467.13</w:t>
            </w:r>
          </w:p>
        </w:tc>
        <w:tc>
          <w:tcPr>
            <w:tcW w:w="1562" w:type="dxa"/>
          </w:tcPr>
          <w:p w14:paraId="0CD9A421" w14:textId="1F01C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3368708.39</w:t>
            </w:r>
          </w:p>
        </w:tc>
        <w:tc>
          <w:tcPr>
            <w:tcW w:w="2134" w:type="dxa"/>
          </w:tcPr>
          <w:p w14:paraId="147A31D3" w14:textId="21F3B7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62918" w14:textId="1DC0D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35575" w14:textId="0A270B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512075" w14:textId="77777777" w:rsidTr="00F55D7D">
        <w:trPr>
          <w:trHeight w:val="54"/>
        </w:trPr>
        <w:tc>
          <w:tcPr>
            <w:tcW w:w="1691" w:type="dxa"/>
          </w:tcPr>
          <w:p w14:paraId="6602840A" w14:textId="735719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09906527" w14:textId="6F8853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725468.36</w:t>
            </w:r>
          </w:p>
        </w:tc>
        <w:tc>
          <w:tcPr>
            <w:tcW w:w="1562" w:type="dxa"/>
          </w:tcPr>
          <w:p w14:paraId="038543C4" w14:textId="5BE91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3368699.80</w:t>
            </w:r>
          </w:p>
        </w:tc>
        <w:tc>
          <w:tcPr>
            <w:tcW w:w="2134" w:type="dxa"/>
          </w:tcPr>
          <w:p w14:paraId="2A856B54" w14:textId="1920B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34709" w14:textId="162C64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91615" w14:textId="401362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148BB3" w14:textId="77777777" w:rsidTr="00F55D7D">
        <w:trPr>
          <w:trHeight w:val="54"/>
        </w:trPr>
        <w:tc>
          <w:tcPr>
            <w:tcW w:w="1691" w:type="dxa"/>
          </w:tcPr>
          <w:p w14:paraId="31FB6CC9" w14:textId="2F400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15893C0E" w14:textId="456240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725467.87</w:t>
            </w:r>
          </w:p>
        </w:tc>
        <w:tc>
          <w:tcPr>
            <w:tcW w:w="1562" w:type="dxa"/>
          </w:tcPr>
          <w:p w14:paraId="4CD1A12E" w14:textId="6540DD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3368697.80</w:t>
            </w:r>
          </w:p>
        </w:tc>
        <w:tc>
          <w:tcPr>
            <w:tcW w:w="2134" w:type="dxa"/>
          </w:tcPr>
          <w:p w14:paraId="21212F1D" w14:textId="046B9A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9375E" w14:textId="2F0775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DBDBC" w14:textId="4C3D8E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214A52" w14:textId="77777777" w:rsidTr="00F55D7D">
        <w:trPr>
          <w:trHeight w:val="54"/>
        </w:trPr>
        <w:tc>
          <w:tcPr>
            <w:tcW w:w="1691" w:type="dxa"/>
          </w:tcPr>
          <w:p w14:paraId="155940DC" w14:textId="352CF7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1C19EEB2" w14:textId="191E7B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725467.05</w:t>
            </w:r>
          </w:p>
        </w:tc>
        <w:tc>
          <w:tcPr>
            <w:tcW w:w="1562" w:type="dxa"/>
          </w:tcPr>
          <w:p w14:paraId="29E6F40A" w14:textId="4178A7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3368694.24</w:t>
            </w:r>
          </w:p>
        </w:tc>
        <w:tc>
          <w:tcPr>
            <w:tcW w:w="2134" w:type="dxa"/>
          </w:tcPr>
          <w:p w14:paraId="1C2CE127" w14:textId="4CCFE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64D85" w14:textId="5F3AAD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88B35" w14:textId="691B01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C29CF" w14:textId="77777777" w:rsidTr="00F55D7D">
        <w:trPr>
          <w:trHeight w:val="54"/>
        </w:trPr>
        <w:tc>
          <w:tcPr>
            <w:tcW w:w="1691" w:type="dxa"/>
          </w:tcPr>
          <w:p w14:paraId="4B293231" w14:textId="777CD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06776BAE" w14:textId="0C1CDB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725460.84</w:t>
            </w:r>
          </w:p>
        </w:tc>
        <w:tc>
          <w:tcPr>
            <w:tcW w:w="1562" w:type="dxa"/>
          </w:tcPr>
          <w:p w14:paraId="2E6A9893" w14:textId="4A1CB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3368685.80</w:t>
            </w:r>
          </w:p>
        </w:tc>
        <w:tc>
          <w:tcPr>
            <w:tcW w:w="2134" w:type="dxa"/>
          </w:tcPr>
          <w:p w14:paraId="4A6C193E" w14:textId="4BE1AB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13132" w14:textId="2B73AE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9248E" w14:textId="0FFA9F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F05CE5" w14:textId="77777777" w:rsidTr="00F55D7D">
        <w:trPr>
          <w:trHeight w:val="54"/>
        </w:trPr>
        <w:tc>
          <w:tcPr>
            <w:tcW w:w="1691" w:type="dxa"/>
          </w:tcPr>
          <w:p w14:paraId="479F3CCF" w14:textId="6C2887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42ECA0EC" w14:textId="69DE1A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725454.65</w:t>
            </w:r>
          </w:p>
        </w:tc>
        <w:tc>
          <w:tcPr>
            <w:tcW w:w="1562" w:type="dxa"/>
          </w:tcPr>
          <w:p w14:paraId="0AE661C4" w14:textId="08AF97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3368680.38</w:t>
            </w:r>
          </w:p>
        </w:tc>
        <w:tc>
          <w:tcPr>
            <w:tcW w:w="2134" w:type="dxa"/>
          </w:tcPr>
          <w:p w14:paraId="4341627C" w14:textId="5343D4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C176C" w14:textId="6C326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B650C" w14:textId="65195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C64428" w14:textId="77777777" w:rsidTr="00F55D7D">
        <w:trPr>
          <w:trHeight w:val="54"/>
        </w:trPr>
        <w:tc>
          <w:tcPr>
            <w:tcW w:w="1691" w:type="dxa"/>
          </w:tcPr>
          <w:p w14:paraId="74DBF5CF" w14:textId="08316F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3571F28C" w14:textId="6B8D5C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725438.44</w:t>
            </w:r>
          </w:p>
        </w:tc>
        <w:tc>
          <w:tcPr>
            <w:tcW w:w="1562" w:type="dxa"/>
          </w:tcPr>
          <w:p w14:paraId="6F72B15C" w14:textId="29133C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3368690.56</w:t>
            </w:r>
          </w:p>
        </w:tc>
        <w:tc>
          <w:tcPr>
            <w:tcW w:w="2134" w:type="dxa"/>
          </w:tcPr>
          <w:p w14:paraId="1E0B01B9" w14:textId="620B43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DCDE1" w14:textId="652044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00900" w14:textId="21F83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49058F" w14:textId="77777777" w:rsidTr="00F55D7D">
        <w:trPr>
          <w:trHeight w:val="54"/>
        </w:trPr>
        <w:tc>
          <w:tcPr>
            <w:tcW w:w="1691" w:type="dxa"/>
          </w:tcPr>
          <w:p w14:paraId="7452CCAD" w14:textId="11671F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2782FA84" w14:textId="3C3183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725428.64</w:t>
            </w:r>
          </w:p>
        </w:tc>
        <w:tc>
          <w:tcPr>
            <w:tcW w:w="1562" w:type="dxa"/>
          </w:tcPr>
          <w:p w14:paraId="66D1628E" w14:textId="528B5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3368687.22</w:t>
            </w:r>
          </w:p>
        </w:tc>
        <w:tc>
          <w:tcPr>
            <w:tcW w:w="2134" w:type="dxa"/>
          </w:tcPr>
          <w:p w14:paraId="09BEE22B" w14:textId="47E0B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F73368" w14:textId="134488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C07ED" w14:textId="4741C5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1FEA1C" w14:textId="77777777" w:rsidTr="00F55D7D">
        <w:trPr>
          <w:trHeight w:val="54"/>
        </w:trPr>
        <w:tc>
          <w:tcPr>
            <w:tcW w:w="1691" w:type="dxa"/>
          </w:tcPr>
          <w:p w14:paraId="341572A5" w14:textId="2A6532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35DBFEAE" w14:textId="074F3B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725426.59</w:t>
            </w:r>
          </w:p>
        </w:tc>
        <w:tc>
          <w:tcPr>
            <w:tcW w:w="1562" w:type="dxa"/>
          </w:tcPr>
          <w:p w14:paraId="53C631C6" w14:textId="05B53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3368686.94</w:t>
            </w:r>
          </w:p>
        </w:tc>
        <w:tc>
          <w:tcPr>
            <w:tcW w:w="2134" w:type="dxa"/>
          </w:tcPr>
          <w:p w14:paraId="75706D97" w14:textId="13BE6C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932F0" w14:textId="0B51A8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40F68" w14:textId="56C76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C4476C" w14:textId="77777777" w:rsidTr="00F55D7D">
        <w:trPr>
          <w:trHeight w:val="54"/>
        </w:trPr>
        <w:tc>
          <w:tcPr>
            <w:tcW w:w="1691" w:type="dxa"/>
          </w:tcPr>
          <w:p w14:paraId="49560ECB" w14:textId="40F4F9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05824BEE" w14:textId="111BAD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725422.99</w:t>
            </w:r>
          </w:p>
        </w:tc>
        <w:tc>
          <w:tcPr>
            <w:tcW w:w="1562" w:type="dxa"/>
          </w:tcPr>
          <w:p w14:paraId="72A79631" w14:textId="6DE4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3368686.38</w:t>
            </w:r>
          </w:p>
        </w:tc>
        <w:tc>
          <w:tcPr>
            <w:tcW w:w="2134" w:type="dxa"/>
          </w:tcPr>
          <w:p w14:paraId="2239C080" w14:textId="7638E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ABB27" w14:textId="001BBA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A9A09" w14:textId="42D728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BA2CED" w14:textId="77777777" w:rsidTr="00F55D7D">
        <w:trPr>
          <w:trHeight w:val="54"/>
        </w:trPr>
        <w:tc>
          <w:tcPr>
            <w:tcW w:w="1691" w:type="dxa"/>
          </w:tcPr>
          <w:p w14:paraId="262CA352" w14:textId="205A5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19824C52" w14:textId="446747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725420.32</w:t>
            </w:r>
          </w:p>
        </w:tc>
        <w:tc>
          <w:tcPr>
            <w:tcW w:w="1562" w:type="dxa"/>
          </w:tcPr>
          <w:p w14:paraId="36B69CDD" w14:textId="492728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3368689.86</w:t>
            </w:r>
          </w:p>
        </w:tc>
        <w:tc>
          <w:tcPr>
            <w:tcW w:w="2134" w:type="dxa"/>
          </w:tcPr>
          <w:p w14:paraId="16AC912C" w14:textId="7E419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9F203" w14:textId="3669E1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663AA" w14:textId="17046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B28DF" w14:textId="77777777" w:rsidTr="00F55D7D">
        <w:trPr>
          <w:trHeight w:val="54"/>
        </w:trPr>
        <w:tc>
          <w:tcPr>
            <w:tcW w:w="1691" w:type="dxa"/>
          </w:tcPr>
          <w:p w14:paraId="3831AE9E" w14:textId="169BB1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6504A4CF" w14:textId="6DE42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725420.23</w:t>
            </w:r>
          </w:p>
        </w:tc>
        <w:tc>
          <w:tcPr>
            <w:tcW w:w="1562" w:type="dxa"/>
          </w:tcPr>
          <w:p w14:paraId="7E3388FD" w14:textId="64FFE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3368690.86</w:t>
            </w:r>
          </w:p>
        </w:tc>
        <w:tc>
          <w:tcPr>
            <w:tcW w:w="2134" w:type="dxa"/>
          </w:tcPr>
          <w:p w14:paraId="1A1B526A" w14:textId="475850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573C4" w14:textId="221A24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6F614" w14:textId="6001BC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20F5F2" w14:textId="77777777" w:rsidTr="00F55D7D">
        <w:trPr>
          <w:trHeight w:val="54"/>
        </w:trPr>
        <w:tc>
          <w:tcPr>
            <w:tcW w:w="1691" w:type="dxa"/>
          </w:tcPr>
          <w:p w14:paraId="346F01E3" w14:textId="1C882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21A83383" w14:textId="2DABDC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725417.90</w:t>
            </w:r>
          </w:p>
        </w:tc>
        <w:tc>
          <w:tcPr>
            <w:tcW w:w="1562" w:type="dxa"/>
          </w:tcPr>
          <w:p w14:paraId="4CCCFE75" w14:textId="35428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3368703.40</w:t>
            </w:r>
          </w:p>
        </w:tc>
        <w:tc>
          <w:tcPr>
            <w:tcW w:w="2134" w:type="dxa"/>
          </w:tcPr>
          <w:p w14:paraId="6F4AAE7C" w14:textId="54088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14BF0A" w14:textId="66627F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19D00" w14:textId="6BB646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FAFF1E" w14:textId="77777777" w:rsidTr="00F55D7D">
        <w:trPr>
          <w:trHeight w:val="54"/>
        </w:trPr>
        <w:tc>
          <w:tcPr>
            <w:tcW w:w="1691" w:type="dxa"/>
          </w:tcPr>
          <w:p w14:paraId="6C3D1709" w14:textId="0819CB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7EA993BA" w14:textId="60B165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725409.65</w:t>
            </w:r>
          </w:p>
        </w:tc>
        <w:tc>
          <w:tcPr>
            <w:tcW w:w="1562" w:type="dxa"/>
          </w:tcPr>
          <w:p w14:paraId="4A953025" w14:textId="109CD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3368734.43</w:t>
            </w:r>
          </w:p>
        </w:tc>
        <w:tc>
          <w:tcPr>
            <w:tcW w:w="2134" w:type="dxa"/>
          </w:tcPr>
          <w:p w14:paraId="5864D2BB" w14:textId="6BF1EC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5413A" w14:textId="3B1B21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41A20" w14:textId="1AE410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98C7F9" w14:textId="77777777" w:rsidTr="00F55D7D">
        <w:trPr>
          <w:trHeight w:val="54"/>
        </w:trPr>
        <w:tc>
          <w:tcPr>
            <w:tcW w:w="1691" w:type="dxa"/>
          </w:tcPr>
          <w:p w14:paraId="0C7BD0AB" w14:textId="4D3C7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0500F429" w14:textId="234757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725388.10</w:t>
            </w:r>
          </w:p>
        </w:tc>
        <w:tc>
          <w:tcPr>
            <w:tcW w:w="1562" w:type="dxa"/>
          </w:tcPr>
          <w:p w14:paraId="10A379AD" w14:textId="030660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3368744.58</w:t>
            </w:r>
          </w:p>
        </w:tc>
        <w:tc>
          <w:tcPr>
            <w:tcW w:w="2134" w:type="dxa"/>
          </w:tcPr>
          <w:p w14:paraId="6A7F9ED6" w14:textId="26C2D3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D7266" w14:textId="1B36B5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A9A27" w14:textId="1CEF0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25B76B" w14:textId="77777777" w:rsidTr="00F55D7D">
        <w:trPr>
          <w:trHeight w:val="54"/>
        </w:trPr>
        <w:tc>
          <w:tcPr>
            <w:tcW w:w="1691" w:type="dxa"/>
          </w:tcPr>
          <w:p w14:paraId="7B0B2F2D" w14:textId="73FA5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771DBB71" w14:textId="662949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725369.90</w:t>
            </w:r>
          </w:p>
        </w:tc>
        <w:tc>
          <w:tcPr>
            <w:tcW w:w="1562" w:type="dxa"/>
          </w:tcPr>
          <w:p w14:paraId="4AACE60C" w14:textId="58F3C8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3368750.27</w:t>
            </w:r>
          </w:p>
        </w:tc>
        <w:tc>
          <w:tcPr>
            <w:tcW w:w="2134" w:type="dxa"/>
          </w:tcPr>
          <w:p w14:paraId="660227E8" w14:textId="1B532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1EF68" w14:textId="5F5D16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A59D9" w14:textId="11332B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042C37" w14:textId="77777777" w:rsidTr="00F55D7D">
        <w:trPr>
          <w:trHeight w:val="54"/>
        </w:trPr>
        <w:tc>
          <w:tcPr>
            <w:tcW w:w="1691" w:type="dxa"/>
          </w:tcPr>
          <w:p w14:paraId="6E15135F" w14:textId="7D20F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39952716" w14:textId="7572F9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725346.20</w:t>
            </w:r>
          </w:p>
        </w:tc>
        <w:tc>
          <w:tcPr>
            <w:tcW w:w="1562" w:type="dxa"/>
          </w:tcPr>
          <w:p w14:paraId="2A094F56" w14:textId="56EC07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3368748.55</w:t>
            </w:r>
          </w:p>
        </w:tc>
        <w:tc>
          <w:tcPr>
            <w:tcW w:w="2134" w:type="dxa"/>
          </w:tcPr>
          <w:p w14:paraId="42354FA3" w14:textId="37E83E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CFF4D" w14:textId="63AD94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AF3B4" w14:textId="15376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C7557D" w14:textId="77777777" w:rsidTr="00F55D7D">
        <w:trPr>
          <w:trHeight w:val="54"/>
        </w:trPr>
        <w:tc>
          <w:tcPr>
            <w:tcW w:w="1691" w:type="dxa"/>
          </w:tcPr>
          <w:p w14:paraId="5DC994EE" w14:textId="43278B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196359C3" w14:textId="5F2941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725326.11</w:t>
            </w:r>
          </w:p>
        </w:tc>
        <w:tc>
          <w:tcPr>
            <w:tcW w:w="1562" w:type="dxa"/>
          </w:tcPr>
          <w:p w14:paraId="13774584" w14:textId="4CCE5B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3368728.03</w:t>
            </w:r>
          </w:p>
        </w:tc>
        <w:tc>
          <w:tcPr>
            <w:tcW w:w="2134" w:type="dxa"/>
          </w:tcPr>
          <w:p w14:paraId="61B28ADB" w14:textId="23A27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5CC5A" w14:textId="2A710B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D558A" w14:textId="4DE070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3D5123" w14:textId="77777777" w:rsidTr="00F55D7D">
        <w:trPr>
          <w:trHeight w:val="54"/>
        </w:trPr>
        <w:tc>
          <w:tcPr>
            <w:tcW w:w="1691" w:type="dxa"/>
          </w:tcPr>
          <w:p w14:paraId="298ECF4B" w14:textId="465E7D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66B3370D" w14:textId="31F478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725317.38</w:t>
            </w:r>
          </w:p>
        </w:tc>
        <w:tc>
          <w:tcPr>
            <w:tcW w:w="1562" w:type="dxa"/>
          </w:tcPr>
          <w:p w14:paraId="0453E084" w14:textId="0AC8EB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3368699.37</w:t>
            </w:r>
          </w:p>
        </w:tc>
        <w:tc>
          <w:tcPr>
            <w:tcW w:w="2134" w:type="dxa"/>
          </w:tcPr>
          <w:p w14:paraId="20D8E5EC" w14:textId="5903B0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94A87" w14:textId="7D9D40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CF4EF" w14:textId="14B89B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0159C0" w14:textId="77777777" w:rsidTr="00F55D7D">
        <w:trPr>
          <w:trHeight w:val="54"/>
        </w:trPr>
        <w:tc>
          <w:tcPr>
            <w:tcW w:w="1691" w:type="dxa"/>
          </w:tcPr>
          <w:p w14:paraId="798130BE" w14:textId="03DCF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6C37E0D5" w14:textId="4F1E90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725315.95</w:t>
            </w:r>
          </w:p>
        </w:tc>
        <w:tc>
          <w:tcPr>
            <w:tcW w:w="1562" w:type="dxa"/>
          </w:tcPr>
          <w:p w14:paraId="36B9364D" w14:textId="62A74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3368689.51</w:t>
            </w:r>
          </w:p>
        </w:tc>
        <w:tc>
          <w:tcPr>
            <w:tcW w:w="2134" w:type="dxa"/>
          </w:tcPr>
          <w:p w14:paraId="7A65099A" w14:textId="4626C3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E4CCA" w14:textId="5825C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48DD1" w14:textId="3BBEC8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E485A0" w14:textId="77777777" w:rsidTr="00F55D7D">
        <w:trPr>
          <w:trHeight w:val="54"/>
        </w:trPr>
        <w:tc>
          <w:tcPr>
            <w:tcW w:w="1691" w:type="dxa"/>
          </w:tcPr>
          <w:p w14:paraId="7924A0A4" w14:textId="37E744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0D33A94B" w14:textId="3E2AD3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725315.84</w:t>
            </w:r>
          </w:p>
        </w:tc>
        <w:tc>
          <w:tcPr>
            <w:tcW w:w="1562" w:type="dxa"/>
          </w:tcPr>
          <w:p w14:paraId="11F26383" w14:textId="0C0996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3368674.80</w:t>
            </w:r>
          </w:p>
        </w:tc>
        <w:tc>
          <w:tcPr>
            <w:tcW w:w="2134" w:type="dxa"/>
          </w:tcPr>
          <w:p w14:paraId="1AE05416" w14:textId="66DCF0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68C03" w14:textId="4505FF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61586" w14:textId="122707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7829FC" w14:textId="77777777" w:rsidTr="00F55D7D">
        <w:trPr>
          <w:trHeight w:val="54"/>
        </w:trPr>
        <w:tc>
          <w:tcPr>
            <w:tcW w:w="1691" w:type="dxa"/>
          </w:tcPr>
          <w:p w14:paraId="71E255E6" w14:textId="71EF9F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13065D8E" w14:textId="10D94E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725321.80</w:t>
            </w:r>
          </w:p>
        </w:tc>
        <w:tc>
          <w:tcPr>
            <w:tcW w:w="1562" w:type="dxa"/>
          </w:tcPr>
          <w:p w14:paraId="763FD3F2" w14:textId="7BA766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3368636.08</w:t>
            </w:r>
          </w:p>
        </w:tc>
        <w:tc>
          <w:tcPr>
            <w:tcW w:w="2134" w:type="dxa"/>
          </w:tcPr>
          <w:p w14:paraId="09B2D012" w14:textId="6013B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4FE42" w14:textId="70A64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AFAE7" w14:textId="3737E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1ED4A8" w14:textId="77777777" w:rsidTr="00F55D7D">
        <w:trPr>
          <w:trHeight w:val="54"/>
        </w:trPr>
        <w:tc>
          <w:tcPr>
            <w:tcW w:w="1691" w:type="dxa"/>
          </w:tcPr>
          <w:p w14:paraId="43132A28" w14:textId="71D0F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51451367" w14:textId="798CD6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725324.87</w:t>
            </w:r>
          </w:p>
        </w:tc>
        <w:tc>
          <w:tcPr>
            <w:tcW w:w="1562" w:type="dxa"/>
          </w:tcPr>
          <w:p w14:paraId="62062C36" w14:textId="2B0807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3368626.92</w:t>
            </w:r>
          </w:p>
        </w:tc>
        <w:tc>
          <w:tcPr>
            <w:tcW w:w="2134" w:type="dxa"/>
          </w:tcPr>
          <w:p w14:paraId="21DAECA2" w14:textId="6E0334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4D499" w14:textId="0C0D3C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CD1F1" w14:textId="72E9A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685D4E" w14:textId="77777777" w:rsidTr="00F55D7D">
        <w:trPr>
          <w:trHeight w:val="54"/>
        </w:trPr>
        <w:tc>
          <w:tcPr>
            <w:tcW w:w="1691" w:type="dxa"/>
          </w:tcPr>
          <w:p w14:paraId="628AF965" w14:textId="42D06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088E920E" w14:textId="4F3B9E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725331.05</w:t>
            </w:r>
          </w:p>
        </w:tc>
        <w:tc>
          <w:tcPr>
            <w:tcW w:w="1562" w:type="dxa"/>
          </w:tcPr>
          <w:p w14:paraId="6085C7F3" w14:textId="3D307F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3368601.92</w:t>
            </w:r>
          </w:p>
        </w:tc>
        <w:tc>
          <w:tcPr>
            <w:tcW w:w="2134" w:type="dxa"/>
          </w:tcPr>
          <w:p w14:paraId="07549D35" w14:textId="088D2A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FAB42" w14:textId="2AA0D8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9D4DF" w14:textId="77962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9CC29E" w14:textId="77777777" w:rsidTr="00F55D7D">
        <w:trPr>
          <w:trHeight w:val="54"/>
        </w:trPr>
        <w:tc>
          <w:tcPr>
            <w:tcW w:w="1691" w:type="dxa"/>
          </w:tcPr>
          <w:p w14:paraId="37E51415" w14:textId="2FE2D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6A403CA6" w14:textId="2B754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725340.00</w:t>
            </w:r>
          </w:p>
        </w:tc>
        <w:tc>
          <w:tcPr>
            <w:tcW w:w="1562" w:type="dxa"/>
          </w:tcPr>
          <w:p w14:paraId="3D639009" w14:textId="4D14C3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3368587.99</w:t>
            </w:r>
          </w:p>
        </w:tc>
        <w:tc>
          <w:tcPr>
            <w:tcW w:w="2134" w:type="dxa"/>
          </w:tcPr>
          <w:p w14:paraId="2F997A0B" w14:textId="3094D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EBCA7E" w14:textId="59093B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41D16" w14:textId="523C53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3EBA87" w14:textId="77777777" w:rsidTr="00F55D7D">
        <w:trPr>
          <w:trHeight w:val="54"/>
        </w:trPr>
        <w:tc>
          <w:tcPr>
            <w:tcW w:w="1691" w:type="dxa"/>
          </w:tcPr>
          <w:p w14:paraId="67D47A5C" w14:textId="4786C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5D6700E0" w14:textId="180FAB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725345.03</w:t>
            </w:r>
          </w:p>
        </w:tc>
        <w:tc>
          <w:tcPr>
            <w:tcW w:w="1562" w:type="dxa"/>
          </w:tcPr>
          <w:p w14:paraId="539968F7" w14:textId="2C45AE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3368577.62</w:t>
            </w:r>
          </w:p>
        </w:tc>
        <w:tc>
          <w:tcPr>
            <w:tcW w:w="2134" w:type="dxa"/>
          </w:tcPr>
          <w:p w14:paraId="3F5CB288" w14:textId="0839AC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239ED56" w14:textId="278B60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352E597" w14:textId="28F90B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8CDB76" w14:textId="77777777" w:rsidTr="00F55D7D">
        <w:trPr>
          <w:trHeight w:val="54"/>
        </w:trPr>
        <w:tc>
          <w:tcPr>
            <w:tcW w:w="1691" w:type="dxa"/>
          </w:tcPr>
          <w:p w14:paraId="6C8FA9A6" w14:textId="6DCC06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5E6C309A" w14:textId="472F89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725348.33</w:t>
            </w:r>
          </w:p>
        </w:tc>
        <w:tc>
          <w:tcPr>
            <w:tcW w:w="1562" w:type="dxa"/>
          </w:tcPr>
          <w:p w14:paraId="779161FA" w14:textId="05BBB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3368569.06</w:t>
            </w:r>
          </w:p>
        </w:tc>
        <w:tc>
          <w:tcPr>
            <w:tcW w:w="2134" w:type="dxa"/>
          </w:tcPr>
          <w:p w14:paraId="1F68B274" w14:textId="0DCE7C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2BE92" w14:textId="45869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5A3E2" w14:textId="582855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5C8A5B" w14:textId="77777777" w:rsidTr="00F55D7D">
        <w:trPr>
          <w:trHeight w:val="54"/>
        </w:trPr>
        <w:tc>
          <w:tcPr>
            <w:tcW w:w="1691" w:type="dxa"/>
          </w:tcPr>
          <w:p w14:paraId="1DBDFE19" w14:textId="473486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1CC9B7F6" w14:textId="450EF9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725352.69</w:t>
            </w:r>
          </w:p>
        </w:tc>
        <w:tc>
          <w:tcPr>
            <w:tcW w:w="1562" w:type="dxa"/>
          </w:tcPr>
          <w:p w14:paraId="01A318A9" w14:textId="6A910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3368556.77</w:t>
            </w:r>
          </w:p>
        </w:tc>
        <w:tc>
          <w:tcPr>
            <w:tcW w:w="2134" w:type="dxa"/>
          </w:tcPr>
          <w:p w14:paraId="68F5B906" w14:textId="58D6F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80CC6" w14:textId="4943C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ED4F4" w14:textId="48ABF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CB5BF5" w14:textId="77777777" w:rsidTr="00F55D7D">
        <w:trPr>
          <w:trHeight w:val="54"/>
        </w:trPr>
        <w:tc>
          <w:tcPr>
            <w:tcW w:w="1691" w:type="dxa"/>
          </w:tcPr>
          <w:p w14:paraId="4900E6AD" w14:textId="6B938E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429E4F71" w14:textId="16DB70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725375.12</w:t>
            </w:r>
          </w:p>
        </w:tc>
        <w:tc>
          <w:tcPr>
            <w:tcW w:w="1562" w:type="dxa"/>
          </w:tcPr>
          <w:p w14:paraId="4E5A7EA9" w14:textId="7B77A0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3368546.95</w:t>
            </w:r>
          </w:p>
        </w:tc>
        <w:tc>
          <w:tcPr>
            <w:tcW w:w="2134" w:type="dxa"/>
          </w:tcPr>
          <w:p w14:paraId="00BA06B8" w14:textId="374FDC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074D7" w14:textId="0DD12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F5E8E" w14:textId="2BD88C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C2B62E" w14:textId="77777777" w:rsidTr="00F55D7D">
        <w:trPr>
          <w:trHeight w:val="54"/>
        </w:trPr>
        <w:tc>
          <w:tcPr>
            <w:tcW w:w="1691" w:type="dxa"/>
          </w:tcPr>
          <w:p w14:paraId="4C7D89C2" w14:textId="5FD3A3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071AAEC6" w14:textId="5543C0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725378.28</w:t>
            </w:r>
          </w:p>
        </w:tc>
        <w:tc>
          <w:tcPr>
            <w:tcW w:w="1562" w:type="dxa"/>
          </w:tcPr>
          <w:p w14:paraId="25AF867F" w14:textId="23431B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3368545.57</w:t>
            </w:r>
          </w:p>
        </w:tc>
        <w:tc>
          <w:tcPr>
            <w:tcW w:w="2134" w:type="dxa"/>
          </w:tcPr>
          <w:p w14:paraId="59C78230" w14:textId="6078D9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A5349" w14:textId="172C15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BA0E48" w14:textId="114F1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FE8A6" w14:textId="77777777" w:rsidTr="00F55D7D">
        <w:trPr>
          <w:trHeight w:val="54"/>
        </w:trPr>
        <w:tc>
          <w:tcPr>
            <w:tcW w:w="1691" w:type="dxa"/>
          </w:tcPr>
          <w:p w14:paraId="1F0E0638" w14:textId="719CD1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781159D2" w14:textId="2818CB4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725391.42</w:t>
            </w:r>
          </w:p>
        </w:tc>
        <w:tc>
          <w:tcPr>
            <w:tcW w:w="1562" w:type="dxa"/>
          </w:tcPr>
          <w:p w14:paraId="4CAFD86E" w14:textId="5A3C5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3368536.74</w:t>
            </w:r>
          </w:p>
        </w:tc>
        <w:tc>
          <w:tcPr>
            <w:tcW w:w="2134" w:type="dxa"/>
          </w:tcPr>
          <w:p w14:paraId="110ED9A4" w14:textId="57120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02EB7" w14:textId="69918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CD68E" w14:textId="0FFFE8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7B9CD" w14:textId="77777777" w:rsidTr="00F55D7D">
        <w:trPr>
          <w:trHeight w:val="54"/>
        </w:trPr>
        <w:tc>
          <w:tcPr>
            <w:tcW w:w="1691" w:type="dxa"/>
          </w:tcPr>
          <w:p w14:paraId="1B72F26B" w14:textId="480FA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23CAAFA4" w14:textId="1BFD0C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725409.52</w:t>
            </w:r>
          </w:p>
        </w:tc>
        <w:tc>
          <w:tcPr>
            <w:tcW w:w="1562" w:type="dxa"/>
          </w:tcPr>
          <w:p w14:paraId="31C0E5F8" w14:textId="55C8C9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3368521.79</w:t>
            </w:r>
          </w:p>
        </w:tc>
        <w:tc>
          <w:tcPr>
            <w:tcW w:w="2134" w:type="dxa"/>
          </w:tcPr>
          <w:p w14:paraId="50432832" w14:textId="12E071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9DC7B" w14:textId="475F1D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C3E1D" w14:textId="26EC4C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30C036" w14:textId="77777777" w:rsidTr="00F55D7D">
        <w:trPr>
          <w:trHeight w:val="54"/>
        </w:trPr>
        <w:tc>
          <w:tcPr>
            <w:tcW w:w="1691" w:type="dxa"/>
          </w:tcPr>
          <w:p w14:paraId="01A102E3" w14:textId="494AB9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18F866B4" w14:textId="52C2D8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725408.90</w:t>
            </w:r>
          </w:p>
        </w:tc>
        <w:tc>
          <w:tcPr>
            <w:tcW w:w="1562" w:type="dxa"/>
          </w:tcPr>
          <w:p w14:paraId="0C88CFA0" w14:textId="1809C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3368516.87</w:t>
            </w:r>
          </w:p>
        </w:tc>
        <w:tc>
          <w:tcPr>
            <w:tcW w:w="2134" w:type="dxa"/>
          </w:tcPr>
          <w:p w14:paraId="7791EFFF" w14:textId="497F9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0FB0B" w14:textId="3DF1C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B985C" w14:textId="004AEA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2B0874" w14:textId="77777777" w:rsidTr="00F55D7D">
        <w:trPr>
          <w:trHeight w:val="54"/>
        </w:trPr>
        <w:tc>
          <w:tcPr>
            <w:tcW w:w="1691" w:type="dxa"/>
          </w:tcPr>
          <w:p w14:paraId="0C4A1AEB" w14:textId="02F03D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11F766D1" w14:textId="55869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725409.71</w:t>
            </w:r>
          </w:p>
        </w:tc>
        <w:tc>
          <w:tcPr>
            <w:tcW w:w="1562" w:type="dxa"/>
          </w:tcPr>
          <w:p w14:paraId="5B30114D" w14:textId="27A7A4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3368509.78</w:t>
            </w:r>
          </w:p>
        </w:tc>
        <w:tc>
          <w:tcPr>
            <w:tcW w:w="2134" w:type="dxa"/>
          </w:tcPr>
          <w:p w14:paraId="5E14ABB6" w14:textId="654BD4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C3ECE" w14:textId="293210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24EF0" w14:textId="00C14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01B641" w14:textId="77777777" w:rsidTr="00F55D7D">
        <w:trPr>
          <w:trHeight w:val="54"/>
        </w:trPr>
        <w:tc>
          <w:tcPr>
            <w:tcW w:w="1691" w:type="dxa"/>
          </w:tcPr>
          <w:p w14:paraId="78A9736B" w14:textId="16B98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17BDCF8D" w14:textId="66CA61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725408.52</w:t>
            </w:r>
          </w:p>
        </w:tc>
        <w:tc>
          <w:tcPr>
            <w:tcW w:w="1562" w:type="dxa"/>
          </w:tcPr>
          <w:p w14:paraId="67D01B7A" w14:textId="7D0B7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3368509.95</w:t>
            </w:r>
          </w:p>
        </w:tc>
        <w:tc>
          <w:tcPr>
            <w:tcW w:w="2134" w:type="dxa"/>
          </w:tcPr>
          <w:p w14:paraId="35BB0D8F" w14:textId="3BD91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3F28D" w14:textId="12513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CEFA1" w14:textId="510554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5A3600" w14:textId="77777777" w:rsidTr="00F55D7D">
        <w:trPr>
          <w:trHeight w:val="54"/>
        </w:trPr>
        <w:tc>
          <w:tcPr>
            <w:tcW w:w="1691" w:type="dxa"/>
          </w:tcPr>
          <w:p w14:paraId="461DC893" w14:textId="12D65A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7FA48352" w14:textId="44598E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725387.31</w:t>
            </w:r>
          </w:p>
        </w:tc>
        <w:tc>
          <w:tcPr>
            <w:tcW w:w="1562" w:type="dxa"/>
          </w:tcPr>
          <w:p w14:paraId="654ECB69" w14:textId="3ABBB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3368506.97</w:t>
            </w:r>
          </w:p>
        </w:tc>
        <w:tc>
          <w:tcPr>
            <w:tcW w:w="2134" w:type="dxa"/>
          </w:tcPr>
          <w:p w14:paraId="1ADE6745" w14:textId="4DC8B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C79A9" w14:textId="283E0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4400F" w14:textId="6F589E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37F6AF" w14:textId="77777777" w:rsidTr="00F55D7D">
        <w:trPr>
          <w:trHeight w:val="54"/>
        </w:trPr>
        <w:tc>
          <w:tcPr>
            <w:tcW w:w="1691" w:type="dxa"/>
          </w:tcPr>
          <w:p w14:paraId="6B8B0F4A" w14:textId="16FF8C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50D67E9F" w14:textId="64C7F1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725375.97</w:t>
            </w:r>
          </w:p>
        </w:tc>
        <w:tc>
          <w:tcPr>
            <w:tcW w:w="1562" w:type="dxa"/>
          </w:tcPr>
          <w:p w14:paraId="4FC47373" w14:textId="659AD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3368503.91</w:t>
            </w:r>
          </w:p>
        </w:tc>
        <w:tc>
          <w:tcPr>
            <w:tcW w:w="2134" w:type="dxa"/>
          </w:tcPr>
          <w:p w14:paraId="3E8DECE0" w14:textId="7FF19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52F01" w14:textId="73149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92D34" w14:textId="78FB3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61417A" w14:textId="77777777" w:rsidTr="00F55D7D">
        <w:trPr>
          <w:trHeight w:val="54"/>
        </w:trPr>
        <w:tc>
          <w:tcPr>
            <w:tcW w:w="1691" w:type="dxa"/>
          </w:tcPr>
          <w:p w14:paraId="6AB85984" w14:textId="3B19E7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3D4F2001" w14:textId="6BC094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725355.11</w:t>
            </w:r>
          </w:p>
        </w:tc>
        <w:tc>
          <w:tcPr>
            <w:tcW w:w="1562" w:type="dxa"/>
          </w:tcPr>
          <w:p w14:paraId="1F8B944A" w14:textId="561AD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3368505.58</w:t>
            </w:r>
          </w:p>
        </w:tc>
        <w:tc>
          <w:tcPr>
            <w:tcW w:w="2134" w:type="dxa"/>
          </w:tcPr>
          <w:p w14:paraId="48C4B120" w14:textId="5EAE15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BF516" w14:textId="576EB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62C5F" w14:textId="4E95EB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FCF413" w14:textId="77777777" w:rsidTr="00F55D7D">
        <w:trPr>
          <w:trHeight w:val="54"/>
        </w:trPr>
        <w:tc>
          <w:tcPr>
            <w:tcW w:w="1691" w:type="dxa"/>
          </w:tcPr>
          <w:p w14:paraId="5B9E943C" w14:textId="4B2C74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6DA9B3AF" w14:textId="036F56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725347.17</w:t>
            </w:r>
          </w:p>
        </w:tc>
        <w:tc>
          <w:tcPr>
            <w:tcW w:w="1562" w:type="dxa"/>
          </w:tcPr>
          <w:p w14:paraId="225F4460" w14:textId="614313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3368502.88</w:t>
            </w:r>
          </w:p>
        </w:tc>
        <w:tc>
          <w:tcPr>
            <w:tcW w:w="2134" w:type="dxa"/>
          </w:tcPr>
          <w:p w14:paraId="3BCEDDD5" w14:textId="65442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10EBF" w14:textId="03775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F6B1D" w14:textId="14D63E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84E59" w14:textId="77777777" w:rsidTr="00F55D7D">
        <w:trPr>
          <w:trHeight w:val="54"/>
        </w:trPr>
        <w:tc>
          <w:tcPr>
            <w:tcW w:w="1691" w:type="dxa"/>
          </w:tcPr>
          <w:p w14:paraId="4E4DE8D7" w14:textId="63829E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1DEA7020" w14:textId="250B2D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725336.08</w:t>
            </w:r>
          </w:p>
        </w:tc>
        <w:tc>
          <w:tcPr>
            <w:tcW w:w="1562" w:type="dxa"/>
          </w:tcPr>
          <w:p w14:paraId="45DC444E" w14:textId="38E01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3368485.81</w:t>
            </w:r>
          </w:p>
        </w:tc>
        <w:tc>
          <w:tcPr>
            <w:tcW w:w="2134" w:type="dxa"/>
          </w:tcPr>
          <w:p w14:paraId="2E354585" w14:textId="0844C6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B8C958" w14:textId="517E1F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1207D" w14:textId="6E7C86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8D7366" w14:textId="77777777" w:rsidTr="00F55D7D">
        <w:trPr>
          <w:trHeight w:val="54"/>
        </w:trPr>
        <w:tc>
          <w:tcPr>
            <w:tcW w:w="1691" w:type="dxa"/>
          </w:tcPr>
          <w:p w14:paraId="40BA347C" w14:textId="6B90E2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427C5B81" w14:textId="304495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725328.62</w:t>
            </w:r>
          </w:p>
        </w:tc>
        <w:tc>
          <w:tcPr>
            <w:tcW w:w="1562" w:type="dxa"/>
          </w:tcPr>
          <w:p w14:paraId="37CF3144" w14:textId="521711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3368481.86</w:t>
            </w:r>
          </w:p>
        </w:tc>
        <w:tc>
          <w:tcPr>
            <w:tcW w:w="2134" w:type="dxa"/>
          </w:tcPr>
          <w:p w14:paraId="22A1C988" w14:textId="5A13C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D395A" w14:textId="42C89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E0E74" w14:textId="24300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B410BE" w14:textId="77777777" w:rsidTr="00F55D7D">
        <w:trPr>
          <w:trHeight w:val="54"/>
        </w:trPr>
        <w:tc>
          <w:tcPr>
            <w:tcW w:w="1691" w:type="dxa"/>
          </w:tcPr>
          <w:p w14:paraId="661EB1DF" w14:textId="01F330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429A96B9" w14:textId="699E322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725306.78</w:t>
            </w:r>
          </w:p>
        </w:tc>
        <w:tc>
          <w:tcPr>
            <w:tcW w:w="1562" w:type="dxa"/>
          </w:tcPr>
          <w:p w14:paraId="3F950176" w14:textId="74F731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3368467.89</w:t>
            </w:r>
          </w:p>
        </w:tc>
        <w:tc>
          <w:tcPr>
            <w:tcW w:w="2134" w:type="dxa"/>
          </w:tcPr>
          <w:p w14:paraId="5265E5EE" w14:textId="4A2A4E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2C20A" w14:textId="5407F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AC6A8" w14:textId="50377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E8A125" w14:textId="77777777" w:rsidTr="00F55D7D">
        <w:trPr>
          <w:trHeight w:val="54"/>
        </w:trPr>
        <w:tc>
          <w:tcPr>
            <w:tcW w:w="1691" w:type="dxa"/>
          </w:tcPr>
          <w:p w14:paraId="131E3DDD" w14:textId="797AE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0A37F645" w14:textId="7BBD651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725286.74</w:t>
            </w:r>
          </w:p>
        </w:tc>
        <w:tc>
          <w:tcPr>
            <w:tcW w:w="1562" w:type="dxa"/>
          </w:tcPr>
          <w:p w14:paraId="1FEF6446" w14:textId="2BDC05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3368455.76</w:t>
            </w:r>
          </w:p>
        </w:tc>
        <w:tc>
          <w:tcPr>
            <w:tcW w:w="2134" w:type="dxa"/>
          </w:tcPr>
          <w:p w14:paraId="3DE6958A" w14:textId="32BDEB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3AD3E" w14:textId="3AF4FB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A02C1" w14:textId="635DDC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44C8E0" w14:textId="77777777" w:rsidTr="00F55D7D">
        <w:trPr>
          <w:trHeight w:val="54"/>
        </w:trPr>
        <w:tc>
          <w:tcPr>
            <w:tcW w:w="1691" w:type="dxa"/>
          </w:tcPr>
          <w:p w14:paraId="1E034CFA" w14:textId="5FDB2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7FACC25C" w14:textId="75CA10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725274.54</w:t>
            </w:r>
          </w:p>
        </w:tc>
        <w:tc>
          <w:tcPr>
            <w:tcW w:w="1562" w:type="dxa"/>
          </w:tcPr>
          <w:p w14:paraId="21A93A13" w14:textId="63EFB9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3368438.39</w:t>
            </w:r>
          </w:p>
        </w:tc>
        <w:tc>
          <w:tcPr>
            <w:tcW w:w="2134" w:type="dxa"/>
          </w:tcPr>
          <w:p w14:paraId="7425A352" w14:textId="7EB719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7785F" w14:textId="514DC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1D0D1" w14:textId="2FBCD0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69763" w14:textId="77777777" w:rsidTr="00F55D7D">
        <w:trPr>
          <w:trHeight w:val="54"/>
        </w:trPr>
        <w:tc>
          <w:tcPr>
            <w:tcW w:w="1691" w:type="dxa"/>
          </w:tcPr>
          <w:p w14:paraId="0B330D89" w14:textId="665A8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409AF299" w14:textId="3B2CCB4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725270.35</w:t>
            </w:r>
          </w:p>
        </w:tc>
        <w:tc>
          <w:tcPr>
            <w:tcW w:w="1562" w:type="dxa"/>
          </w:tcPr>
          <w:p w14:paraId="1359A968" w14:textId="407EC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3368430.66</w:t>
            </w:r>
          </w:p>
        </w:tc>
        <w:tc>
          <w:tcPr>
            <w:tcW w:w="2134" w:type="dxa"/>
          </w:tcPr>
          <w:p w14:paraId="71C4BBBE" w14:textId="5ADE6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3545F" w14:textId="22079F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88D04" w14:textId="19806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A73E3" w14:textId="77777777" w:rsidTr="00F55D7D">
        <w:trPr>
          <w:trHeight w:val="54"/>
        </w:trPr>
        <w:tc>
          <w:tcPr>
            <w:tcW w:w="1691" w:type="dxa"/>
          </w:tcPr>
          <w:p w14:paraId="74C15108" w14:textId="584C90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374E9206" w14:textId="0C5DB6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725262.74</w:t>
            </w:r>
          </w:p>
        </w:tc>
        <w:tc>
          <w:tcPr>
            <w:tcW w:w="1562" w:type="dxa"/>
          </w:tcPr>
          <w:p w14:paraId="5C44BC3B" w14:textId="022800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3368425.22</w:t>
            </w:r>
          </w:p>
        </w:tc>
        <w:tc>
          <w:tcPr>
            <w:tcW w:w="2134" w:type="dxa"/>
          </w:tcPr>
          <w:p w14:paraId="53F60B49" w14:textId="53B9D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BBFEB" w14:textId="1CA3F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E7064" w14:textId="59AD03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9D149C" w14:textId="77777777" w:rsidTr="00F55D7D">
        <w:trPr>
          <w:trHeight w:val="54"/>
        </w:trPr>
        <w:tc>
          <w:tcPr>
            <w:tcW w:w="1691" w:type="dxa"/>
          </w:tcPr>
          <w:p w14:paraId="61C03BD5" w14:textId="182C5A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26C44FA5" w14:textId="788EF7D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725250.58</w:t>
            </w:r>
          </w:p>
        </w:tc>
        <w:tc>
          <w:tcPr>
            <w:tcW w:w="1562" w:type="dxa"/>
          </w:tcPr>
          <w:p w14:paraId="54302AAE" w14:textId="1FC765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3368421.24</w:t>
            </w:r>
          </w:p>
        </w:tc>
        <w:tc>
          <w:tcPr>
            <w:tcW w:w="2134" w:type="dxa"/>
          </w:tcPr>
          <w:p w14:paraId="56E248D3" w14:textId="3F936A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0AAE8" w14:textId="1559F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96179" w14:textId="386F33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AA0E47" w14:textId="77777777" w:rsidTr="00F55D7D">
        <w:trPr>
          <w:trHeight w:val="54"/>
        </w:trPr>
        <w:tc>
          <w:tcPr>
            <w:tcW w:w="1691" w:type="dxa"/>
          </w:tcPr>
          <w:p w14:paraId="7E096F28" w14:textId="46F2A8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4AFA5DCC" w14:textId="662FDBE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725238.50</w:t>
            </w:r>
          </w:p>
        </w:tc>
        <w:tc>
          <w:tcPr>
            <w:tcW w:w="1562" w:type="dxa"/>
          </w:tcPr>
          <w:p w14:paraId="01ED3627" w14:textId="55141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3368402.85</w:t>
            </w:r>
          </w:p>
        </w:tc>
        <w:tc>
          <w:tcPr>
            <w:tcW w:w="2134" w:type="dxa"/>
          </w:tcPr>
          <w:p w14:paraId="04431DE2" w14:textId="7F538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24EC" w14:textId="43B98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B3696" w14:textId="3F5693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CA6C62" w14:textId="77777777" w:rsidTr="00F55D7D">
        <w:trPr>
          <w:trHeight w:val="54"/>
        </w:trPr>
        <w:tc>
          <w:tcPr>
            <w:tcW w:w="1691" w:type="dxa"/>
          </w:tcPr>
          <w:p w14:paraId="5EA2E26A" w14:textId="75ACD3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29D4E602" w14:textId="023319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725226.65</w:t>
            </w:r>
          </w:p>
        </w:tc>
        <w:tc>
          <w:tcPr>
            <w:tcW w:w="1562" w:type="dxa"/>
          </w:tcPr>
          <w:p w14:paraId="6788AAF9" w14:textId="7D7185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3368382.36</w:t>
            </w:r>
          </w:p>
        </w:tc>
        <w:tc>
          <w:tcPr>
            <w:tcW w:w="2134" w:type="dxa"/>
          </w:tcPr>
          <w:p w14:paraId="011400E8" w14:textId="071934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36DB7" w14:textId="6CF41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4F07B" w14:textId="6BBDFC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6A8CCF" w14:textId="77777777" w:rsidTr="00F55D7D">
        <w:trPr>
          <w:trHeight w:val="54"/>
        </w:trPr>
        <w:tc>
          <w:tcPr>
            <w:tcW w:w="1691" w:type="dxa"/>
          </w:tcPr>
          <w:p w14:paraId="70FA7C48" w14:textId="10A89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547ECB0B" w14:textId="2F7915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725227.92</w:t>
            </w:r>
          </w:p>
        </w:tc>
        <w:tc>
          <w:tcPr>
            <w:tcW w:w="1562" w:type="dxa"/>
          </w:tcPr>
          <w:p w14:paraId="1F404CA0" w14:textId="5342F4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3368373.62</w:t>
            </w:r>
          </w:p>
        </w:tc>
        <w:tc>
          <w:tcPr>
            <w:tcW w:w="2134" w:type="dxa"/>
          </w:tcPr>
          <w:p w14:paraId="00C8519F" w14:textId="4AB94F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FFCC8" w14:textId="421A9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14B17" w14:textId="10BE84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10BAD0" w14:textId="77777777" w:rsidTr="00F55D7D">
        <w:trPr>
          <w:trHeight w:val="54"/>
        </w:trPr>
        <w:tc>
          <w:tcPr>
            <w:tcW w:w="1691" w:type="dxa"/>
          </w:tcPr>
          <w:p w14:paraId="3945C6F3" w14:textId="38DB98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44EE3989" w14:textId="5B8599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725225.21</w:t>
            </w:r>
          </w:p>
        </w:tc>
        <w:tc>
          <w:tcPr>
            <w:tcW w:w="1562" w:type="dxa"/>
          </w:tcPr>
          <w:p w14:paraId="02220DC5" w14:textId="2F5EBD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3368366.55</w:t>
            </w:r>
          </w:p>
        </w:tc>
        <w:tc>
          <w:tcPr>
            <w:tcW w:w="2134" w:type="dxa"/>
          </w:tcPr>
          <w:p w14:paraId="6F76FF9A" w14:textId="609AEC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38AA43" w14:textId="32762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8ABB9" w14:textId="7AD5F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080AEA" w14:textId="77777777" w:rsidTr="00F55D7D">
        <w:trPr>
          <w:trHeight w:val="54"/>
        </w:trPr>
        <w:tc>
          <w:tcPr>
            <w:tcW w:w="1691" w:type="dxa"/>
          </w:tcPr>
          <w:p w14:paraId="5DBA036F" w14:textId="57977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4422AF69" w14:textId="69CA0C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725219.28</w:t>
            </w:r>
          </w:p>
        </w:tc>
        <w:tc>
          <w:tcPr>
            <w:tcW w:w="1562" w:type="dxa"/>
          </w:tcPr>
          <w:p w14:paraId="01B0332E" w14:textId="073F71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3368349.96</w:t>
            </w:r>
          </w:p>
        </w:tc>
        <w:tc>
          <w:tcPr>
            <w:tcW w:w="2134" w:type="dxa"/>
          </w:tcPr>
          <w:p w14:paraId="5FA80BA1" w14:textId="28017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307DE" w14:textId="5BF307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E19B1A" w14:textId="157EF6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EBF260" w14:textId="77777777" w:rsidTr="00F55D7D">
        <w:trPr>
          <w:trHeight w:val="54"/>
        </w:trPr>
        <w:tc>
          <w:tcPr>
            <w:tcW w:w="1691" w:type="dxa"/>
          </w:tcPr>
          <w:p w14:paraId="25EE0215" w14:textId="2DBE0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36D2AA09" w14:textId="6DD8519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725223.79</w:t>
            </w:r>
          </w:p>
        </w:tc>
        <w:tc>
          <w:tcPr>
            <w:tcW w:w="1562" w:type="dxa"/>
          </w:tcPr>
          <w:p w14:paraId="4AD1DCE8" w14:textId="1EBEF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3368329.90</w:t>
            </w:r>
          </w:p>
        </w:tc>
        <w:tc>
          <w:tcPr>
            <w:tcW w:w="2134" w:type="dxa"/>
          </w:tcPr>
          <w:p w14:paraId="70148E9D" w14:textId="1FA41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0112C" w14:textId="754D4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FB3A8" w14:textId="318F0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1CA32" w14:textId="77777777" w:rsidTr="00F55D7D">
        <w:trPr>
          <w:trHeight w:val="54"/>
        </w:trPr>
        <w:tc>
          <w:tcPr>
            <w:tcW w:w="1691" w:type="dxa"/>
          </w:tcPr>
          <w:p w14:paraId="7910A5AF" w14:textId="2E26C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0EB13652" w14:textId="1FAEDF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725212.45</w:t>
            </w:r>
          </w:p>
        </w:tc>
        <w:tc>
          <w:tcPr>
            <w:tcW w:w="1562" w:type="dxa"/>
          </w:tcPr>
          <w:p w14:paraId="3F7D9220" w14:textId="12AF7D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3368325.46</w:t>
            </w:r>
          </w:p>
        </w:tc>
        <w:tc>
          <w:tcPr>
            <w:tcW w:w="2134" w:type="dxa"/>
          </w:tcPr>
          <w:p w14:paraId="4F5BA127" w14:textId="716946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2329B" w14:textId="6ED012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C2B31" w14:textId="3F711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F1CFE2" w14:textId="77777777" w:rsidTr="00F55D7D">
        <w:trPr>
          <w:trHeight w:val="54"/>
        </w:trPr>
        <w:tc>
          <w:tcPr>
            <w:tcW w:w="1691" w:type="dxa"/>
          </w:tcPr>
          <w:p w14:paraId="16517552" w14:textId="29C11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4E0E7B1E" w14:textId="6F8526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725203.53</w:t>
            </w:r>
          </w:p>
        </w:tc>
        <w:tc>
          <w:tcPr>
            <w:tcW w:w="1562" w:type="dxa"/>
          </w:tcPr>
          <w:p w14:paraId="1C960DCF" w14:textId="621AB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3368322.20</w:t>
            </w:r>
          </w:p>
        </w:tc>
        <w:tc>
          <w:tcPr>
            <w:tcW w:w="2134" w:type="dxa"/>
          </w:tcPr>
          <w:p w14:paraId="439C84DB" w14:textId="364D39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1AA69" w14:textId="4BAF56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36AB7" w14:textId="209CD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B5DA77" w14:textId="77777777" w:rsidTr="00F55D7D">
        <w:trPr>
          <w:trHeight w:val="54"/>
        </w:trPr>
        <w:tc>
          <w:tcPr>
            <w:tcW w:w="1691" w:type="dxa"/>
          </w:tcPr>
          <w:p w14:paraId="68A6224A" w14:textId="128AD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487E6432" w14:textId="73AD0F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725195.98</w:t>
            </w:r>
          </w:p>
        </w:tc>
        <w:tc>
          <w:tcPr>
            <w:tcW w:w="1562" w:type="dxa"/>
          </w:tcPr>
          <w:p w14:paraId="33D6C0E9" w14:textId="51360E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3368319.84</w:t>
            </w:r>
          </w:p>
        </w:tc>
        <w:tc>
          <w:tcPr>
            <w:tcW w:w="2134" w:type="dxa"/>
          </w:tcPr>
          <w:p w14:paraId="50B36FF4" w14:textId="21C53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ABE28" w14:textId="266AA1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DC830" w14:textId="63C93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BD29EB" w14:textId="77777777" w:rsidTr="00F55D7D">
        <w:trPr>
          <w:trHeight w:val="54"/>
        </w:trPr>
        <w:tc>
          <w:tcPr>
            <w:tcW w:w="1691" w:type="dxa"/>
          </w:tcPr>
          <w:p w14:paraId="22A8C45E" w14:textId="49FE0A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3F821693" w14:textId="31D505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725185.53</w:t>
            </w:r>
          </w:p>
        </w:tc>
        <w:tc>
          <w:tcPr>
            <w:tcW w:w="1562" w:type="dxa"/>
          </w:tcPr>
          <w:p w14:paraId="7CA8E9BA" w14:textId="542E58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3368317.94</w:t>
            </w:r>
          </w:p>
        </w:tc>
        <w:tc>
          <w:tcPr>
            <w:tcW w:w="2134" w:type="dxa"/>
          </w:tcPr>
          <w:p w14:paraId="771B8D16" w14:textId="10FE4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0833E" w14:textId="04F8F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7E445" w14:textId="5ED7C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CD7B1B" w14:textId="77777777" w:rsidTr="00F55D7D">
        <w:trPr>
          <w:trHeight w:val="54"/>
        </w:trPr>
        <w:tc>
          <w:tcPr>
            <w:tcW w:w="1691" w:type="dxa"/>
          </w:tcPr>
          <w:p w14:paraId="5A86533D" w14:textId="68F8B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6E3422E7" w14:textId="2833FE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725180.64</w:t>
            </w:r>
          </w:p>
        </w:tc>
        <w:tc>
          <w:tcPr>
            <w:tcW w:w="1562" w:type="dxa"/>
          </w:tcPr>
          <w:p w14:paraId="612BDD4B" w14:textId="6DC60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3368315.52</w:t>
            </w:r>
          </w:p>
        </w:tc>
        <w:tc>
          <w:tcPr>
            <w:tcW w:w="2134" w:type="dxa"/>
          </w:tcPr>
          <w:p w14:paraId="6AD57D4E" w14:textId="60F94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50B3B" w14:textId="567AD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C8D81" w14:textId="41A6D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BF337B" w14:textId="77777777" w:rsidTr="00F55D7D">
        <w:trPr>
          <w:trHeight w:val="54"/>
        </w:trPr>
        <w:tc>
          <w:tcPr>
            <w:tcW w:w="1691" w:type="dxa"/>
          </w:tcPr>
          <w:p w14:paraId="2AFEF6EA" w14:textId="6226BB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1253398E" w14:textId="02E91C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725167.16</w:t>
            </w:r>
          </w:p>
        </w:tc>
        <w:tc>
          <w:tcPr>
            <w:tcW w:w="1562" w:type="dxa"/>
          </w:tcPr>
          <w:p w14:paraId="1DD3BCEA" w14:textId="43F352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3368324.45</w:t>
            </w:r>
          </w:p>
        </w:tc>
        <w:tc>
          <w:tcPr>
            <w:tcW w:w="2134" w:type="dxa"/>
          </w:tcPr>
          <w:p w14:paraId="5F03214E" w14:textId="68B91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189B0" w14:textId="1EFEBF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BE6BA" w14:textId="2DF620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45DD7E" w14:textId="77777777" w:rsidTr="00F55D7D">
        <w:trPr>
          <w:trHeight w:val="54"/>
        </w:trPr>
        <w:tc>
          <w:tcPr>
            <w:tcW w:w="1691" w:type="dxa"/>
          </w:tcPr>
          <w:p w14:paraId="40EC5502" w14:textId="034EEC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45861294" w14:textId="05C7B6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725156.05</w:t>
            </w:r>
          </w:p>
        </w:tc>
        <w:tc>
          <w:tcPr>
            <w:tcW w:w="1562" w:type="dxa"/>
          </w:tcPr>
          <w:p w14:paraId="4383A456" w14:textId="59BF3C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3368326.92</w:t>
            </w:r>
          </w:p>
        </w:tc>
        <w:tc>
          <w:tcPr>
            <w:tcW w:w="2134" w:type="dxa"/>
          </w:tcPr>
          <w:p w14:paraId="2C4458A7" w14:textId="188BEF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9B73D" w14:textId="4B7245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77E51" w14:textId="79EF5E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33089E" w14:textId="77777777" w:rsidTr="00F55D7D">
        <w:trPr>
          <w:trHeight w:val="54"/>
        </w:trPr>
        <w:tc>
          <w:tcPr>
            <w:tcW w:w="1691" w:type="dxa"/>
          </w:tcPr>
          <w:p w14:paraId="2CEB0A96" w14:textId="1CDE3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5001E193" w14:textId="14AA61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725142.53</w:t>
            </w:r>
          </w:p>
        </w:tc>
        <w:tc>
          <w:tcPr>
            <w:tcW w:w="1562" w:type="dxa"/>
          </w:tcPr>
          <w:p w14:paraId="7337B05F" w14:textId="676D2B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3368320.68</w:t>
            </w:r>
          </w:p>
        </w:tc>
        <w:tc>
          <w:tcPr>
            <w:tcW w:w="2134" w:type="dxa"/>
          </w:tcPr>
          <w:p w14:paraId="3A7622E6" w14:textId="623524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125AB18" w14:textId="2BCD8B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D2193E1" w14:textId="076872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D797CC" w14:textId="77777777" w:rsidTr="00F55D7D">
        <w:trPr>
          <w:trHeight w:val="54"/>
        </w:trPr>
        <w:tc>
          <w:tcPr>
            <w:tcW w:w="1691" w:type="dxa"/>
          </w:tcPr>
          <w:p w14:paraId="11417465" w14:textId="62E73A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171B05A2" w14:textId="5BBC7F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725137.66</w:t>
            </w:r>
          </w:p>
        </w:tc>
        <w:tc>
          <w:tcPr>
            <w:tcW w:w="1562" w:type="dxa"/>
          </w:tcPr>
          <w:p w14:paraId="02B3E183" w14:textId="6970FE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3368319.79</w:t>
            </w:r>
          </w:p>
        </w:tc>
        <w:tc>
          <w:tcPr>
            <w:tcW w:w="2134" w:type="dxa"/>
          </w:tcPr>
          <w:p w14:paraId="49DF00E8" w14:textId="2EEC7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2A578" w14:textId="40455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2A744" w14:textId="3F6DB5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9308EF" w14:textId="77777777" w:rsidTr="00F55D7D">
        <w:trPr>
          <w:trHeight w:val="54"/>
        </w:trPr>
        <w:tc>
          <w:tcPr>
            <w:tcW w:w="1691" w:type="dxa"/>
          </w:tcPr>
          <w:p w14:paraId="4C0667EB" w14:textId="1BCA91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2CCD8F8B" w14:textId="4532B7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725135.37</w:t>
            </w:r>
          </w:p>
        </w:tc>
        <w:tc>
          <w:tcPr>
            <w:tcW w:w="1562" w:type="dxa"/>
          </w:tcPr>
          <w:p w14:paraId="650893EC" w14:textId="45C55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3368321.14</w:t>
            </w:r>
          </w:p>
        </w:tc>
        <w:tc>
          <w:tcPr>
            <w:tcW w:w="2134" w:type="dxa"/>
          </w:tcPr>
          <w:p w14:paraId="151FA911" w14:textId="3F2AF5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5ACF7" w14:textId="6E087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7DFC" w14:textId="558F9D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DE50A3" w14:textId="77777777" w:rsidTr="00F55D7D">
        <w:trPr>
          <w:trHeight w:val="54"/>
        </w:trPr>
        <w:tc>
          <w:tcPr>
            <w:tcW w:w="1691" w:type="dxa"/>
          </w:tcPr>
          <w:p w14:paraId="1803043D" w14:textId="2FC84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46C66962" w14:textId="30A729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725105.68</w:t>
            </w:r>
          </w:p>
        </w:tc>
        <w:tc>
          <w:tcPr>
            <w:tcW w:w="1562" w:type="dxa"/>
          </w:tcPr>
          <w:p w14:paraId="44C5AA8B" w14:textId="17EE13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3368317.61</w:t>
            </w:r>
          </w:p>
        </w:tc>
        <w:tc>
          <w:tcPr>
            <w:tcW w:w="2134" w:type="dxa"/>
          </w:tcPr>
          <w:p w14:paraId="6E2C7D72" w14:textId="235D66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56E48" w14:textId="5141D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4A158" w14:textId="6506B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138FA8" w14:textId="77777777" w:rsidTr="00F55D7D">
        <w:trPr>
          <w:trHeight w:val="54"/>
        </w:trPr>
        <w:tc>
          <w:tcPr>
            <w:tcW w:w="1691" w:type="dxa"/>
          </w:tcPr>
          <w:p w14:paraId="40A2B7D9" w14:textId="377ACB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3D73CAFC" w14:textId="7CE32C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725099.44</w:t>
            </w:r>
          </w:p>
        </w:tc>
        <w:tc>
          <w:tcPr>
            <w:tcW w:w="1562" w:type="dxa"/>
          </w:tcPr>
          <w:p w14:paraId="1E3F0682" w14:textId="32416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3368318.03</w:t>
            </w:r>
          </w:p>
        </w:tc>
        <w:tc>
          <w:tcPr>
            <w:tcW w:w="2134" w:type="dxa"/>
          </w:tcPr>
          <w:p w14:paraId="72E95E59" w14:textId="11E3F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57437" w14:textId="71614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853CD" w14:textId="3AE71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3FC873" w14:textId="77777777" w:rsidTr="00F55D7D">
        <w:trPr>
          <w:trHeight w:val="54"/>
        </w:trPr>
        <w:tc>
          <w:tcPr>
            <w:tcW w:w="1691" w:type="dxa"/>
          </w:tcPr>
          <w:p w14:paraId="4167AE5A" w14:textId="1EF9C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4198965A" w14:textId="70A3C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725070.22</w:t>
            </w:r>
          </w:p>
        </w:tc>
        <w:tc>
          <w:tcPr>
            <w:tcW w:w="1562" w:type="dxa"/>
          </w:tcPr>
          <w:p w14:paraId="15CCC481" w14:textId="565D0D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3368308.74</w:t>
            </w:r>
          </w:p>
        </w:tc>
        <w:tc>
          <w:tcPr>
            <w:tcW w:w="2134" w:type="dxa"/>
          </w:tcPr>
          <w:p w14:paraId="6B9B391D" w14:textId="4AD59A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B0CD7" w14:textId="7F9A96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85EF6" w14:textId="68809F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FD73AA" w14:textId="77777777" w:rsidTr="00F55D7D">
        <w:trPr>
          <w:trHeight w:val="54"/>
        </w:trPr>
        <w:tc>
          <w:tcPr>
            <w:tcW w:w="1691" w:type="dxa"/>
          </w:tcPr>
          <w:p w14:paraId="6C598FA0" w14:textId="784B19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42E7DE7E" w14:textId="742892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725056.83</w:t>
            </w:r>
          </w:p>
        </w:tc>
        <w:tc>
          <w:tcPr>
            <w:tcW w:w="1562" w:type="dxa"/>
          </w:tcPr>
          <w:p w14:paraId="544F5ADE" w14:textId="538FD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3368301.73</w:t>
            </w:r>
          </w:p>
        </w:tc>
        <w:tc>
          <w:tcPr>
            <w:tcW w:w="2134" w:type="dxa"/>
          </w:tcPr>
          <w:p w14:paraId="035DE15A" w14:textId="5042B6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ADFFC" w14:textId="2A589D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F996B" w14:textId="2497CA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3FC7E5" w14:textId="77777777" w:rsidTr="00F55D7D">
        <w:trPr>
          <w:trHeight w:val="54"/>
        </w:trPr>
        <w:tc>
          <w:tcPr>
            <w:tcW w:w="1691" w:type="dxa"/>
          </w:tcPr>
          <w:p w14:paraId="025A2F6A" w14:textId="66E475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58D99CB2" w14:textId="658B22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725052.08</w:t>
            </w:r>
          </w:p>
        </w:tc>
        <w:tc>
          <w:tcPr>
            <w:tcW w:w="1562" w:type="dxa"/>
          </w:tcPr>
          <w:p w14:paraId="2F5D326F" w14:textId="25C44D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3368300.12</w:t>
            </w:r>
          </w:p>
        </w:tc>
        <w:tc>
          <w:tcPr>
            <w:tcW w:w="2134" w:type="dxa"/>
          </w:tcPr>
          <w:p w14:paraId="256487AB" w14:textId="76D929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57F91" w14:textId="041434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BAC59" w14:textId="162E94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9ED5C7" w14:textId="77777777" w:rsidTr="00F55D7D">
        <w:trPr>
          <w:trHeight w:val="54"/>
        </w:trPr>
        <w:tc>
          <w:tcPr>
            <w:tcW w:w="1691" w:type="dxa"/>
          </w:tcPr>
          <w:p w14:paraId="33941983" w14:textId="1E7C01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53A38FAE" w14:textId="165037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725042.72</w:t>
            </w:r>
          </w:p>
        </w:tc>
        <w:tc>
          <w:tcPr>
            <w:tcW w:w="1562" w:type="dxa"/>
          </w:tcPr>
          <w:p w14:paraId="44CBDEED" w14:textId="1E626F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3368298.81</w:t>
            </w:r>
          </w:p>
        </w:tc>
        <w:tc>
          <w:tcPr>
            <w:tcW w:w="2134" w:type="dxa"/>
          </w:tcPr>
          <w:p w14:paraId="5C340655" w14:textId="41612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3DBB8" w14:textId="48207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110D1" w14:textId="20A450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31C92" w14:textId="77777777" w:rsidTr="00F55D7D">
        <w:trPr>
          <w:trHeight w:val="54"/>
        </w:trPr>
        <w:tc>
          <w:tcPr>
            <w:tcW w:w="1691" w:type="dxa"/>
          </w:tcPr>
          <w:p w14:paraId="25F81998" w14:textId="74FBCC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39FAACC4" w14:textId="7ADE65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725022.74</w:t>
            </w:r>
          </w:p>
        </w:tc>
        <w:tc>
          <w:tcPr>
            <w:tcW w:w="1562" w:type="dxa"/>
          </w:tcPr>
          <w:p w14:paraId="60C2BF28" w14:textId="40D7E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3368288.40</w:t>
            </w:r>
          </w:p>
        </w:tc>
        <w:tc>
          <w:tcPr>
            <w:tcW w:w="2134" w:type="dxa"/>
          </w:tcPr>
          <w:p w14:paraId="2A2C4736" w14:textId="36B3CE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4A8BF" w14:textId="2B00A3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AA830" w14:textId="529C6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A2F494" w14:textId="77777777" w:rsidTr="00F55D7D">
        <w:trPr>
          <w:trHeight w:val="54"/>
        </w:trPr>
        <w:tc>
          <w:tcPr>
            <w:tcW w:w="1691" w:type="dxa"/>
          </w:tcPr>
          <w:p w14:paraId="4B6D5286" w14:textId="308D9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3C03CCE6" w14:textId="42FACD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725008.16</w:t>
            </w:r>
          </w:p>
        </w:tc>
        <w:tc>
          <w:tcPr>
            <w:tcW w:w="1562" w:type="dxa"/>
          </w:tcPr>
          <w:p w14:paraId="78D874CF" w14:textId="2AAFD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3368274.41</w:t>
            </w:r>
          </w:p>
        </w:tc>
        <w:tc>
          <w:tcPr>
            <w:tcW w:w="2134" w:type="dxa"/>
          </w:tcPr>
          <w:p w14:paraId="23062090" w14:textId="37DFB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BF56D" w14:textId="1C874E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32A84" w14:textId="0DD59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A2E5D7" w14:textId="77777777" w:rsidTr="00F55D7D">
        <w:trPr>
          <w:trHeight w:val="54"/>
        </w:trPr>
        <w:tc>
          <w:tcPr>
            <w:tcW w:w="1691" w:type="dxa"/>
          </w:tcPr>
          <w:p w14:paraId="2E2ABB06" w14:textId="11586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3855ABA6" w14:textId="07B8AE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725003.11</w:t>
            </w:r>
          </w:p>
        </w:tc>
        <w:tc>
          <w:tcPr>
            <w:tcW w:w="1562" w:type="dxa"/>
          </w:tcPr>
          <w:p w14:paraId="49A6CA4F" w14:textId="5302A9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3368270.01</w:t>
            </w:r>
          </w:p>
        </w:tc>
        <w:tc>
          <w:tcPr>
            <w:tcW w:w="2134" w:type="dxa"/>
          </w:tcPr>
          <w:p w14:paraId="1EAC0BB9" w14:textId="2833D0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A7593" w14:textId="66DB2D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D592D" w14:textId="0171A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BB7CF1" w14:textId="77777777" w:rsidTr="00F55D7D">
        <w:trPr>
          <w:trHeight w:val="54"/>
        </w:trPr>
        <w:tc>
          <w:tcPr>
            <w:tcW w:w="1691" w:type="dxa"/>
          </w:tcPr>
          <w:p w14:paraId="07E537ED" w14:textId="49B4F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7F9F2D40" w14:textId="3E27FD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724997.13</w:t>
            </w:r>
          </w:p>
        </w:tc>
        <w:tc>
          <w:tcPr>
            <w:tcW w:w="1562" w:type="dxa"/>
          </w:tcPr>
          <w:p w14:paraId="1897EC42" w14:textId="1F419F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3368268.75</w:t>
            </w:r>
          </w:p>
        </w:tc>
        <w:tc>
          <w:tcPr>
            <w:tcW w:w="2134" w:type="dxa"/>
          </w:tcPr>
          <w:p w14:paraId="174F6B22" w14:textId="338C45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DB1F2" w14:textId="2757C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06C66" w14:textId="6DB35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8C110F" w14:textId="77777777" w:rsidTr="00F55D7D">
        <w:trPr>
          <w:trHeight w:val="54"/>
        </w:trPr>
        <w:tc>
          <w:tcPr>
            <w:tcW w:w="1691" w:type="dxa"/>
          </w:tcPr>
          <w:p w14:paraId="76E2537E" w14:textId="4C774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63AA04C7" w14:textId="164EFC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724977.74</w:t>
            </w:r>
          </w:p>
        </w:tc>
        <w:tc>
          <w:tcPr>
            <w:tcW w:w="1562" w:type="dxa"/>
          </w:tcPr>
          <w:p w14:paraId="0C8637D0" w14:textId="6F34C1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3368255.17</w:t>
            </w:r>
          </w:p>
        </w:tc>
        <w:tc>
          <w:tcPr>
            <w:tcW w:w="2134" w:type="dxa"/>
          </w:tcPr>
          <w:p w14:paraId="1417E129" w14:textId="55FF5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59704" w14:textId="3EF69B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F6C58" w14:textId="15BB7C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BC2EFD" w14:textId="77777777" w:rsidTr="00F55D7D">
        <w:trPr>
          <w:trHeight w:val="54"/>
        </w:trPr>
        <w:tc>
          <w:tcPr>
            <w:tcW w:w="1691" w:type="dxa"/>
          </w:tcPr>
          <w:p w14:paraId="3A939522" w14:textId="6A637B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4ACD1F67" w14:textId="05764A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724967.93</w:t>
            </w:r>
          </w:p>
        </w:tc>
        <w:tc>
          <w:tcPr>
            <w:tcW w:w="1562" w:type="dxa"/>
          </w:tcPr>
          <w:p w14:paraId="3A3A9B65" w14:textId="260556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3368239.23</w:t>
            </w:r>
          </w:p>
        </w:tc>
        <w:tc>
          <w:tcPr>
            <w:tcW w:w="2134" w:type="dxa"/>
          </w:tcPr>
          <w:p w14:paraId="75683786" w14:textId="35DA40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6F49C" w14:textId="10D619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2D1ED" w14:textId="008D6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D87C2A" w14:textId="77777777" w:rsidTr="00F55D7D">
        <w:trPr>
          <w:trHeight w:val="54"/>
        </w:trPr>
        <w:tc>
          <w:tcPr>
            <w:tcW w:w="1691" w:type="dxa"/>
          </w:tcPr>
          <w:p w14:paraId="31BD2A1E" w14:textId="1D2034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41059A96" w14:textId="7786D8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724964.30</w:t>
            </w:r>
          </w:p>
        </w:tc>
        <w:tc>
          <w:tcPr>
            <w:tcW w:w="1562" w:type="dxa"/>
          </w:tcPr>
          <w:p w14:paraId="0F085698" w14:textId="0B1BC1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3368233.37</w:t>
            </w:r>
          </w:p>
        </w:tc>
        <w:tc>
          <w:tcPr>
            <w:tcW w:w="2134" w:type="dxa"/>
          </w:tcPr>
          <w:p w14:paraId="4DEEC07D" w14:textId="42E282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B48E2" w14:textId="06A557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7FF42" w14:textId="100FA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ECD2F2" w14:textId="77777777" w:rsidTr="00F55D7D">
        <w:trPr>
          <w:trHeight w:val="54"/>
        </w:trPr>
        <w:tc>
          <w:tcPr>
            <w:tcW w:w="1691" w:type="dxa"/>
          </w:tcPr>
          <w:p w14:paraId="3D7FF086" w14:textId="78658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703B0D35" w14:textId="69F5F2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724956.17</w:t>
            </w:r>
          </w:p>
        </w:tc>
        <w:tc>
          <w:tcPr>
            <w:tcW w:w="1562" w:type="dxa"/>
          </w:tcPr>
          <w:p w14:paraId="2476A3DD" w14:textId="1B7792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3368228.80</w:t>
            </w:r>
          </w:p>
        </w:tc>
        <w:tc>
          <w:tcPr>
            <w:tcW w:w="2134" w:type="dxa"/>
          </w:tcPr>
          <w:p w14:paraId="767927A1" w14:textId="554C5E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23D3B" w14:textId="6DDAA3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3CFF0" w14:textId="77C977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1A55BA" w14:textId="77777777" w:rsidTr="00F55D7D">
        <w:trPr>
          <w:trHeight w:val="54"/>
        </w:trPr>
        <w:tc>
          <w:tcPr>
            <w:tcW w:w="1691" w:type="dxa"/>
          </w:tcPr>
          <w:p w14:paraId="1B3E994C" w14:textId="3D57B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4B8BB8AC" w14:textId="6812DA2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724923.55</w:t>
            </w:r>
          </w:p>
        </w:tc>
        <w:tc>
          <w:tcPr>
            <w:tcW w:w="1562" w:type="dxa"/>
          </w:tcPr>
          <w:p w14:paraId="4A3883F0" w14:textId="3646F6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3368201.60</w:t>
            </w:r>
          </w:p>
        </w:tc>
        <w:tc>
          <w:tcPr>
            <w:tcW w:w="2134" w:type="dxa"/>
          </w:tcPr>
          <w:p w14:paraId="752A65C7" w14:textId="5B622C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F6A17" w14:textId="605B9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E5FCA6" w14:textId="347E2C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D8EB4B" w14:textId="77777777" w:rsidTr="00F55D7D">
        <w:trPr>
          <w:trHeight w:val="54"/>
        </w:trPr>
        <w:tc>
          <w:tcPr>
            <w:tcW w:w="1691" w:type="dxa"/>
          </w:tcPr>
          <w:p w14:paraId="4D4F852B" w14:textId="29C79B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7EB4A9F2" w14:textId="69AFDA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724917.61</w:t>
            </w:r>
          </w:p>
        </w:tc>
        <w:tc>
          <w:tcPr>
            <w:tcW w:w="1562" w:type="dxa"/>
          </w:tcPr>
          <w:p w14:paraId="73E89542" w14:textId="1A6291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3368171.89</w:t>
            </w:r>
          </w:p>
        </w:tc>
        <w:tc>
          <w:tcPr>
            <w:tcW w:w="2134" w:type="dxa"/>
          </w:tcPr>
          <w:p w14:paraId="3CB2F7D8" w14:textId="526750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ADE7A" w14:textId="6075B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5D353" w14:textId="1F9DE5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C1EA2F" w14:textId="77777777" w:rsidTr="00F55D7D">
        <w:trPr>
          <w:trHeight w:val="54"/>
        </w:trPr>
        <w:tc>
          <w:tcPr>
            <w:tcW w:w="1691" w:type="dxa"/>
          </w:tcPr>
          <w:p w14:paraId="0FDF3513" w14:textId="2641D0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0103DB9E" w14:textId="45DA97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724898.38</w:t>
            </w:r>
          </w:p>
        </w:tc>
        <w:tc>
          <w:tcPr>
            <w:tcW w:w="1562" w:type="dxa"/>
          </w:tcPr>
          <w:p w14:paraId="0C0CFB57" w14:textId="6E05DD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3368138.75</w:t>
            </w:r>
          </w:p>
        </w:tc>
        <w:tc>
          <w:tcPr>
            <w:tcW w:w="2134" w:type="dxa"/>
          </w:tcPr>
          <w:p w14:paraId="69130242" w14:textId="721C50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4A9886" w14:textId="434A3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A162F" w14:textId="118F2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20A212" w14:textId="77777777" w:rsidTr="00F55D7D">
        <w:trPr>
          <w:trHeight w:val="54"/>
        </w:trPr>
        <w:tc>
          <w:tcPr>
            <w:tcW w:w="1691" w:type="dxa"/>
          </w:tcPr>
          <w:p w14:paraId="0E9413AF" w14:textId="47F66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61C3E009" w14:textId="52BCA9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724896.92</w:t>
            </w:r>
          </w:p>
        </w:tc>
        <w:tc>
          <w:tcPr>
            <w:tcW w:w="1562" w:type="dxa"/>
          </w:tcPr>
          <w:p w14:paraId="3276B3B4" w14:textId="2AB2B8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3368123.60</w:t>
            </w:r>
          </w:p>
        </w:tc>
        <w:tc>
          <w:tcPr>
            <w:tcW w:w="2134" w:type="dxa"/>
          </w:tcPr>
          <w:p w14:paraId="0ED8D297" w14:textId="255363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3A84C" w14:textId="0B0D3C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C435A" w14:textId="15C972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48FBB1" w14:textId="77777777" w:rsidTr="00F55D7D">
        <w:trPr>
          <w:trHeight w:val="54"/>
        </w:trPr>
        <w:tc>
          <w:tcPr>
            <w:tcW w:w="1691" w:type="dxa"/>
          </w:tcPr>
          <w:p w14:paraId="0DA62614" w14:textId="52ECA4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3A0F96C5" w14:textId="5B7524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724891.60</w:t>
            </w:r>
          </w:p>
        </w:tc>
        <w:tc>
          <w:tcPr>
            <w:tcW w:w="1562" w:type="dxa"/>
          </w:tcPr>
          <w:p w14:paraId="0317E4AD" w14:textId="380B3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3368109.11</w:t>
            </w:r>
          </w:p>
        </w:tc>
        <w:tc>
          <w:tcPr>
            <w:tcW w:w="2134" w:type="dxa"/>
          </w:tcPr>
          <w:p w14:paraId="46AC83E9" w14:textId="21DA11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D4AED" w14:textId="45DE19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0494E" w14:textId="7497E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01BE03" w14:textId="77777777" w:rsidTr="00F55D7D">
        <w:trPr>
          <w:trHeight w:val="54"/>
        </w:trPr>
        <w:tc>
          <w:tcPr>
            <w:tcW w:w="1691" w:type="dxa"/>
          </w:tcPr>
          <w:p w14:paraId="281B422F" w14:textId="39E33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38C6C4FD" w14:textId="5CDAF5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724870.90</w:t>
            </w:r>
          </w:p>
        </w:tc>
        <w:tc>
          <w:tcPr>
            <w:tcW w:w="1562" w:type="dxa"/>
          </w:tcPr>
          <w:p w14:paraId="3C7FF56D" w14:textId="56FDC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3368077.51</w:t>
            </w:r>
          </w:p>
        </w:tc>
        <w:tc>
          <w:tcPr>
            <w:tcW w:w="2134" w:type="dxa"/>
          </w:tcPr>
          <w:p w14:paraId="13F7366F" w14:textId="620FC0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00004" w14:textId="11568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D5C10" w14:textId="401361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CE983E" w14:textId="77777777" w:rsidTr="00F55D7D">
        <w:trPr>
          <w:trHeight w:val="54"/>
        </w:trPr>
        <w:tc>
          <w:tcPr>
            <w:tcW w:w="1691" w:type="dxa"/>
          </w:tcPr>
          <w:p w14:paraId="54F0C6F6" w14:textId="37B36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340DB77D" w14:textId="777AE6F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724867.01</w:t>
            </w:r>
          </w:p>
        </w:tc>
        <w:tc>
          <w:tcPr>
            <w:tcW w:w="1562" w:type="dxa"/>
          </w:tcPr>
          <w:p w14:paraId="0D451460" w14:textId="40FC6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3368048.41</w:t>
            </w:r>
          </w:p>
        </w:tc>
        <w:tc>
          <w:tcPr>
            <w:tcW w:w="2134" w:type="dxa"/>
          </w:tcPr>
          <w:p w14:paraId="2E2B51CF" w14:textId="2E655B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E4F1C" w14:textId="01791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C801" w14:textId="1CB23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D8218D" w14:textId="77777777" w:rsidTr="00F55D7D">
        <w:trPr>
          <w:trHeight w:val="54"/>
        </w:trPr>
        <w:tc>
          <w:tcPr>
            <w:tcW w:w="1691" w:type="dxa"/>
          </w:tcPr>
          <w:p w14:paraId="3CFB4F54" w14:textId="6D8BE0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101F1D83" w14:textId="2A207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724868.30</w:t>
            </w:r>
          </w:p>
        </w:tc>
        <w:tc>
          <w:tcPr>
            <w:tcW w:w="1562" w:type="dxa"/>
          </w:tcPr>
          <w:p w14:paraId="14BBF5D2" w14:textId="3AC9C4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3368021.76</w:t>
            </w:r>
          </w:p>
        </w:tc>
        <w:tc>
          <w:tcPr>
            <w:tcW w:w="2134" w:type="dxa"/>
          </w:tcPr>
          <w:p w14:paraId="09D23ADB" w14:textId="698153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8948F" w14:textId="215B0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82A35" w14:textId="3D28B9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2E71D9" w14:textId="77777777" w:rsidTr="00F55D7D">
        <w:trPr>
          <w:trHeight w:val="54"/>
        </w:trPr>
        <w:tc>
          <w:tcPr>
            <w:tcW w:w="1691" w:type="dxa"/>
          </w:tcPr>
          <w:p w14:paraId="221E7640" w14:textId="58D29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05AB3F6F" w14:textId="211996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724877.98</w:t>
            </w:r>
          </w:p>
        </w:tc>
        <w:tc>
          <w:tcPr>
            <w:tcW w:w="1562" w:type="dxa"/>
          </w:tcPr>
          <w:p w14:paraId="15AD320F" w14:textId="6DAA4E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3367996.48</w:t>
            </w:r>
          </w:p>
        </w:tc>
        <w:tc>
          <w:tcPr>
            <w:tcW w:w="2134" w:type="dxa"/>
          </w:tcPr>
          <w:p w14:paraId="30662DC9" w14:textId="3984AB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744AB" w14:textId="31B5E6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24D5B" w14:textId="2A47C3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A0072D" w14:textId="77777777" w:rsidTr="00F55D7D">
        <w:trPr>
          <w:trHeight w:val="54"/>
        </w:trPr>
        <w:tc>
          <w:tcPr>
            <w:tcW w:w="1691" w:type="dxa"/>
          </w:tcPr>
          <w:p w14:paraId="4B47B0CB" w14:textId="2D3FF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18563C8E" w14:textId="093DAE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724867.80</w:t>
            </w:r>
          </w:p>
        </w:tc>
        <w:tc>
          <w:tcPr>
            <w:tcW w:w="1562" w:type="dxa"/>
          </w:tcPr>
          <w:p w14:paraId="3F5DE123" w14:textId="1E5E82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3367965.96</w:t>
            </w:r>
          </w:p>
        </w:tc>
        <w:tc>
          <w:tcPr>
            <w:tcW w:w="2134" w:type="dxa"/>
          </w:tcPr>
          <w:p w14:paraId="0F92D57B" w14:textId="2AD2D7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49A64" w14:textId="7593FC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3A57A" w14:textId="495B1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0A6F19" w14:textId="77777777" w:rsidTr="00F55D7D">
        <w:trPr>
          <w:trHeight w:val="54"/>
        </w:trPr>
        <w:tc>
          <w:tcPr>
            <w:tcW w:w="1691" w:type="dxa"/>
          </w:tcPr>
          <w:p w14:paraId="24AA3E24" w14:textId="4854E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321EA141" w14:textId="7C9552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724866.99</w:t>
            </w:r>
          </w:p>
        </w:tc>
        <w:tc>
          <w:tcPr>
            <w:tcW w:w="1562" w:type="dxa"/>
          </w:tcPr>
          <w:p w14:paraId="5C1CFA9A" w14:textId="07829C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3367953.03</w:t>
            </w:r>
          </w:p>
        </w:tc>
        <w:tc>
          <w:tcPr>
            <w:tcW w:w="2134" w:type="dxa"/>
          </w:tcPr>
          <w:p w14:paraId="5EC6C46E" w14:textId="38B8D1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A8BAD" w14:textId="253E8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D2BEA" w14:textId="69EE4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AC62F3" w14:textId="77777777" w:rsidTr="00F55D7D">
        <w:trPr>
          <w:trHeight w:val="54"/>
        </w:trPr>
        <w:tc>
          <w:tcPr>
            <w:tcW w:w="1691" w:type="dxa"/>
          </w:tcPr>
          <w:p w14:paraId="7617F947" w14:textId="7D5CEE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10C31A33" w14:textId="71377A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724866.48</w:t>
            </w:r>
          </w:p>
        </w:tc>
        <w:tc>
          <w:tcPr>
            <w:tcW w:w="1562" w:type="dxa"/>
          </w:tcPr>
          <w:p w14:paraId="27D0BE51" w14:textId="7859AE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3367937.69</w:t>
            </w:r>
          </w:p>
        </w:tc>
        <w:tc>
          <w:tcPr>
            <w:tcW w:w="2134" w:type="dxa"/>
          </w:tcPr>
          <w:p w14:paraId="0E21EE37" w14:textId="238A7E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C5DB7" w14:textId="13253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415FD" w14:textId="16E875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069938" w14:textId="77777777" w:rsidTr="00F55D7D">
        <w:trPr>
          <w:trHeight w:val="54"/>
        </w:trPr>
        <w:tc>
          <w:tcPr>
            <w:tcW w:w="1691" w:type="dxa"/>
          </w:tcPr>
          <w:p w14:paraId="7B8E92DB" w14:textId="1D30C5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27A4E73A" w14:textId="7325BA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724873.96</w:t>
            </w:r>
          </w:p>
        </w:tc>
        <w:tc>
          <w:tcPr>
            <w:tcW w:w="1562" w:type="dxa"/>
          </w:tcPr>
          <w:p w14:paraId="7C4765B9" w14:textId="0975D9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3367907.08</w:t>
            </w:r>
          </w:p>
        </w:tc>
        <w:tc>
          <w:tcPr>
            <w:tcW w:w="2134" w:type="dxa"/>
          </w:tcPr>
          <w:p w14:paraId="5A165940" w14:textId="09179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ACD6F" w14:textId="6A53B8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7E55A" w14:textId="28E3B9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482B0F" w14:textId="77777777" w:rsidTr="00F55D7D">
        <w:trPr>
          <w:trHeight w:val="54"/>
        </w:trPr>
        <w:tc>
          <w:tcPr>
            <w:tcW w:w="1691" w:type="dxa"/>
          </w:tcPr>
          <w:p w14:paraId="2484F496" w14:textId="53A8A2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1BA7EDB2" w14:textId="076E46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724890.68</w:t>
            </w:r>
          </w:p>
        </w:tc>
        <w:tc>
          <w:tcPr>
            <w:tcW w:w="1562" w:type="dxa"/>
          </w:tcPr>
          <w:p w14:paraId="145678EB" w14:textId="2C8782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3367887.18</w:t>
            </w:r>
          </w:p>
        </w:tc>
        <w:tc>
          <w:tcPr>
            <w:tcW w:w="2134" w:type="dxa"/>
          </w:tcPr>
          <w:p w14:paraId="54698C23" w14:textId="65B17A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20077" w14:textId="64A3B8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8C8B2" w14:textId="77F2D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7B8C1C" w14:textId="77777777" w:rsidTr="00F55D7D">
        <w:trPr>
          <w:trHeight w:val="54"/>
        </w:trPr>
        <w:tc>
          <w:tcPr>
            <w:tcW w:w="1691" w:type="dxa"/>
          </w:tcPr>
          <w:p w14:paraId="6DF395BC" w14:textId="0EBAC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34C446E8" w14:textId="2FA657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724941.04</w:t>
            </w:r>
          </w:p>
        </w:tc>
        <w:tc>
          <w:tcPr>
            <w:tcW w:w="1562" w:type="dxa"/>
          </w:tcPr>
          <w:p w14:paraId="68E104A0" w14:textId="1B8430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3367859.60</w:t>
            </w:r>
          </w:p>
        </w:tc>
        <w:tc>
          <w:tcPr>
            <w:tcW w:w="2134" w:type="dxa"/>
          </w:tcPr>
          <w:p w14:paraId="1B7B5FDE" w14:textId="394AC8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99725" w14:textId="04ECC8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85BED" w14:textId="0ACBEB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3F8B1F" w14:textId="77777777" w:rsidTr="00F55D7D">
        <w:trPr>
          <w:trHeight w:val="54"/>
        </w:trPr>
        <w:tc>
          <w:tcPr>
            <w:tcW w:w="1691" w:type="dxa"/>
          </w:tcPr>
          <w:p w14:paraId="3A2622E8" w14:textId="3FC8E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6415EEFA" w14:textId="1856B0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724956.96</w:t>
            </w:r>
          </w:p>
        </w:tc>
        <w:tc>
          <w:tcPr>
            <w:tcW w:w="1562" w:type="dxa"/>
          </w:tcPr>
          <w:p w14:paraId="387DDEB6" w14:textId="50B77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3367852.74</w:t>
            </w:r>
          </w:p>
        </w:tc>
        <w:tc>
          <w:tcPr>
            <w:tcW w:w="2134" w:type="dxa"/>
          </w:tcPr>
          <w:p w14:paraId="4FD5C98D" w14:textId="290071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A21378" w14:textId="111B11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1B5FC" w14:textId="5686CC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DEA98E" w14:textId="77777777" w:rsidTr="00F55D7D">
        <w:trPr>
          <w:trHeight w:val="54"/>
        </w:trPr>
        <w:tc>
          <w:tcPr>
            <w:tcW w:w="1691" w:type="dxa"/>
          </w:tcPr>
          <w:p w14:paraId="2382F0B1" w14:textId="2A1B88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71587F0E" w14:textId="7D59F1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724975.63</w:t>
            </w:r>
          </w:p>
        </w:tc>
        <w:tc>
          <w:tcPr>
            <w:tcW w:w="1562" w:type="dxa"/>
          </w:tcPr>
          <w:p w14:paraId="6B0F243C" w14:textId="7E8964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3367840.61</w:t>
            </w:r>
          </w:p>
        </w:tc>
        <w:tc>
          <w:tcPr>
            <w:tcW w:w="2134" w:type="dxa"/>
          </w:tcPr>
          <w:p w14:paraId="3EEDFE12" w14:textId="77D0B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8BE26" w14:textId="1D7CFD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387D4" w14:textId="5F0A6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D9ADE6" w14:textId="77777777" w:rsidTr="00F55D7D">
        <w:trPr>
          <w:trHeight w:val="54"/>
        </w:trPr>
        <w:tc>
          <w:tcPr>
            <w:tcW w:w="1691" w:type="dxa"/>
          </w:tcPr>
          <w:p w14:paraId="054C9992" w14:textId="47F13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66AC3760" w14:textId="0B33480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725003.56</w:t>
            </w:r>
          </w:p>
        </w:tc>
        <w:tc>
          <w:tcPr>
            <w:tcW w:w="1562" w:type="dxa"/>
          </w:tcPr>
          <w:p w14:paraId="77D546B2" w14:textId="495E51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3367826.59</w:t>
            </w:r>
          </w:p>
        </w:tc>
        <w:tc>
          <w:tcPr>
            <w:tcW w:w="2134" w:type="dxa"/>
          </w:tcPr>
          <w:p w14:paraId="4C061F49" w14:textId="4257BE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B20B1" w14:textId="3B23F0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1F2BA" w14:textId="6CBF6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3A5627" w14:textId="77777777" w:rsidTr="00F55D7D">
        <w:trPr>
          <w:trHeight w:val="54"/>
        </w:trPr>
        <w:tc>
          <w:tcPr>
            <w:tcW w:w="1691" w:type="dxa"/>
          </w:tcPr>
          <w:p w14:paraId="539BA083" w14:textId="080818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14699CC8" w14:textId="39AB08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725021.63</w:t>
            </w:r>
          </w:p>
        </w:tc>
        <w:tc>
          <w:tcPr>
            <w:tcW w:w="1562" w:type="dxa"/>
          </w:tcPr>
          <w:p w14:paraId="32B05A4E" w14:textId="71635C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3367820.44</w:t>
            </w:r>
          </w:p>
        </w:tc>
        <w:tc>
          <w:tcPr>
            <w:tcW w:w="2134" w:type="dxa"/>
          </w:tcPr>
          <w:p w14:paraId="32853E46" w14:textId="0BED53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B2D866" w14:textId="2AB6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4249A25" w14:textId="244483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17EDC1" w14:textId="77777777" w:rsidTr="00F55D7D">
        <w:trPr>
          <w:trHeight w:val="54"/>
        </w:trPr>
        <w:tc>
          <w:tcPr>
            <w:tcW w:w="1691" w:type="dxa"/>
          </w:tcPr>
          <w:p w14:paraId="24988676" w14:textId="5A08E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0A6B101F" w14:textId="2194A5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725043.50</w:t>
            </w:r>
          </w:p>
        </w:tc>
        <w:tc>
          <w:tcPr>
            <w:tcW w:w="1562" w:type="dxa"/>
          </w:tcPr>
          <w:p w14:paraId="48563207" w14:textId="5EAB9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3367814.56</w:t>
            </w:r>
          </w:p>
        </w:tc>
        <w:tc>
          <w:tcPr>
            <w:tcW w:w="2134" w:type="dxa"/>
          </w:tcPr>
          <w:p w14:paraId="2DCA1C4C" w14:textId="784E2A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C5CB6" w14:textId="69B67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D8870" w14:textId="18BC84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C7794F" w14:textId="77777777" w:rsidTr="00F55D7D">
        <w:trPr>
          <w:trHeight w:val="54"/>
        </w:trPr>
        <w:tc>
          <w:tcPr>
            <w:tcW w:w="1691" w:type="dxa"/>
          </w:tcPr>
          <w:p w14:paraId="3AA0DF95" w14:textId="09858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48AE2C66" w14:textId="629A85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725061.62</w:t>
            </w:r>
          </w:p>
        </w:tc>
        <w:tc>
          <w:tcPr>
            <w:tcW w:w="1562" w:type="dxa"/>
          </w:tcPr>
          <w:p w14:paraId="5CEA13A7" w14:textId="5CFE0E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3367806.91</w:t>
            </w:r>
          </w:p>
        </w:tc>
        <w:tc>
          <w:tcPr>
            <w:tcW w:w="2134" w:type="dxa"/>
          </w:tcPr>
          <w:p w14:paraId="1B00DC44" w14:textId="1987C4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ED414" w14:textId="089493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ABFA8" w14:textId="46DF2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39B9D0" w14:textId="77777777" w:rsidTr="00F55D7D">
        <w:trPr>
          <w:trHeight w:val="54"/>
        </w:trPr>
        <w:tc>
          <w:tcPr>
            <w:tcW w:w="1691" w:type="dxa"/>
          </w:tcPr>
          <w:p w14:paraId="448D5ECE" w14:textId="069A09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7E7AEBEF" w14:textId="5E78A6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725094.25</w:t>
            </w:r>
          </w:p>
        </w:tc>
        <w:tc>
          <w:tcPr>
            <w:tcW w:w="1562" w:type="dxa"/>
          </w:tcPr>
          <w:p w14:paraId="4CBA2DA1" w14:textId="55A769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3367786.49</w:t>
            </w:r>
          </w:p>
        </w:tc>
        <w:tc>
          <w:tcPr>
            <w:tcW w:w="2134" w:type="dxa"/>
          </w:tcPr>
          <w:p w14:paraId="1D75526E" w14:textId="128AD4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810BD" w14:textId="72FC46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70724" w14:textId="53304E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B91600" w14:textId="77777777" w:rsidTr="00F55D7D">
        <w:trPr>
          <w:trHeight w:val="54"/>
        </w:trPr>
        <w:tc>
          <w:tcPr>
            <w:tcW w:w="1691" w:type="dxa"/>
          </w:tcPr>
          <w:p w14:paraId="7FA7C7B8" w14:textId="3D8DC6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62A5E40A" w14:textId="030BE2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725149.77</w:t>
            </w:r>
          </w:p>
        </w:tc>
        <w:tc>
          <w:tcPr>
            <w:tcW w:w="1562" w:type="dxa"/>
          </w:tcPr>
          <w:p w14:paraId="112A39C3" w14:textId="79F90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3367787.29</w:t>
            </w:r>
          </w:p>
        </w:tc>
        <w:tc>
          <w:tcPr>
            <w:tcW w:w="2134" w:type="dxa"/>
          </w:tcPr>
          <w:p w14:paraId="1BF6B76C" w14:textId="6183AC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76BF2" w14:textId="137875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50837" w14:textId="0F4949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B6C176" w14:textId="77777777" w:rsidTr="00F55D7D">
        <w:trPr>
          <w:trHeight w:val="54"/>
        </w:trPr>
        <w:tc>
          <w:tcPr>
            <w:tcW w:w="1691" w:type="dxa"/>
          </w:tcPr>
          <w:p w14:paraId="5505D841" w14:textId="1828A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5C461D03" w14:textId="6A89810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725153.19</w:t>
            </w:r>
          </w:p>
        </w:tc>
        <w:tc>
          <w:tcPr>
            <w:tcW w:w="1562" w:type="dxa"/>
          </w:tcPr>
          <w:p w14:paraId="08D3EF68" w14:textId="3826D5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3367791.44</w:t>
            </w:r>
          </w:p>
        </w:tc>
        <w:tc>
          <w:tcPr>
            <w:tcW w:w="2134" w:type="dxa"/>
          </w:tcPr>
          <w:p w14:paraId="45943129" w14:textId="44E452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EDD91" w14:textId="0638AB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6DE30" w14:textId="47192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A507D2" w14:textId="77777777" w:rsidTr="00F55D7D">
        <w:trPr>
          <w:trHeight w:val="54"/>
        </w:trPr>
        <w:tc>
          <w:tcPr>
            <w:tcW w:w="1691" w:type="dxa"/>
          </w:tcPr>
          <w:p w14:paraId="10D75F73" w14:textId="0929D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317585A9" w14:textId="247CDF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725176.19</w:t>
            </w:r>
          </w:p>
        </w:tc>
        <w:tc>
          <w:tcPr>
            <w:tcW w:w="1562" w:type="dxa"/>
          </w:tcPr>
          <w:p w14:paraId="049577CB" w14:textId="6584CC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3367792.81</w:t>
            </w:r>
          </w:p>
        </w:tc>
        <w:tc>
          <w:tcPr>
            <w:tcW w:w="2134" w:type="dxa"/>
          </w:tcPr>
          <w:p w14:paraId="75216096" w14:textId="329ED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36363" w14:textId="12E2A7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8A168" w14:textId="1C36C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86C5ED" w14:textId="77777777" w:rsidTr="00F55D7D">
        <w:trPr>
          <w:trHeight w:val="54"/>
        </w:trPr>
        <w:tc>
          <w:tcPr>
            <w:tcW w:w="1691" w:type="dxa"/>
          </w:tcPr>
          <w:p w14:paraId="600C23A6" w14:textId="3263ED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4CC0756A" w14:textId="3EA161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725179.67</w:t>
            </w:r>
          </w:p>
        </w:tc>
        <w:tc>
          <w:tcPr>
            <w:tcW w:w="1562" w:type="dxa"/>
          </w:tcPr>
          <w:p w14:paraId="0E6542BF" w14:textId="50154F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3367782.24</w:t>
            </w:r>
          </w:p>
        </w:tc>
        <w:tc>
          <w:tcPr>
            <w:tcW w:w="2134" w:type="dxa"/>
          </w:tcPr>
          <w:p w14:paraId="5DBE47B1" w14:textId="5C8B1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134E1" w14:textId="5E5EA3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684F0" w14:textId="6FADF7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03A8B5" w14:textId="77777777" w:rsidTr="00F55D7D">
        <w:trPr>
          <w:trHeight w:val="54"/>
        </w:trPr>
        <w:tc>
          <w:tcPr>
            <w:tcW w:w="1691" w:type="dxa"/>
          </w:tcPr>
          <w:p w14:paraId="52B55466" w14:textId="266BE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1173AA58" w14:textId="153E9B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725181.30</w:t>
            </w:r>
          </w:p>
        </w:tc>
        <w:tc>
          <w:tcPr>
            <w:tcW w:w="1562" w:type="dxa"/>
          </w:tcPr>
          <w:p w14:paraId="1D5AAAEB" w14:textId="1DE63D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3367759.02</w:t>
            </w:r>
          </w:p>
        </w:tc>
        <w:tc>
          <w:tcPr>
            <w:tcW w:w="2134" w:type="dxa"/>
          </w:tcPr>
          <w:p w14:paraId="3A5BAEA5" w14:textId="24C488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7CF66" w14:textId="22B01C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C65A1" w14:textId="5930B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104261" w14:textId="77777777" w:rsidTr="00F55D7D">
        <w:trPr>
          <w:trHeight w:val="54"/>
        </w:trPr>
        <w:tc>
          <w:tcPr>
            <w:tcW w:w="1691" w:type="dxa"/>
          </w:tcPr>
          <w:p w14:paraId="20D67447" w14:textId="7FCF79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5E3786E2" w14:textId="558548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725179.99</w:t>
            </w:r>
          </w:p>
        </w:tc>
        <w:tc>
          <w:tcPr>
            <w:tcW w:w="1562" w:type="dxa"/>
          </w:tcPr>
          <w:p w14:paraId="133E63B2" w14:textId="752DA5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3367746.25</w:t>
            </w:r>
          </w:p>
        </w:tc>
        <w:tc>
          <w:tcPr>
            <w:tcW w:w="2134" w:type="dxa"/>
          </w:tcPr>
          <w:p w14:paraId="5B83641A" w14:textId="73352A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41B60" w14:textId="59BCA6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B1B39" w14:textId="355EB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05C79E" w14:textId="77777777" w:rsidTr="00F55D7D">
        <w:trPr>
          <w:trHeight w:val="54"/>
        </w:trPr>
        <w:tc>
          <w:tcPr>
            <w:tcW w:w="1691" w:type="dxa"/>
          </w:tcPr>
          <w:p w14:paraId="6C39E848" w14:textId="79C7F6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0490FE5B" w14:textId="073D01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725179.68</w:t>
            </w:r>
          </w:p>
        </w:tc>
        <w:tc>
          <w:tcPr>
            <w:tcW w:w="1562" w:type="dxa"/>
          </w:tcPr>
          <w:p w14:paraId="497AA7A0" w14:textId="4A7C13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3367724.41</w:t>
            </w:r>
          </w:p>
        </w:tc>
        <w:tc>
          <w:tcPr>
            <w:tcW w:w="2134" w:type="dxa"/>
          </w:tcPr>
          <w:p w14:paraId="017D724E" w14:textId="14FAA9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6D142" w14:textId="6F5408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6B049" w14:textId="05DEFE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A0F301" w14:textId="77777777" w:rsidTr="00F55D7D">
        <w:trPr>
          <w:trHeight w:val="54"/>
        </w:trPr>
        <w:tc>
          <w:tcPr>
            <w:tcW w:w="1691" w:type="dxa"/>
          </w:tcPr>
          <w:p w14:paraId="772AF293" w14:textId="41973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45A8E5FE" w14:textId="616000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725174.12</w:t>
            </w:r>
          </w:p>
        </w:tc>
        <w:tc>
          <w:tcPr>
            <w:tcW w:w="1562" w:type="dxa"/>
          </w:tcPr>
          <w:p w14:paraId="7B8C0D06" w14:textId="3B0FC6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3367701.28</w:t>
            </w:r>
          </w:p>
        </w:tc>
        <w:tc>
          <w:tcPr>
            <w:tcW w:w="2134" w:type="dxa"/>
          </w:tcPr>
          <w:p w14:paraId="46DC9185" w14:textId="6730D7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77C34" w14:textId="57D677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4850B" w14:textId="59BFD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BEAA4A" w14:textId="77777777" w:rsidTr="00F55D7D">
        <w:trPr>
          <w:trHeight w:val="54"/>
        </w:trPr>
        <w:tc>
          <w:tcPr>
            <w:tcW w:w="1691" w:type="dxa"/>
          </w:tcPr>
          <w:p w14:paraId="39A63BD5" w14:textId="5E97CD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39522A41" w14:textId="00A9C7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725174.12</w:t>
            </w:r>
          </w:p>
        </w:tc>
        <w:tc>
          <w:tcPr>
            <w:tcW w:w="1562" w:type="dxa"/>
          </w:tcPr>
          <w:p w14:paraId="202BCB38" w14:textId="0C47E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3367663.25</w:t>
            </w:r>
          </w:p>
        </w:tc>
        <w:tc>
          <w:tcPr>
            <w:tcW w:w="2134" w:type="dxa"/>
          </w:tcPr>
          <w:p w14:paraId="4B1FE162" w14:textId="3CC628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655BA" w14:textId="191F8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39456" w14:textId="68EC07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40594C" w14:textId="77777777" w:rsidTr="00F55D7D">
        <w:trPr>
          <w:trHeight w:val="54"/>
        </w:trPr>
        <w:tc>
          <w:tcPr>
            <w:tcW w:w="1691" w:type="dxa"/>
          </w:tcPr>
          <w:p w14:paraId="1CD176F1" w14:textId="57AEA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2ACCBBFE" w14:textId="62D86D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725167.89</w:t>
            </w:r>
          </w:p>
        </w:tc>
        <w:tc>
          <w:tcPr>
            <w:tcW w:w="1562" w:type="dxa"/>
          </w:tcPr>
          <w:p w14:paraId="0B54BAD8" w14:textId="23F25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3367631.53</w:t>
            </w:r>
          </w:p>
        </w:tc>
        <w:tc>
          <w:tcPr>
            <w:tcW w:w="2134" w:type="dxa"/>
          </w:tcPr>
          <w:p w14:paraId="4C90B374" w14:textId="22A4DB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151D0" w14:textId="2983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C8F3F" w14:textId="22BD8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C03F0E" w14:textId="77777777" w:rsidTr="00F55D7D">
        <w:trPr>
          <w:trHeight w:val="54"/>
        </w:trPr>
        <w:tc>
          <w:tcPr>
            <w:tcW w:w="1691" w:type="dxa"/>
          </w:tcPr>
          <w:p w14:paraId="37F8723A" w14:textId="5B3FCF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5142DBCF" w14:textId="39FEE2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725162.12</w:t>
            </w:r>
          </w:p>
        </w:tc>
        <w:tc>
          <w:tcPr>
            <w:tcW w:w="1562" w:type="dxa"/>
          </w:tcPr>
          <w:p w14:paraId="0CF76BA5" w14:textId="023BAC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3367600.92</w:t>
            </w:r>
          </w:p>
        </w:tc>
        <w:tc>
          <w:tcPr>
            <w:tcW w:w="2134" w:type="dxa"/>
          </w:tcPr>
          <w:p w14:paraId="0AE94B72" w14:textId="465CAF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0183A" w14:textId="6CB970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E2B4F" w14:textId="2117E1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69053F" w14:textId="77777777" w:rsidTr="00F55D7D">
        <w:trPr>
          <w:trHeight w:val="54"/>
        </w:trPr>
        <w:tc>
          <w:tcPr>
            <w:tcW w:w="1691" w:type="dxa"/>
          </w:tcPr>
          <w:p w14:paraId="395C5467" w14:textId="1BFB0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261EB9ED" w14:textId="09021B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725164.34</w:t>
            </w:r>
          </w:p>
        </w:tc>
        <w:tc>
          <w:tcPr>
            <w:tcW w:w="1562" w:type="dxa"/>
          </w:tcPr>
          <w:p w14:paraId="03CF9005" w14:textId="30EBF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3367570.73</w:t>
            </w:r>
          </w:p>
        </w:tc>
        <w:tc>
          <w:tcPr>
            <w:tcW w:w="2134" w:type="dxa"/>
          </w:tcPr>
          <w:p w14:paraId="4CD4B7E7" w14:textId="66D9A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FF994" w14:textId="478B6D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366261" w14:textId="4AEDD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D63257" w14:textId="77777777" w:rsidTr="00F55D7D">
        <w:trPr>
          <w:trHeight w:val="54"/>
        </w:trPr>
        <w:tc>
          <w:tcPr>
            <w:tcW w:w="1691" w:type="dxa"/>
          </w:tcPr>
          <w:p w14:paraId="670248B2" w14:textId="7655FD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5DABBB64" w14:textId="5BE77B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725178.09</w:t>
            </w:r>
          </w:p>
        </w:tc>
        <w:tc>
          <w:tcPr>
            <w:tcW w:w="1562" w:type="dxa"/>
          </w:tcPr>
          <w:p w14:paraId="2040C64B" w14:textId="5A83C0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3367529.17</w:t>
            </w:r>
          </w:p>
        </w:tc>
        <w:tc>
          <w:tcPr>
            <w:tcW w:w="2134" w:type="dxa"/>
          </w:tcPr>
          <w:p w14:paraId="7003F25A" w14:textId="0B878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54EFE" w14:textId="68CA1D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4607B" w14:textId="2CE63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904EB5" w14:textId="77777777" w:rsidTr="00F55D7D">
        <w:trPr>
          <w:trHeight w:val="54"/>
        </w:trPr>
        <w:tc>
          <w:tcPr>
            <w:tcW w:w="1691" w:type="dxa"/>
          </w:tcPr>
          <w:p w14:paraId="186DB922" w14:textId="2F2833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44640BB1" w14:textId="34469CA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725186.44</w:t>
            </w:r>
          </w:p>
        </w:tc>
        <w:tc>
          <w:tcPr>
            <w:tcW w:w="1562" w:type="dxa"/>
          </w:tcPr>
          <w:p w14:paraId="4D2163EF" w14:textId="13F45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3367511.21</w:t>
            </w:r>
          </w:p>
        </w:tc>
        <w:tc>
          <w:tcPr>
            <w:tcW w:w="2134" w:type="dxa"/>
          </w:tcPr>
          <w:p w14:paraId="1503B17A" w14:textId="1F0B6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C4D24" w14:textId="14664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E84447" w14:textId="32D8BC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B58C1D" w14:textId="77777777" w:rsidTr="00F55D7D">
        <w:trPr>
          <w:trHeight w:val="54"/>
        </w:trPr>
        <w:tc>
          <w:tcPr>
            <w:tcW w:w="1691" w:type="dxa"/>
          </w:tcPr>
          <w:p w14:paraId="5C0DDE65" w14:textId="1ECCFA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1B19BB42" w14:textId="38B0A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725192.86</w:t>
            </w:r>
          </w:p>
        </w:tc>
        <w:tc>
          <w:tcPr>
            <w:tcW w:w="1562" w:type="dxa"/>
          </w:tcPr>
          <w:p w14:paraId="4531A267" w14:textId="6CE7AF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3367496.87</w:t>
            </w:r>
          </w:p>
        </w:tc>
        <w:tc>
          <w:tcPr>
            <w:tcW w:w="2134" w:type="dxa"/>
          </w:tcPr>
          <w:p w14:paraId="1C301194" w14:textId="0F3E2D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F0B2B" w14:textId="5F65E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FC577F" w14:textId="62BF3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E1A4E3" w14:textId="77777777" w:rsidTr="00F55D7D">
        <w:trPr>
          <w:trHeight w:val="54"/>
        </w:trPr>
        <w:tc>
          <w:tcPr>
            <w:tcW w:w="1691" w:type="dxa"/>
          </w:tcPr>
          <w:p w14:paraId="39F28FA3" w14:textId="357F8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297D3483" w14:textId="78984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725202.25</w:t>
            </w:r>
          </w:p>
        </w:tc>
        <w:tc>
          <w:tcPr>
            <w:tcW w:w="1562" w:type="dxa"/>
          </w:tcPr>
          <w:p w14:paraId="43544654" w14:textId="04CBA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3367476.11</w:t>
            </w:r>
          </w:p>
        </w:tc>
        <w:tc>
          <w:tcPr>
            <w:tcW w:w="2134" w:type="dxa"/>
          </w:tcPr>
          <w:p w14:paraId="131ADBF6" w14:textId="144CE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751EDF" w14:textId="649689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E14D3" w14:textId="7E38C9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5F128" w14:textId="77777777" w:rsidTr="00F55D7D">
        <w:trPr>
          <w:trHeight w:val="54"/>
        </w:trPr>
        <w:tc>
          <w:tcPr>
            <w:tcW w:w="1691" w:type="dxa"/>
          </w:tcPr>
          <w:p w14:paraId="47ECF669" w14:textId="6AF18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68B5EDB0" w14:textId="500337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725205.81</w:t>
            </w:r>
          </w:p>
        </w:tc>
        <w:tc>
          <w:tcPr>
            <w:tcW w:w="1562" w:type="dxa"/>
          </w:tcPr>
          <w:p w14:paraId="266C6715" w14:textId="26794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3367468.25</w:t>
            </w:r>
          </w:p>
        </w:tc>
        <w:tc>
          <w:tcPr>
            <w:tcW w:w="2134" w:type="dxa"/>
          </w:tcPr>
          <w:p w14:paraId="27BB6AEB" w14:textId="16D248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18E7D" w14:textId="1C3616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43870" w14:textId="62148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B7126E" w14:textId="77777777" w:rsidTr="00F55D7D">
        <w:trPr>
          <w:trHeight w:val="54"/>
        </w:trPr>
        <w:tc>
          <w:tcPr>
            <w:tcW w:w="1691" w:type="dxa"/>
          </w:tcPr>
          <w:p w14:paraId="5EB91AA4" w14:textId="094AC8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7E3FF584" w14:textId="150334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725196.62</w:t>
            </w:r>
          </w:p>
        </w:tc>
        <w:tc>
          <w:tcPr>
            <w:tcW w:w="1562" w:type="dxa"/>
          </w:tcPr>
          <w:p w14:paraId="76BAD764" w14:textId="37143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3367444.96</w:t>
            </w:r>
          </w:p>
        </w:tc>
        <w:tc>
          <w:tcPr>
            <w:tcW w:w="2134" w:type="dxa"/>
          </w:tcPr>
          <w:p w14:paraId="78E5FCB4" w14:textId="1DA244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C7C74" w14:textId="751D62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F39BF" w14:textId="03553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9AD5C2" w14:textId="77777777" w:rsidTr="00F55D7D">
        <w:trPr>
          <w:trHeight w:val="54"/>
        </w:trPr>
        <w:tc>
          <w:tcPr>
            <w:tcW w:w="1691" w:type="dxa"/>
          </w:tcPr>
          <w:p w14:paraId="7321F44C" w14:textId="34073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78A5F633" w14:textId="14FA87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725197.51</w:t>
            </w:r>
          </w:p>
        </w:tc>
        <w:tc>
          <w:tcPr>
            <w:tcW w:w="1562" w:type="dxa"/>
          </w:tcPr>
          <w:p w14:paraId="11E306A1" w14:textId="6A2AF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3367425.15</w:t>
            </w:r>
          </w:p>
        </w:tc>
        <w:tc>
          <w:tcPr>
            <w:tcW w:w="2134" w:type="dxa"/>
          </w:tcPr>
          <w:p w14:paraId="4D820AF4" w14:textId="0E0E9E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EB22E3" w14:textId="61E120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615B0" w14:textId="14A8C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DA7A4F" w14:textId="77777777" w:rsidTr="00F55D7D">
        <w:trPr>
          <w:trHeight w:val="54"/>
        </w:trPr>
        <w:tc>
          <w:tcPr>
            <w:tcW w:w="1691" w:type="dxa"/>
          </w:tcPr>
          <w:p w14:paraId="1FD148A2" w14:textId="44931C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3ADC3EBA" w14:textId="5ACBEC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725203.14</w:t>
            </w:r>
          </w:p>
        </w:tc>
        <w:tc>
          <w:tcPr>
            <w:tcW w:w="1562" w:type="dxa"/>
          </w:tcPr>
          <w:p w14:paraId="2E5F312D" w14:textId="5C2F7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3367406.44</w:t>
            </w:r>
          </w:p>
        </w:tc>
        <w:tc>
          <w:tcPr>
            <w:tcW w:w="2134" w:type="dxa"/>
          </w:tcPr>
          <w:p w14:paraId="14EE4964" w14:textId="2300AF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24418" w14:textId="6C67E0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AFA20" w14:textId="6820E8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E1991D" w14:textId="77777777" w:rsidTr="00F55D7D">
        <w:trPr>
          <w:trHeight w:val="54"/>
        </w:trPr>
        <w:tc>
          <w:tcPr>
            <w:tcW w:w="1691" w:type="dxa"/>
          </w:tcPr>
          <w:p w14:paraId="47CD3B07" w14:textId="5CBBA8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275E4AAB" w14:textId="2644D4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725208.82</w:t>
            </w:r>
          </w:p>
        </w:tc>
        <w:tc>
          <w:tcPr>
            <w:tcW w:w="1562" w:type="dxa"/>
          </w:tcPr>
          <w:p w14:paraId="676354C4" w14:textId="3996C9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3367385.82</w:t>
            </w:r>
          </w:p>
        </w:tc>
        <w:tc>
          <w:tcPr>
            <w:tcW w:w="2134" w:type="dxa"/>
          </w:tcPr>
          <w:p w14:paraId="68B7CA74" w14:textId="68CEFD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EA984" w14:textId="67E19E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A23F1" w14:textId="557D24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2F66EC" w14:textId="77777777" w:rsidTr="00F55D7D">
        <w:trPr>
          <w:trHeight w:val="54"/>
        </w:trPr>
        <w:tc>
          <w:tcPr>
            <w:tcW w:w="1691" w:type="dxa"/>
          </w:tcPr>
          <w:p w14:paraId="4A87311D" w14:textId="718C6B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3F73F8EE" w14:textId="32FEA8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725211.68</w:t>
            </w:r>
          </w:p>
        </w:tc>
        <w:tc>
          <w:tcPr>
            <w:tcW w:w="1562" w:type="dxa"/>
          </w:tcPr>
          <w:p w14:paraId="5F21A2AB" w14:textId="6EA50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3367366.32</w:t>
            </w:r>
          </w:p>
        </w:tc>
        <w:tc>
          <w:tcPr>
            <w:tcW w:w="2134" w:type="dxa"/>
          </w:tcPr>
          <w:p w14:paraId="286A5CA7" w14:textId="4CF59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1470A" w14:textId="05F1FC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F1256" w14:textId="2F7B32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D2A141" w14:textId="77777777" w:rsidTr="00F55D7D">
        <w:trPr>
          <w:trHeight w:val="54"/>
        </w:trPr>
        <w:tc>
          <w:tcPr>
            <w:tcW w:w="1691" w:type="dxa"/>
          </w:tcPr>
          <w:p w14:paraId="4AC69CF6" w14:textId="79810A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40806EF8" w14:textId="667F08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725218.17</w:t>
            </w:r>
          </w:p>
        </w:tc>
        <w:tc>
          <w:tcPr>
            <w:tcW w:w="1562" w:type="dxa"/>
          </w:tcPr>
          <w:p w14:paraId="1A2E05A0" w14:textId="3284A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3367351.16</w:t>
            </w:r>
          </w:p>
        </w:tc>
        <w:tc>
          <w:tcPr>
            <w:tcW w:w="2134" w:type="dxa"/>
          </w:tcPr>
          <w:p w14:paraId="729A8352" w14:textId="25EFE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ACC379" w14:textId="7F81A0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3B4F9" w14:textId="2AFE9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9A3635" w14:textId="77777777" w:rsidTr="00F55D7D">
        <w:trPr>
          <w:trHeight w:val="54"/>
        </w:trPr>
        <w:tc>
          <w:tcPr>
            <w:tcW w:w="1691" w:type="dxa"/>
          </w:tcPr>
          <w:p w14:paraId="62328E36" w14:textId="151E96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48869578" w14:textId="518C00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725215.77</w:t>
            </w:r>
          </w:p>
        </w:tc>
        <w:tc>
          <w:tcPr>
            <w:tcW w:w="1562" w:type="dxa"/>
          </w:tcPr>
          <w:p w14:paraId="6E20ECFD" w14:textId="02FEF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3367341.57</w:t>
            </w:r>
          </w:p>
        </w:tc>
        <w:tc>
          <w:tcPr>
            <w:tcW w:w="2134" w:type="dxa"/>
          </w:tcPr>
          <w:p w14:paraId="0030A24C" w14:textId="0AC58E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CEDECD" w14:textId="57FE42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64A38" w14:textId="504D3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9C314" w14:textId="77777777" w:rsidTr="00F55D7D">
        <w:trPr>
          <w:trHeight w:val="54"/>
        </w:trPr>
        <w:tc>
          <w:tcPr>
            <w:tcW w:w="1691" w:type="dxa"/>
          </w:tcPr>
          <w:p w14:paraId="130B8C02" w14:textId="30DD84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3D06F30E" w14:textId="3D3698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725234.25</w:t>
            </w:r>
          </w:p>
        </w:tc>
        <w:tc>
          <w:tcPr>
            <w:tcW w:w="1562" w:type="dxa"/>
          </w:tcPr>
          <w:p w14:paraId="4EA7411E" w14:textId="7284D8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3367304.60</w:t>
            </w:r>
          </w:p>
        </w:tc>
        <w:tc>
          <w:tcPr>
            <w:tcW w:w="2134" w:type="dxa"/>
          </w:tcPr>
          <w:p w14:paraId="0179FE5C" w14:textId="6D720E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FB676" w14:textId="4BA3FF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798B3" w14:textId="6D963C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B406C5" w14:textId="77777777" w:rsidTr="00F55D7D">
        <w:trPr>
          <w:trHeight w:val="54"/>
        </w:trPr>
        <w:tc>
          <w:tcPr>
            <w:tcW w:w="1691" w:type="dxa"/>
          </w:tcPr>
          <w:p w14:paraId="45150DEE" w14:textId="01748C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53C448FD" w14:textId="6F47C1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725251.64</w:t>
            </w:r>
          </w:p>
        </w:tc>
        <w:tc>
          <w:tcPr>
            <w:tcW w:w="1562" w:type="dxa"/>
          </w:tcPr>
          <w:p w14:paraId="2C30F079" w14:textId="2EDBA2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3367287.03</w:t>
            </w:r>
          </w:p>
        </w:tc>
        <w:tc>
          <w:tcPr>
            <w:tcW w:w="2134" w:type="dxa"/>
          </w:tcPr>
          <w:p w14:paraId="6C860E46" w14:textId="3AF67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E75BC" w14:textId="1C73B2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79321" w14:textId="1D8E97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E241EA" w14:textId="77777777" w:rsidTr="00F55D7D">
        <w:trPr>
          <w:trHeight w:val="54"/>
        </w:trPr>
        <w:tc>
          <w:tcPr>
            <w:tcW w:w="1691" w:type="dxa"/>
          </w:tcPr>
          <w:p w14:paraId="31F7BF2E" w14:textId="62079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086E0A2D" w14:textId="591DFD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725264.57</w:t>
            </w:r>
          </w:p>
        </w:tc>
        <w:tc>
          <w:tcPr>
            <w:tcW w:w="1562" w:type="dxa"/>
          </w:tcPr>
          <w:p w14:paraId="00891840" w14:textId="6E83F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3367269.79</w:t>
            </w:r>
          </w:p>
        </w:tc>
        <w:tc>
          <w:tcPr>
            <w:tcW w:w="2134" w:type="dxa"/>
          </w:tcPr>
          <w:p w14:paraId="2673EFB2" w14:textId="56A62D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F4C18" w14:textId="403C1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6FE2F" w14:textId="5BDF7F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590447" w14:textId="77777777" w:rsidTr="00F55D7D">
        <w:trPr>
          <w:trHeight w:val="54"/>
        </w:trPr>
        <w:tc>
          <w:tcPr>
            <w:tcW w:w="1691" w:type="dxa"/>
          </w:tcPr>
          <w:p w14:paraId="03D9805A" w14:textId="4205C9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4A1DB92A" w14:textId="73036B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725304.71</w:t>
            </w:r>
          </w:p>
        </w:tc>
        <w:tc>
          <w:tcPr>
            <w:tcW w:w="1562" w:type="dxa"/>
          </w:tcPr>
          <w:p w14:paraId="71554A22" w14:textId="653A8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3367238.76</w:t>
            </w:r>
          </w:p>
        </w:tc>
        <w:tc>
          <w:tcPr>
            <w:tcW w:w="2134" w:type="dxa"/>
          </w:tcPr>
          <w:p w14:paraId="7009FE4C" w14:textId="109E56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DA4DE" w14:textId="256356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AAD8" w14:textId="6EFCE8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03E35B" w14:textId="77777777" w:rsidTr="00F55D7D">
        <w:trPr>
          <w:trHeight w:val="54"/>
        </w:trPr>
        <w:tc>
          <w:tcPr>
            <w:tcW w:w="1691" w:type="dxa"/>
          </w:tcPr>
          <w:p w14:paraId="04292306" w14:textId="7335ED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39315334" w14:textId="76F49A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725340.80</w:t>
            </w:r>
          </w:p>
        </w:tc>
        <w:tc>
          <w:tcPr>
            <w:tcW w:w="1562" w:type="dxa"/>
          </w:tcPr>
          <w:p w14:paraId="3451CA4F" w14:textId="20DAC3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3367259.81</w:t>
            </w:r>
          </w:p>
        </w:tc>
        <w:tc>
          <w:tcPr>
            <w:tcW w:w="2134" w:type="dxa"/>
          </w:tcPr>
          <w:p w14:paraId="40CAF910" w14:textId="037F9E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1B5C7" w14:textId="520189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5A67" w14:textId="20112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EEE30F" w14:textId="77777777" w:rsidTr="00F55D7D">
        <w:trPr>
          <w:trHeight w:val="54"/>
        </w:trPr>
        <w:tc>
          <w:tcPr>
            <w:tcW w:w="1691" w:type="dxa"/>
          </w:tcPr>
          <w:p w14:paraId="2AA72E6E" w14:textId="2C896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6AACF46C" w14:textId="2F7212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725353.29</w:t>
            </w:r>
          </w:p>
        </w:tc>
        <w:tc>
          <w:tcPr>
            <w:tcW w:w="1562" w:type="dxa"/>
          </w:tcPr>
          <w:p w14:paraId="0829B17F" w14:textId="462D67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3367263.68</w:t>
            </w:r>
          </w:p>
        </w:tc>
        <w:tc>
          <w:tcPr>
            <w:tcW w:w="2134" w:type="dxa"/>
          </w:tcPr>
          <w:p w14:paraId="428B1BF2" w14:textId="56ED7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BBDF57" w14:textId="6E5A81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3F0EF" w14:textId="21369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211529EE" w14:textId="77777777" w:rsidR="003219DD" w:rsidRDefault="003219DD"/>
    <w:p w14:paraId="1FA302D9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8A021F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20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Средняя квадратическая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A021F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04D9A5D2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2CBB265B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2BB4C53" w:rsidR="008A021F" w:rsidRPr="00D74C57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021F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066BC8C6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002056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7371" w:type="dxa"/>
          </w:tcPr>
          <w:p w14:paraId="614842DE" w14:textId="189555F3" w:rsidR="008A021F" w:rsidRPr="002E6E74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редколесью</w:t>
            </w:r>
          </w:p>
        </w:tc>
      </w:tr>
      <w:tr w:rsidR="008A021F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340EFA8F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1559" w:type="dxa"/>
          </w:tcPr>
          <w:p w14:paraId="1A3B0DE7" w14:textId="3DAF0B07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7371" w:type="dxa"/>
          </w:tcPr>
          <w:p w14:paraId="6691230B" w14:textId="7F46E587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территории </w:t>
            </w:r>
            <w:r w:rsidRPr="00942E28">
              <w:rPr>
                <w:sz w:val="18"/>
                <w:szCs w:val="20"/>
              </w:rPr>
              <w:t>под полигон твердых бытовых отходов</w:t>
            </w:r>
            <w:r>
              <w:rPr>
                <w:sz w:val="18"/>
                <w:szCs w:val="20"/>
              </w:rPr>
              <w:t xml:space="preserve"> (кадастровый номер</w:t>
            </w:r>
            <w:r w:rsidRPr="002E6E74">
              <w:rPr>
                <w:sz w:val="18"/>
                <w:szCs w:val="20"/>
              </w:rPr>
              <w:t xml:space="preserve"> 49:02:030702:4</w:t>
            </w:r>
            <w:r>
              <w:rPr>
                <w:sz w:val="18"/>
                <w:szCs w:val="20"/>
              </w:rPr>
              <w:t>(1))</w:t>
            </w:r>
          </w:p>
        </w:tc>
      </w:tr>
      <w:tr w:rsidR="008A021F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DE07203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559" w:type="dxa"/>
          </w:tcPr>
          <w:p w14:paraId="31AD2867" w14:textId="0682D49B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7371" w:type="dxa"/>
          </w:tcPr>
          <w:p w14:paraId="5AF3D05B" w14:textId="6422E6EB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  <w:r>
              <w:rPr>
                <w:sz w:val="18"/>
                <w:szCs w:val="20"/>
              </w:rPr>
              <w:t>, пересекая автодороги</w:t>
            </w:r>
          </w:p>
        </w:tc>
      </w:tr>
      <w:tr w:rsidR="008A021F" w14:paraId="6B0A180B" w14:textId="77777777" w:rsidTr="003D568B">
        <w:trPr>
          <w:divId w:val="1496217629"/>
        </w:trPr>
        <w:tc>
          <w:tcPr>
            <w:tcW w:w="1673" w:type="dxa"/>
          </w:tcPr>
          <w:p w14:paraId="24A9964B" w14:textId="7D494325" w:rsidR="008A021F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9" w:type="dxa"/>
          </w:tcPr>
          <w:p w14:paraId="18F782A8" w14:textId="7EA1EAE2" w:rsidR="008A021F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7371" w:type="dxa"/>
          </w:tcPr>
          <w:p w14:paraId="6A5C1E7A" w14:textId="24BCD777" w:rsidR="008A021F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руч. Без названия</w:t>
            </w:r>
            <w:r>
              <w:rPr>
                <w:sz w:val="18"/>
                <w:szCs w:val="20"/>
              </w:rPr>
              <w:t xml:space="preserve"> (№2 по ТЗ)</w:t>
            </w:r>
          </w:p>
        </w:tc>
      </w:tr>
      <w:tr w:rsidR="008A021F" w14:paraId="2D81B109" w14:textId="77777777" w:rsidTr="003D568B">
        <w:trPr>
          <w:divId w:val="1496217629"/>
        </w:trPr>
        <w:tc>
          <w:tcPr>
            <w:tcW w:w="1673" w:type="dxa"/>
          </w:tcPr>
          <w:p w14:paraId="12AFDB0B" w14:textId="63716655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1559" w:type="dxa"/>
          </w:tcPr>
          <w:p w14:paraId="7F72E59F" w14:textId="106FB056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75E0008A" w14:textId="27CC8479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</w:p>
        </w:tc>
      </w:tr>
      <w:tr w:rsidR="008A021F" w14:paraId="4A14962D" w14:textId="77777777" w:rsidTr="003D568B">
        <w:trPr>
          <w:divId w:val="1496217629"/>
        </w:trPr>
        <w:tc>
          <w:tcPr>
            <w:tcW w:w="1673" w:type="dxa"/>
          </w:tcPr>
          <w:p w14:paraId="14ABF5B8" w14:textId="12D2133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23FE600C" w14:textId="20370649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70B77BC8" w14:textId="79F8DCEE" w:rsidR="008A021F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021F" w14:paraId="4997B719" w14:textId="77777777" w:rsidTr="003D568B">
        <w:trPr>
          <w:divId w:val="1496217629"/>
        </w:trPr>
        <w:tc>
          <w:tcPr>
            <w:tcW w:w="1673" w:type="dxa"/>
          </w:tcPr>
          <w:p w14:paraId="40102CC1" w14:textId="5C580C47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427</w:t>
            </w:r>
          </w:p>
        </w:tc>
        <w:tc>
          <w:tcPr>
            <w:tcW w:w="1559" w:type="dxa"/>
          </w:tcPr>
          <w:p w14:paraId="4791CA6B" w14:textId="38DBE399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7371" w:type="dxa"/>
          </w:tcPr>
          <w:p w14:paraId="3F0F50B3" w14:textId="66B73C52" w:rsidR="008A021F" w:rsidRPr="002E6E74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руч. Без названия</w:t>
            </w:r>
            <w:r>
              <w:rPr>
                <w:sz w:val="18"/>
                <w:szCs w:val="20"/>
              </w:rPr>
              <w:t xml:space="preserve"> (№2 по ТЗ)</w:t>
            </w:r>
          </w:p>
        </w:tc>
      </w:tr>
      <w:tr w:rsidR="008A021F" w14:paraId="1F84B67F" w14:textId="77777777" w:rsidTr="003D568B">
        <w:trPr>
          <w:divId w:val="1496217629"/>
        </w:trPr>
        <w:tc>
          <w:tcPr>
            <w:tcW w:w="1673" w:type="dxa"/>
          </w:tcPr>
          <w:p w14:paraId="1FF42A8A" w14:textId="4159E3E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1559" w:type="dxa"/>
          </w:tcPr>
          <w:p w14:paraId="7510BD9B" w14:textId="3087FBFE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1030</w:t>
            </w:r>
          </w:p>
        </w:tc>
        <w:tc>
          <w:tcPr>
            <w:tcW w:w="7371" w:type="dxa"/>
          </w:tcPr>
          <w:p w14:paraId="1E46DC78" w14:textId="6BDAFD29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</w:t>
            </w:r>
            <w:r>
              <w:rPr>
                <w:sz w:val="18"/>
                <w:szCs w:val="20"/>
              </w:rPr>
              <w:t>сно-кустарниковой растительности, пересекая автодороги</w:t>
            </w:r>
          </w:p>
        </w:tc>
      </w:tr>
      <w:tr w:rsidR="008A021F" w14:paraId="6DB87E5F" w14:textId="77777777" w:rsidTr="003D568B">
        <w:trPr>
          <w:divId w:val="1496217629"/>
        </w:trPr>
        <w:tc>
          <w:tcPr>
            <w:tcW w:w="1673" w:type="dxa"/>
          </w:tcPr>
          <w:p w14:paraId="055B17A2" w14:textId="59D4F53A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1030</w:t>
            </w:r>
          </w:p>
        </w:tc>
        <w:tc>
          <w:tcPr>
            <w:tcW w:w="1559" w:type="dxa"/>
          </w:tcPr>
          <w:p w14:paraId="12A654F5" w14:textId="59D08F81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1061</w:t>
            </w:r>
          </w:p>
        </w:tc>
        <w:tc>
          <w:tcPr>
            <w:tcW w:w="7371" w:type="dxa"/>
          </w:tcPr>
          <w:p w14:paraId="1215E9D6" w14:textId="311E351C" w:rsidR="008A021F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территории хвостохранилища №3 </w:t>
            </w:r>
            <w:r w:rsidRPr="002E6E74">
              <w:rPr>
                <w:sz w:val="18"/>
                <w:szCs w:val="20"/>
              </w:rPr>
              <w:t>Омсукчанской ЗИФ</w:t>
            </w:r>
          </w:p>
        </w:tc>
      </w:tr>
      <w:tr w:rsidR="008A021F" w14:paraId="4CAE5020" w14:textId="77777777" w:rsidTr="003D568B">
        <w:trPr>
          <w:divId w:val="1496217629"/>
        </w:trPr>
        <w:tc>
          <w:tcPr>
            <w:tcW w:w="1673" w:type="dxa"/>
          </w:tcPr>
          <w:p w14:paraId="7EB72338" w14:textId="5644BE28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1061</w:t>
            </w:r>
          </w:p>
        </w:tc>
        <w:tc>
          <w:tcPr>
            <w:tcW w:w="1559" w:type="dxa"/>
          </w:tcPr>
          <w:p w14:paraId="52CF096A" w14:textId="263FD8E7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427</w:t>
            </w:r>
          </w:p>
        </w:tc>
        <w:tc>
          <w:tcPr>
            <w:tcW w:w="7371" w:type="dxa"/>
          </w:tcPr>
          <w:p w14:paraId="6BA8FAE7" w14:textId="7A70DD9F" w:rsidR="008A021F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508818DE" w:rsidR="00F54131" w:rsidRPr="000C0D36" w:rsidRDefault="008A021F" w:rsidP="00C470C0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C470C0">
              <w:rPr>
                <w:sz w:val="24"/>
              </w:rPr>
              <w:t>прибрежной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"р</w:t>
            </w:r>
            <w:r w:rsidR="00764F6F">
              <w:rPr>
                <w:sz w:val="24"/>
                <w:szCs w:val="24"/>
              </w:rPr>
              <w:t>уч</w:t>
            </w:r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(№2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>, О</w:t>
            </w:r>
            <w:r w:rsidR="00764F6F">
              <w:rPr>
                <w:sz w:val="24"/>
                <w:szCs w:val="24"/>
              </w:rPr>
              <w:t>мсукчанского</w:t>
            </w:r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4C3382C9" w:rsidR="00406C92" w:rsidRDefault="008A021F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F2D243F" wp14:editId="31D46CD0">
                  <wp:extent cx="11782425" cy="7296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3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6" t="15361" r="6743" b="8722"/>
                          <a:stretch/>
                        </pic:blipFill>
                        <pic:spPr bwMode="auto">
                          <a:xfrm>
                            <a:off x="0" y="0"/>
                            <a:ext cx="11784761" cy="72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4B285" w14:textId="52E7A2B0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42890F50" w14:textId="77777777" w:rsidR="00342828" w:rsidRDefault="00342828" w:rsidP="00BC650E">
            <w:pPr>
              <w:rPr>
                <w:b/>
              </w:rPr>
            </w:pPr>
          </w:p>
          <w:p w14:paraId="1F1D378C" w14:textId="77777777" w:rsidR="00406C92" w:rsidRDefault="00406C92" w:rsidP="00BC650E">
            <w:pPr>
              <w:rPr>
                <w:b/>
              </w:rPr>
            </w:pPr>
          </w:p>
          <w:p w14:paraId="3EE8B446" w14:textId="77777777" w:rsidR="00406C92" w:rsidRDefault="00406C92" w:rsidP="00BC650E">
            <w:pPr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A021F" w14:paraId="3C74F9C8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59E5178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CA7D6A1" wp14:editId="0DE1B7A8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5A81687" w14:textId="77777777" w:rsidR="008A021F" w:rsidRPr="00894D05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A021F" w14:paraId="52A03616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E9F4518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74F615A" wp14:editId="2B5691D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F2AA8F2" w14:textId="77777777" w:rsidR="008A021F" w:rsidRPr="00894D05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A021F" w14:paraId="78227676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747D2AA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324A36B" wp14:editId="1F9E04F5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969BA72" w14:textId="77777777" w:rsidR="008A021F" w:rsidRPr="00A72227" w:rsidRDefault="008A021F" w:rsidP="00366A4D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A021F" w14:paraId="5D7A6CAB" w14:textId="77777777" w:rsidTr="00366A4D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5D277EE8" w14:textId="77777777" w:rsidR="008A021F" w:rsidRDefault="008A021F" w:rsidP="00366A4D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30F09E" wp14:editId="4C8B870F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F3C75A7" w14:textId="77777777" w:rsidR="008A021F" w:rsidRPr="006A5F68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1FC923FE" w14:textId="77777777" w:rsidR="008A021F" w:rsidRDefault="008A021F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06C92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8A021F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470C0"/>
    <w:rsid w:val="00C50A64"/>
    <w:rsid w:val="00C53F9A"/>
    <w:rsid w:val="00C85B1E"/>
    <w:rsid w:val="00CA4A58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4F9A5-2237-4774-BB31-587E6A25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2</TotalTime>
  <Pages>36</Pages>
  <Words>9695</Words>
  <Characters>55268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64834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4</cp:revision>
  <cp:lastPrinted>2021-01-22T06:48:00Z</cp:lastPrinted>
  <dcterms:created xsi:type="dcterms:W3CDTF">2021-01-29T00:17:00Z</dcterms:created>
  <dcterms:modified xsi:type="dcterms:W3CDTF">2021-03-16T06:16:00Z</dcterms:modified>
</cp:coreProperties>
</file>