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27A6B92D" w:rsidR="00641C44" w:rsidRDefault="00E15B0A" w:rsidP="00641C44">
      <w:pPr>
        <w:jc w:val="center"/>
        <w:rPr>
          <w:b/>
          <w:bCs/>
          <w:color w:val="000000"/>
        </w:rPr>
      </w:pPr>
      <w:proofErr w:type="spellStart"/>
      <w:r w:rsidRPr="00974FD4">
        <w:rPr>
          <w:b/>
          <w:bCs/>
          <w:color w:val="000000"/>
        </w:rPr>
        <w:t>Водоохранной</w:t>
      </w:r>
      <w:proofErr w:type="spellEnd"/>
      <w:r w:rsidRPr="00974FD4">
        <w:rPr>
          <w:b/>
          <w:bCs/>
          <w:color w:val="000000"/>
        </w:rPr>
        <w:t xml:space="preserve"> зоны водного объекта</w:t>
      </w:r>
    </w:p>
    <w:p w14:paraId="2D700E14" w14:textId="20B5197D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342828">
        <w:rPr>
          <w:b/>
          <w:bCs/>
          <w:color w:val="000000"/>
        </w:rPr>
        <w:t>Брекчия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Дукат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0509F623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A430B7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1938DD10" w:rsidR="00B13CC8" w:rsidRPr="00070439" w:rsidRDefault="00295641" w:rsidP="000C0D36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974C57">
              <w:rPr>
                <w:szCs w:val="24"/>
              </w:rPr>
              <w:t>Дукат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22C58519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Дукат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0E09" w14:textId="77777777" w:rsidR="00E15B0A" w:rsidRPr="00C50A64" w:rsidRDefault="00E15B0A" w:rsidP="00E15B0A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2C764E48" w:rsidR="00B80549" w:rsidRPr="00B80549" w:rsidRDefault="00E15B0A" w:rsidP="00E15B0A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ВЗ</w:t>
            </w:r>
            <w:r w:rsidR="00B80549" w:rsidRPr="00B80549">
              <w:rPr>
                <w:szCs w:val="24"/>
              </w:rPr>
              <w:t xml:space="preserve"> 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r w:rsidR="00342828">
              <w:rPr>
                <w:szCs w:val="24"/>
              </w:rPr>
              <w:t>Брекчия</w:t>
            </w:r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2486E120" w:rsidR="00295641" w:rsidRPr="00DD6C04" w:rsidRDefault="00E15B0A" w:rsidP="003D568B">
            <w:r w:rsidRPr="00E15B0A">
              <w:rPr>
                <w:lang w:val="en-US"/>
              </w:rPr>
              <w:t>8483</w:t>
            </w:r>
            <w:r w:rsidRPr="00E15B0A">
              <w:t>29</w:t>
            </w:r>
            <w:r w:rsidRPr="00E15B0A">
              <w:rPr>
                <w:lang w:val="en-US"/>
              </w:rPr>
              <w:t xml:space="preserve"> </w:t>
            </w:r>
            <w:proofErr w:type="spellStart"/>
            <w:r w:rsidRPr="00E15B0A">
              <w:rPr>
                <w:lang w:val="en-US"/>
              </w:rPr>
              <w:t>кв.м</w:t>
            </w:r>
            <w:proofErr w:type="spellEnd"/>
            <w:r w:rsidRPr="00E15B0A">
              <w:rPr>
                <w:lang w:val="en-US"/>
              </w:rPr>
              <w:t xml:space="preserve"> ± 2241 </w:t>
            </w:r>
            <w:proofErr w:type="spellStart"/>
            <w:r w:rsidRPr="00E15B0A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7359C9C4" w:rsidR="003D568B" w:rsidRPr="003D568B" w:rsidRDefault="003D568B" w:rsidP="00764F6F">
            <w:pPr>
              <w:pStyle w:val="1"/>
              <w:rPr>
                <w:szCs w:val="24"/>
                <w:lang w:val="en-US"/>
              </w:rPr>
            </w:pPr>
            <w:r w:rsidRPr="003D568B">
              <w:rPr>
                <w:szCs w:val="24"/>
              </w:rPr>
              <w:t>Брекчия</w:t>
            </w:r>
          </w:p>
        </w:tc>
      </w:tr>
      <w:tr w:rsidR="003D568B" w:rsidRPr="005B4876" w14:paraId="5965EBC0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C6AA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3B9B" w14:textId="74E1E1B1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Код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6699" w14:textId="5B732DB1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19010100312219000022327</w:t>
            </w:r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764F6F" w:rsidRDefault="003D568B" w:rsidP="00B13CC8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09BE4195" w:rsidR="003D568B" w:rsidRPr="003D568B" w:rsidRDefault="003D568B" w:rsidP="00F97861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8 км по </w:t>
            </w:r>
            <w:proofErr w:type="spellStart"/>
            <w:r w:rsidRPr="003D568B">
              <w:rPr>
                <w:color w:val="000000"/>
                <w:szCs w:val="24"/>
              </w:rPr>
              <w:t>лв</w:t>
            </w:r>
            <w:proofErr w:type="spellEnd"/>
            <w:r w:rsidRPr="003D568B">
              <w:rPr>
                <w:color w:val="000000"/>
                <w:szCs w:val="24"/>
              </w:rPr>
              <w:t xml:space="preserve">. берегу </w:t>
            </w:r>
            <w:proofErr w:type="spellStart"/>
            <w:r w:rsidRPr="003D568B">
              <w:rPr>
                <w:color w:val="000000"/>
                <w:szCs w:val="24"/>
              </w:rPr>
              <w:t>руч</w:t>
            </w:r>
            <w:proofErr w:type="spellEnd"/>
            <w:r w:rsidRPr="003D568B">
              <w:rPr>
                <w:color w:val="000000"/>
                <w:szCs w:val="24"/>
              </w:rPr>
              <w:t>. Непонятный</w:t>
            </w:r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764F6F" w:rsidRDefault="003D568B" w:rsidP="00B13CC8">
            <w:pPr>
              <w:pStyle w:val="1"/>
              <w:rPr>
                <w:b/>
                <w:szCs w:val="24"/>
              </w:rPr>
            </w:pPr>
            <w:r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573350">
              <w:rPr>
                <w:szCs w:val="24"/>
              </w:rPr>
              <w:t xml:space="preserve">Речной </w:t>
            </w:r>
            <w:proofErr w:type="spellStart"/>
            <w:r w:rsidRPr="00573350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Длина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06F40D34" w:rsidR="003D568B" w:rsidRPr="003D568B" w:rsidRDefault="003D568B" w:rsidP="00F97861">
            <w:pPr>
              <w:pStyle w:val="1"/>
              <w:rPr>
                <w:szCs w:val="24"/>
                <w:lang w:val="en-US"/>
              </w:rPr>
            </w:pPr>
            <w:r w:rsidRPr="003D568B">
              <w:rPr>
                <w:color w:val="000000"/>
                <w:szCs w:val="24"/>
              </w:rPr>
              <w:t>12 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385E402C" w:rsidR="003D568B" w:rsidRPr="003D568B" w:rsidRDefault="003D568B" w:rsidP="003D568B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62</w:t>
            </w:r>
            <w:r w:rsidRPr="003D568B">
              <w:rPr>
                <w:szCs w:val="24"/>
              </w:rPr>
              <w:t>,</w:t>
            </w:r>
            <w:r>
              <w:rPr>
                <w:szCs w:val="24"/>
              </w:rPr>
              <w:t>5</w:t>
            </w:r>
            <w:r w:rsidRPr="003D568B">
              <w:rPr>
                <w:szCs w:val="24"/>
              </w:rPr>
              <w:t xml:space="preserve"> км²</w:t>
            </w:r>
          </w:p>
        </w:tc>
      </w:tr>
      <w:tr w:rsidR="003D568B" w:rsidRPr="005B4876" w14:paraId="39D95AE9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36E0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D8AA" w14:textId="7A62D768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573350">
              <w:rPr>
                <w:szCs w:val="24"/>
              </w:rPr>
              <w:t>Код по гидрологической изученности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A874" w14:textId="7C40525A" w:rsidR="003D568B" w:rsidRPr="003D568B" w:rsidRDefault="003D568B" w:rsidP="00F97861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119002232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9F10A8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E15B0A" w:rsidRPr="002E6E74" w14:paraId="3F3E7F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A195" w14:textId="21F932D6" w:rsidR="00E15B0A" w:rsidRPr="000C0D36" w:rsidRDefault="00E15B0A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A546" w14:textId="701FF2A9" w:rsidR="00E15B0A" w:rsidRPr="000C0D36" w:rsidRDefault="00E15B0A" w:rsidP="00470399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4799" w14:textId="14AD4312" w:rsidR="00E15B0A" w:rsidRPr="000C0D36" w:rsidRDefault="00E15B0A" w:rsidP="00470399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71E7" w14:textId="55F2BED0" w:rsidR="00E15B0A" w:rsidRPr="000C0D36" w:rsidRDefault="00E15B0A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8309" w14:textId="5C8F1105" w:rsidR="00E15B0A" w:rsidRPr="000C0D36" w:rsidRDefault="00E15B0A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BB1F" w14:textId="778CD663" w:rsidR="00E15B0A" w:rsidRPr="000C0D36" w:rsidRDefault="00E15B0A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6C7439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0268" w14:textId="5578A7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43889" w14:textId="10BF142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90B2" w14:textId="0D74BB3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3343674.63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EDF6" w14:textId="523E01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59C0E" w14:textId="2FDC7A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ACF1" w14:textId="384BAA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A2857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65FC" w14:textId="18BE9A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64BD8" w14:textId="6340312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728163.62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4209" w14:textId="30AA13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3343682.34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1F52" w14:textId="07BD3A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074A4" w14:textId="018798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787FB" w14:textId="49E803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65126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B289" w14:textId="625035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0B50" w14:textId="3A31DCC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728172.11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B1DD" w14:textId="25EEA4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3343689.64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2ECC" w14:textId="4F1CC71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2057" w14:textId="1E0F4D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6BC5" w14:textId="4C1FB0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2878F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EAC8" w14:textId="55A84B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F53C" w14:textId="34713B9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728190.59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054B" w14:textId="7706C45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3343698.18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FE9E3" w14:textId="59A77D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6290" w14:textId="098C11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DF187" w14:textId="5D9232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3CA4B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D599" w14:textId="42B3F8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2773" w14:textId="0D5C0A4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728194.82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2A97" w14:textId="1F02A4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3343706.90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3A518" w14:textId="437FCF3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5313" w14:textId="193DDE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D312" w14:textId="757C8DD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55DB8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E33A" w14:textId="0771E6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0F66" w14:textId="37AC92D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728196.19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821D" w14:textId="7289D0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3343717.24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6601" w14:textId="2C1046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1B89" w14:textId="0779A0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5B8B" w14:textId="5FFE3B0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3D2C8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8FE8" w14:textId="086462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6B8AE" w14:textId="0E285DB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728194.70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DFB9" w14:textId="3D9FAA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3343732.94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A75A" w14:textId="315B7C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1E28" w14:textId="1DC55D6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C51E" w14:textId="379DE7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764D5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4F13" w14:textId="124E42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5D0D" w14:textId="5F52FB2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728192.21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8AB3" w14:textId="0D7A36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3343742.54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B9BD" w14:textId="248F679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50CA" w14:textId="2C857A7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5104" w14:textId="17B848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3663A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E0C1" w14:textId="33D090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61026" w14:textId="633605C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728189.92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58F3" w14:textId="2A894B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3343751.34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1F46" w14:textId="702A4E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6E5C" w14:textId="22114B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A686" w14:textId="0C7BFC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61027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71B7" w14:textId="74C242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4EF9" w14:textId="5B76239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728183.74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89F7" w14:textId="5E404AB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3343760.23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8498" w14:textId="637F60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C071" w14:textId="2898231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B873E" w14:textId="6F87E7C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523AA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05E1" w14:textId="044A59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5011" w14:textId="33685A7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728176.77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A9962" w14:textId="4562AB9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3343767.46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0C29" w14:textId="755DBA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E4647" w14:textId="27C63AD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F346" w14:textId="7ACB65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52050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D4C6" w14:textId="63CC2F3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5C83" w14:textId="2B3B480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728171.54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EA5A" w14:textId="1C4673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3343771.20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5396" w14:textId="55C722B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99FA" w14:textId="538BCB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E8A8" w14:textId="351B303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F164C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3654" w14:textId="657EA0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2967" w14:textId="45E6033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728166.31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3C0C" w14:textId="2415C8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53D9" w14:textId="72AFD1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B493" w14:textId="5DF215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5847" w14:textId="2B2D50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B5D9F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DB91" w14:textId="11C585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F25D" w14:textId="61AFA96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728156.31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A577" w14:textId="2B02486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3343794.31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796BD" w14:textId="11A17B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C459" w14:textId="7B07F7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758F" w14:textId="7BA66F5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1E2FC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EA0F" w14:textId="6BF57C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F60C" w14:textId="43C7367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728156.11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17D4" w14:textId="4C824CE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90865" w14:textId="3DCC03B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BF23" w14:textId="56B680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A79D" w14:textId="3275613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19466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D80E" w14:textId="751E45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8800" w14:textId="25562C0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728153.37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A2598" w14:textId="75E3450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3343822.66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F788" w14:textId="2ADC2A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08E7" w14:textId="5B65036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605B" w14:textId="4D414D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A772ED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AEA01" w14:textId="594D58C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00D24" w14:textId="0753C69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728153.20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503C2" w14:textId="33F6C2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3343834.94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EF9C" w14:textId="1C91CB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0E1C" w14:textId="20301D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2B3A" w14:textId="70E9FA3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255E4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31036" w14:textId="3418C5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A67C" w14:textId="354CFAB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728157.08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A5BC" w14:textId="653A16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3343844.66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EA19" w14:textId="00892F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A1E4" w14:textId="2A0185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7561" w14:textId="1759FC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C9121B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4EC64" w14:textId="16C7FE3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72FF" w14:textId="116F700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728159.12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8318" w14:textId="7B286D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3343851.47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FD1F" w14:textId="58FB5F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5A17" w14:textId="3E96BD3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9F74E" w14:textId="37E507D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444FF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E96F" w14:textId="261CBD1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376A" w14:textId="378FCA3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728160.88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D386" w14:textId="224D81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3343861.02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7260" w14:textId="1260F24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2BDA5" w14:textId="2C3BC60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24A7" w14:textId="0C29609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62BE72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AA92" w14:textId="2D505CA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85CB" w14:textId="7F001C9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728159.21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A606" w14:textId="425561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3343871.81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2EF86" w14:textId="609443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BBC20" w14:textId="32EA2D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E64C" w14:textId="5CD0BC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C2BE2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8B1B" w14:textId="4AA90A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94C85" w14:textId="520D27C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728156.91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6F9E" w14:textId="5DBC15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3343886.38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F06C" w14:textId="13A1D8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018D" w14:textId="430130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5F67" w14:textId="1FBF892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F4476F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7921" w14:textId="2093FA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D881" w14:textId="67FFEED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728154.35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ADE6" w14:textId="607B16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3343899.91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0CA5" w14:textId="6D0DEB1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09B4" w14:textId="4A0208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130A8" w14:textId="4B0794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0DD9D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22D0B" w14:textId="60FFDC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DC35" w14:textId="52AB668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728150.19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B598" w14:textId="148817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3343913.44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567FB" w14:textId="440A36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C0E8" w14:textId="56DC01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F4B04" w14:textId="514137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5ABF5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56BA" w14:textId="40EBF7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DE75" w14:textId="379440D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728147.70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13E1" w14:textId="4D87E2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3343921.92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95B9" w14:textId="70FBC3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C521" w14:textId="0589690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649F" w14:textId="038E76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772A5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8CDC" w14:textId="744285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79C4" w14:textId="36F8D2C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728142.76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FD44" w14:textId="02BA9C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3343927.84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E1DB" w14:textId="4C0DA2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8BB1" w14:textId="42315E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C5D1" w14:textId="7B055E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F07976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5ED0" w14:textId="614810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561C" w14:textId="24A44C2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728135.25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5673" w14:textId="4E0B4D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3343933.76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514C" w14:textId="22B7DA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C8A14" w14:textId="024FD7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0752" w14:textId="4BFA36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D42932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4BC57" w14:textId="4E13EC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3FC7" w14:textId="6D5380F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728125.79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9DE5" w14:textId="37887B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3343942.36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238C" w14:textId="09E54F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8508" w14:textId="3D16A1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4F36" w14:textId="284A2D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02D53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8B799" w14:textId="45EFBE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2341" w14:textId="19711BD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728109.46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30B4" w14:textId="234558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3343964.71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5D27" w14:textId="3669A0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C936F" w14:textId="0D46D7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E350" w14:textId="71CC1FB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5C677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71D6" w14:textId="09E550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5F1B0" w14:textId="3D5167B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728107.25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C9B3" w14:textId="77043C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3343983.80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ACEB" w14:textId="789AB1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ABDB" w14:textId="619FB2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CD64" w14:textId="468B46C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8FB70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F4B9" w14:textId="312926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5E9B" w14:textId="12C11D2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728111.58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54D2" w14:textId="1587FC8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3343994.94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E76F" w14:textId="1CEF39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83CA" w14:textId="207462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969A" w14:textId="2BF8A9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D0443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4D68" w14:textId="578D5D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5FED" w14:textId="6556787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728119.35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3FC70" w14:textId="415777B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3344000.68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1965" w14:textId="539995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272F" w14:textId="45F81C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1AB4" w14:textId="5A6BCDE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1E81F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05698" w14:textId="210D4C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E4FB" w14:textId="164F576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728131.24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29E7" w14:textId="7CDA08C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3344007.43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7003" w14:textId="538F90C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0EE9" w14:textId="45B153D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1E917" w14:textId="3EEA58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E1FBE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E7E2" w14:textId="72D09A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AD95" w14:textId="47C8956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F6EE" w14:textId="7518BA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3344016.44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0571" w14:textId="50AF2D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98FF" w14:textId="6B7277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8130D" w14:textId="216F77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28563C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D877" w14:textId="12529C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F33BB" w14:textId="0658D1F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728165.58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795A" w14:textId="187C62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3344029.82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C6B87" w14:textId="76CE2F1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0137" w14:textId="5EF12C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9FD4" w14:textId="653E0A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31DB23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65225" w14:textId="054AF9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2949" w14:textId="285DA65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728170.23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B92D" w14:textId="2BC3C11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3344038.42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2BD27" w14:textId="0FD31C2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57C8" w14:textId="30EC79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92F5" w14:textId="7B08D7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D9F77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3495D" w14:textId="69C3D6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7C08" w14:textId="1904181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728192.21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137F" w14:textId="4D1CDD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3344054.34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F21D" w14:textId="6768A6B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097E" w14:textId="34CFE8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30124" w14:textId="271D67C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60A386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B92C" w14:textId="51228A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8B8D" w14:textId="352D19B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728208.60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46D66" w14:textId="1E3FF8B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3344064.49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BF57" w14:textId="173554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4BEB" w14:textId="73FD72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2BA5" w14:textId="5D10C9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D39152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0963" w14:textId="51EE249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EF6C0" w14:textId="37FE3BA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728223.79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1125" w14:textId="2F4423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3344073.36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99C6" w14:textId="6417B1C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18F8" w14:textId="7C0BF4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CC58" w14:textId="71AC47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3902F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6FFA" w14:textId="0D7F5B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C8850" w14:textId="69E1345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728244.76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2B46" w14:textId="7FA1A58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3344078.29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D77A" w14:textId="77570C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51BE4" w14:textId="618DEE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BD8FD" w14:textId="1D1624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589669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038E7" w14:textId="2331ED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CD5D" w14:textId="4D6778C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728274.11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1B4A" w14:textId="159163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3344095.82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5A9B2" w14:textId="05B2673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D3E6" w14:textId="282D87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0E46" w14:textId="75A8F6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D8459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07AA" w14:textId="197BDE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DC3EC" w14:textId="40082E5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728292.41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2134B" w14:textId="14E64A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3344114.09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06EE" w14:textId="61C9842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9467" w14:textId="0ADF0C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193E" w14:textId="29EBB58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C3269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AE22" w14:textId="150BAB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2D10" w14:textId="7BB459B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728312.44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3A012" w14:textId="50E36BB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3344129.40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A389" w14:textId="3FA762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A62B" w14:textId="13865C3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B2F0" w14:textId="248B981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52DB1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1BB8C" w14:textId="251145D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DB86" w14:textId="22B145A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728330.65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9294" w14:textId="05C953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3344137.18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E4A5" w14:textId="179D2A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8694" w14:textId="036B08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A02E" w14:textId="3C26B81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9A1F5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8839" w14:textId="155ED6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CAF8" w14:textId="72463C6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728343.13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8B3F" w14:textId="0B886EE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3344147.01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2D32C" w14:textId="0C123C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BE5F3" w14:textId="32968CC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6023" w14:textId="54A4524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6ADA7B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48CD" w14:textId="7F079EF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CC38" w14:textId="626A969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728349.07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61D3" w14:textId="2E1FFA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3344155.20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C18F" w14:textId="1BD993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3FA0" w14:textId="04F2280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DAB34" w14:textId="58F5ABF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ADB633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99FE" w14:textId="0D7B22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7AB2" w14:textId="47F5038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728350.09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B4D6" w14:textId="1D950E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3344166.46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5C17" w14:textId="7A6BC0B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FE334" w14:textId="12CC31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C1DAE" w14:textId="3E94B8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5D808C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4915" w14:textId="0BD5A51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99A59" w14:textId="1E2A50C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728348.86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1B80" w14:textId="586A70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3344177.72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EF2B" w14:textId="06787E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E0D28" w14:textId="578A0DD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B6469" w14:textId="664221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4BA43E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5208" w14:textId="28CC55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C1C4" w14:textId="420670F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728346.87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A5344" w14:textId="0C28E6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3344186.25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5A75" w14:textId="180EB2F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FECA1" w14:textId="06F4FF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CA30" w14:textId="7FF60E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72D46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0646" w14:textId="2EE4B5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5F94" w14:textId="1721BD0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728345.99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B9AC9" w14:textId="045D4B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3344200.11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E121F" w14:textId="0A2909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07E7" w14:textId="635723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DFE31" w14:textId="2104110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0F0B9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875E8" w14:textId="6E1595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28A3" w14:textId="4D24152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728345.99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C983" w14:textId="7C4D7F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3344212.84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6754" w14:textId="441A3F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D8F5" w14:textId="3DF20D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07DF" w14:textId="09F217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181B6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0D7A" w14:textId="583E277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CF9F" w14:textId="637CC89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728348.19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D97C" w14:textId="4528F4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3344227.67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31E8" w14:textId="4F32AE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34C2D" w14:textId="665C8EB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2B59" w14:textId="07DB90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AB11D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9B3C" w14:textId="67C403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0A2B" w14:textId="65C5F6F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728358.28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BE07" w14:textId="76A17DC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3344245.38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0B68" w14:textId="2C6275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47BB" w14:textId="5846BE5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BE8E" w14:textId="2D019D5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9A753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4A103" w14:textId="033CEDF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9687" w14:textId="5382CB5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728368.14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99D9" w14:textId="5BC0A16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3344259.17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1936" w14:textId="07FDBFF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FE5D" w14:textId="2CBB549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1625" w14:textId="29A996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FCCA2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F7D1" w14:textId="087C23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EFAF" w14:textId="1D74F95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728375.68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CF7C" w14:textId="2B8E17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3344268.16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A9C2" w14:textId="052D6E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2258F" w14:textId="3B065C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7ADA0" w14:textId="7E29066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F8D84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0732C" w14:textId="63111A9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3E98" w14:textId="223590C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728381.92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1E5E" w14:textId="7BFF390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3344277.02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CB1F" w14:textId="093B46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4F55" w14:textId="421782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F5F72" w14:textId="1AEDE8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58455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9EC9" w14:textId="50CF1B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842D" w14:textId="3461145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728388.09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6F44" w14:textId="0B55395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3344287.34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85108" w14:textId="5F84ED1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964C4" w14:textId="098826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8A46" w14:textId="47476C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C2849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C114" w14:textId="5093625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E28D" w14:textId="41301FC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728393.80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1FD3C" w14:textId="6E4031B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3344299.09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CC19B" w14:textId="2FC12A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5D34" w14:textId="207721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8482" w14:textId="154ADB6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C45D2D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F23E" w14:textId="7DB7030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102A" w14:textId="70FC443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728399.72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D45B" w14:textId="18D0D0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3344314.99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6A44" w14:textId="1DCABB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B048" w14:textId="058AAE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A47B" w14:textId="344207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BEAC9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D1CE" w14:textId="1943DB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CDB0" w14:textId="5B499CB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728404.06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3AA88" w14:textId="320CF33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3344333.79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1C31" w14:textId="35DA5DD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05626" w14:textId="154DEB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BB2E" w14:textId="695244C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1F5F4D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AA8F" w14:textId="63BEFC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3F9E7" w14:textId="30DF1D4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728412.18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F779" w14:textId="7A730F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3344353.74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ADA8" w14:textId="2B1FB78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D190" w14:textId="7AD057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3862" w14:textId="25B5444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DEB2C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1DFF" w14:textId="420FC0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8791" w14:textId="714EF9C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728415.41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ADE7" w14:textId="7DD1B0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3344371.92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D43CB" w14:textId="706BCF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EAA86" w14:textId="7308F3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A01D" w14:textId="3971A5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FDC7E0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775A" w14:textId="78DBA0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9429" w14:textId="1C9F693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728426.49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A1EB" w14:textId="2A94B5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3344396.22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709E" w14:textId="261344F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1260" w14:textId="4C49C7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B077" w14:textId="4566C3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3A4BE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4CC4" w14:textId="723138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CE4C" w14:textId="654E413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728438.15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244F" w14:textId="06293E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3344411.60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B75A" w14:textId="775100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FCA92" w14:textId="7983D2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F278" w14:textId="513AA87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CC8D61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2918A" w14:textId="4FC8EF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2AEE" w14:textId="6AA6D92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728441.26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D775" w14:textId="1DE4E4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3344415.71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8C08" w14:textId="711002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D14A" w14:textId="0E3EC92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5018A" w14:textId="19B755E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A0FF3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624D" w14:textId="70FE263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81292" w14:textId="610D9B5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728468.59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D2269" w14:textId="620E619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3344436.90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F8E6" w14:textId="5CC345D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278D4" w14:textId="4A5AE4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23ECB" w14:textId="1BE9DC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FD697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E872" w14:textId="167FE5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2580" w14:textId="4395D4B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728493.25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45FEF" w14:textId="660D8A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3344449.20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15C1E" w14:textId="307EA8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D453" w14:textId="06234B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3D6E" w14:textId="1313C7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CC81B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390C" w14:textId="73D4CED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33B6" w14:textId="460F6B1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728500.06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A95A" w14:textId="588D18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3344452.85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1D28A" w14:textId="37E315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C0BD" w14:textId="1DCC4B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ECE0" w14:textId="4175C4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DA1A5A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D5C4" w14:textId="3D5CE82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8CDA" w14:textId="304252E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728505.04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806E" w14:textId="7B73D0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3344455.52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2D1C1" w14:textId="251DEA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B221" w14:textId="07B109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6DBC" w14:textId="2DC807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5D5C72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1EF0" w14:textId="4544F3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781D3" w14:textId="013FB19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728520.03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C750A" w14:textId="038D2AD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3344463.56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BE00" w14:textId="59B0BE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FD6C6" w14:textId="6C7F0A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47E4" w14:textId="60C1EA8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AA4833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848D" w14:textId="044B6A8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FF9E" w14:textId="5C421C0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728550.77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4DE6" w14:textId="6F3901D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3344473.80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7A59" w14:textId="790981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83AB" w14:textId="7CBEF1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2111" w14:textId="444596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F55590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AA93" w14:textId="0846040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79E2" w14:textId="0115D60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728563.43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9A95" w14:textId="3DC01D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3344481.30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02AE9" w14:textId="0E475D6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EBE2" w14:textId="62D789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22A1" w14:textId="01C471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D3A56E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445B" w14:textId="42259E1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4009" w14:textId="382F741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728581.33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5F1A" w14:textId="0F862B2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3344481.62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4D5F" w14:textId="2931DD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2921" w14:textId="78FE93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694E1" w14:textId="596726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855D2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5DBB1" w14:textId="3F7BFB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9FDFB" w14:textId="1269CDB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728603.96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3024" w14:textId="000560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3344482.48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CA7D" w14:textId="694CA2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0F87" w14:textId="3C00D0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7A18" w14:textId="065AD4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4C1E94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B475" w14:textId="2E1E4E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BA81" w14:textId="5BB3E0C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728621.59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C413" w14:textId="1EC2EDB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3344481.34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E53E" w14:textId="37263A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5B48" w14:textId="50A03D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DB83D" w14:textId="2E75D5F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FEA34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6249" w14:textId="06EEEC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8374" w14:textId="16FB630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728659.98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D96C" w14:textId="4512A8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3344463.96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EDCF" w14:textId="77D385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F56A" w14:textId="08BD48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CDD6" w14:textId="60849F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2CC86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9873" w14:textId="6B4521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B5F4D" w14:textId="5614B73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728692.07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3D98D" w14:textId="73C5BD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3344463.03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C220" w14:textId="03F38B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1F8A" w14:textId="312928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FC9C5" w14:textId="12F3DC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4E4E7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F070" w14:textId="4C89B1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9A8A4" w14:textId="595B837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728740.67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7F02" w14:textId="26CF4A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3344481.25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04AFD" w14:textId="7963CA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AEE4" w14:textId="04696EC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38A5" w14:textId="5BCB85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2DAB3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8EF92" w14:textId="7B1F20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850A" w14:textId="74418AE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728759.62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91AD" w14:textId="117BEA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3344490.04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406F" w14:textId="59EAF3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D111" w14:textId="258CE8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64DA" w14:textId="29B7665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0FCFE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A5314" w14:textId="44C490D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0ABE" w14:textId="43F46FB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728779.74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30B1F" w14:textId="136E14B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3344502.74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4D8D" w14:textId="011CD5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D0EC" w14:textId="4A3255C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B823" w14:textId="0811C3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DFCEF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763A" w14:textId="6B7A2A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8FE0" w14:textId="48B58FA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728790.89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A4124" w14:textId="7854149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3344521.84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E7D5" w14:textId="4CA6BD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A37B" w14:textId="33BDA6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7BFF" w14:textId="0DAAA8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9A3A11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08D83" w14:textId="356850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8EBD" w14:textId="7DEB768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728796.93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D2AF" w14:textId="4D2E85A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3344542.15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5E50" w14:textId="0CC996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FBA1" w14:textId="2C9BE59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1DCB" w14:textId="73C42C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A33C18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BAF2" w14:textId="4E949AB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9CA5" w14:textId="35FFE7D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728801.47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51C4" w14:textId="356E3E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3344550.43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58E4A" w14:textId="615B10A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8EAA" w14:textId="7D9BEB6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EB2C" w14:textId="61A3BD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AF949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069D" w14:textId="489503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733A" w14:textId="17A5C52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728811.26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48C5" w14:textId="4D8963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3344558.95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7918" w14:textId="2ACA5C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6B27" w14:textId="305039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A46A" w14:textId="10B8A3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00A79D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4E5A" w14:textId="3CF24F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BAEB" w14:textId="36D84CE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728832.58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9BC9D" w14:textId="230A37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3344572.28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9473" w14:textId="5A0A46D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C935" w14:textId="574CDB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D065" w14:textId="3A825B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919CA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C161" w14:textId="4D74F99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58F7" w14:textId="1B97413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728852.58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6D472" w14:textId="14AC9E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3344576.25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F5A7" w14:textId="3D4ACE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D225" w14:textId="79D851D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C46A" w14:textId="7AC842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2C3CC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E5687" w14:textId="1C8AE6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59FF" w14:textId="17B4268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728873.20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8D7E" w14:textId="75379B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3344587.55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FC602" w14:textId="71558B1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0D26" w14:textId="79C6BC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3D27" w14:textId="584A2D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3CA2A2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FBBE" w14:textId="4DBFE5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8FFD" w14:textId="55D03B9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728885.80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A49E" w14:textId="308BF3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3344604.44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914B8" w14:textId="041378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CB016" w14:textId="79F345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BFC48" w14:textId="04B95C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C93CB6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577CE" w14:textId="1CF024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12B1" w14:textId="43A533C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728898.26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0FFA" w14:textId="33BF9C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3344618.00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D771" w14:textId="58E4B4F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D9ED" w14:textId="58FF64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24B3" w14:textId="58B913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978A9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8B36F" w14:textId="65045A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8A58E" w14:textId="731289B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728911.91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1893" w14:textId="29394D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3344632.23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66AA" w14:textId="166002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687D" w14:textId="7C3B3D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875B" w14:textId="07A7F2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591DE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D911" w14:textId="281C97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4090" w14:textId="6BDC3D0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728933.73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908E" w14:textId="7B1EAE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3344640.54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72ED" w14:textId="632BA0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B1AF" w14:textId="1BC7E5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5A45" w14:textId="5ECAB2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F4B3D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E162" w14:textId="547E34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6DC7" w14:textId="08A7C48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728945.46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4AD3" w14:textId="272A84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3344654.63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27131" w14:textId="25326A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D5E42" w14:textId="1A26BA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F4C0" w14:textId="5AD0052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216B5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156A" w14:textId="4C3F32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7ADF" w14:textId="2F8C706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728951.36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7E0E" w14:textId="39C13DB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3344664.56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85AD" w14:textId="456A74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063B" w14:textId="20020B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8CABF" w14:textId="098A03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5D5616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F485" w14:textId="260668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F73DF" w14:textId="5ED30EC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728955.46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1EE3" w14:textId="61EA77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3344670.20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9B05" w14:textId="7AE6259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5DD45" w14:textId="6A3D9D1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5A5D" w14:textId="58C1AB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C94A9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87D8D" w14:textId="5E2BD22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662A" w14:textId="52293C9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728970.73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07DD" w14:textId="130554D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3344688.69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38261" w14:textId="4E940DC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7597" w14:textId="20E241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FE17" w14:textId="22FA5E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286A4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7403A" w14:textId="326803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9C4D" w14:textId="5B48BAF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728988.08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2EC1" w14:textId="103A9C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3344699.70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9AD2" w14:textId="33A05DB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A5C1B" w14:textId="2A372A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4E5A" w14:textId="217438C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37D3D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D7AA" w14:textId="46A5E9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7078" w14:textId="65EA5A0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729007.03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9206" w14:textId="6A8CDB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3344702.64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AF45" w14:textId="38D125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C1A8" w14:textId="4A8F93B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30D6" w14:textId="0123CB6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8C77DB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66FF" w14:textId="382F39A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29DE" w14:textId="06C2FFB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EC55" w14:textId="01D9506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3344693.26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6C0B" w14:textId="08EF0E8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C2CD" w14:textId="560C71C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22664" w14:textId="367708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23BB8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DDA3" w14:textId="083162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AD21" w14:textId="6996771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729037.39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88A8" w14:textId="4C62FB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3344681.25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5B50" w14:textId="0C470CA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F470" w14:textId="1CBE1D9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4793" w14:textId="448214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20B88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8328" w14:textId="7F779B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70B9" w14:textId="2A8DC9D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1EDC" w14:textId="1C841F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3344684.30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937E" w14:textId="13BA7E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441C" w14:textId="749867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98E6" w14:textId="15D740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B3BB4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35FD0" w14:textId="6C75742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9CB5" w14:textId="70F6350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729060.74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BA60B" w14:textId="305CB8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3344696.14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C91D" w14:textId="701E6B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448F" w14:textId="5A1884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818C9" w14:textId="79A04E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7C1EC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B37F" w14:textId="159380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1C5E9" w14:textId="56AE99A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4D05" w14:textId="0349DA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3344711.02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7656" w14:textId="434ADFD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57996" w14:textId="2A798AC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601B" w14:textId="13CDDF1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96A45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3CE4" w14:textId="3CFFA3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DD5FC" w14:textId="3642E5D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729063.81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189D" w14:textId="3F786D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3344721.11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0060" w14:textId="0A0DC62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2557" w14:textId="4D76B8C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C3280" w14:textId="5E9B8D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FAAFF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D187" w14:textId="4E0E2C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0C4D" w14:textId="10D8F74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729060.28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9ACD" w14:textId="6E92697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3344711.02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601F" w14:textId="01E4761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6134" w14:textId="3493EA7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B680" w14:textId="299685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0DABC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631B0" w14:textId="128F3DD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F564" w14:textId="1C446EA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729051.12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EFF9" w14:textId="08558E5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3344707.49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D37C" w14:textId="5542E7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2672" w14:textId="02B59E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BA8F" w14:textId="0C8448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67223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DE44" w14:textId="13BB6F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9DD0" w14:textId="18A118E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729042.88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F680" w14:textId="7745FA9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3344709.06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6058" w14:textId="52AB39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7F39F" w14:textId="0DB8FC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0AED" w14:textId="0CB3AF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EA3E4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F8B5" w14:textId="608AEA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EB99" w14:textId="4C4386D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729041.70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60B7C" w14:textId="5598C4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3344719.67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6D67" w14:textId="60A6917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C003" w14:textId="7127ABD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B2AC0" w14:textId="19F946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10C949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9A96" w14:textId="6AAE2D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4CB3" w14:textId="3716E80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729044.05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7518F" w14:textId="04D0DC1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3344742.98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AF51" w14:textId="5B974B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A47E" w14:textId="563820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6F88" w14:textId="423EE9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A220BB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DB68" w14:textId="27287C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116D" w14:textId="573EAD2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729042.88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E6AF8" w14:textId="1A855DA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3344764.33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AD46" w14:textId="09678B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0F9A" w14:textId="6464EB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5121" w14:textId="0EAEF7F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3DC66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DBF1" w14:textId="096679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83B1" w14:textId="3B4E36A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729049.03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00A9" w14:textId="4294550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3344784.23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0154" w14:textId="4F8EC0A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B442" w14:textId="328117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F90E" w14:textId="1D7F38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04091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FCD1" w14:textId="18172EA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AD5A" w14:textId="4C66924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1DDA" w14:textId="1606185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3344804.56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0AF6" w14:textId="02E1839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663E" w14:textId="208165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4180" w14:textId="1F1D34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39F57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9B374" w14:textId="62FD4D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28E7" w14:textId="2A800FC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15DD" w14:textId="0DE94AA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3344827.80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F80FE" w14:textId="49E11B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9BF1" w14:textId="5BF406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F3634" w14:textId="3BAFE8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2F82BD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A091" w14:textId="15B751F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B8DD" w14:textId="34D04FA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B621" w14:textId="368D0B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3344839.61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4BA2C" w14:textId="5C0F041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0DEF" w14:textId="471C0E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95DD" w14:textId="1A5B22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342B1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EA07" w14:textId="209BB3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5DFFD" w14:textId="1042FAF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D7C3" w14:textId="74A397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3344849.39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80811" w14:textId="42F9B5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3ECE" w14:textId="00ADCE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49C4" w14:textId="26C4AD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435D8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2D88F" w14:textId="70C484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AB0E2" w14:textId="3E11D34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73CA" w14:textId="4CE330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3344859.53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6F43C" w14:textId="42D2D7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7231" w14:textId="2DA4EC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DBE2F" w14:textId="2B0C43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FD481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6A46" w14:textId="1684D3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FA2A" w14:textId="00BDD45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729131.62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E4F7" w14:textId="0D86B21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3344870.96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7AB0D" w14:textId="036A08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EAF6" w14:textId="15C494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C604" w14:textId="317B77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B781B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11F6" w14:textId="79D284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EA1F" w14:textId="1C44E0A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729146.89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ACB6" w14:textId="196B8B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3344885.08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88EC" w14:textId="4DE24AC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B886" w14:textId="7D5C4AF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D103" w14:textId="58B43A1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ED224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EA55" w14:textId="4EBF23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1B951" w14:textId="15C7985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F0442" w14:textId="252BC6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3344893.19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3BC9" w14:textId="1B6A08B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5667" w14:textId="4DDE335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72BA" w14:textId="60658E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F02426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65D94" w14:textId="54BAB5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B4CE" w14:textId="19CFC78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729155.14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2BF6" w14:textId="532777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3344901.40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5037" w14:textId="2C0F90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0B46" w14:textId="6C36E3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463C" w14:textId="10D2FE8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092C5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996A" w14:textId="39B5AA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36128" w14:textId="095BD77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729154.50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319B8" w14:textId="23666CB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3344910.01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7AE" w14:textId="2B666D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C751F" w14:textId="13817FA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0A38" w14:textId="6A0A66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DB5EC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C7C72" w14:textId="0749FD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E9F3" w14:textId="3C9ECF8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BC29" w14:textId="338B45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3344919.76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C432B" w14:textId="00E319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8D07" w14:textId="2359BB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3F87" w14:textId="446AC6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A0CCCE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698D" w14:textId="081E143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1592" w14:textId="04F92D7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6998" w14:textId="6652C2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3344929.39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A0BE" w14:textId="1007A9E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7F86" w14:textId="110EF4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241A" w14:textId="05C82D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06B94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1B86" w14:textId="0A33D6D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C697" w14:textId="01C4D03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3958" w14:textId="7674A1F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3344938.77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9811" w14:textId="7376BF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BFBC" w14:textId="2D8C2E3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5701" w14:textId="75D5BB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83236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1C70" w14:textId="49704E8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E36F" w14:textId="74813D0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8DEA2" w14:textId="1D0F00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3344949.59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1C75E" w14:textId="63A32D3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24D0" w14:textId="060B25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F3DD" w14:textId="74BAA1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6BA97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85D9" w14:textId="4F4D28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A449" w14:textId="5E21D59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3ED0" w14:textId="530B313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3344969.88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C978A" w14:textId="6F6C93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6B38" w14:textId="336570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3EDE8" w14:textId="5594D8C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E59EB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63E0" w14:textId="0A9CEC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454C" w14:textId="4119BEE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729107.43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1B93" w14:textId="13BDF6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3344984.23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A6C3" w14:textId="799F5D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6C8F" w14:textId="71C20E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606D" w14:textId="3CAA56A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E2ED7D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6C98" w14:textId="161C73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9C90D" w14:textId="5C95215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729094.81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DCA8" w14:textId="602C50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3345007.72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BFD8" w14:textId="1F1F1F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9EC2" w14:textId="07FF2C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2316D" w14:textId="634F78B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4BC759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342D" w14:textId="6CF78B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E8CE6" w14:textId="6FAACF3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01245" w14:textId="06DB8B9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3345021.16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BC2E" w14:textId="2F8776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05C1" w14:textId="7AC99C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9D2D" w14:textId="238BA62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A1AAC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E622" w14:textId="4C534B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96C55" w14:textId="328312B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EBBF" w14:textId="69719AF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3345029.35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9C364" w14:textId="465307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DEB2" w14:textId="7A5525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126CE" w14:textId="2F7D4CD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7DC054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0618" w14:textId="0EC2E0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6BB62" w14:textId="65280CC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7166" w14:textId="4C7E6EE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3345039.38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E24E1" w14:textId="29717A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A8E0" w14:textId="017527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6ABF" w14:textId="066C45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0A449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7366" w14:textId="09ABC2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0F2F6" w14:textId="1D49C3E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729071.99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59838" w14:textId="31ECB2F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3345049.00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4F73" w14:textId="609B270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9D9B" w14:textId="3B34AA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314D" w14:textId="6E7DFF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45A569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C203" w14:textId="08B92B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B2B3" w14:textId="42D18FB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729070.32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4D0D" w14:textId="7C8252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3345060.93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AC543" w14:textId="2EAB1E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7780" w14:textId="75BEEC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535F" w14:textId="388F1A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04CAA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7A91" w14:textId="083CB4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DBB9" w14:textId="1BF48D4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729070.58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A3A40" w14:textId="0FDDDA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3345080.12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6E41" w14:textId="4D163E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BEFB" w14:textId="696F121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7754" w14:textId="6515F2B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8F248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88936" w14:textId="31E091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4AAD8" w14:textId="0F438CE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EC38" w14:textId="2D8219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3345097.91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12AF" w14:textId="7313161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A474" w14:textId="3E444BE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F106" w14:textId="5D1F951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1D0EB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A099" w14:textId="16DA84C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D1607" w14:textId="5824639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DB8B" w14:textId="070D728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3345104.24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2488" w14:textId="29EF29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68B9" w14:textId="5727C86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4996" w14:textId="2C40F6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73F582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E1FCD" w14:textId="242681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6E6D9" w14:textId="74376CF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729071.09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D179" w14:textId="0D5C78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3345117.64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E31A" w14:textId="2F84E4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359D" w14:textId="182DF3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815C" w14:textId="35F4D6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DC637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53F8" w14:textId="685784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381E" w14:textId="008D568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CDBC" w14:textId="493E490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3345132.41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18248" w14:textId="758430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EDF5" w14:textId="6B5650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895C3" w14:textId="695F60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DE9BF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B4DA" w14:textId="2B5F15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F2B3" w14:textId="79CD4F7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729068.55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9F41" w14:textId="546FBA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3345145.01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85E9" w14:textId="5D41EC7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61AE0" w14:textId="4519D70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1FE68" w14:textId="0B5B88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F59921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9CD6A" w14:textId="2A45FF9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A4588" w14:textId="5A6AA36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729065.00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A4D11" w14:textId="480BDA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3345164.89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B7D23" w14:textId="09C63A1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7A37" w14:textId="14AE95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42EE" w14:textId="089D30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7F51E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CE4C" w14:textId="719E17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1A90" w14:textId="58E6BEB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729057.58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082A" w14:textId="273025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3345175.76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04C7" w14:textId="7D2B3FE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1381C" w14:textId="7F3F35B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60B6" w14:textId="36FD961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9D4CF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6541" w14:textId="543C48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3F29" w14:textId="27B3287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EBD9" w14:textId="1F23E6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3345192.24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C983" w14:textId="3F4C8A5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76CBA" w14:textId="766501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2CFA6" w14:textId="1BFD44C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C82743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43D1" w14:textId="43B247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853D" w14:textId="297DAA3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729049.80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469C" w14:textId="54F88B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3345214.33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9327" w14:textId="5E0E6C3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74020" w14:textId="6A59C1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AFF6" w14:textId="105DAD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B4E04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AA8A" w14:textId="3B0B2F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3943" w14:textId="371B73F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A3F7" w14:textId="333D35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3345227.60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38C3" w14:textId="4E2B2D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5840" w14:textId="6973749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46B3" w14:textId="0D4CD9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43773C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0D91" w14:textId="5E615E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C4F76" w14:textId="5865D53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729071.08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4F43" w14:textId="55B23B2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3345244.03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9EAC" w14:textId="319552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60473" w14:textId="488A6C2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9310" w14:textId="016355A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A4512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40A8" w14:textId="36F67EE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31D1" w14:textId="296F3B9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EF07" w14:textId="2B4DB0E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3345256.41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B0B2" w14:textId="5E8845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54547" w14:textId="2CD9EA8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F7981" w14:textId="3F0662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A14B3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9031" w14:textId="372845F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26997" w14:textId="1F10D3D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8BC4" w14:textId="639AF6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3345259.94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BABE" w14:textId="4AFDFC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CB03" w14:textId="0CCE1C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1094" w14:textId="5A177B2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19E5D9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5E30" w14:textId="5378C6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309A" w14:textId="5B71ECC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729095.13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63A2" w14:textId="3C95FF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3345274.42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EF9C" w14:textId="6182AC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6D829" w14:textId="6D179C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8857" w14:textId="3DD2EE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D6B64D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4B6B" w14:textId="0C097D9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07C9" w14:textId="632363F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729095.25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8189" w14:textId="5FBDF1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3345278.21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E449B" w14:textId="14F37E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AAE00" w14:textId="5C3794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F89C" w14:textId="5B436C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9A060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FC22" w14:textId="48B293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9079" w14:textId="05D637D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729095.32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4FFF" w14:textId="06282C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3345281.74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9B89" w14:textId="4E4CD46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D5ED" w14:textId="747D31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A1F1" w14:textId="01F07D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610E6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6CBF" w14:textId="416C98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3AC63" w14:textId="7E32139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729091.87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1300" w14:textId="622704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3345286.54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DA51" w14:textId="0DEAC2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1DE2" w14:textId="022353D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3360" w14:textId="20539D1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A865B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0C37C" w14:textId="7F81D5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240F" w14:textId="32ECB03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729090.57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C1187" w14:textId="3D301E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3345287.74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4179" w14:textId="7A14676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7D7C" w14:textId="7BD07F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DAED" w14:textId="08A57B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48CF3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A9824" w14:textId="3E6047F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B5175" w14:textId="0EB5B62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A7B4" w14:textId="6C1903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3345303.89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E990D" w14:textId="16A08FB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80CF" w14:textId="28B64B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44D0F" w14:textId="746DF1A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449EA7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E7CA" w14:textId="52B530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DB04" w14:textId="0C16352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0FDA" w14:textId="4B02BF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3345319.58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B1182" w14:textId="438463F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970B" w14:textId="48FB4A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E73B6" w14:textId="6B6AC4C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7D08A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8E9D0" w14:textId="76618E3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9BB7" w14:textId="179A634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729071.98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9C6F" w14:textId="18E029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3345330.46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502C" w14:textId="6AB0C3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9FF2" w14:textId="1A54E5B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D956" w14:textId="45FC9D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AB76A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9821" w14:textId="098D05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F25EB" w14:textId="021C84B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729070.30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92D8" w14:textId="1B1C3A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3345337.52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446A8" w14:textId="250D2C6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5AE0" w14:textId="056E47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ED8F" w14:textId="72B569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A64F31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56873" w14:textId="1DCE85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4F7B1" w14:textId="16DDEEC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1B24" w14:textId="5B1D83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3345343.65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05C0" w14:textId="164536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7023" w14:textId="7837F5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8E34D" w14:textId="15C8989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F10267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94EC" w14:textId="79A0BD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14E6" w14:textId="269E7D7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729067.18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9C5E" w14:textId="29406B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3345352.81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6956" w14:textId="276A6C2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E202" w14:textId="38C387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7316E" w14:textId="4026C5D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6736D2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7910F" w14:textId="552FF93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4DF64" w14:textId="2C7890B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CB3B" w14:textId="28549F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3345369.44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705A" w14:textId="516DAA1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DEF8" w14:textId="772256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CBB9" w14:textId="7B53835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19CF64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9526" w14:textId="4DA04E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CD3C" w14:textId="1A005A6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729063.68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6F5C" w14:textId="1A98CA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3345380.44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D9F0" w14:textId="7299B8F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AAE6" w14:textId="0E59DC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03CF" w14:textId="287F6F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9951D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FBD3" w14:textId="78982B5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BB4D4" w14:textId="00C3323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076D" w14:textId="5B698B9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3345394.56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B558" w14:textId="7B1D21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B527" w14:textId="279A5A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7E3F" w14:textId="678073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9DE19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681B" w14:textId="5877FC9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8C37" w14:textId="0E21ACE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CCB0" w14:textId="3CF407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3345404.81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45C81" w14:textId="78C7AF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8161" w14:textId="1FA91A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28C7" w14:textId="355D87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2D27C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FD710" w14:textId="1FF0FE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6FDB" w14:textId="7B574F5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05BD" w14:textId="5F8BB8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3345415.53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140E" w14:textId="0E27CA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5223F" w14:textId="279A631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9777" w14:textId="68D787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FABA8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035D" w14:textId="677B4D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E9EB" w14:textId="00697D2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9BD5" w14:textId="69F304E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3345424.68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634D0" w14:textId="2B0FF3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4E1C1" w14:textId="1DFF44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B348" w14:textId="64E3CDF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1D42E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0D08" w14:textId="4414C93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A754" w14:textId="6C77184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729051.61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F691" w14:textId="2FEBEE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3345432.24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E33A" w14:textId="092E7A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1E02" w14:textId="571387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08D2" w14:textId="23335C6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60920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E655" w14:textId="472DB3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4E4E" w14:textId="3F5CDCD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729047.05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D0BD" w14:textId="68904D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3345441.15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CAA9" w14:textId="030ACE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93BB" w14:textId="509BF8B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3AB7" w14:textId="0AA1550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84675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E517" w14:textId="721CD2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5675" w14:textId="56BBA74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729036.85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9BB3" w14:textId="780C9B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3345446.36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E9AA" w14:textId="16B514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C4BF" w14:textId="3BD3C4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B0C0" w14:textId="461558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00D7F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B3B7" w14:textId="50F330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2708" w14:textId="1C8DE08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729029.25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420C" w14:textId="09EBBBD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3345450.06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AA51" w14:textId="3391F94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0A4BE" w14:textId="0215E2C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D327" w14:textId="1CA9C40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18516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3EA0" w14:textId="39CD87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5CF7" w14:textId="1CD5CC9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3253B" w14:textId="5116A8A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3345457.88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1670" w14:textId="6D51DD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7D89" w14:textId="78A38E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C91C" w14:textId="359A6DD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13ED9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DD6B" w14:textId="333A45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3767" w14:textId="5D7A4D5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729019.69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229D" w14:textId="37F5DA5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3345469.83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C3B6" w14:textId="6DC656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325C9" w14:textId="6CF9377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75D8" w14:textId="2FD0D4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708534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9C81" w14:textId="656EFD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B3AA" w14:textId="6DF60D6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729019.26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6071" w14:textId="136E5A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3345478.30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A72A" w14:textId="0B8C1D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E77A" w14:textId="196256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F87B" w14:textId="6C9CE3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0295F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A07B" w14:textId="1E50F7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36FE" w14:textId="23299C3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729018.92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BA3D6" w14:textId="0E5B38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3345484.81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225B" w14:textId="5C8CF7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E030" w14:textId="270D8AB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7731" w14:textId="4D904A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4B76A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9684" w14:textId="5B8D64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2470F" w14:textId="5A4261C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729018.70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BCA7" w14:textId="3FAD69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3345489.17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20F9" w14:textId="7AA7EB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9CD1" w14:textId="171235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C5C9" w14:textId="30943F0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25384B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D0638" w14:textId="4917FC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472B" w14:textId="383FDE4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729016.65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18A2" w14:textId="053E05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3345496.99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DACB" w14:textId="37737CC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4C5A" w14:textId="648686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7F1CA" w14:textId="17D298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2B9FE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A0DB" w14:textId="24552F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DFB4" w14:textId="72FE44C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729011.98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D6AE" w14:textId="1FA26CA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3345506.04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A654" w14:textId="352FFA9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1CB8A" w14:textId="0CAD799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A63F7" w14:textId="761DECD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5AD96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B8A3" w14:textId="5F7BC9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E2B44" w14:textId="2AF9260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729007.73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B8AE" w14:textId="33346D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3345512.05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B10C" w14:textId="7D5100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D7ED" w14:textId="2779FD9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6C46" w14:textId="0E0201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14202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1171" w14:textId="6C6DED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0639" w14:textId="5030F65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729001.16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A14F" w14:textId="016778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3345513.38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1D0E" w14:textId="798FE4A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67542" w14:textId="20435CB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3047" w14:textId="5347D3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E4889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4870" w14:textId="5FD92D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C1EA" w14:textId="29B9C55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728992.04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DD96" w14:textId="56D3D0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3345511.33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4AA72" w14:textId="16F585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A0EB" w14:textId="641F858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387B" w14:textId="285166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988E0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E33C" w14:textId="530E1CB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6CD6" w14:textId="5F70223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728985.96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00C5" w14:textId="6BDDAFB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3345512.61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953CC" w14:textId="32AAAC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05E80" w14:textId="589A9E7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6207A" w14:textId="3EBD4C3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BACB1B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7F0A" w14:textId="6B2A02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9CC5" w14:textId="45B3DC3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728979.19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E7E3" w14:textId="201307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3345512.61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E3C1" w14:textId="151214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395C" w14:textId="71AA77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3485" w14:textId="33A433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23333E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3549" w14:textId="615A68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F0224" w14:textId="646BAD5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728972.43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0A01" w14:textId="11E4E0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3345516.22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683A2" w14:textId="147DEF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AB53" w14:textId="3E4869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8850" w14:textId="7B0886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A84342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89276" w14:textId="0CD1F3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67D8" w14:textId="6D751B2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728966.75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7C567" w14:textId="409E9C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3345521.46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C488" w14:textId="1FD766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C4D26" w14:textId="2583A9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B067" w14:textId="4709353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8C273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0F0E5" w14:textId="76DD29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6D62" w14:textId="1D83DE2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728957.15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53E5" w14:textId="66ED711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3345531.94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4571" w14:textId="3E17E4F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E44E" w14:textId="35B84D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5F86" w14:textId="7A7EF2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38DE6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B6DF" w14:textId="45E291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82C5" w14:textId="1FEE508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728945.37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9FC6" w14:textId="149445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3345547.88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5175" w14:textId="17374B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F03C" w14:textId="3F5DE0D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1BDE" w14:textId="0F887C0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493E8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6E57" w14:textId="293AF05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C031" w14:textId="55228EA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728940.14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07AC" w14:textId="29C8334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0C3B" w14:textId="006305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F67F" w14:textId="71C8858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2F6A" w14:textId="34B74A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82C26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8C855" w14:textId="70D1F2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3C05" w14:textId="415EA0A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728939.90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6F2B" w14:textId="664568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BF48" w14:textId="0FC313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EDF9" w14:textId="49CD3E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2180" w14:textId="61F2D28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CC698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1BB1" w14:textId="49D9F7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1A15" w14:textId="49F357F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728932.17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8E17" w14:textId="17828C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3345590.45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E8DD" w14:textId="066347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3E53" w14:textId="29C119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E066" w14:textId="700A8D6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32850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8D62" w14:textId="7CA0E7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CB6F" w14:textId="43EA0E7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728921.47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2B34" w14:textId="05391D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3345603.56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477A" w14:textId="7B2336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1E824" w14:textId="10FE06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3783A" w14:textId="7C5C5ED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045B9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EBC2" w14:textId="2DECFF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26F9" w14:textId="7817014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728917.32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12D2" w14:textId="2597DE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3345615.80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DF92" w14:textId="4E427D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E9B6" w14:textId="67DB37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0C6C2" w14:textId="5FF690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29FB7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F11A" w14:textId="3450A7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1C7B" w14:textId="15333A2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728911.26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70B4" w14:textId="694B40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3345633.67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87F4" w14:textId="0708FA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57F5" w14:textId="7E85DE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3450" w14:textId="70A531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B9619D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C6D0" w14:textId="786B79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C300" w14:textId="4E1CFB6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728914.04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9BA3" w14:textId="48E62F1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3345649.68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7E61" w14:textId="41A912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119F" w14:textId="0E27F7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FE6B" w14:textId="2E5E93A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2509F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54FD" w14:textId="1A0A1A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03099" w14:textId="109EA27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728918.97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2A63" w14:textId="30CB30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3345665.31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D268" w14:textId="7E1941A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D3B2" w14:textId="29F9C8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2D6F" w14:textId="6E9D99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947981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AF0E" w14:textId="3AA2CF3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B77C4" w14:textId="12F3A26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728924.75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5F37" w14:textId="27A94E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3345676.02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7FA0" w14:textId="253C7B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CAE9" w14:textId="1C5C79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FF72" w14:textId="22BCAC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68FF6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087B" w14:textId="4BF9D7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48CC" w14:textId="4AC85D7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728927.98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AC73" w14:textId="03B72F3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3345685.20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98AA" w14:textId="259A60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25FEB" w14:textId="2E6709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669A6" w14:textId="41EF538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B05C83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3B19" w14:textId="57DF85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213F" w14:textId="350DB7E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728932.06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C4EC4" w14:textId="6A55F4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3345695.41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B016" w14:textId="7E8F31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11A4" w14:textId="5666DF2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654B" w14:textId="438CF2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3C5A9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AE88" w14:textId="4113561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15179" w14:textId="1DDB588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728934.73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8664" w14:textId="02E0CDA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398B2" w14:textId="053F1F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D3EF" w14:textId="6195CCF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478C" w14:textId="4AE63C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CCC0B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02EE4" w14:textId="5ADD8A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3B880" w14:textId="001B84F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728936.27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BE8C" w14:textId="3AC9196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3345709.74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FD59A" w14:textId="4FE143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5F7D" w14:textId="0FEE9E0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49DA" w14:textId="5031BD1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DE9AF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9BDF" w14:textId="08F4AA4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6DF1" w14:textId="2D34331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728933.70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B654F" w14:textId="4698CB0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3345721.03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485D" w14:textId="6EB1A4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E841" w14:textId="301133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08F7" w14:textId="1EE045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E3C28A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7AAD" w14:textId="14F1AFC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0FFF" w14:textId="16F1E01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728925.98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A789C" w14:textId="582E373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3345728.74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E3BF" w14:textId="0009B5B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DF97" w14:textId="0F8CFAC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8F73" w14:textId="2E7E9C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01431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07D2" w14:textId="41C09C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D377" w14:textId="15425D0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728919.07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E3D58" w14:textId="2DF7E2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3345734.05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2CE4" w14:textId="19AFDC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EB16" w14:textId="0AA9769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9970A" w14:textId="2236F23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82C19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5333" w14:textId="7EED0A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5C0F0" w14:textId="66AC13F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728907.27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A94E" w14:textId="7287172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3345746.51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E150" w14:textId="438F983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9AF1" w14:textId="76CE810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0A6F" w14:textId="6B3861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EA9D31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BFC3" w14:textId="241313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8C9C" w14:textId="0AF2781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728899.58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FE50" w14:textId="12F630D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3345754.31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FB09" w14:textId="09BCBF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63B3" w14:textId="290CC8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3B314" w14:textId="6A6C40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7285E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A06A0" w14:textId="62B85A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1824" w14:textId="5564210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728887.94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0C33" w14:textId="7D53139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3345766.10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C251" w14:textId="7723FE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6355" w14:textId="3AF66C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9FC6" w14:textId="1A9D5A3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D581D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08B9" w14:textId="68803DE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7402" w14:textId="1AD37AB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728885.60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1930" w14:textId="3E16C5D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3345772.84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2392" w14:textId="0AB0DEB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18FC7" w14:textId="3E5DC8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82CF" w14:textId="2EDD3B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93A9BF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CF97" w14:textId="787F18F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8BE7" w14:textId="3EEDB6B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F1A9" w14:textId="40865A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3345781.32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CAF1" w14:textId="7D4F7A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B64A1" w14:textId="6D0A1A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04F9B" w14:textId="37B952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9F055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D3C5" w14:textId="13FF74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FCF6" w14:textId="4A31198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728875.46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65C0" w14:textId="58ACC1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3345788.58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3E4E" w14:textId="768868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2214" w14:textId="6A2E17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611D" w14:textId="054D32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6241B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8459" w14:textId="623CBC3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0EF7" w14:textId="4F0CD2C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728864.98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90242" w14:textId="39FE3B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3345794.57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6070" w14:textId="69372A6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86F3" w14:textId="0463B62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DDF16" w14:textId="004F90C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9343F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EB5D" w14:textId="24846A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5102" w14:textId="06F63AF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AE18" w14:textId="2F41E6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3345798.35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85A4" w14:textId="0E2A5BF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C3E4" w14:textId="0A1720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B71B" w14:textId="344954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5CFA0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B3F1" w14:textId="693F94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D9E7" w14:textId="473BF20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728849.56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C32FB" w14:textId="61C1F9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3345803.04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ACA3" w14:textId="6997EF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7C0CF" w14:textId="04DE3B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85A4" w14:textId="5CAB52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9A0FA7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31EF" w14:textId="1FB5C2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8C6C" w14:textId="1AF8900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728839.12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C29C" w14:textId="4CBB1C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3345807.46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89711" w14:textId="413AF2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2A16" w14:textId="0D710C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6FB4" w14:textId="44F059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15BA64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4A6E1" w14:textId="0405BFF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F035" w14:textId="6BA3257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728827.97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25BB" w14:textId="6CE187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3345812.18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2FCF" w14:textId="231CB1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C681" w14:textId="1ED489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2672" w14:textId="5AB92DE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F7504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B8FA" w14:textId="573837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4DF8" w14:textId="22C7110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728811.86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2CBD" w14:textId="49E563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3345822.85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1C0F" w14:textId="0017DEA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5DA4" w14:textId="2EC63A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D2F86" w14:textId="05BE84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228C1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1EE2" w14:textId="208816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8776" w14:textId="1FD1DC5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728806.51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F9F05" w14:textId="50FE058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3345827.93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64E6" w14:textId="3C2656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9C7B" w14:textId="25D5D8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D4C0" w14:textId="17CE06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CB6CF6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970A" w14:textId="4C3FEB9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56CA" w14:textId="4B3E417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728799.09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A5C78" w14:textId="2E6280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3345833.09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66AB" w14:textId="13DDC6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B0B9" w14:textId="3E0974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73C4" w14:textId="0BD6D51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FEECE2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705D" w14:textId="3766C0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86AA" w14:textId="7BE17F9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728796.59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014C" w14:textId="14E7D2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3345843.88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69CC5" w14:textId="1C7A46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1B70" w14:textId="19EDC2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E8AC7" w14:textId="514AC9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50A18B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AFB2B" w14:textId="3F6381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8BB1" w14:textId="6763FF6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728795.34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F4CC" w14:textId="0249CE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3345854.20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F460" w14:textId="6475E5A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DE8A" w14:textId="19F77E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141E7" w14:textId="46C28E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FB3F4E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8DCB8" w14:textId="35C7BE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717C" w14:textId="4ADE5A9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728800.38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7871" w14:textId="4F4608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3345865.29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4B15" w14:textId="4CCC98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6222" w14:textId="5FFAED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995C9" w14:textId="386319F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7ABC5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0BE7" w14:textId="73BFDA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839C" w14:textId="2223C18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728799.11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BBEF" w14:textId="50C540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3345872.64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8582" w14:textId="3A4369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A338" w14:textId="4742CA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70C4" w14:textId="6863C1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06184B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B6E8" w14:textId="282C92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3B9B9" w14:textId="50F68F6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728798.11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C713" w14:textId="1DE882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3345876.51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E7B6" w14:textId="7BDF08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19B8" w14:textId="3659C05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7133" w14:textId="2C3536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CEEA29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3C2A8" w14:textId="39E0D5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6585" w14:textId="0173E3A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728795.26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8BE3" w14:textId="55F0BE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3345886.15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64E0" w14:textId="0FC370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79DF2" w14:textId="57B5CE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2C12" w14:textId="74CEEEE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63412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AD91" w14:textId="26B8DB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3F95" w14:textId="1CC7D36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728793.37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21E7" w14:textId="3904C2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3345895.67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6E8A" w14:textId="06A18EB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72E1" w14:textId="7EEC61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1E45" w14:textId="4D5A3BF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ABF8C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66E51" w14:textId="1178CC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F489" w14:textId="624A99A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728789.48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272D" w14:textId="62F664C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3345903.33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C968" w14:textId="218410F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6F61" w14:textId="628B86D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927C" w14:textId="1DC06E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5190B1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CEAA4" w14:textId="3CCBE9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2523C" w14:textId="75BEDE1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728787.99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8FEB" w14:textId="365ADC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3345907.88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EA83" w14:textId="56CB7F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69A7" w14:textId="57DC15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0D8C6" w14:textId="313A7B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26C128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9C92" w14:textId="070FE8B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5DE2" w14:textId="085E766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728784.47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3A6EE" w14:textId="2AF0AB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3345912.16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CDA7" w14:textId="6DF49A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6DAB" w14:textId="5BC6CC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DF1D" w14:textId="74AE73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378266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19060" w14:textId="53670AB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6FCA" w14:textId="33124C7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728781.13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8C12" w14:textId="600C70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3345918.41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79C3" w14:textId="584322A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04FB" w14:textId="22962F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F489" w14:textId="76A718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FA26F2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A95C" w14:textId="658FFE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0423" w14:textId="601B612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728776.46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AB20" w14:textId="156A1FA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3345921.44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CC07F" w14:textId="234E37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81C3" w14:textId="0AAA27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BD1A" w14:textId="3CCC959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55E84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F30AA" w14:textId="160729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B7C3" w14:textId="2BE28D7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728774.58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6AAF" w14:textId="2D5A4E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3345922.67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BA48" w14:textId="7C823B6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15A1" w14:textId="2B2E7D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812E" w14:textId="3193192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1AD076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AEFC" w14:textId="2602D5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CF90" w14:textId="55B39E7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728771.79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B53C" w14:textId="66D275F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3345923.34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842F" w14:textId="330597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BA32" w14:textId="789C3C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CFB4" w14:textId="1CBB96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39CF66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A556" w14:textId="07A55D3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A550" w14:textId="6DF6606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728766.99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DC6F" w14:textId="1FDDED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3345925.74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5727" w14:textId="1FF587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624A" w14:textId="296118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72AC" w14:textId="0D0477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9858D1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1EDB" w14:textId="4381CB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89AE" w14:textId="656101B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728763.60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B50D" w14:textId="558AD0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3345927.43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D6939" w14:textId="49699E8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7DB6" w14:textId="73F2F00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65F7" w14:textId="49EF91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4A099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2557" w14:textId="401B0B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2503" w14:textId="68A3F0B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728761.87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DCF3" w14:textId="745649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3345927.86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74699" w14:textId="2D4F06C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19C5" w14:textId="4BC4A2A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91A0" w14:textId="51A041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41247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BECB" w14:textId="2C3CD3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6F7A" w14:textId="349938E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728759.54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6D37" w14:textId="7527D6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3345929.05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C547" w14:textId="146CE4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F6A7" w14:textId="308C37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D57E9" w14:textId="0E3548E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25C04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E7CF" w14:textId="0F139B5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C638" w14:textId="7E3B632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728757.65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19E7" w14:textId="47577D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3345930.01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784E" w14:textId="02642F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40374" w14:textId="5877EB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5F0B" w14:textId="0B9731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FC6404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BB57" w14:textId="339BC6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DAB0" w14:textId="7A15EC4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728757.22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62DC" w14:textId="36170B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3345930.73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725B" w14:textId="2D2FA2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1DE22" w14:textId="1781F02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865C" w14:textId="6EE66E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876F1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317FD" w14:textId="16277DF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C3707" w14:textId="04178E6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728755.74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D398" w14:textId="16BE9E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3345933.17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D5612" w14:textId="29D708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C0EF" w14:textId="39649A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8D34" w14:textId="6376C8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AE45A1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769B" w14:textId="75613EC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FD15" w14:textId="2EB2665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728753.38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1AAC" w14:textId="0D0D99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3345937.06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FEB2" w14:textId="5DD551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ADB6" w14:textId="5B9F23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D7B0" w14:textId="03254A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A6DDF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64C3" w14:textId="341297D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3C46" w14:textId="4856F93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728750.33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FC16" w14:textId="4BA316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3345940.59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8361" w14:textId="4A9AB2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DA3B" w14:textId="2BC0C8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F9E7" w14:textId="1DE16A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3F5E2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5B41" w14:textId="5B0E26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09FC9" w14:textId="48F4B53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728747.56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AD54" w14:textId="6ED832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3345944.65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11AE" w14:textId="7712813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39D3" w14:textId="1BF324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0DF3" w14:textId="59D295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D2C3F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A64A" w14:textId="35847D4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411F" w14:textId="36C6071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728744.64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0CBE" w14:textId="660C08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3345950.24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9DA2" w14:textId="76A75C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03B4" w14:textId="0D89BF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EDE8A" w14:textId="789439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04DEC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725A" w14:textId="0886C8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4BD2A" w14:textId="35C92A4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728740.59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BF43" w14:textId="0168E5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3345951.91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405B" w14:textId="302801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ED26" w14:textId="09BE68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C205" w14:textId="68CB6F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7DF303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67F7C" w14:textId="2848CAC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7C3C" w14:textId="0B97FB4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728736.99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C883" w14:textId="608EA0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3345953.10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24B5" w14:textId="5AB4831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4E26F" w14:textId="5A171F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F9C62" w14:textId="441385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AD757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3850" w14:textId="523BA9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34E6" w14:textId="55DD309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728734.77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1B3E" w14:textId="219D3E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3345955.48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027F" w14:textId="287109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AE69" w14:textId="138C4A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4B7AE" w14:textId="07FF9E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45AD1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5A4C" w14:textId="5B3621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0EAF4" w14:textId="46AC9ED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728732.78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6835" w14:textId="6755CAC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3345958.58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A3BA" w14:textId="61515B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F4C1" w14:textId="092E7A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F7650" w14:textId="57209E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8A777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B5FA" w14:textId="2BB31B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E0AFD" w14:textId="112DEC0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728730.77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7D94" w14:textId="29C453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3345961.72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5F5F" w14:textId="6BD1E2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599B9" w14:textId="6DF6E8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42B9" w14:textId="343EA31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96EF3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F9AC" w14:textId="1091E8C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2B35" w14:textId="489BEDE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728730.46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D3D10" w14:textId="2102F8C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3345963.17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5A1F" w14:textId="0A0E00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A1070" w14:textId="563B8F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3C80" w14:textId="45FA78D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C1471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B523" w14:textId="4764F4C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C121" w14:textId="070EA32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728728.78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DD86B" w14:textId="5794C4A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3345965.51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5B03" w14:textId="01487C0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4946" w14:textId="54CAF81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CB56" w14:textId="099BE1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D6557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F452" w14:textId="23CCE4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EBE5" w14:textId="066BEB8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728727.46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7EA3" w14:textId="75384B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3345967.75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3A3D" w14:textId="0BBEE23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F5C7" w14:textId="34F812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18EF0" w14:textId="2BE687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4FA29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E906" w14:textId="7C1064A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688A" w14:textId="1BF1BB5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728725.86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5C68" w14:textId="23AD220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3345969.93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FFBC" w14:textId="43FEE7B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B62C" w14:textId="250D3A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69EE2" w14:textId="07811F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A8D55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EDFD" w14:textId="0B0474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D4A9" w14:textId="44F4E18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728723.53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E1165" w14:textId="017CF24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3345972.72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F36F" w14:textId="316664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0B574" w14:textId="4039E2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F719" w14:textId="07A3481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27AD4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F345" w14:textId="2D2EE5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6C4B" w14:textId="7B38E85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728721.59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4500" w14:textId="5136CA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3345976.05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DCFA" w14:textId="3E09D3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43B4" w14:textId="19FACD0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24E9" w14:textId="4598E3B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34952C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24A5" w14:textId="4EF8CBF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4B005" w14:textId="39B5CDB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728719.48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A719" w14:textId="0EA209E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3345979.69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70E1" w14:textId="79619DC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38E2" w14:textId="30EEDF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2B71" w14:textId="56FFC1F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3A27B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98F7" w14:textId="1B7A28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260E" w14:textId="386C5B9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728716.91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DB756" w14:textId="3003ADB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3345982.23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2653" w14:textId="182B2B5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0DF3" w14:textId="4B2B03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0E47" w14:textId="4C33E2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1149D9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87B26" w14:textId="0EEDFD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3062" w14:textId="5B175D7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728716.21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CF55" w14:textId="2A69EF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3345984.42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BE67" w14:textId="3D11BE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5D0B" w14:textId="6CBE43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50DB" w14:textId="5A3CC3C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10AA0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74E5" w14:textId="4FB2CE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3721" w14:textId="19B2A69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728715.61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C0D6" w14:textId="75ADDE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3345986.31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8F09" w14:textId="2A4EDF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1613" w14:textId="2EF164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AD85" w14:textId="7D9F23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2B4CFF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FD5F" w14:textId="5D9A180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0EEF" w14:textId="7B98CFA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728715.29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D677" w14:textId="306452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3345987.34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285CC" w14:textId="13B16D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B288" w14:textId="18D108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4F9ED" w14:textId="26509B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58E47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87DA" w14:textId="3E4B03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977C3" w14:textId="5ECA335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24D8" w14:textId="0E200A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3345988.02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445F" w14:textId="7E43EE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99214" w14:textId="0F2140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F17E" w14:textId="09A9AC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0E4DCD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7ABD" w14:textId="16F8F45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870A" w14:textId="67C30F3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728714.96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776E" w14:textId="412B87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3345988.37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86E8" w14:textId="3E0391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6B38" w14:textId="29E8A0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FD44" w14:textId="5C5829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797000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4FCB" w14:textId="26E9A4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F3A4" w14:textId="6C60552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728714.62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ACB4" w14:textId="46B053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3345989.44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12BDC" w14:textId="757779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9925" w14:textId="0381B6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14CF" w14:textId="224CFCD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31D0F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5D43" w14:textId="0CF77A8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2C0F7" w14:textId="0D23E7E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728714.07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6D3D" w14:textId="35838F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3345991.16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AF20" w14:textId="13372D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34308" w14:textId="46EAF5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F4CAA" w14:textId="3EDA40F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85B0C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FD9B" w14:textId="47FD31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C734" w14:textId="576A52E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728713.63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C998" w14:textId="24FABA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3345992.55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18C6F" w14:textId="41E069E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4B5A" w14:textId="594CDD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8B0B" w14:textId="74C727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6D904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D5B2" w14:textId="4E9137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C5B6" w14:textId="341C0FC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728712.82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ABDD" w14:textId="3395854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3345995.10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0178" w14:textId="0A27D6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33DAB" w14:textId="355DE7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CAAC" w14:textId="6E7536F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A047A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8C2C" w14:textId="28EA6B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58EA" w14:textId="442F657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728712.38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FD642" w14:textId="695545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3345996.49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863C" w14:textId="0749B8D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609F" w14:textId="3245C0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C8FC7" w14:textId="3900E7C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DD0EC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7B5D" w14:textId="03145BF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79BF" w14:textId="3F184E7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728711.58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81DB" w14:textId="22873F9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3345998.57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96DB" w14:textId="399F67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49C4" w14:textId="334756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C7EE" w14:textId="52DE0F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5D6D1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34F8" w14:textId="5D3E7A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D6A1" w14:textId="40FDEBC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728710.83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8B5F" w14:textId="684AEE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3346000.56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8DC8" w14:textId="1DA9FA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21C6D" w14:textId="1CFDF8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7B95" w14:textId="5631059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08E7F2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F86F" w14:textId="05B1AE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6CC0" w14:textId="0C92673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728710.69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E4F5" w14:textId="678D89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3346002.91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0515D" w14:textId="3BDC52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25C3" w14:textId="0E554FB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A6E5" w14:textId="79E0E6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02B49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DB87" w14:textId="27AE40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8085" w14:textId="62E7D30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728708.95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C23D0" w14:textId="72968F1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3346007.84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D6ED" w14:textId="14FBB1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01F4E" w14:textId="16CA07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F209" w14:textId="5F9E3E5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F6DE05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E4731" w14:textId="5544E3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D1B4" w14:textId="4ED549F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728706.48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DB5A" w14:textId="6783C7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3346014.81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05C2" w14:textId="459A7DB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92E8" w14:textId="52D661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A74B" w14:textId="056A1AC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29527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B808" w14:textId="7F12E1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8CEB8" w14:textId="12614AA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728704.62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2B15" w14:textId="397ADF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3346020.08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48DFD" w14:textId="39EF9A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CFB8" w14:textId="37FA32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9126" w14:textId="146B3CA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2ECB9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218E" w14:textId="3EA0F70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30EE" w14:textId="4032275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0D54" w14:textId="5F1C97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3346022.48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21474" w14:textId="66DB315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5DD1" w14:textId="02001D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CCD4" w14:textId="5967B5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B0BC3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7C12" w14:textId="4D5301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80B3" w14:textId="0462251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728703.48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3BC6" w14:textId="4435F7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3346024.96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81897" w14:textId="6567341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FD6B" w14:textId="43463B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E449" w14:textId="78770B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D7032A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3221" w14:textId="2453FFB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F3BC" w14:textId="4586018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728701.65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1B4E" w14:textId="40F536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3346028.31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7F63" w14:textId="1A3FE2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E323" w14:textId="1FF20BB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9E63" w14:textId="23B784D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C7989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6BB8D" w14:textId="7DAE30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E843" w14:textId="1E7FF1E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728700.53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3C96" w14:textId="2D7130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3346033.66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360F" w14:textId="6A5793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C920" w14:textId="3CB33A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384C6" w14:textId="42C76E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BE1FCC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6AF7" w14:textId="77ABF3D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13BD4" w14:textId="1AB5DE1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11367" w14:textId="4E14E1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3346039.95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12A9" w14:textId="122590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B8BB" w14:textId="4614A5A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5C7E3" w14:textId="2124E5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3EF82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ED02" w14:textId="566D85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74FD" w14:textId="429F7B9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728698.31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F323" w14:textId="7B54440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3346044.30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6EC3" w14:textId="6AC30FB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2200" w14:textId="583EE8D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613F" w14:textId="0076BE7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1405A3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5447" w14:textId="6CD2CB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E3CF" w14:textId="6DC472F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728697.71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68FF" w14:textId="247C0F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3346047.15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DA0C" w14:textId="466AA4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EF47" w14:textId="043EFC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8465F" w14:textId="7F6FF8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4ED13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0E78" w14:textId="1618AB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0523" w14:textId="4B676F2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728697.23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AC6A2" w14:textId="5A1F61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3346049.45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A86" w14:textId="00FB28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0251" w14:textId="3E5E797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BCE2" w14:textId="4966DB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B6740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2FEB" w14:textId="530FD9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2841" w14:textId="2220B39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728698.31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364E" w14:textId="5B95E3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3346055.51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2F5E" w14:textId="204C0C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0B9A" w14:textId="207870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06B6" w14:textId="4776187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5E2CA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630F8" w14:textId="688D95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15DD5" w14:textId="1AA6292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728699.45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6FA5" w14:textId="7384B5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3346064.20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00C9" w14:textId="45387E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3CB74" w14:textId="235660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0EFF8" w14:textId="43BA5CB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2ED496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4E30" w14:textId="742597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324B" w14:textId="612B8A7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728701.24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638D" w14:textId="5E6B06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3346070.97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FF2E" w14:textId="4AF50E2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2AD9" w14:textId="362C01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CE4D" w14:textId="512F1D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27663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16A6" w14:textId="52DD61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BEF6" w14:textId="12050B5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728704.24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FC959" w14:textId="668FE52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3346078.45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16FA" w14:textId="395836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3EC6" w14:textId="08246B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167B" w14:textId="784DCA7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0918D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7BBF" w14:textId="1AE6926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FF9D" w14:textId="1A8B1B3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728711.02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10D6" w14:textId="659FBD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3346086.39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9C3AD" w14:textId="3C313F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86E9" w14:textId="485D14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61ED" w14:textId="35DD8D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F5064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70893" w14:textId="5A2346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BD41" w14:textId="165F952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728716.69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35E2" w14:textId="6BEA47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3346088.95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260C" w14:textId="15CC5C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7972" w14:textId="5BF3BB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D126" w14:textId="306496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633E8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D8E3" w14:textId="506FED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61FE" w14:textId="7108B3C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728726.73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2BD5" w14:textId="75E6E3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3346093.62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6D0F" w14:textId="35C363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8BAC1" w14:textId="23B9D7B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163F1" w14:textId="2B960D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19BF54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0F8EA" w14:textId="771E4D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DB49" w14:textId="609EB8C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728728.89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54CA" w14:textId="4424B1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3346097.22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97FC" w14:textId="4EBFD5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66C8" w14:textId="3072DD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BE08" w14:textId="41AC103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FD05A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BC284" w14:textId="571CB9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3E68" w14:textId="03FEECB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728731.53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10BE" w14:textId="65CAEA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3346103.86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379E" w14:textId="349758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8623" w14:textId="2D20CF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A91B" w14:textId="5EC1D2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84D843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3308B" w14:textId="50D6D5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19D7" w14:textId="5CC4AD2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728733.05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22AC" w14:textId="00336C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3346111.47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0AF6" w14:textId="4FD6B20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2371E" w14:textId="7A78D1F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932C4" w14:textId="081B0E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22748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A74C0" w14:textId="7823B6E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C5FE" w14:textId="0D2BB91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728740.38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14564" w14:textId="6168A20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3346124.15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D5EE" w14:textId="061C343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F0C09" w14:textId="030B13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A9C8" w14:textId="5AEE0A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637BC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1AAE" w14:textId="135234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68DD" w14:textId="53BE796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728745.63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D674" w14:textId="4D441B1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3346133.22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F6C2" w14:textId="48D118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496B" w14:textId="189E29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58A6" w14:textId="06BD13C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AA727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76A07" w14:textId="199CC6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5F17" w14:textId="2E7E38F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728750.49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D950" w14:textId="3B5CCB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3346140.33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C9161" w14:textId="71E971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FC5F" w14:textId="23B704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A2F3" w14:textId="3F2BAC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EC565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7EE6" w14:textId="15D919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3285" w14:textId="44A1C9D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728758.70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E08D" w14:textId="0DC9A5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3346144.44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A3897" w14:textId="0BE8DD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01F9" w14:textId="7F769E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96BB" w14:textId="04AAE0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187624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17CC" w14:textId="11D1D62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E90B" w14:textId="3A11248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728765.76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0F1C" w14:textId="3EB430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3346145.72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5CEA" w14:textId="21BA70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829B" w14:textId="087C7F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490D" w14:textId="2B3261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AC970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8226" w14:textId="1CE90E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F71A" w14:textId="33D2E05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728774.74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4755" w14:textId="3BF568A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3346153.94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6C22" w14:textId="50BDDDC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42F8A" w14:textId="1EF33F0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9D26" w14:textId="74C651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48C1F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CE03" w14:textId="7E973A4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4A6A" w14:textId="0AA2BA5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728791.93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B1FA" w14:textId="1FD25BB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3346162.41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0AC32" w14:textId="64154E5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D4FA" w14:textId="206BA8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5A5A" w14:textId="5D2B9C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0D530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6581" w14:textId="0DC0B3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C9E6" w14:textId="34C1828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728799.49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653B1" w14:textId="7EBA28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3346167.81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B704" w14:textId="46C23D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B0F1C" w14:textId="24B939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8C46" w14:textId="70CEBC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17E1D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B1AC" w14:textId="2E3EBB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15F0" w14:textId="37BE1EB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728810.42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54CE" w14:textId="13AC40F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3346179.13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3AA7" w14:textId="52454D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EE04" w14:textId="47C1A8A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BEA9" w14:textId="6B711C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1913C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158C" w14:textId="7BCB2A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7A92" w14:textId="3C304A4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728820.36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FD4B" w14:textId="239F02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3346193.89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004F" w14:textId="262542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9BD47" w14:textId="7E83D3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F19E5" w14:textId="226181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81388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C11D0" w14:textId="50629A6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2D9B" w14:textId="71CADDC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728830.34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735E" w14:textId="0EAAEC2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3346205.45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B1BF" w14:textId="4E31FA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A2A2" w14:textId="6E685B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30E2D" w14:textId="348D66D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F26A3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EFAD" w14:textId="484D34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8F20" w14:textId="54E9DAA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78D9" w14:textId="2A775A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3346219.92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5D57A" w14:textId="3FDC409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8F72" w14:textId="7FA65E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AF85C" w14:textId="2C7710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5DB2C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A8635" w14:textId="3448D6B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6B61" w14:textId="69612A5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728847.42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5710" w14:textId="4FA2A7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3346233.68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FA6CD" w14:textId="2E0737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E3D5" w14:textId="65E203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48A9" w14:textId="2AA787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A33CAC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0124" w14:textId="6FF715C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8E21" w14:textId="750B32D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728843.28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6FD6" w14:textId="49A9F06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3346245.01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5B81" w14:textId="177907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39E2" w14:textId="190F35F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55AA8" w14:textId="779614D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52F14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ED62" w14:textId="0A43E7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47C87" w14:textId="6A06949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728833.27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A1C29" w14:textId="197F0F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3346258.47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37ED" w14:textId="3A8D95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2935" w14:textId="64A5411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B33D" w14:textId="32BE662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3AAC4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5200" w14:textId="6937F14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A078" w14:textId="2230918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728824.88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E698" w14:textId="3C4AD1B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3346270.41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4E9A" w14:textId="1D5D0B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4DAD" w14:textId="1585ED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B69F" w14:textId="4DFE7B2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2FEA1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05D9" w14:textId="4D81732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312B" w14:textId="7A2AACF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728817.77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2892" w14:textId="523AD3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3346284.28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3CBD" w14:textId="35D2B5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CE04" w14:textId="6F7FF0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5417F" w14:textId="1A357F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B10AA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23058" w14:textId="1977B32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5A1F9" w14:textId="2020DB5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728810.39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86A1" w14:textId="278AD8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3346296.43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98AC" w14:textId="1493BB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AB38" w14:textId="0287E58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47AD" w14:textId="327C76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A873D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CCE39" w14:textId="114A9C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5B12" w14:textId="76708FF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728805.42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667A" w14:textId="574FF4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3346307.16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4538" w14:textId="3153C5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223B" w14:textId="75CC09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DD58" w14:textId="2F97487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F1A89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C642" w14:textId="081393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C4C5" w14:textId="720193D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728801.98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7788" w14:textId="41907F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3346313.74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7E90" w14:textId="5F759C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3234" w14:textId="3DFAA4D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D133" w14:textId="5392CF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3053A2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BA21E" w14:textId="0A94D9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73AD5" w14:textId="0B6F0D0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728795.31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D75E" w14:textId="3E5376D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3346319.61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10C2" w14:textId="23032A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B3A0" w14:textId="4B7843F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D01A" w14:textId="5FD46AD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3D3F8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6F14" w14:textId="45E408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2CC7" w14:textId="581E34E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728789.75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B852" w14:textId="19E15D9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3346322.44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AD617" w14:textId="75D0162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01F4" w14:textId="4AEE23F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C010" w14:textId="2CE6A01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3CE40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718B" w14:textId="0A91C3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A11C" w14:textId="1513E6A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728779.30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912E" w14:textId="378467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3346327.62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072AB" w14:textId="6D8AAE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E59D" w14:textId="7C5BA6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46332" w14:textId="631E71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18B5B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20C0" w14:textId="6A43360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5730" w14:textId="2F7C077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728773.90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CCCA" w14:textId="4437AC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3346331.38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4111" w14:textId="26EF50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2014B" w14:textId="45E01F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651A" w14:textId="422564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81382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D7A1" w14:textId="1F7722D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A1015" w14:textId="3880680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728767.59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D23D" w14:textId="31247B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3346335.78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5B7B" w14:textId="5F9B75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581F" w14:textId="69FA1CC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8051" w14:textId="3B2F0E1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16821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BED4" w14:textId="52DB291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B03E" w14:textId="3CC4F4A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728762.19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2393" w14:textId="6AEBAB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3346339.55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8B33" w14:textId="6E1C43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2AB3" w14:textId="4D64A29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3E295" w14:textId="28BE804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FB773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9925" w14:textId="1BDD42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4F6FD" w14:textId="12540C1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728758.93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F384" w14:textId="3D5FAF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3346343.85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0438" w14:textId="1ADCE51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962A" w14:textId="274CAB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771E" w14:textId="4349C39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E73CE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9A155" w14:textId="3BCA7A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F779" w14:textId="61DCEB7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728751.02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9C46" w14:textId="734301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3346349.98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EF90" w14:textId="6C98164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41BF" w14:textId="219BF6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45CF" w14:textId="773BB4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8A2D21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A3F6" w14:textId="79630F6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C957" w14:textId="6853BC9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728744.89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6F88E" w14:textId="6F76A7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3346354.73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3349" w14:textId="35FA22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26E0" w14:textId="58103E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6316D" w14:textId="023C97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A11F7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FF8C" w14:textId="5E62E9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741B" w14:textId="13AFDE8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728739.55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E5E8" w14:textId="5CF882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3346361.26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FD4A9" w14:textId="44C5E2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6071" w14:textId="76858F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8B11" w14:textId="7CEDBA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3071B9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15BDC" w14:textId="32BA33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DC57D" w14:textId="2C45EA6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728733.37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1996" w14:textId="113DE8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3346367.94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86CC7" w14:textId="0F131ED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ED9A" w14:textId="6B93059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50896" w14:textId="0249F9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841B86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BB1BC" w14:textId="0C4BE4D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6DBB" w14:textId="5697DAF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728727.09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A97A" w14:textId="1AB7DFB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3346373.33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819D" w14:textId="1B0D58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4B23" w14:textId="6A0340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5527" w14:textId="19C967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065203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18CB" w14:textId="429251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A0FB8" w14:textId="0244BC1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728722.15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D5DF" w14:textId="21F119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3346379.27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E7F2F" w14:textId="396169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3099" w14:textId="690B54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4774" w14:textId="72C33A0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A35E6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75DB" w14:textId="40D212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1ADE" w14:textId="5617383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728714.63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74FD" w14:textId="53D3E2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3346385.60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EC8C" w14:textId="0296F18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7A24" w14:textId="73BC338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BBA0" w14:textId="16110B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48AC12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76C5" w14:textId="0A219D8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6725" w14:textId="46A46D0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728707.61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FA86B" w14:textId="2CF869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3346391.21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CF0A1" w14:textId="5106AF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2F93" w14:textId="088202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E122" w14:textId="7EA633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D2531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2643" w14:textId="06F0C7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AEE2" w14:textId="5E33449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E613" w14:textId="6FDA24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3346401.78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35CE" w14:textId="1EAD80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DD93" w14:textId="011CBD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4403" w14:textId="469C24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D58B4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E210" w14:textId="2F1322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377D" w14:textId="0C14A38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728695.31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684F" w14:textId="0ED121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3346410.24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9DDB" w14:textId="07F432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A2DE" w14:textId="3E393B2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DCFC" w14:textId="349E7E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B0CD3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160D" w14:textId="6618D8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6CE74" w14:textId="62305B4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728685.73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B4143" w14:textId="742B36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3346423.99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36A40" w14:textId="38D0AF9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FFAF4" w14:textId="38ED74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B5D73" w14:textId="089B05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F138E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7445" w14:textId="6C614F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54817" w14:textId="6C417D7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728679.97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9011" w14:textId="27782B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3346431.67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C3CE" w14:textId="4818A1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7154" w14:textId="73FEA7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85E6" w14:textId="0B70F6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8664D4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C963" w14:textId="37B06A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CC42" w14:textId="05F6517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728678.24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CC07" w14:textId="559F18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3346440.52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1064" w14:textId="536B30F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C317" w14:textId="524290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1F73" w14:textId="5EAAB8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4C40B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46D57" w14:textId="0009BE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38B48" w14:textId="10D406C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728676.32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3197A" w14:textId="3114A0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3346450.90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52BC" w14:textId="7F6D0C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C20D" w14:textId="1584C7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838B2" w14:textId="21E84D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FA157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B1CCB" w14:textId="6B93B4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8F54" w14:textId="1C7E9FF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728675.74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385D2" w14:textId="40CC31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3346463.39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1B051" w14:textId="74A457D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5E3E5" w14:textId="5FC9DD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CB8A" w14:textId="5E3F37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39B40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5373" w14:textId="65FE50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92FF3" w14:textId="6874034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728674.78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80ED" w14:textId="45AE401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3346473.96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BE37A" w14:textId="48DE6E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2C84A" w14:textId="183E45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9A38" w14:textId="27F94E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080238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B84C" w14:textId="1EDF08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930A6" w14:textId="6D579FE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728675.55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1F82" w14:textId="559F22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3346483.38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717A" w14:textId="54F606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3873" w14:textId="7D60753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17988" w14:textId="787E542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4E3D3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3B73" w14:textId="1347EC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9C24" w14:textId="4937541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728675.74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0A77" w14:textId="6AA2A88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3346492.03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3498" w14:textId="7D278A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A25A" w14:textId="70F8187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4F8F" w14:textId="78CFD5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F2E79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E922" w14:textId="24FD60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B89D" w14:textId="277BF72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728676.11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0ACB" w14:textId="59C48C1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3346501.63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EA95" w14:textId="643E7B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D31FD" w14:textId="4C19E1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AB45" w14:textId="17F36B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3091B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2A39" w14:textId="6F7124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8833" w14:textId="628CF15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728674.41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EEE9" w14:textId="541312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3346508.16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2714" w14:textId="7AC478B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FA38" w14:textId="5E58F5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E28E" w14:textId="15BDE0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B3E57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61CBB" w14:textId="31AED9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113F" w14:textId="1BE88E0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728669.39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5329" w14:textId="439DC33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3346520.67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2B5A" w14:textId="1655F3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0546" w14:textId="7A5A72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0FF49" w14:textId="7AE749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B283E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E6E5" w14:textId="11F48F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CD69" w14:textId="6E2FFBA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728663.39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5167B" w14:textId="41D61D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3346530.05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C1E4A" w14:textId="4E3467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2B9CD" w14:textId="4B8383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C92B" w14:textId="0F57C8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793162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84C6" w14:textId="50C613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8529" w14:textId="59F8A1E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728657.81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3894" w14:textId="326702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3346538.78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78EF" w14:textId="34DB2A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2345" w14:textId="56EC149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DB9F" w14:textId="39DE04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3E18A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70C2" w14:textId="5E80C3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9AF5A" w14:textId="0CD4918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728651.12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8C03F" w14:textId="51DF6C0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3346549.24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25B4" w14:textId="033FA0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24B0" w14:textId="3B0F9A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338E" w14:textId="60AB8C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506196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54EA" w14:textId="46097E0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B58D2" w14:textId="7534A4D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728642.90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B3286" w14:textId="7FA3AA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3346558.69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E2E67" w14:textId="44CA78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6D23B" w14:textId="268E64F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BC65F" w14:textId="3FC4CA3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775D9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F40BF" w14:textId="2F313B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3A36C" w14:textId="0ED204B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728636.99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3D60" w14:textId="2A0CD2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3346565.48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C6F3A" w14:textId="48E50A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FEBB" w14:textId="15D2E4F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00CBF" w14:textId="56A7C4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AD02B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C967" w14:textId="6F231D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4DE1" w14:textId="312B00A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728626.30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9AC4B" w14:textId="59C609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3346575.16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A750" w14:textId="1D626C8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A1D2" w14:textId="63E99FC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D592" w14:textId="14A271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5E0D07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614B3" w14:textId="7CAB82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186D" w14:textId="5AB5D92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728615.99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021C" w14:textId="0D5932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3346585.74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8D751" w14:textId="31EB41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934E2" w14:textId="2946998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C8F8" w14:textId="147B9E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F378E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5921" w14:textId="016718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2E2A" w14:textId="6B21871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728608.21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DFAB" w14:textId="004911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3346593.27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77DE" w14:textId="0E3B74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643D6" w14:textId="19E8AD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2775" w14:textId="0E4570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FA5C43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4C6E" w14:textId="2564486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DFB17" w14:textId="133B08B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871B" w14:textId="5AC91D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3346599.93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0A46" w14:textId="707528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8F5C0" w14:textId="59A82BA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83D1" w14:textId="23A0906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6526F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DB02" w14:textId="338DAF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EE0E1" w14:textId="5D95FF0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728595.27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C2AB" w14:textId="5E64D0A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3346605.75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1D66" w14:textId="5CA6A5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8E86" w14:textId="001728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748F" w14:textId="137336B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9FF54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DDF4" w14:textId="5369607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0A83E" w14:textId="0CA6656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728587.28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1AC2" w14:textId="668D3F1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3346614.82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3BDA" w14:textId="53BB30C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D696" w14:textId="4F4BE63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21C4" w14:textId="2DCB99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46E0F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AD1CA" w14:textId="1D5F2AD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F1C41" w14:textId="66FC52A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728577.36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DCB4" w14:textId="78FAA5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3346623.63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BF3B" w14:textId="429912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0C1A" w14:textId="055DD0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4133" w14:textId="7B15BC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E1113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7BA0" w14:textId="2029CD8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A907" w14:textId="7EBE213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728568.20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592C" w14:textId="5F0DE4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3346632.26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A87B" w14:textId="32FC07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32B4" w14:textId="09C64B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E9D3" w14:textId="173835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C2912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9E50D" w14:textId="7EC0F4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FB2B" w14:textId="4B7512F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728556.34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531F" w14:textId="65653E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3346642.93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B66F" w14:textId="782764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BFEE" w14:textId="1A36A3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CDBF" w14:textId="3D3DE3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C4C9C6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E561" w14:textId="2219C9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7A87" w14:textId="5255284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728536.29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6109" w14:textId="27F6AB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3346660.73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87DC" w14:textId="3D2F245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CEADA" w14:textId="549173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A5E32" w14:textId="6B19E5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A8BD42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33EF" w14:textId="4157BE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10FE" w14:textId="5E3433E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728522.52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D0D1" w14:textId="13B710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3346674.08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AB505" w14:textId="710045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6B84" w14:textId="327370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739B" w14:textId="11BE80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07232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FBCC" w14:textId="68024E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6B445" w14:textId="3B7E306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728512.64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EC23D" w14:textId="731486C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3346680.48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6BB5" w14:textId="7583A7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FEE1" w14:textId="56CD55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CEECF" w14:textId="1E63A60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4F9D61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06D7" w14:textId="3F976DC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6257" w14:textId="2F5B25F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728496.79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05D3B" w14:textId="56CC30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3346681.24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47B2" w14:textId="7279DC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5865" w14:textId="47FBD0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07A3" w14:textId="228A73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CAC92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7D2D" w14:textId="638694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D9B3" w14:textId="3CFD1BD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728472.70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38444" w14:textId="5522F4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EF2F" w14:textId="38FD7A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5A6AF" w14:textId="6F541D4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83B6D" w14:textId="08F4691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95282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EBAD" w14:textId="1D572F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3978" w14:textId="34C2BFE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728455.70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8077" w14:textId="2E4935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3346682.34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4732" w14:textId="499BD9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2DA4" w14:textId="7AEB46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DCAC" w14:textId="2EFF175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54924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A703" w14:textId="120BD2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F229" w14:textId="6A9AF2D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728445.01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9E117" w14:textId="556362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3346686.34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1329" w14:textId="60CD33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E3A3" w14:textId="3B351FF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B297" w14:textId="0018BD5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B811E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A1FAD" w14:textId="436A79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E246" w14:textId="66C2B28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728438.83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E7AA2" w14:textId="5647DF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3346692.20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8593" w14:textId="1E4C7D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2175" w14:textId="7786F71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6329" w14:textId="0FC1DD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414BC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4E2F" w14:textId="3AA1C64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F4913" w14:textId="6B40E31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728426.80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3C3D" w14:textId="3353E9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3346694.42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BDF1" w14:textId="352CFE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687F" w14:textId="1A3748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8E7A" w14:textId="55F75E2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8985A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1B90" w14:textId="77E42CD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A5A27" w14:textId="0798A3D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728401.06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40CB" w14:textId="05D285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3346693.68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6F2E" w14:textId="7863549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923D6" w14:textId="15B05C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8057" w14:textId="29CA1D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63786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EA01" w14:textId="0B250AC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407C0" w14:textId="271A63F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728382.27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0CFF" w14:textId="3A7A74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3346689.80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479D" w14:textId="06C763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159F" w14:textId="2A3748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4875" w14:textId="25E9C25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FD48E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7FAC" w14:textId="586588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C21F" w14:textId="4A41187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728384.61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11AE5" w14:textId="3E53BF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3346680.74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191CA" w14:textId="2DD9310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E0FB" w14:textId="003ACF0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DB48F" w14:textId="6B2538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C28639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AE7E" w14:textId="548236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F49C" w14:textId="227B773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728380.24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E08A" w14:textId="7599181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3346587.28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B5C6" w14:textId="0D3D795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23C6" w14:textId="0A6553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61A2" w14:textId="6C404A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57CA68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A1E6E" w14:textId="6A0CAF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3C06" w14:textId="03BE5EF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728406.68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198C2" w14:textId="394F09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3346587.85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1781" w14:textId="2835A5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7F36" w14:textId="2D0F73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222B" w14:textId="44DF92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4326DE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E036" w14:textId="6DAEE5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3E94" w14:textId="69B0BE6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728433.13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67C5" w14:textId="3C8481F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3346584.00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A64A" w14:textId="427A4B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47C9" w14:textId="689C25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E13B" w14:textId="494EEC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D3DF9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CE14" w14:textId="2D8CDD2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B493" w14:textId="100D2F0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728472.48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470A" w14:textId="64D133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3346577.87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2A18" w14:textId="48B72B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9DEE" w14:textId="360F1F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8AAE" w14:textId="7D32E3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80469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7CB6" w14:textId="6C402DF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5073" w14:textId="7530F0D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728486.26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2143C" w14:textId="71944F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3346568.04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E14" w14:textId="61B25BA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C54C" w14:textId="12727E5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B8A5" w14:textId="4D66A3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3734B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A276" w14:textId="191E78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6148" w14:textId="41144BB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728501.79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EDE1" w14:textId="42A9821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3346559.28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D211" w14:textId="7BF0D20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9D49" w14:textId="60B5FA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BB75" w14:textId="40696D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9DCEE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7DC34" w14:textId="7BA7C57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A58F" w14:textId="6E4E8A5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728509.88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43A8" w14:textId="561F1DD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3346549.80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3C4E" w14:textId="02C814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3F9F" w14:textId="50BCB01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94F2" w14:textId="71BD27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4E7C7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8C85" w14:textId="1ADE38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B7C9" w14:textId="5A2EF68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728516.30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8253" w14:textId="56B4F0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3346544.11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57A1" w14:textId="767F80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C582" w14:textId="147BAE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D609" w14:textId="67EFBE5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BB62E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4DC21" w14:textId="37170AE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BF19" w14:textId="0A0B335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728522.91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E525" w14:textId="6ABD53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3346536.61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85B9" w14:textId="7C2B714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D66A" w14:textId="29A6A6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4991" w14:textId="7949F0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8B441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D08B0" w14:textId="765389C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0228" w14:textId="7DD98A7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728531.88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978C" w14:textId="1DA18B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3346527.95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8644" w14:textId="596D29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B9F37" w14:textId="4BE02F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7E9E2" w14:textId="728D6E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876DB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95FB" w14:textId="12E022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B0E7" w14:textId="3B9308A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728543.64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44EA" w14:textId="12BFB15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3346516.61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AB4A" w14:textId="5F03BC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FE0A" w14:textId="2D7124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9C66" w14:textId="689AE7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4696F2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7F42" w14:textId="2BD9E5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ED1B" w14:textId="6158E4F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728554.69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EE64" w14:textId="2A53B6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3346505.11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340B" w14:textId="689530B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48EF" w14:textId="3E79E8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E8D7" w14:textId="65DBDC9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7F50C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88D07" w14:textId="2EDC40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2321" w14:textId="52A4C49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728565.44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7DCE" w14:textId="161712F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3346495.36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395A" w14:textId="0E3EC7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312A7" w14:textId="197092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F6C29" w14:textId="0EAAE4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2FF2B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1A10" w14:textId="4236613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AB96" w14:textId="3B3B6BA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728570.85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66D2" w14:textId="719D60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3346489.15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4B27" w14:textId="3D88F40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C7DE" w14:textId="4A05FC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9265" w14:textId="62BED7B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F7050D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EE2A" w14:textId="72DA67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7C01" w14:textId="3FC09A9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728574.41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F56D" w14:textId="5AF6B8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3346473.50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1FE0" w14:textId="460DB1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C6F1" w14:textId="165F19B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DB0C" w14:textId="5969A3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2CDDB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5111" w14:textId="4E69B7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DDBB" w14:textId="48C3D7C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728575.95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1FA3" w14:textId="1C3A8F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3346456.56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5562" w14:textId="0D913B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847AE" w14:textId="17B1FEC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8A3B" w14:textId="2286DC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4BED5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332E" w14:textId="68016E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0D0D" w14:textId="19FB14F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728576.74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A568" w14:textId="505FA6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3346439.44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6006" w14:textId="0084C4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8678" w14:textId="0062820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7D97" w14:textId="5E2386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8210A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CD0A" w14:textId="26AB2E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D698" w14:textId="1025EF1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728580.00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5683" w14:textId="1A5299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3346421.83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E2DE" w14:textId="6DD3DFE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1B1E" w14:textId="744198C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417C8" w14:textId="138FE2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38A7B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75D85" w14:textId="42A62A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6CF7" w14:textId="7BBB2BD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728586.22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1BAB" w14:textId="568D3E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3346390.02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4417" w14:textId="03992B9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FF72" w14:textId="2629DE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9122" w14:textId="2F4119E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196D7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2A99" w14:textId="62D8972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1A95" w14:textId="2A2BF6A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728604.67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884A" w14:textId="73A261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3346365.40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67A1" w14:textId="3771F7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8924" w14:textId="2A284A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1B5F" w14:textId="66C351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C2C453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4D1FE" w14:textId="1968342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B53F" w14:textId="4DA4DE6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728609.77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FFA9" w14:textId="48F619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3346358.08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E511" w14:textId="243366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17B84" w14:textId="62E928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5597" w14:textId="25D16E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F5BADE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A3B4" w14:textId="1B2C11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FF794" w14:textId="04AA076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728614.92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8B4E" w14:textId="09EA77E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3346348.34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2256D" w14:textId="0305791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8445" w14:textId="0403EB8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EAFD" w14:textId="256EA6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E2CF34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4633" w14:textId="0D7D8C4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DF42" w14:textId="247BADC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728635.02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9A74" w14:textId="37C67C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3346321.21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925CF" w14:textId="549B0A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C75F3" w14:textId="5AE65F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5DFF0" w14:textId="52E96D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206C27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250E" w14:textId="585E35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E7BD4" w14:textId="31394D8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728650.98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14384" w14:textId="7E5FDC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3346308.46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7EE13" w14:textId="3E955E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47EA" w14:textId="034DE3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9CF9" w14:textId="5E23DA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D579C1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D38C" w14:textId="050C95F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8033" w14:textId="4EE3177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728655.60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CBF2" w14:textId="790873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3346302.91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A4DC" w14:textId="5451EF9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4A44" w14:textId="6661CC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CAFA" w14:textId="50F3DC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224AD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6EE4" w14:textId="541A69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C01EF" w14:textId="144E224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728663.87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3173F" w14:textId="1484DE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3346295.81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BB9A" w14:textId="4855A1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CFC8D" w14:textId="1827B4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A5DC" w14:textId="464CFF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E8587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91FDA" w14:textId="73AAAF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E687" w14:textId="7621882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728664.09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BE4E" w14:textId="7F7270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3346295.58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9A85" w14:textId="644A41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8E2C" w14:textId="0FC7CEF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0E1F" w14:textId="7F5AB5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52BA31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30154" w14:textId="461CE2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B0CE" w14:textId="5D30021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728674.67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9BF01" w14:textId="15CC71D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3346282.64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600F" w14:textId="5F37FD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ED8FE" w14:textId="021454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754C" w14:textId="60FF191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D3930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5BA5" w14:textId="55F6E49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BBF5" w14:textId="7BABF62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728687.23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78F3" w14:textId="0F0E2D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3346272.91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DF0A" w14:textId="2DE8D5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5788" w14:textId="586185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A82B" w14:textId="3047C5D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B315F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BDF5" w14:textId="101D67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3679" w14:textId="53142E9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728694.59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8AF6" w14:textId="484C005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3346267.25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D263" w14:textId="26B6E1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403B1" w14:textId="50FF67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9470" w14:textId="71252C4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0E7172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F8E2" w14:textId="5C6F7A2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D171" w14:textId="3BADD4E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728710.40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39FA2" w14:textId="16CC83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3346253.75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03E8" w14:textId="3EE6FF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D770" w14:textId="3ED9D01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BCB3" w14:textId="4511373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143FD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6115" w14:textId="386599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8143C" w14:textId="2CB6DEF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728716.71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15B7" w14:textId="7E9461D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3346249.35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F81B" w14:textId="1D7AC3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E97E" w14:textId="09BA81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5DC4" w14:textId="530EE2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3AC1C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62F4" w14:textId="2CD09A4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1CC1" w14:textId="59BC5BA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728717.74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0A74" w14:textId="2A15142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3346237.33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E506" w14:textId="05B2C0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EBB3" w14:textId="3595D8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07AC" w14:textId="509EAC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56729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C888" w14:textId="71B47E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CE31" w14:textId="3455530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728713.95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FDE5" w14:textId="486003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3346233.87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4110" w14:textId="267C91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DADA" w14:textId="13D5715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C771" w14:textId="7E6929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0F8D9C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48A3" w14:textId="65C760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5009" w14:textId="2CCF5F4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728685.23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F334C" w14:textId="2A8727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3346212.56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D621" w14:textId="1E06D5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A2ED" w14:textId="0730BD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505D" w14:textId="73D7B83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6D333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AAA7" w14:textId="6F65DC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ACEC" w14:textId="31C8644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728660.95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B4ED" w14:textId="6FBAD7F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3346186.54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9DC0" w14:textId="6DFC34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A8452" w14:textId="7F7483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391E" w14:textId="33E100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7F67A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5119" w14:textId="75C666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0AB7" w14:textId="574AB8D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728653.81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AF821" w14:textId="68A210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3346174.20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E82D" w14:textId="2C6F77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C630" w14:textId="4B41FD0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FEFFB" w14:textId="3D94C6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B0BF8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C049" w14:textId="253BAEB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A64F" w14:textId="7DAB2F7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728649.47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2ECDB" w14:textId="2B4912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3346168.31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6453" w14:textId="2D4DB3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AB08" w14:textId="18FBAD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1485" w14:textId="0A4AB8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61ECF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F2D6" w14:textId="570D9F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8EAB6" w14:textId="40A729F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728617.55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2254" w14:textId="6800F2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3346130.91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E507" w14:textId="0755548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28B2" w14:textId="6F975FA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DE67" w14:textId="1D3E84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F17A1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F9DE3" w14:textId="18A229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BE18" w14:textId="202EB51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728606.13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7424" w14:textId="3AE657A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3346102.48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13F41" w14:textId="31BE484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4609A" w14:textId="6BE7FA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AD26F" w14:textId="3D7FF7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60898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C273" w14:textId="22C0AD4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48EF1" w14:textId="54C4A30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728601.15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C933B" w14:textId="16B052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3346083.59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3CEA" w14:textId="055E14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A7DC" w14:textId="05470B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8E5E" w14:textId="119453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CD533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1C6D" w14:textId="0A1B66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153CB" w14:textId="5835577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728599.46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8768D" w14:textId="116836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3346070.80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D6F7" w14:textId="65FF01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B901B" w14:textId="02F7A5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3580" w14:textId="718774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ECE7E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C1147" w14:textId="12DA9F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BA5F" w14:textId="681E14E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728595.40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7F70" w14:textId="6514CA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3346047.90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DCFA" w14:textId="699BBA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553C" w14:textId="16479D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C6BA" w14:textId="54669D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2CBED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3497" w14:textId="24625A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394E" w14:textId="6C38CF6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728596.46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44DF" w14:textId="5A7895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3346027.34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E931" w14:textId="5F02B0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CFE5" w14:textId="053499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56EE4" w14:textId="4DFC57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B7B08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0D7A" w14:textId="5A00030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BDF0" w14:textId="4D805EC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728598.38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7801" w14:textId="50C01C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3346002.97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93B4" w14:textId="75012E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05C52" w14:textId="495981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2A042" w14:textId="09C099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FFB57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90C8" w14:textId="08518B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1D1A" w14:textId="3B62905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728613.59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3D1E" w14:textId="4F48FC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3345974.90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99D77" w14:textId="3E1912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917B" w14:textId="62E5F5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FED1" w14:textId="2B076D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63EB1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2B1B" w14:textId="1E252D3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E6DB9" w14:textId="1343968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728640.53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40D8E" w14:textId="22F392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3345916.52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AEAC" w14:textId="754F404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A4CC" w14:textId="7C60E1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F54F" w14:textId="2BA63E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3A512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7794" w14:textId="4ED223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37E3" w14:textId="6EA0E11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728668.78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F879" w14:textId="2CE912D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3345882.81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2135" w14:textId="0483AA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D3A2" w14:textId="4A2C05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1BE79" w14:textId="15DD18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8FFB30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0D1F" w14:textId="1483C6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0B4A" w14:textId="1E5FDD8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728675.86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1C75" w14:textId="5EC231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3345872.03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370AC" w14:textId="5AF8851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64ADB" w14:textId="0B1611D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7B44" w14:textId="68B6C9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61DCB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30E9" w14:textId="6001C2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21E7" w14:textId="3E7E3AA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728686.85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06ACB" w14:textId="0B9CC8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3345853.89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B959" w14:textId="18C67F5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6FBC" w14:textId="120F4C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686B" w14:textId="6FEA169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95AC6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E5E1" w14:textId="5A88DC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8AE8" w14:textId="4F7529F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728691.01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3B988" w14:textId="5CD77F2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3345844.58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5952" w14:textId="523521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C5A22" w14:textId="5B43D5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9ECB" w14:textId="547221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92A369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C531" w14:textId="437D3AA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C6E9" w14:textId="363F5BC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728697.96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B7E0" w14:textId="37AFBB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3345826.54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077C" w14:textId="6BA9B2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E44E" w14:textId="6842302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E7062" w14:textId="4E3EEE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DB3097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24BCC" w14:textId="287E13B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A029" w14:textId="07C7EB6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728714.20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1092" w14:textId="1B9F0C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3345777.22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9C69" w14:textId="3FAA10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4D27" w14:textId="7A5600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07EF4" w14:textId="5062A3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67B98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7F93" w14:textId="2E91BBD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C16F9" w14:textId="27DF55C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728743.15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2FF1" w14:textId="3DEBBCF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3345750.19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F018" w14:textId="17BD36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7D65" w14:textId="50E4C1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759C5" w14:textId="72D4F3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CEA713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230D" w14:textId="1905FC4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AFB2" w14:textId="15AC43E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728749.32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10D0" w14:textId="0CB6B8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3345744.32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1CA8A" w14:textId="58E086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D4D8" w14:textId="3881B9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2B9A" w14:textId="63B6DF0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8E1662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95F8" w14:textId="2A19E6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22C2" w14:textId="3EABA22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728780.48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5A3F" w14:textId="59785EC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3345723.69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00C6" w14:textId="79D7C8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67642" w14:textId="66341E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A303" w14:textId="78824D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49484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9424" w14:textId="40B6C1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0ED4" w14:textId="3E26509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728800.91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6CE7A" w14:textId="5EEF09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3345711.94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1B13" w14:textId="133A06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925F" w14:textId="3410404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4AFC" w14:textId="6E7F36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6E170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971B" w14:textId="41B1BB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C225" w14:textId="5A74B78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728811.48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EF63" w14:textId="4AB2D0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3345701.22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A305" w14:textId="48FB59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2F2E6" w14:textId="6D9725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339B" w14:textId="5A7CCF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8BFE6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6EF02" w14:textId="25068E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C09F" w14:textId="078B510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728816.66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63A3" w14:textId="06AFC9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3345673.39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02FD2" w14:textId="20C9F6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4954" w14:textId="7F070A5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04A5" w14:textId="4C2406D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AFCF8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7DDE" w14:textId="75D413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87B6" w14:textId="640CE46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728808.38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37B2" w14:textId="5DA423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3345625.68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B74B0" w14:textId="7CF2FA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79A7" w14:textId="106DF90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BCDC" w14:textId="65F6E3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635EF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7F66" w14:textId="1E2E59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85BFF" w14:textId="731FD88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728822.61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2DB7" w14:textId="27C1BF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3345583.69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846C" w14:textId="4EE80DB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ECE4" w14:textId="3763E5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AF83" w14:textId="0E6B11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62356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CBEF" w14:textId="24AA5B5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A79ED" w14:textId="367FE2A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728832.57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345E" w14:textId="632772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3345554.33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C7A1" w14:textId="7B5F2FD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C17EC" w14:textId="0DBB71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E8790" w14:textId="6B0D44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559AE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268B" w14:textId="4C7B247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8C24" w14:textId="2B331E0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45A0" w14:textId="6313FE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3345541.99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F167" w14:textId="110C27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D3EE" w14:textId="1A4B711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257A8" w14:textId="5B3F20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7A6C7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A3E0" w14:textId="64526C9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B997" w14:textId="491D454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728856.88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C160" w14:textId="02F7C6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3345499.37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72D0" w14:textId="767C8E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D87D4" w14:textId="23760E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0AA01" w14:textId="032822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C4C75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3184" w14:textId="1C545B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5864" w14:textId="6B55F10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728879.86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BA15" w14:textId="5B0D54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3345468.27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5BBF4" w14:textId="297123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50F1" w14:textId="747178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5E41A" w14:textId="401F7DD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8249C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17BD8" w14:textId="6F9FE35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F132" w14:textId="63E1B1B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728895.83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A024C" w14:textId="646C626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3345450.84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1678" w14:textId="2D089D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D2E9" w14:textId="3E7C0C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FBE7" w14:textId="37E71C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FAB9E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E627" w14:textId="25E16E2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20B1" w14:textId="544BEDF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728914.04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D476" w14:textId="7FF5ED9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3345434.02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7926" w14:textId="18A9465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98F2E" w14:textId="30FBB11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6B287" w14:textId="42C5E8D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D3FAA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35C5" w14:textId="6E882F8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27FF7" w14:textId="7993F23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728929.46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DF74" w14:textId="3BC0B7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3345425.80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2BDF" w14:textId="6B4A6D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FF5D6" w14:textId="21598B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D4D5" w14:textId="034D2A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1C71D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B1EA" w14:textId="0EBC89B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177A" w14:textId="71FC016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728934.47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8960" w14:textId="6BCFAB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3345412.68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AEA7D" w14:textId="18F460B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833E" w14:textId="722E29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C675" w14:textId="6FFB5D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0A733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A706" w14:textId="596AC00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8ED5" w14:textId="6F563B7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728957.79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72BE" w14:textId="5A350D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3345374.25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0DC7C" w14:textId="4063AC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74574" w14:textId="4AD37F0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6D21" w14:textId="2EBCBB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494DE1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A2E1" w14:textId="6E1901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6A87" w14:textId="50605F3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728960.30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A03F" w14:textId="1C30D5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3345361.35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7D9B" w14:textId="187F905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92BB" w14:textId="70D175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C74E" w14:textId="2E96BC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D88B2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08CF" w14:textId="503C04F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9EA7" w14:textId="299781A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4203" w14:textId="34568CA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3345325.42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42A8" w14:textId="775FF0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1181" w14:textId="369305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5FF9" w14:textId="414BBF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46AC5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C137" w14:textId="2F21F4C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2742" w14:textId="44B90D8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728974.42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E55E" w14:textId="0A49B31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3345308.27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3318C" w14:textId="48683D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9F00" w14:textId="61FF5C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0A65B" w14:textId="1C9A2D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714CE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D051" w14:textId="74524C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A88A" w14:textId="143EA01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728975.46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8C4D" w14:textId="418F9A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3345304.09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3B77" w14:textId="3D28B5B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27BC" w14:textId="5DCF10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3986" w14:textId="6BA7D1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CFBE6D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29525" w14:textId="76D3C49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66F6" w14:textId="3529795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728977.85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BFE3" w14:textId="132110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3345296.35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03D1C" w14:textId="76827E5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263F" w14:textId="07360E9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3F3D" w14:textId="3FDADD9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6FF93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8051D" w14:textId="05BDB1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F0F2" w14:textId="59406CD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728974.42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2B5D" w14:textId="179D57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3345280.43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5226" w14:textId="0A3244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4610" w14:textId="457156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48783" w14:textId="280C1FE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297A42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26DC" w14:textId="2E822A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A9B9" w14:textId="52ADF1A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728948.97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1C4F" w14:textId="761B9DB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3345246.85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F784" w14:textId="1C7D7C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13D53" w14:textId="1522BA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5FBD" w14:textId="704E199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0A499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B6EF" w14:textId="05AB5E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CBBB" w14:textId="1A570E1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728950.86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CE21" w14:textId="18C4F5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3345170.07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991F2" w14:textId="56FFAC1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0AF1B" w14:textId="297A1D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6F82" w14:textId="4CCEE4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0E364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2D64" w14:textId="6E801D6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530F" w14:textId="43F5DF1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728969.76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3859" w14:textId="4A7CAF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3345127.04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7644" w14:textId="2C6D5C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D090" w14:textId="7A7968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178E" w14:textId="1EA35CB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7D577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0C41" w14:textId="7348F43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FC37" w14:textId="50CD2AF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728970.15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CBAF" w14:textId="69F6D2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3345123.15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BC3D" w14:textId="3D0780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22477" w14:textId="63CA5E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D9477" w14:textId="65A1EE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F1684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2C6D" w14:textId="2DD7037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10B11" w14:textId="2CAC7ED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728972.36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713A" w14:textId="7089CD3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3345099.29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A70C" w14:textId="7191FC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3D32" w14:textId="08A339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65BA" w14:textId="78D331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9FD58F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8EC0C" w14:textId="174B7A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43DB" w14:textId="45A9B6E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728970.68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E493" w14:textId="1ADBD9C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3345088.64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CC832" w14:textId="7F3D55F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1C7A" w14:textId="6F16EB6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46F8" w14:textId="5D5265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AB1F7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A90A" w14:textId="087D18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D10E" w14:textId="421CA94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728970.23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D98F" w14:textId="609644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3345054.63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03C2" w14:textId="7FCA43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E2E40" w14:textId="0D927EF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21FE" w14:textId="481E8C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3A290F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653B" w14:textId="7E9F86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3827E" w14:textId="48F40C3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728974.35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F191" w14:textId="55864C8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3345025.19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D20B1" w14:textId="1C321AF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F80C" w14:textId="4940C2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7C4B8" w14:textId="547499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409EE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EFEF" w14:textId="7C20F1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7F9D" w14:textId="16EB825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728982.74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7112" w14:textId="63F493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3345001.41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47A83" w14:textId="38BB65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A532" w14:textId="08203D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2C15" w14:textId="57ECBD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B9E82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703C" w14:textId="6B0D273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9EF0" w14:textId="72A5ADD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728996.71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41AB" w14:textId="590BC52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3344971.64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06DA" w14:textId="33969F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A8D7" w14:textId="346110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4387" w14:textId="0ABD9AA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5F0262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0659" w14:textId="08F403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36C" w14:textId="1433557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5DD3" w14:textId="1062A8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3344961.63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4E74" w14:textId="33DE4A7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9A12" w14:textId="71DA8F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8DE4" w14:textId="68C74D7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A66EE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855B" w14:textId="49DEF0E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E26D" w14:textId="08CDE05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5EDE" w14:textId="5D24F3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3344930.59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3A60" w14:textId="6DA22E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A328B" w14:textId="01CD20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C4C7" w14:textId="355E29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F8167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CC4F" w14:textId="627BF6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E125" w14:textId="489C9CC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183D" w14:textId="3B3788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3344916.40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2C728" w14:textId="5C8F0D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320E" w14:textId="770D8A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02BE8" w14:textId="5D7EC8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60E59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46A9" w14:textId="4F972E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7B03" w14:textId="75E6F86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728995.31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1615" w14:textId="38D408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3344891.79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ADDFF" w14:textId="39474C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6C96" w14:textId="7F5349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96E03" w14:textId="393E4A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47B42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1A43B" w14:textId="27B43C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62E45" w14:textId="488816C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E7CE" w14:textId="27DDD1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3344853.20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A266" w14:textId="03BB81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17B8" w14:textId="4B7369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C090" w14:textId="25A9641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B75BD8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D3E5" w14:textId="7EF454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D6C1" w14:textId="7E646E3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728955.99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666E" w14:textId="6DE528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3344821.88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86C44" w14:textId="0B5AD4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5289" w14:textId="369639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FF7A" w14:textId="3C22A37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29723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2875" w14:textId="2B4764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C867" w14:textId="6CF5907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728938.63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DE39" w14:textId="23B3C35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3344798.66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4237F" w14:textId="425A2E4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A377" w14:textId="18AE71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EE64" w14:textId="773795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93DAB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E554" w14:textId="5DEA6F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7D17" w14:textId="05BF901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728903.74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5B054" w14:textId="210790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3344764.62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393E" w14:textId="3A3F900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D83D" w14:textId="3384933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7866" w14:textId="000F78F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53542B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4B18A" w14:textId="074DBD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000E" w14:textId="4C66E39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728876.38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FBC4" w14:textId="2236F2C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3344731.49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97083" w14:textId="310C6F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110F" w14:textId="4522EA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1A28" w14:textId="678AEB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D4905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46EB" w14:textId="356614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6FA0" w14:textId="282430B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728855.32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2731" w14:textId="0F6DEF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3344717.68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D4304" w14:textId="078F36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BD7A" w14:textId="1C2BAB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E709" w14:textId="526386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193A8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E22B" w14:textId="78B42B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62E9" w14:textId="32F15C9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728818.51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775EF" w14:textId="7079EE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3344681.47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443D" w14:textId="10CA7E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C002" w14:textId="435EC4D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037D" w14:textId="25B1A2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30ABA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6C81" w14:textId="4DB0BF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8F58" w14:textId="10A9C99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728795.12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9EDD3" w14:textId="5CA6C9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3344666.78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7CBE" w14:textId="05975B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F2445" w14:textId="1A97EB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3B17" w14:textId="51231DC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A9A77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C623" w14:textId="02F06C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F71E" w14:textId="5C7762E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728751.56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621E6" w14:textId="6B19C9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3344639.56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52E5" w14:textId="574F65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C29B" w14:textId="1BE59E3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57C9D" w14:textId="52F25C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01721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F939" w14:textId="427F66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F246" w14:textId="2C9332F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728722.38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36EF" w14:textId="261652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3344614.16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1795" w14:textId="4177D5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A824" w14:textId="2D47021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2E0A" w14:textId="1829189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24E43C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9149" w14:textId="0F8B57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4C6C" w14:textId="6FB14F0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728704.12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C033" w14:textId="0031322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3344580.90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22CC2" w14:textId="7A5D08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EC37" w14:textId="5E1E375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B65F" w14:textId="483E8B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FA95C1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495E" w14:textId="3F3E3E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52AC" w14:textId="51E57A6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728701.93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55AD0" w14:textId="6B94B0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3344573.52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BE99" w14:textId="4235DA7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AFAE" w14:textId="270B30C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4D40" w14:textId="735BB79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B2923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CDC8B" w14:textId="243D59E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8475" w14:textId="60AFE86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728679.24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4CAD" w14:textId="5774D68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3344565.01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57054" w14:textId="385691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F426" w14:textId="6C0EEB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2108" w14:textId="135CA2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9F998F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8CBA" w14:textId="076D42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6B13" w14:textId="058E80A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728646.22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97E3" w14:textId="46EAFF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3344579.96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AD16" w14:textId="40479B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2C17" w14:textId="161B8D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3502" w14:textId="3A139B3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C864C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D71A" w14:textId="671F10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B93D" w14:textId="2DC2C01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728605.30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4D3A" w14:textId="2350B83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3344582.60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06B68" w14:textId="6AB882E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5D9C" w14:textId="4382BF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4EFF4" w14:textId="09E9DA2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CDE8AB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0772" w14:textId="207C8E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47D06" w14:textId="656F21C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728578.54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3C81" w14:textId="736F1F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3344581.59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6D4DD" w14:textId="09207C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FE5F" w14:textId="3E49D7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656A" w14:textId="31CD85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F123F6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4A85" w14:textId="6A1791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9B65" w14:textId="253522E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728539.64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84BAE" w14:textId="0289D8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3344574.64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31D1" w14:textId="7D55EAD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0166F" w14:textId="641E92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995BC" w14:textId="03D793A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60DEE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B963" w14:textId="4F707A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C2F1" w14:textId="291A331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728509.01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3EF7" w14:textId="6D25BD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3344565.29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520A" w14:textId="5BDE56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07F9" w14:textId="7BA486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BA18" w14:textId="71CABBB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FCA17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26CE9" w14:textId="16F3A7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098D" w14:textId="1C5C374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728480.31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3712" w14:textId="18C14FF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3344555.73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8701" w14:textId="4B24D6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068E" w14:textId="5F4F43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6395" w14:textId="7EDB08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A6BC4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2AD6" w14:textId="736AED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3DB1" w14:textId="6813201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728457.79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82FE" w14:textId="40C325B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3344543.65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465B" w14:textId="198BA8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4E31A" w14:textId="1DCC96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58AE" w14:textId="4CA984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20DF45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4A611" w14:textId="6C6431E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803D" w14:textId="5ADB6BD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728447.29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887E" w14:textId="2EC62B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3344538.03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0592" w14:textId="038526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6391" w14:textId="261FA9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28DFD" w14:textId="27BCD3F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62A37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15E4" w14:textId="2C98CB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98DB" w14:textId="7CC5079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728415.11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4D8E9" w14:textId="2DC0BD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3344521.98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23D5" w14:textId="56342BE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7D45" w14:textId="2A841A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8035" w14:textId="2909B4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4A5697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F9D4D" w14:textId="38CCC2B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5A75" w14:textId="2256CC4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728369.54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F8EC" w14:textId="76E8C6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3344486.63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34F9" w14:textId="5B1E45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319FD" w14:textId="33672DB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8B71B" w14:textId="1851CA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C6850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14DC4" w14:textId="08E1FCD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1857" w14:textId="60AD105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728340.11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AE07" w14:textId="6A5853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3344447.80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42D04" w14:textId="597574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D0A3" w14:textId="0A0442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E36B" w14:textId="606897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C6B86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C0D95" w14:textId="5401A50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D9B5" w14:textId="5E24689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728319.16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C0A8" w14:textId="35CC3B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3344401.88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C6F1" w14:textId="77153E8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0A8E" w14:textId="050CA4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BEEE" w14:textId="5114510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8C998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3B33" w14:textId="68F3B6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E0A2" w14:textId="68A3FAD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728315.57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56CD" w14:textId="75DABD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3344381.64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0043" w14:textId="6393AF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0C0B" w14:textId="33C882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C5A8" w14:textId="2E4B05F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30C95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CF2B4" w14:textId="44C7D4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7CC37" w14:textId="413BC10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728308.42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23850" w14:textId="2C68C30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3344364.08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4934" w14:textId="4A0E67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1833" w14:textId="25A03EB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D1ADE" w14:textId="0F93BE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1F151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0BC2" w14:textId="11CC31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DAFB" w14:textId="619338D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728303.74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B04B" w14:textId="67F76A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3344343.80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F04F" w14:textId="19BB33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CFFA" w14:textId="3DB6E6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9C62" w14:textId="2CBE09E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229B9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2BE07" w14:textId="55D0507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B754" w14:textId="33AB91E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728296.34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618D7" w14:textId="5808953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3344329.18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A53B" w14:textId="5C506FE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99F5" w14:textId="14E31C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1775" w14:textId="67D03E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AB4127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ACEB" w14:textId="1935A1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84D2" w14:textId="3976C57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728289.03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30C7" w14:textId="1C819A0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3344320.46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F684" w14:textId="32FEE2C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416F3" w14:textId="774F87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11875" w14:textId="41064A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FFED5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6329C" w14:textId="7E3EE1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64E2" w14:textId="4D517CA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728273.96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269D" w14:textId="4A28BFF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3344299.38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54042" w14:textId="1858DB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FB0B" w14:textId="23FA806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B163" w14:textId="5C1C86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4578F3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D97E" w14:textId="4E1EAF2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6D79" w14:textId="0A31B05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728252.01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855C" w14:textId="2F472FF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3344260.89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026C" w14:textId="59088E5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C791" w14:textId="384A92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F9D1" w14:textId="1FDD57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815A7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9D2E" w14:textId="51C6EC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C3A8" w14:textId="577958D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728245.99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C49E" w14:textId="6552DE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3344220.19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D144" w14:textId="373ACB2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FECF" w14:textId="6591294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E34A0" w14:textId="0CE88D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8E24B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0D78B" w14:textId="5C7767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D331" w14:textId="6BC6EEE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728239.27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B8F2" w14:textId="49C8D4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3344204.48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EF3F4" w14:textId="3888AF2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C1E4" w14:textId="6EB47F8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1108" w14:textId="1D8D2A6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7D1D9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E721" w14:textId="6891B6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A106" w14:textId="3900082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728226.43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3A52" w14:textId="5146689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3344189.53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33F26" w14:textId="15270B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42BD" w14:textId="15FE57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F0D66" w14:textId="595C8C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4ADDF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E9AA" w14:textId="0D5BA4C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FB4C" w14:textId="0FCC1A3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728212.21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15299" w14:textId="241585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3344175.33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9610" w14:textId="68AA50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E5E3" w14:textId="68DF00C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1BE4" w14:textId="4E2EFB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C530F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9E9F" w14:textId="098A38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11E2" w14:textId="16AB160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728206.79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BAF98" w14:textId="3C783A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3344172.09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1F4D" w14:textId="6B613AD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B8F3" w14:textId="0C1B440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EC02" w14:textId="0D0D15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9BF2A3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6E17" w14:textId="55C27F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3310" w14:textId="21B2970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728186.32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A3F7" w14:textId="5B5942B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3344167.28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E237" w14:textId="0A60FF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4D9E" w14:textId="4625AC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86FA" w14:textId="2E4850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47B6D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CBAA2" w14:textId="6E27906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AE1E" w14:textId="7EDC47E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728157.03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A9DD" w14:textId="63BFBD3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3344150.18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4B85" w14:textId="4DC9CA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E4B1" w14:textId="5179F2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16B1" w14:textId="4E556E9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DEF3EC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24CE" w14:textId="6E48A0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4F104" w14:textId="7330F64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728136.48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FBCC" w14:textId="3865D1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3344137.44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E96AE" w14:textId="35193F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5553" w14:textId="24AC5E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08E7" w14:textId="03B3785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39D5F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A4E5" w14:textId="276BCC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8EC6" w14:textId="6D934E9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728093.10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93ADD" w14:textId="473A92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3344106.03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1092" w14:textId="2D18F9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742E" w14:textId="3228350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B298" w14:textId="4B8761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00EC4F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C54F" w14:textId="01A848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4941" w14:textId="2FF3071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728064.76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2F7C" w14:textId="196398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3344084.69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7EF6" w14:textId="1CE3425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982E" w14:textId="557446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FD72" w14:textId="68C464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FDA95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2F45" w14:textId="0FB79A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3C90" w14:textId="11B924F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728028.84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39A1" w14:textId="06CC412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3344058.14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9CBF" w14:textId="64EBF6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1B42" w14:textId="4B574A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EA4F1" w14:textId="6ECDBA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A19AD2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DF0A" w14:textId="4614BC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5AD3" w14:textId="249487D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728005.07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2279" w14:textId="712CDE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3343996.91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6348" w14:textId="617152C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AD80" w14:textId="5380D7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FA5D" w14:textId="10E6D9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8F34A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190B" w14:textId="1878C1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8D7E" w14:textId="6BB2A46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728013.15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F416" w14:textId="3F59470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3343927.02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DD9D" w14:textId="5F06A1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9FE8" w14:textId="1C7FA8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793F" w14:textId="687FF7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613302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017C" w14:textId="792B78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C2F9" w14:textId="13CAE26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728016.94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8486" w14:textId="695B8B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3343918.06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001D" w14:textId="7807E0D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46E8" w14:textId="6149C4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FB30" w14:textId="65FF146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5DB83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1E0B" w14:textId="414EC1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478CB" w14:textId="055A576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728051.03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D3B2" w14:textId="75D6E4C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3343875.17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263D" w14:textId="501282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AC15" w14:textId="712AFF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64C3" w14:textId="1999ED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7EE1A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30758" w14:textId="448A61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763D" w14:textId="0BC414A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728052.23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CFA2" w14:textId="7C5915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3343866.46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7302" w14:textId="0092DB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08E9" w14:textId="1CEE39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2D625" w14:textId="7A15C8D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71AFC6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11F7" w14:textId="2151FC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00D4" w14:textId="6148B34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728052.92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0A586" w14:textId="3D1238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3343853.49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DDB8" w14:textId="7F172F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C617" w14:textId="378746D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4FED" w14:textId="5BB505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081C8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2440F" w14:textId="1DF79A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DE5F" w14:textId="3EF29D1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728053.54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4C424" w14:textId="7C81A6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3343810.60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8CEB" w14:textId="14E884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E62B" w14:textId="371CCE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CE72" w14:textId="671D02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6B4696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37D4" w14:textId="223C6D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B08F" w14:textId="033F0D1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728056.25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310B" w14:textId="24E54B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3343798.81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5DB3" w14:textId="0B9D80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4252" w14:textId="345DB6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F04C" w14:textId="0A3018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88B4D2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A617" w14:textId="131CE21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95EC" w14:textId="561B248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728056.66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6934" w14:textId="6A54955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3343765.10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F471" w14:textId="49F256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52F6" w14:textId="70EA0D9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7A540" w14:textId="5E18B8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C1B5F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C099" w14:textId="712CD4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5D3C" w14:textId="5FE9A1D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728074.62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B4B7" w14:textId="20F266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3343700.44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BC39" w14:textId="0E52716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DE8E" w14:textId="0BD615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AD34" w14:textId="2F13E8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6A6576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E2C7" w14:textId="3673CB9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CB02" w14:textId="1356D43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728080.22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7AF9E" w14:textId="051768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3343705.81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1A76" w14:textId="6E172E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0771" w14:textId="0A536E2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6D71" w14:textId="3DB6C1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BB8D2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262D" w14:textId="1C7138E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6151" w14:textId="3EA0775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728090.28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3984" w14:textId="2D0F2F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3343709.30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55AC" w14:textId="3AA7CF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E5D5B" w14:textId="52C52B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5CE7" w14:textId="711442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59692D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24E04" w14:textId="2C8D6C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B01F" w14:textId="488EDF7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728100.68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C3F5F" w14:textId="2C1FE8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3343707.98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FC80" w14:textId="5F2330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7DEF" w14:textId="640689B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25F2" w14:textId="69DEE8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D66157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7BAD" w14:textId="105292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5C70" w14:textId="4AC681C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728111.18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4FE31" w14:textId="3C6CC6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3343697.83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7EE8" w14:textId="33FE1F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73B4" w14:textId="370774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B009" w14:textId="341E99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FD1B0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7ED0" w14:textId="2A5E7DB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990C" w14:textId="060990E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728119.94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56FF" w14:textId="3808A2F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3343689.69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5539" w14:textId="3E60CE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246E" w14:textId="22E485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356B1" w14:textId="33F0DED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93BC9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A964" w14:textId="35B84C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419C" w14:textId="7A64645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728124.40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2E72C" w14:textId="786975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3343684.21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B533B" w14:textId="00BD71A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4ECE1" w14:textId="7EBD26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4389" w14:textId="398BFC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A6F4C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A6BA" w14:textId="0AE50F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1DF8D" w14:textId="10948C2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728133.82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DD9D" w14:textId="2DD225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3343678.63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D57C" w14:textId="72016E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BCDA" w14:textId="3BF48C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E9FC" w14:textId="2FCF4C8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26C76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8306" w14:textId="560F8DD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523A" w14:textId="2DC1A0B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34C4" w14:textId="784043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3343674.63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F17CD" w14:textId="546AABB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C9B9" w14:textId="1B497A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8529" w14:textId="6CED21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516A27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B596" w14:textId="4062C79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6E3E1" w14:textId="2890572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104E8" w14:textId="446B74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0DC7" w14:textId="695A0D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486F" w14:textId="3EC141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AC8E" w14:textId="170042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5C8DED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648E6" w14:textId="461970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5919" w14:textId="58FF2BD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728377.93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011A" w14:textId="504172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3346706.62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274D" w14:textId="79C252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7B2D" w14:textId="2ED41A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751F" w14:textId="1A0DE6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B23E7A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DFF1" w14:textId="4B7AB5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8FB23" w14:textId="3D9F514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728380.42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5EB5" w14:textId="23FDC5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3346707.12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1C4D" w14:textId="59903A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6194" w14:textId="0D22A03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F6008" w14:textId="04684C6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8E577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D9D21" w14:textId="362901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1F6EB" w14:textId="5E1CB70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728391.85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7FD8" w14:textId="0EA5C32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3346706.71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5F93" w14:textId="083BCF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9001" w14:textId="7990C3B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24BE" w14:textId="41B206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1E2F1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2F510" w14:textId="4A51A30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02E72" w14:textId="38E7DFC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728398.23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97C4" w14:textId="3281349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3346706.56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1791" w14:textId="21CAF6B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D596" w14:textId="0266D7D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D95F" w14:textId="3E7330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8310D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2A34" w14:textId="5CEDC5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CA1B" w14:textId="28BEC71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728408.88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5702" w14:textId="39E9C1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3346705.23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C277" w14:textId="57A7E8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27CD" w14:textId="5F8A9E3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8B69" w14:textId="63E386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1939D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D6C8" w14:textId="670A91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5BAC" w14:textId="1B82523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728418.74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A4FC" w14:textId="7199CC3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3346704.54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26AB" w14:textId="343B726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56721" w14:textId="67A1BEC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4451" w14:textId="431FAE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F6622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CB2E" w14:textId="5C36AA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851F" w14:textId="383C363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728428.41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AED5" w14:textId="78F85BA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3346702.49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70089" w14:textId="6AE206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7BD6" w14:textId="7C21BE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8214" w14:textId="3590D4B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32E503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4475" w14:textId="22C8D2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0F3A" w14:textId="0D2F4F2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728435.43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EBED" w14:textId="6AFBB9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3346701.41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CC45A" w14:textId="560257A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A80E" w14:textId="32EAB20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0890" w14:textId="70BBE3F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88F4CF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815A9" w14:textId="2C879F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C850" w14:textId="6A0E3F6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728440.90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8FAF" w14:textId="3FA32E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3346700.56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189E" w14:textId="722D8E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62C0" w14:textId="58BD5D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5B89" w14:textId="73CA7D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E677F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C910" w14:textId="639AA1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2FD2" w14:textId="3E31F96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728452.70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704B" w14:textId="1E389D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3346700.94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7C163" w14:textId="7D0CCD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2F27D" w14:textId="6F3193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AB74" w14:textId="5BF5A67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991A8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816C" w14:textId="73FB73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E7B9" w14:textId="108AC64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728465.83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75BC" w14:textId="36E53D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3346701.64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5263" w14:textId="138586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766F" w14:textId="048257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74B54" w14:textId="176DCA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6EB30E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70BD" w14:textId="67BFFE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F29A" w14:textId="4B8C083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728479.78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5E606" w14:textId="56243F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3346698.65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6331E" w14:textId="479C9F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F5EA" w14:textId="5E9CCC2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010E" w14:textId="4050A6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4721B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E18B" w14:textId="188DC56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5155" w14:textId="11DB640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728496.89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20CA" w14:textId="289A19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3346693.33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C96A" w14:textId="3ADD51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ADCA" w14:textId="579133C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06C1" w14:textId="787C2C2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9AA33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4E41" w14:textId="619960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E1C4" w14:textId="541713E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728508.23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E0FD" w14:textId="1463F1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3346689.28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1A02" w14:textId="59448C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99F3C" w14:textId="35C18E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98D7" w14:textId="5D82F3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805EB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066A" w14:textId="2615873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7F045" w14:textId="22F11A8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728512.72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3FCA" w14:textId="169292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3346686.97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EF1D" w14:textId="100403E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175B" w14:textId="0516333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E682" w14:textId="3FB6D82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1CFE1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4F7B" w14:textId="0F1C9D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92C73" w14:textId="57CA200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728528.13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20E7" w14:textId="003C97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3346678.74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11B0" w14:textId="2F8F97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69A0" w14:textId="32BD87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ED0C" w14:textId="2BF7BD3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B9CD2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BC4A8" w14:textId="5A3B87A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6176" w14:textId="38CF91F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728546.03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AC14" w14:textId="0E1FA6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3346661.09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6EA8" w14:textId="6F4124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2F262" w14:textId="312602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5AC9" w14:textId="1A478B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8A282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D0ED" w14:textId="6D6833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41891" w14:textId="519D5E3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728567.31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7845" w14:textId="1D356B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3346639.09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EA2D" w14:textId="25692A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8489" w14:textId="4E886C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A3A7C" w14:textId="62B9D1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E0AA7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BEB2" w14:textId="49B569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49006" w14:textId="4F9FACD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728595.69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1C74" w14:textId="3BB704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3346614.56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8C18" w14:textId="7733C1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5B99" w14:textId="17A608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BF32" w14:textId="57B0B2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FFA3F3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EDBB" w14:textId="7E5749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2282" w14:textId="75AFEDD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728610.97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8AD91" w14:textId="794346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3346598.90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7370" w14:textId="24F122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4869" w14:textId="51B6384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AAE1" w14:textId="569AE1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5990C6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E3A2" w14:textId="4B7D595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3B236" w14:textId="22D9C9A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728623.53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C544" w14:textId="181A04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3346586.25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A116" w14:textId="3929A8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4AB98" w14:textId="0E318E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E7EB" w14:textId="1E3FAA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95AB5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B475" w14:textId="67E9B7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AF43" w14:textId="0C28A55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728633.84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9779" w14:textId="0E5AC0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3346575.54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D9A5" w14:textId="4A9167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5CDF" w14:textId="4742454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86E5" w14:textId="5468F6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8125F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6FF6" w14:textId="23DC33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17B2" w14:textId="51A5F4E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728642.63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CDA6" w14:textId="66B17B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3346567.95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25CE" w14:textId="41D68E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3B23" w14:textId="5F175EA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6563" w14:textId="1E98191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8EDF7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DE72" w14:textId="3C3675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8EE2" w14:textId="10536A3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728650.66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5B47" w14:textId="6B1D65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3346559.14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69147" w14:textId="61DC92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2C81" w14:textId="65E7BC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374B" w14:textId="0627DB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16AD66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FF88" w14:textId="4AB0F2A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DC87" w14:textId="015AEA5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728659.82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ECB89" w14:textId="17DB9E2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3346546.60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0BDA" w14:textId="5F4F4CF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962A" w14:textId="0049267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BFB7" w14:textId="11558D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2DEF4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438E" w14:textId="3E58BF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8A55" w14:textId="6DC321F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728667.57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C05D" w14:textId="71FB19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3346537.75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C6F54" w14:textId="491437E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9E31" w14:textId="27B11B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8BE0" w14:textId="5074A4F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BEA7F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DD80A" w14:textId="1E2DF1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A4F7" w14:textId="638F771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728679.94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6D72" w14:textId="11D845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3346517.75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1A6D2" w14:textId="30EE6C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9C286" w14:textId="45BBDB0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484C" w14:textId="52CE2DC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AC43F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4A08" w14:textId="35BD6FF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80047" w14:textId="3F7C843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728684.67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88E0" w14:textId="26E9CC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3346497.94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AE21" w14:textId="724A1CF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D6AB" w14:textId="2046AC1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3E2E" w14:textId="5244BF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60AADE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62A1" w14:textId="72BF19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7455" w14:textId="2850190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728685.34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C369" w14:textId="23DD61B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3346482.80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6796" w14:textId="7EFB3F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DA88" w14:textId="07C44D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3629B" w14:textId="10DCA99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E019A2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BE96" w14:textId="1E848F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0487F" w14:textId="5E70FCB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728684.58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1F56" w14:textId="2F9B5F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3346467.81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C8A2" w14:textId="76A9CBB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D701" w14:textId="6AF91ED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12BC" w14:textId="722220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F8046A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D302" w14:textId="07236B2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B91C" w14:textId="74D1B17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728687.07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48A8" w14:textId="2B932D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3346449.36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E1491" w14:textId="483901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0015" w14:textId="4E01F3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CD6A" w14:textId="3BED5B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E8822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51B5" w14:textId="37900DD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F44E0" w14:textId="2C70C4C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728693.90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2117" w14:textId="7D3908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3346435.80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C466C" w14:textId="10049E5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6799E" w14:textId="1C3BC66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A12E" w14:textId="3C3814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EE113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6BE6" w14:textId="3BADDCF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2A52" w14:textId="1802DCD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728700.32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8ED7" w14:textId="40DE767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3346422.26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9C1B" w14:textId="3173E8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9506" w14:textId="46A7BF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B928" w14:textId="2C6CD2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31312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8DFE" w14:textId="5DA99E1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0FB5" w14:textId="4F220EB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728710.12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62B3" w14:textId="689AD4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3346407.07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B65F7" w14:textId="16C4D2B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6EA6" w14:textId="17D42C2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BFCF" w14:textId="41AE38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0E14E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904D" w14:textId="6E9492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9517" w14:textId="54BE529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728716.26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7941" w14:textId="24726B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3346397.85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B403" w14:textId="548F29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CB9A" w14:textId="13335B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BE2C" w14:textId="345217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1FA59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783D" w14:textId="4C4905C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825E" w14:textId="286F818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728721.64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318E" w14:textId="58C9EB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3346391.12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F384" w14:textId="55584E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A1479" w14:textId="37B9B9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5A06" w14:textId="6B03C8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CE169C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0FE3" w14:textId="5EA49B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071AC" w14:textId="6BF1C7F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728729.97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B724" w14:textId="359166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3346380.36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FA9E1" w14:textId="260ED0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19B8" w14:textId="2156E74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80CA" w14:textId="1DF3A76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DAE503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CE41" w14:textId="234778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27CE3" w14:textId="07DD83F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728736.36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F22C" w14:textId="581CB4E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3346374.46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0566D" w14:textId="605607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88A2" w14:textId="5F6F2D9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A46B" w14:textId="4734B0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7CCCF0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58FF" w14:textId="772FE6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FFDFC" w14:textId="03ABF42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728742.27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9419" w14:textId="76C35D7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3346368.41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15DF7" w14:textId="3FE515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ED999" w14:textId="527DE60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88A5" w14:textId="42EE02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ED03C2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E940" w14:textId="25A18A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1F27" w14:textId="414D14E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728749.46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1261" w14:textId="45276E9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3346361.22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ECC7" w14:textId="14CA185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6A74" w14:textId="281526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CE03" w14:textId="4E7EC5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9E430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5714" w14:textId="522BC7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8F9B" w14:textId="7493EF6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728756.13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F204" w14:textId="6A5401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3346353.74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F72F2" w14:textId="33BF30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928B" w14:textId="48AE24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B62A" w14:textId="5BAE3F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3BE16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04B0" w14:textId="2E78201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C35B" w14:textId="517321B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728765.15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57CC" w14:textId="48E229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3346346.63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E981" w14:textId="275645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BCC6" w14:textId="33B764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D9A3" w14:textId="1D9F1A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378A5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7C8F" w14:textId="066346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4BB3" w14:textId="298C6F4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728775.13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CC06" w14:textId="0B95F4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3346342.29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CC48" w14:textId="12C9EAF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D8A6" w14:textId="6747DA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20C3" w14:textId="4A83FF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F75CF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2234" w14:textId="05AF84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13DC" w14:textId="396A441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728782.87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0B923" w14:textId="3CC1E30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3346337.29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41DD" w14:textId="752EFC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A66F" w14:textId="268852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C06D" w14:textId="56C8E8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7B484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91443" w14:textId="333D0B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23C2" w14:textId="47F3D0B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728797.70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7A603" w14:textId="6F9AE3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3346335.19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8A772" w14:textId="240E231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C7889" w14:textId="4D64EC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FB7C" w14:textId="33CE8E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9EBCF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1455" w14:textId="267AF4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C392" w14:textId="56022D4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728807.82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05E7B" w14:textId="2C8F32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3346331.91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4F21" w14:textId="0C9591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9728B" w14:textId="610039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BF1E6" w14:textId="60A730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CADBD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06D7" w14:textId="7059BC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2B43" w14:textId="3D97AB7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728810.87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9C49" w14:textId="7E9A6B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3346320.98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420F" w14:textId="0517CA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135D" w14:textId="7CC545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3AF6D" w14:textId="37043B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CA059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071F" w14:textId="6EA35A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E037" w14:textId="0BD9B8C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728814.44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98169" w14:textId="3A9334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3346308.25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7469" w14:textId="3C5DED1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9CC2" w14:textId="7A5CBFC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6BCA8" w14:textId="53351E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AC6FB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E777" w14:textId="2EB57F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ABC2" w14:textId="03EEB6E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728821.03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D7B1" w14:textId="77ECA8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3346298.44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6D35" w14:textId="4CF88B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3494D" w14:textId="7613AD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1CA0" w14:textId="6C068E9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17800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DE199" w14:textId="33BA8F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718A" w14:textId="172E25A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728829.70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957F" w14:textId="6066F7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3346292.33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0539" w14:textId="6929D59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3E9D" w14:textId="04F481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7DDE3" w14:textId="331C2F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0CBE7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83C2" w14:textId="1973C5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AF26" w14:textId="096D1A1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728839.50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2072" w14:textId="398DD21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3346286.22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6E82" w14:textId="10C1CD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5ACD" w14:textId="75EF6E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41B0" w14:textId="7D74D3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3A652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3C0D" w14:textId="3EBFB24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ACF1" w14:textId="5B276DC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7ACE" w14:textId="12AACA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3346276.42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2832" w14:textId="3D266E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EDA3" w14:textId="0672CF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8093" w14:textId="7D9149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281E6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9C4BA" w14:textId="6C6FA3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FAE5" w14:textId="11D8A42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728866.49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0F8A" w14:textId="3F1F3F1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3346266.45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EDA3" w14:textId="2CC35E8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4B26" w14:textId="5E0DEB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CED7" w14:textId="56FD8B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A7C587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9812" w14:textId="3F5BE2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D23D" w14:textId="43052F2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728866.17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56FC" w14:textId="38EE2E0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3346254.07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DFCF" w14:textId="246893F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CF02" w14:textId="5B023BC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4C27" w14:textId="7FBB5C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61C336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6B48" w14:textId="52EC85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8458" w14:textId="56DAC5F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FFFC" w14:textId="21E8772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3346239.12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31C1F" w14:textId="6E3013B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A63C" w14:textId="457254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FE86" w14:textId="4E21F6F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1C623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485F" w14:textId="295B08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338F" w14:textId="246835C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728855.89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E6FE" w14:textId="4CE30F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3346226.58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6348" w14:textId="3DD081D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A628" w14:textId="03117A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470A" w14:textId="508A151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44BC4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EDE1" w14:textId="69B1462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B392" w14:textId="50DCA67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728846.25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AB1FE" w14:textId="3BEB50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3346211.30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B41D4" w14:textId="4D6F3D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32B7" w14:textId="3FA242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6203" w14:textId="4EE7AD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335BD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2AEB" w14:textId="5FADAF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7214" w14:textId="252D46D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5B01" w14:textId="5502BD6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3346204.37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2B3A" w14:textId="652A08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1F46" w14:textId="188DDF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73AE" w14:textId="15CC7CF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1EF3C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C705" w14:textId="320299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0F596" w14:textId="28D472D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728835.25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758E" w14:textId="79479D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3346198.80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C7803" w14:textId="4B70D0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0A77" w14:textId="4209D1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6F57" w14:textId="0DB346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C1A5C3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46D3" w14:textId="4A50C8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F541" w14:textId="183B099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728832.30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87F7" w14:textId="2BEBDFD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3346195.06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0843" w14:textId="12F709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E402" w14:textId="2A41EC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E942" w14:textId="3E2371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9E1A9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3020" w14:textId="212AA1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1D55" w14:textId="7B72961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728828.15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1A53" w14:textId="75F4ED0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3346189.81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B0D4" w14:textId="503655B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8437" w14:textId="4F828F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0B99" w14:textId="5EC2CC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7877F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59134" w14:textId="1435C4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3AF4" w14:textId="6DC23E1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</w:t>
            </w:r>
            <w:r>
              <w:rPr>
                <w:sz w:val="18"/>
                <w:szCs w:val="20"/>
              </w:rPr>
              <w:t>1</w:t>
            </w:r>
            <w:r w:rsidRPr="002E6E74">
              <w:rPr>
                <w:sz w:val="18"/>
                <w:szCs w:val="20"/>
              </w:rPr>
              <w:t>.</w:t>
            </w:r>
            <w:r>
              <w:rPr>
                <w:sz w:val="18"/>
                <w:szCs w:val="20"/>
              </w:rPr>
              <w:t>8</w:t>
            </w: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6BEC" w14:textId="4FD610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</w:t>
            </w:r>
            <w:r>
              <w:rPr>
                <w:sz w:val="18"/>
              </w:rPr>
              <w:t>4</w:t>
            </w:r>
            <w:r w:rsidRPr="002E6E74">
              <w:rPr>
                <w:sz w:val="18"/>
              </w:rPr>
              <w:t>.</w:t>
            </w:r>
            <w:r>
              <w:rPr>
                <w:sz w:val="18"/>
              </w:rPr>
              <w:t>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08EF" w14:textId="624374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AE9D" w14:textId="50DA7F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8531" w14:textId="695BADD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B34C6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8D47" w14:textId="22AB96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C253" w14:textId="2BAC86B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</w:t>
            </w:r>
            <w:r>
              <w:rPr>
                <w:sz w:val="18"/>
                <w:szCs w:val="20"/>
              </w:rPr>
              <w:t>21</w:t>
            </w:r>
            <w:r w:rsidRPr="002E6E74">
              <w:rPr>
                <w:sz w:val="18"/>
                <w:szCs w:val="20"/>
              </w:rPr>
              <w:t>.3</w:t>
            </w:r>
            <w:r>
              <w:rPr>
                <w:sz w:val="18"/>
                <w:szCs w:val="20"/>
              </w:rPr>
              <w:t>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A259" w14:textId="14B858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</w:t>
            </w:r>
            <w:r>
              <w:rPr>
                <w:sz w:val="18"/>
              </w:rPr>
              <w:t>3</w:t>
            </w:r>
            <w:r w:rsidRPr="002E6E74">
              <w:rPr>
                <w:sz w:val="18"/>
              </w:rPr>
              <w:t>.</w:t>
            </w:r>
            <w:r>
              <w:rPr>
                <w:sz w:val="18"/>
              </w:rPr>
              <w:t>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1304" w14:textId="7F324B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3C65" w14:textId="479836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D485" w14:textId="3565AC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112BE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3AA5" w14:textId="571652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D905A" w14:textId="0E768B1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728808.84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A051" w14:textId="74C27C7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3346165.80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292E" w14:textId="642CF6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96CF" w14:textId="2C03461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C7FE1" w14:textId="14A5DE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F6475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94B0" w14:textId="4C0DBC3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FB9B" w14:textId="45F9D0F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30B6" w14:textId="1BD23E7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3346155.66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BA4B" w14:textId="6BB23D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929C" w14:textId="2FDD31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2977" w14:textId="53B85F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AB5CD1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20DC" w14:textId="1B8954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52E4" w14:textId="7E81631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728797.59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CCCC" w14:textId="44C3035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3346154.51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6B07" w14:textId="086495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B8DF" w14:textId="15B8AE2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07E0" w14:textId="68FE18B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CD4FF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BAF5" w14:textId="426A854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192D" w14:textId="0B88DE5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728793.72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BAD3" w14:textId="1CC5D9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3346156.89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10492" w14:textId="6D393B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3FAA" w14:textId="47B0D3F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2283" w14:textId="65C1AEE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817707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DF2E" w14:textId="364302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C334" w14:textId="43C06D5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728782.18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4D0D" w14:textId="4830158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3346152.91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B72D" w14:textId="77B68A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0FD0" w14:textId="30FA7B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8FED" w14:textId="144DC81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2E6D9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DB24" w14:textId="1D3B2B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D903" w14:textId="01EF8F6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728774.74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EEE7" w14:textId="5E5C47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3346146.37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F133" w14:textId="152308A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3733" w14:textId="7C10AD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7B2B" w14:textId="26D6A9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D4F9B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4F8C0" w14:textId="420217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7C021" w14:textId="654B40E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728775.25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9EC8" w14:textId="130647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3346138.92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54F8" w14:textId="72F386F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80A9" w14:textId="038DD2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DA0B" w14:textId="72CC97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8C070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0231" w14:textId="09AA93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DF83B" w14:textId="6FE7DF3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728774.48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E87" w14:textId="2D6B60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3346132.63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2246" w14:textId="0B70630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AEDF" w14:textId="7194658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79E0" w14:textId="6507BF4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CAE42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75DD" w14:textId="642FD87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79646" w14:textId="1A8FC01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728771.40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BFFE" w14:textId="17CA20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3346126.98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2E77" w14:textId="405D2E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781B" w14:textId="51C398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545C" w14:textId="57B885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9DD42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7BD06" w14:textId="585646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7D40" w14:textId="00D5773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728770.30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D3A6" w14:textId="184B12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3346118.75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4126" w14:textId="132122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3156" w14:textId="792CD48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849C" w14:textId="47E1E8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A5B49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7709E" w14:textId="7B18F5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5297" w14:textId="0792155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728768.30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21A2" w14:textId="0A499E1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3346106.92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EEDC" w14:textId="4541EE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51CD" w14:textId="0D752AF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042F" w14:textId="62FF072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BF9C1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BBBB1" w14:textId="07715E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C7055" w14:textId="2345473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728763.76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E5075" w14:textId="33C952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3346100.35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81C8" w14:textId="4D74DC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9100" w14:textId="1746D8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8173" w14:textId="13DDF39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260D3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095A" w14:textId="57999C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C2A5" w14:textId="3B0890A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728758.66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12503" w14:textId="52A283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3346095.24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59B3D" w14:textId="3FADECD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4103" w14:textId="0E63672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7DF5D" w14:textId="1678C0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AAF50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3045" w14:textId="62A944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A699" w14:textId="12C0BB8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728748.86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2C34" w14:textId="06E7AC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3346085.84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7AAA" w14:textId="00C7C42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B94D" w14:textId="0ABDE3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AE3D" w14:textId="31D2D6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00B70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F42A" w14:textId="21F04C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DBC1" w14:textId="1AA1E58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728746.77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558D" w14:textId="4FEEB0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3346076.69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E546" w14:textId="12E983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B394" w14:textId="2359D3C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0611" w14:textId="481E33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2B4ABE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D042" w14:textId="5833EE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16B1D" w14:textId="5B402B7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728745.61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70A07" w14:textId="47D107D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3346067.28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AE39" w14:textId="3925B9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87F6" w14:textId="774E89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DE9A" w14:textId="1B0F78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3B146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0C99" w14:textId="42F618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3062" w14:textId="761A24D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728746.39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B0188" w14:textId="6403E0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3346053.24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6A7C2" w14:textId="03BF3E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7FCA" w14:textId="5ADE33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38B4" w14:textId="196816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BB3CC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05DC" w14:textId="7BB441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9547" w14:textId="4D411E3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728751.28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7BCB" w14:textId="563215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3346043.07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DAA9" w14:textId="5A6DD0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5CEA" w14:textId="41DD90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367A" w14:textId="6C0575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D77843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89CC" w14:textId="2D1722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C2CE6" w14:textId="6B98DB6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728755.78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372F0" w14:textId="6226A30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3346035.40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D0C92" w14:textId="7F488F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1D66" w14:textId="1DC03E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AA8B" w14:textId="733233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DF86C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4301" w14:textId="1E6D7D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406D" w14:textId="696A71F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728761.61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5EE1" w14:textId="33A1E9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3346029.83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DA9F0" w14:textId="6592CF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51F9" w14:textId="4C3EFC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ABFA" w14:textId="275E39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06D86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96C0" w14:textId="14C972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FE0A" w14:textId="0F34161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728763.31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D1FA" w14:textId="5C3F9F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3346028.21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1F8A" w14:textId="0FDCD82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C20F" w14:textId="265E48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57385" w14:textId="0A22B11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8E9AD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2DA6" w14:textId="47AD95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E3C9" w14:textId="6943430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728773.34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95DA" w14:textId="546FB6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3346022.81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77B06" w14:textId="5CB7D9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832D" w14:textId="1417882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021B4" w14:textId="65CE462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6EEC0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957F6" w14:textId="1055C98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02938" w14:textId="46205C6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A33AA" w14:textId="62852B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3346016.69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F75F" w14:textId="29EFA3D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BFAC" w14:textId="696CFC3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D9E3" w14:textId="1514C20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2E7139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CA3A5" w14:textId="25E777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BC05" w14:textId="3BDA75F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728791.81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E5CE" w14:textId="46EC360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3346010.60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EF72" w14:textId="6EE1BE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B991" w14:textId="655CD0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984A" w14:textId="34BDA6C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418F1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9265" w14:textId="2BFD9A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1BD0" w14:textId="3B1544E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728795.55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BC6C" w14:textId="3A003B7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3346005.39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6E79" w14:textId="35F601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FFBB" w14:textId="39B39AD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98B9" w14:textId="3A47EC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0C4DF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8848" w14:textId="4BBC59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1630" w14:textId="13B021C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728796.97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F5B9" w14:textId="670BDC8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3345993.88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77C39" w14:textId="4D1710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4B27" w14:textId="08D5CF2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1D11" w14:textId="0D797F8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B8D88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B5D9" w14:textId="3FB246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07C4" w14:textId="3539A2F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728797.23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E469" w14:textId="7F2D36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3345988.33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73E0" w14:textId="0486CC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2926" w14:textId="427089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694D" w14:textId="724D237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F76852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5606" w14:textId="00E00BC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1001" w14:textId="2E31AC7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B873" w14:textId="42B10C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3345976.64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F58E" w14:textId="1D497C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4A5C" w14:textId="273E37C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9C57" w14:textId="18ED9AB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E8BB3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601A" w14:textId="006C9E8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9B77" w14:textId="6209525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728791.55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CEBCA" w14:textId="1AA7C1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3345968.57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69C4" w14:textId="30BCC2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65B0" w14:textId="547FFBA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D07B" w14:textId="4CE709F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DB02F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B301" w14:textId="1B2E44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0B53" w14:textId="5912F77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728787.93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4073" w14:textId="47AB8B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3345959.04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F58B0" w14:textId="1B00A73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A3AC5" w14:textId="031BBA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6172" w14:textId="59CEB2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4D946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E1337" w14:textId="7E6D5A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EBDC" w14:textId="4445A9E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728787.65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50AE" w14:textId="3F932C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3345945.34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0037E" w14:textId="0C0EC1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E245" w14:textId="2D12C10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67AE" w14:textId="43835D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BDE941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27ED" w14:textId="44E434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9646" w14:textId="01B4C1A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728787.39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D9EB" w14:textId="0E7523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3345932.27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C1B9" w14:textId="3EE14E1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89645" w14:textId="647E65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C605" w14:textId="5FF5D99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FEDB5E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286E" w14:textId="4D68E8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C287" w14:textId="4CBC2C1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728790.16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8238" w14:textId="69F4CC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3345924.62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E7BA1" w14:textId="6F48741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AECB" w14:textId="499A8F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A3C0" w14:textId="498369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2E45A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1974" w14:textId="1D76E3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74B9" w14:textId="750E2A9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728791.49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9B819" w14:textId="3B845A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3345920.92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5738" w14:textId="5F8994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EBC3" w14:textId="3C05043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91AD" w14:textId="277EA0D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FFB75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C8EAB" w14:textId="6CE62BD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2DB4" w14:textId="552C3DD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728794.61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4EB3" w14:textId="1D4DCC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3345912.32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E9B0" w14:textId="4CA3ACB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FBC5" w14:textId="3E24F2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B7EB" w14:textId="2A823BB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35065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AE02" w14:textId="1E59BD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69D4" w14:textId="73D113B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728798.42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C176" w14:textId="36ED35D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3345900.01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7E5E" w14:textId="4536FF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C652" w14:textId="69F96F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D2064" w14:textId="213360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09C2D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542F" w14:textId="3291E3B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56744" w14:textId="21D9225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728800.96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6D86" w14:textId="22084F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3345885.57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9502" w14:textId="33EE565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33B5" w14:textId="59741A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999E" w14:textId="563815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11D29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4218" w14:textId="46DFEFC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53FB" w14:textId="17FD7EB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728803.07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A60A" w14:textId="72F387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3345868.58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B004" w14:textId="03A502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E4FF6" w14:textId="6C6631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6749" w14:textId="2784C6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B3675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035F" w14:textId="533DC3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F2496" w14:textId="0393A3C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728804.18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567F" w14:textId="51FF33A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3345854.54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3555" w14:textId="466E75F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C6A3" w14:textId="16B1A50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51D01" w14:textId="381505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A02E5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67B76" w14:textId="0C3222C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2533" w14:textId="7A6CC23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728808.25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EC5F" w14:textId="3964CD3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3345847.19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BFFE" w14:textId="6B20B6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580E" w14:textId="610B12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6D054" w14:textId="00D3CA2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67152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26A26" w14:textId="148902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EFBAA" w14:textId="672D40F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728813.47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63A6" w14:textId="4E223B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3345838.57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CEA9" w14:textId="126447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373C" w14:textId="2C0C7E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CCCB" w14:textId="764F11C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E4644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B6F5" w14:textId="48CF7DA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A075" w14:textId="5B157BE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728819.54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7EF8" w14:textId="623EA11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3345827.34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E176" w14:textId="17B698D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3EE3" w14:textId="531348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6E32" w14:textId="25C7A3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AD86F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1374" w14:textId="6C33E5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70563" w14:textId="1E04903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728833.58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5BF0" w14:textId="301E640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3345821.49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F023" w14:textId="18F041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426A" w14:textId="541366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8BDC" w14:textId="0758DD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A1563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80A5" w14:textId="118687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FCA1" w14:textId="70F7CB9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728848.58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794A" w14:textId="6D4995A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3345814.80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ECB1" w14:textId="3AFFEE6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0FDA" w14:textId="076AD1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F7F6" w14:textId="27E280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8F4112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BE34" w14:textId="4642FE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790D" w14:textId="131B1A1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CF5A" w14:textId="11C5AF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3345807.63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6B31" w14:textId="67E095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F2D2" w14:textId="2DDF76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28BA" w14:textId="70CDDEE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0BCE7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402E" w14:textId="1A0C7D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E41B" w14:textId="6C37201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728873.14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868D" w14:textId="19D7F4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7F2D" w14:textId="0CCA63B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C4C6" w14:textId="4B5FCE8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E18F" w14:textId="3581E3B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C3CE1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E602" w14:textId="46AB55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A295" w14:textId="35F59ED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0F63" w14:textId="2ADB1C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3345787.64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D19F6" w14:textId="32CE4F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D9C5" w14:textId="2FC3DC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42785" w14:textId="07DD3A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4197E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9890" w14:textId="7123E9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7F09" w14:textId="09D2118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728891.42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7B58" w14:textId="5AF809A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3345780.87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E193" w14:textId="7896B3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B6898" w14:textId="4883E1D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5ECB" w14:textId="067B51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AB438C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6DD5" w14:textId="7EF276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93CA7" w14:textId="36B9927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728894.63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95F5" w14:textId="083420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3345770.00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8FD3" w14:textId="52C4C10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77DB" w14:textId="612E55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DD1C" w14:textId="4981CB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F83F77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33D6" w14:textId="74B992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725C" w14:textId="0E28E10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728906.89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FBB0" w14:textId="514D6A9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3345758.20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D8360" w14:textId="21FEDA4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DE0F" w14:textId="4909A5B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4934E" w14:textId="122682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51A1A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C960" w14:textId="357980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55006" w14:textId="11480EB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728922.17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BE274" w14:textId="1469F3E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3345750.66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41AD" w14:textId="3FBEA1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52E7" w14:textId="0F535C1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4595" w14:textId="0BFFE3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3C8513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41121" w14:textId="56DFB6B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226D6" w14:textId="5F7081B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728934.83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9F5B" w14:textId="7A2DF6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3345741.00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4812" w14:textId="505805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7E21" w14:textId="5BE6DC1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9C8B" w14:textId="429707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E263F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A7F74" w14:textId="1C4CE7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4BF3" w14:textId="4D62B1E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728941.80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75B4" w14:textId="5E4F8A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3345728.86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E5EB8" w14:textId="2C829CA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9B14" w14:textId="29BFDE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06C3" w14:textId="40BA35D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B1F84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47E8" w14:textId="7339FB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68F8" w14:textId="1284041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728944.70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DC31" w14:textId="6D9E3D5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3345708.67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256E" w14:textId="6AA377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DE0CD" w14:textId="1C3A23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EB46" w14:textId="7D723F3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42112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7881" w14:textId="73D838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2E893" w14:textId="48FE179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728943.87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FEAE" w14:textId="56DB05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3345692.33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4AA7" w14:textId="2B65071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C2A9" w14:textId="5DCF03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86A4" w14:textId="69D1E3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0C193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787A1" w14:textId="4D4ECD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0553" w14:textId="632C94C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728945.10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3931" w14:textId="4053CA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3345674.99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BFD3" w14:textId="698B17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9F63E" w14:textId="182325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7448" w14:textId="175B4BF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59670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BD634" w14:textId="475F12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5DC9" w14:textId="254E66D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728943.99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BA24" w14:textId="4BCB65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3345662.31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D3EA" w14:textId="54FCDA9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93E0" w14:textId="035B582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A003" w14:textId="6250D2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D7399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61CD" w14:textId="56C397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D754" w14:textId="289E05B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93E5" w14:textId="514CFB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3345654.08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2A4FE" w14:textId="11673F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04DDD" w14:textId="41039D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C37D" w14:textId="42CC912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4968F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56B50" w14:textId="7EFE906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A0D9" w14:textId="06F692F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728938.21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74EF" w14:textId="3C70D59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3345649.73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AEF8" w14:textId="4FBEBCC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3822" w14:textId="635BE2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E5A9A" w14:textId="5716A0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D38B9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14A1D" w14:textId="143AFFE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2F33" w14:textId="3677EBC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728936.88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8A53" w14:textId="319D07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3345640.06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60FB" w14:textId="702B6F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33F5" w14:textId="4D6AE24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0F60" w14:textId="1876B8C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996C4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F680" w14:textId="67F831B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44D9" w14:textId="37977AE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728933.10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0316" w14:textId="495349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3345628.26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3D0F" w14:textId="1B37EC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28A9" w14:textId="4B7E6FC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CEC9" w14:textId="4C92E6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DFB05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6FCE2" w14:textId="02085A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1856" w14:textId="1597258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728930.12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517D" w14:textId="628682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3345618.96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15BA" w14:textId="5D59D6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8160" w14:textId="5A8F77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AFCA4" w14:textId="4CE7A8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471963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32A0" w14:textId="449D5E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0A55" w14:textId="644CAFF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728925.09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0910" w14:textId="6D0801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3345615.14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C8EC4" w14:textId="672AC8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DAE2" w14:textId="6F63483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D63C" w14:textId="4ED6F6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FB74E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0363" w14:textId="164FAA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DD36" w14:textId="094A568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728924.65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17D7" w14:textId="03E5D8E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3345612.69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67EC" w14:textId="23BECC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BA40" w14:textId="69B114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0A48" w14:textId="49655F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F166AE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19D0" w14:textId="0A106C0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0ABD" w14:textId="330CF3E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728926.33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EE1F" w14:textId="12F6AB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3345609.09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DF99" w14:textId="1C1C71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BD3B" w14:textId="0A3F39C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79AC" w14:textId="369935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5986C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00D0" w14:textId="3380CB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DCA3" w14:textId="6EFE5B9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5872" w14:textId="2F0C10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3345601.56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D139" w14:textId="7CDD74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604E" w14:textId="56D366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800F" w14:textId="0715C3C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B5A79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3FCB" w14:textId="58E3042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1B9F" w14:textId="1823F00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728936.18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28A89" w14:textId="35BB8FB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3345591.17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99991" w14:textId="778607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50374" w14:textId="6BE12C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24053" w14:textId="386D3F2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086ED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7727" w14:textId="3340800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D34E" w14:textId="4C7CA63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728944.24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43C1" w14:textId="6501A1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3345577.14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3D06" w14:textId="0A8DB4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3D709" w14:textId="7958B8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5587" w14:textId="5BA2191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3B2AA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27FB" w14:textId="384896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AF95" w14:textId="53CD94F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728955.32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DA72" w14:textId="10D933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0FCC" w14:textId="779D93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6CA6B" w14:textId="73365F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4563" w14:textId="07F70E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F21D42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C86D9" w14:textId="6FD509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E7CE" w14:textId="5AD0CCB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2B3C8" w14:textId="174A7B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3345548.31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F9B8" w14:textId="1F5F4A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B745" w14:textId="25C4C9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D173" w14:textId="09669A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C747E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A3080" w14:textId="3C2F40E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51E6" w14:textId="7BD8A2E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728969.41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D59F" w14:textId="40EE1D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51258" w14:textId="09DBAC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B527" w14:textId="4B6CA5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6451" w14:textId="22043F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1BB3F0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018F" w14:textId="176D9E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9A40B" w14:textId="635EB0A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728975.63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EC59" w14:textId="42AB2D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3345527.03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EE92" w14:textId="3C0495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E2184" w14:textId="16F868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8B3EC" w14:textId="52CF15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60136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4546" w14:textId="77885E3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6831" w14:textId="45929C0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728981.74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10DF" w14:textId="24796A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3345522.77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F23C" w14:textId="60EB16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BC9E" w14:textId="35D71A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C48E" w14:textId="1830EF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34CD63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B7902" w14:textId="25C2CB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1C64" w14:textId="3CF69D7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728990.90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F9ED" w14:textId="5C0352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3345521.02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CB86" w14:textId="067CAB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7FAA" w14:textId="77D40F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6823" w14:textId="1D5EC0C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DD538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D309" w14:textId="27D59B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5056C" w14:textId="48AA41E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728998.21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AB2B" w14:textId="46AFF2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3345519.71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6D88" w14:textId="670148F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2DD3D" w14:textId="3758AD3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371E" w14:textId="5FFA7C2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1156C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6219B" w14:textId="6DDE83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0874" w14:textId="0C560B7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729007.53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53F7B" w14:textId="5C01F52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3345521.89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11664" w14:textId="522679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4E9D3" w14:textId="290BA8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01EC" w14:textId="3F597D8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5956C6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1A44" w14:textId="106D0A1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8EAD" w14:textId="4229815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729014.73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852F3" w14:textId="4D5447D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3345518.07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EE6C" w14:textId="3554DD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7D46" w14:textId="13BE40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D0AE" w14:textId="04C92C3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6B375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B1B2" w14:textId="6DC293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B621" w14:textId="5CA16EF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729021.31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003A" w14:textId="382ACE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3345508.85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4B505" w14:textId="5D5121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55B5" w14:textId="0C87CF4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1F93E" w14:textId="512800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0AF8ED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81958" w14:textId="4A084D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EBC8" w14:textId="3B8F130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729021.94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34F2" w14:textId="7AD907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3345501.35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5E0DD" w14:textId="72FBB0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3390" w14:textId="3C9EEB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D46A" w14:textId="37CBA6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521022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A09A" w14:textId="4E5BEF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180D" w14:textId="3810309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77F9" w14:textId="6023D9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3345492.63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6FB5" w14:textId="5A5C17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744F" w14:textId="1A0C1F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4B06C" w14:textId="5E189D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34319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BF53" w14:textId="702A0A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9C35" w14:textId="17DAF24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7AEB" w14:textId="458DB6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3345485.74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3ECB" w14:textId="6891FB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DF23" w14:textId="437D02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496A" w14:textId="2DD526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53A6B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F0B7" w14:textId="2D44139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09842" w14:textId="27B0713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729025.10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1EE1" w14:textId="36F3C0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3345470.67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5DCE" w14:textId="402F4B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66ED" w14:textId="715D0E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69B1" w14:textId="19F0D4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2FC17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D8F4" w14:textId="5C1633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F091" w14:textId="5ABAB40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729030.74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C20A" w14:textId="4799BD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3345458.31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F1E5" w14:textId="70121C1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A620" w14:textId="01CD4D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DB7D" w14:textId="3C20B7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2100A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29B0" w14:textId="1C6E1E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3B53" w14:textId="4791C8A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729039.06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B8B1" w14:textId="3ECADF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3345451.20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3A76" w14:textId="07FD17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AABE" w14:textId="138A06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07D2" w14:textId="31398D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97E08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8206F" w14:textId="13228C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07DD" w14:textId="2F7914D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729043.36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4BFA" w14:textId="532234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3345446.55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937B" w14:textId="6235D72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C879" w14:textId="468B1FB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AE4A" w14:textId="624BE2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BDF7C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204E" w14:textId="27B780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62708" w14:textId="45C3FEB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729048.80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1773" w14:textId="0B0ED2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3345442.96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83CD" w14:textId="529FD8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0E0A" w14:textId="594E60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462CF" w14:textId="2EEA815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E000B3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D9C8" w14:textId="42BBAFF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9210" w14:textId="355ABF9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729054.37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69CB" w14:textId="7575FA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3345442.16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85DD" w14:textId="4A0F1C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1F2A" w14:textId="40B804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6AB9" w14:textId="6E8C82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E8B013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EF27" w14:textId="65BBD1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7F17" w14:textId="7162542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1599D" w14:textId="64433EC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3345439.63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C816" w14:textId="02CC0D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A49F" w14:textId="6925D3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3D2F" w14:textId="6B3581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0602C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8F12" w14:textId="34A171B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7436" w14:textId="3093E9D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729064.56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312E" w14:textId="357DF8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3345435.69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B53" w14:textId="3CB51C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D249" w14:textId="0B07CE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0F9E9" w14:textId="4591CB1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4BED1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957E" w14:textId="2769D6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B727" w14:textId="2250FBB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7055F" w14:textId="17D628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3345430.77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DBD1" w14:textId="0DD2E7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8D48" w14:textId="6F0CF7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F160" w14:textId="5F72BA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893C9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8223" w14:textId="5898F6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5639" w14:textId="7F458B1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729067.51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BCEC" w14:textId="29F58C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3345425.00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7916" w14:textId="4C0F9B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022D" w14:textId="0DD123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7999" w14:textId="2B3BC9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D5E68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B22D" w14:textId="39EB071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463C2" w14:textId="087CA8E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729067.95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C33F" w14:textId="316920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3345411.28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2373" w14:textId="291E311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CB46" w14:textId="064E67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DD65" w14:textId="08D6DE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B76C9C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AAD1" w14:textId="4727CB9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D7E2" w14:textId="5CB9E95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729068.65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EFA3" w14:textId="633ABDF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3345402.41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727B2" w14:textId="5F96D8D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A8538" w14:textId="390992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59FF9" w14:textId="3F4E2B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60A54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05BA" w14:textId="755609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8D8F" w14:textId="00AA0D6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8164" w14:textId="16D152B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3345396.51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9604" w14:textId="775FA4C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A1C9A" w14:textId="2B4056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8113E" w14:textId="5E4D8C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F76C9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93A02" w14:textId="4B15E4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33BB6" w14:textId="21FAEF1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729071.25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69EEB" w14:textId="32B263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3345391.51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6322" w14:textId="009197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C6F2" w14:textId="6C6BBB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2992" w14:textId="7C078A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733D5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B9B2" w14:textId="2A9480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C76B" w14:textId="1E0EC4C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729072.80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20FA" w14:textId="379F42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3345385.54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C6C7" w14:textId="73C37A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7D5C" w14:textId="2D35ED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0DAF" w14:textId="08EDB1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ABB56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60ABE" w14:textId="1FF96C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099E" w14:textId="3ECB721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8D022" w14:textId="1DE54B4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3345380.88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8B1C" w14:textId="0086AC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7416" w14:textId="4993A6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2B55" w14:textId="40694E1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27C5B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03545" w14:textId="47DEB0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950C" w14:textId="451FEA5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729074.84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C64E" w14:textId="746F26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3345374.41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642C0" w14:textId="67254D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BA43A" w14:textId="1D2B4AF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352A" w14:textId="20E71B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49C332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A3194" w14:textId="7763DE9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E5B1" w14:textId="4D5F759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727F" w14:textId="622EEBC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3345367.94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938A5" w14:textId="3D1948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E8DD" w14:textId="0E08E4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0E5F" w14:textId="063ECB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9A434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CC78A" w14:textId="7B88F4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F2D1" w14:textId="500D672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3152B" w14:textId="2D3B0B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3345360.28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FD2EA" w14:textId="4D2886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08A4" w14:textId="26B05B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746CE" w14:textId="56B1CC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A50632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5732" w14:textId="58F98FA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F134" w14:textId="7908355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4225" w14:textId="4AF2E4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3345350.41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2849" w14:textId="634468D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3DC1" w14:textId="527670F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EE8A9" w14:textId="24D8BFC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3518B0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6ADC" w14:textId="4A4F53B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69C9" w14:textId="604AD0C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4B7D" w14:textId="3138E2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3345345.65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E3D6" w14:textId="6E5AD6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5207" w14:textId="2DE9F6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7C62" w14:textId="03A71A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D47FA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7359" w14:textId="1D5B80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1F08" w14:textId="5A62234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75FEE" w14:textId="01EF90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3345342.41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0820" w14:textId="5E85F7E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8539" w14:textId="548333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AE22" w14:textId="48607D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2ADF9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72217" w14:textId="77439F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9C75" w14:textId="784144D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EEA5" w14:textId="7AFC0B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3345338.25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2E59" w14:textId="3243F5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BD04B" w14:textId="7429AF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9D6B" w14:textId="7E37231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AE582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314ED" w14:textId="11BE59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BFE8" w14:textId="4E77777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729078.29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1235" w14:textId="582FD8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3345329.10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3673" w14:textId="3E8E4AD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A049" w14:textId="73D965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2E771" w14:textId="760C72F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0D12CD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5DD1" w14:textId="43B238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F942" w14:textId="273444D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4D1E" w14:textId="1B42EF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3345321.58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4035" w14:textId="71ED24E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EF99" w14:textId="31AD97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78DA" w14:textId="6B9D8E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5BF85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DA7E" w14:textId="3F73EA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BB30" w14:textId="5D07C15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729085.39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E8BE" w14:textId="0D8FFD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3345311.38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BCBB" w14:textId="680265C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2780" w14:textId="3F075E0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43FA" w14:textId="18AF317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6ADB9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AC40" w14:textId="31BA44F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CFDDF" w14:textId="51F5C83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4023" w14:textId="5D0F078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3345303.14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364F" w14:textId="24A0913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96C5D" w14:textId="3EEF0C1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E256" w14:textId="73B0DC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B4E15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08DA" w14:textId="2D9AFF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83F54" w14:textId="2E5624E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729096.51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52D4" w14:textId="39D1F8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3345298.43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7CA3" w14:textId="473241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4916" w14:textId="6E08E3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C2F4" w14:textId="660347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B6EF06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F0AE" w14:textId="7A08B9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419E" w14:textId="3BD034F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729102.70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0E49" w14:textId="3D8C0EF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3345294.71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CFB9" w14:textId="412604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D7CD" w14:textId="6A7537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CD62" w14:textId="2DD230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3C010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4705" w14:textId="0A4A9E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88D8" w14:textId="6BAF35D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729107.76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B43E" w14:textId="3BB172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3345291.33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660C" w14:textId="218D88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A4B0" w14:textId="4DBF22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D4F8" w14:textId="389810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ED93B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8C9B4" w14:textId="0ED7CD0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E62A" w14:textId="07E0C60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729108.44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C920" w14:textId="5518ED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3345287.59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B1CE" w14:textId="384914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21C3B" w14:textId="66A959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1C899" w14:textId="09D97F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E1627D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CA12" w14:textId="0303FA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EC7CB" w14:textId="4A9D1B2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729105.68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7384" w14:textId="082814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3345274.70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4E57" w14:textId="04B753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5313" w14:textId="07FC4D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AFEE" w14:textId="7545BD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F099B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A2BC" w14:textId="6E9BCE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9C3D0" w14:textId="6A56AFA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729102.26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E146" w14:textId="1A9C894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3345263.52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1BB1" w14:textId="024B68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FFF0" w14:textId="21E831B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5B3A" w14:textId="63C8B3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BF257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A761" w14:textId="6B05F3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F4C0" w14:textId="5E6E310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729097.52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52A7" w14:textId="445C17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3345255.35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B8F89" w14:textId="1BF81B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3D74" w14:textId="184D88F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7E4F" w14:textId="718C3B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BE566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06D6E" w14:textId="5AA6AC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E06A" w14:textId="4733BFE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729090.54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18FA" w14:textId="2754E2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3345251.02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F9D3" w14:textId="7E7D22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E6AC" w14:textId="21AF55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C3838" w14:textId="5E7581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6F946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9B0B" w14:textId="240A34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F8A6" w14:textId="3682DA3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B153" w14:textId="54F9F91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3345245.87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9FC2" w14:textId="14D6FA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B0D1" w14:textId="164B10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0584" w14:textId="58C552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C41C68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745B" w14:textId="326A90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9A02" w14:textId="3D36356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F520" w14:textId="63AC4F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3345240.45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A186" w14:textId="6474632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3D70" w14:textId="600BEEC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CE87" w14:textId="44D564C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07791C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1728" w14:textId="36215D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1120" w14:textId="390D1D9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F048" w14:textId="473604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3345232.88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FD81" w14:textId="7E5C39E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827BD" w14:textId="332538B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94A64" w14:textId="35FDA5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CBE6E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AF6E7" w14:textId="40922BB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E6FD" w14:textId="42A3F0A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729082.34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6768" w14:textId="265358E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3345222.95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BF0C" w14:textId="668799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0707" w14:textId="7B2214D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35EF4" w14:textId="65858D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5AF6B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25F34" w14:textId="55B39AE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2868" w14:textId="664A390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E171" w14:textId="487B9D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3345213.07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A86B6" w14:textId="494AF3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EC14" w14:textId="5B6338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8DB0" w14:textId="087EDE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2EC5A1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6A2B" w14:textId="004822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7B33C" w14:textId="6A6650C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E6CD" w14:textId="723518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3345194.81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36CB" w14:textId="79F95E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4C7EF" w14:textId="6EB8E3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12E2" w14:textId="45FDA8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11422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2DB9" w14:textId="0C7CAB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0141" w14:textId="25B9B7D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D56F" w14:textId="60CE38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3345182.00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CD5A" w14:textId="624C03F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9E138" w14:textId="1941A4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1EDFE" w14:textId="065666C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5E800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3D24" w14:textId="0054F9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752E" w14:textId="56F5C81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93D27" w14:textId="2E0949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3345172.83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BDA09" w14:textId="355308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4F14" w14:textId="4D8B6C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E9ADE" w14:textId="78CD7D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4CBA4D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BEFE" w14:textId="1380B1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0E9B" w14:textId="4B26D8C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729085.45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94592" w14:textId="2C56997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3345167.14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D637" w14:textId="11494D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F6A3" w14:textId="442B61F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B251" w14:textId="4F5998F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3C73A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D46B" w14:textId="7D2897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BC01" w14:textId="195B3E2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729087.86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2F82" w14:textId="5C6CC41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3345161.35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4A19" w14:textId="53ACC4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45995" w14:textId="25FD7F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5AF5" w14:textId="0923BED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3C2FBB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73304" w14:textId="4A4028B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DAD3" w14:textId="1A6626D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973D" w14:textId="5BED72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3345154.06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B6AE" w14:textId="3F4E9BA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21E8" w14:textId="45B51E0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7BF4" w14:textId="504D77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AA6758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EB1B" w14:textId="7EF6EE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57E8" w14:textId="6216F27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24BE" w14:textId="25608A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3345145.77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4F1B" w14:textId="03A3F2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C6F4" w14:textId="43A71F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5A20" w14:textId="7D7640C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0B79F9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FECE" w14:textId="3F7297A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DFF4" w14:textId="2A31EC0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798B" w14:textId="58382E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3345132.38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A489" w14:textId="7E55C39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E9D8" w14:textId="3B3DAD2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E7A6" w14:textId="4829AD6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D8A25D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38AC5" w14:textId="27DA46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F6F58" w14:textId="7BC3187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729104.32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839E" w14:textId="068E91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3345120.77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3FE2" w14:textId="2672C5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81C3" w14:textId="1C1E4C0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0CAD" w14:textId="5156F1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873E24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E0B61" w14:textId="50BC6F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448E" w14:textId="681018B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729106.88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DDE4" w14:textId="4C90E9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3345112.59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59A9" w14:textId="6E5D25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A562E" w14:textId="066C31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D583" w14:textId="7FB57B0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A57C4C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D903" w14:textId="0425E8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FB1D" w14:textId="3D5481C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729111.98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7C20" w14:textId="6E02EFD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3345099.83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A360" w14:textId="01B777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8C38" w14:textId="767506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FADD" w14:textId="027E7A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EE586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6AC3" w14:textId="565B39B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92E2" w14:textId="04C2B2E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729109.68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ABFC" w14:textId="3C55CD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3345092.31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D21E" w14:textId="42BDD2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68E34" w14:textId="073CC4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61C4" w14:textId="415DA0A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A2E92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D783" w14:textId="17C971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831A" w14:textId="2606304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729106.24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C2CFF" w14:textId="567697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3345081.72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72773" w14:textId="1EA905B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476F" w14:textId="554DB45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534E" w14:textId="210D67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12A87E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173F" w14:textId="27AC731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8C3F" w14:textId="1DC8592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729107.77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4E36" w14:textId="2A11FE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3345072.92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5B16" w14:textId="0F4BDF0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435F" w14:textId="6CB748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47F7" w14:textId="4E76DB2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766F4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B09B" w14:textId="33CFA3C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EEB8" w14:textId="3FCB0E8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729104.33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DC77" w14:textId="6BF8B6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3345069.35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58FFB" w14:textId="3F707B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1665A" w14:textId="5935A0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06030" w14:textId="796186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EEB82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64C2" w14:textId="3BEC21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5825" w14:textId="6CCD17F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729096.17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4BF8" w14:textId="131D45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3345060.29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62B4" w14:textId="651293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65BD" w14:textId="14B3CB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CF09" w14:textId="50A37A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85061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950E5" w14:textId="0EBB05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321E" w14:textId="37C1575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729098.21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62F9" w14:textId="0F4150B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3345051.49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D952B" w14:textId="57C2F2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05AA2" w14:textId="6CD14C7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9B52" w14:textId="346F39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5BBE83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01D1" w14:textId="64C965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89BE" w14:textId="1D43A97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729101.40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8F732" w14:textId="47C9D3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3345046.01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0358" w14:textId="24B2DE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D1A11" w14:textId="7D10F44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C283" w14:textId="0E7944C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D29712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9908" w14:textId="29E718F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98FA" w14:textId="21B6C61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729109.05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39D31" w14:textId="7BD9C6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3345040.39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29A3" w14:textId="6C92CA2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F49C" w14:textId="56626F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C675" w14:textId="195F047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F7C32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7AEC" w14:textId="0A973A1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E7F4E" w14:textId="669C433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729121.92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CFCA" w14:textId="13CBA4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3345029.94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6D59" w14:textId="066E83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B7A3" w14:textId="58B7599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CCEA" w14:textId="0CF476A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496CE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AC5B" w14:textId="386BE20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72B8C" w14:textId="1DCAF27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89E0" w14:textId="0DC3D9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3345019.68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C456B" w14:textId="2D7544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FFB0E" w14:textId="06C487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121E" w14:textId="3C9A921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24066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B7282" w14:textId="7BB99B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8E11" w14:textId="1A9E551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729139.96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D56E" w14:textId="47334D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3345012.24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A99BB" w14:textId="1627F1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85A52" w14:textId="1567FC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EF41" w14:textId="514844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8444C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18F9" w14:textId="3F435F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E55D" w14:textId="16A9904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29FB" w14:textId="021114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3345004.05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D4C24" w14:textId="644437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BF44" w14:textId="2814A9F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C8AC3" w14:textId="3BC955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EE0796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F4AA" w14:textId="349D95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2740" w14:textId="1C725F7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A814" w14:textId="6AC5DF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3344994.81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DB55" w14:textId="4411A3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4471" w14:textId="73B410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76090" w14:textId="5DE62A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5889B1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4D35" w14:textId="44B2B5D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BE6A3" w14:textId="16F7F0C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729155.02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C2C5" w14:textId="40DD92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3344981.92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BEB51" w14:textId="0F3EDB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3D8C" w14:textId="79819F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E365" w14:textId="7CDF64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88005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FAB1" w14:textId="5271C8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0B41" w14:textId="72257BF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729158.06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83DF" w14:textId="231185A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3344963.67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E043" w14:textId="72421AA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74844" w14:textId="6D0687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C135E" w14:textId="2E86A1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37189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18C9" w14:textId="55BE39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A731" w14:textId="7DBC705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729162.18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EA46" w14:textId="412FD2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3344948.03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79B6" w14:textId="62B946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25BE" w14:textId="78DCCF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0AFB5" w14:textId="4A08BD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B692A7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FAEE" w14:textId="6C8F31F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54F8F" w14:textId="4C7C613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729165.87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9E548" w14:textId="5AAA53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3344927.83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EE2B" w14:textId="534B50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6E0EE" w14:textId="0B5DE9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E74B" w14:textId="2CE4AF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7E149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76D9" w14:textId="68D314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315A" w14:textId="04D7E8E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729173.68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57B0" w14:textId="6A0F91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3344908.06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B681" w14:textId="724CFD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5C36" w14:textId="0E991A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26C4C" w14:textId="228D71E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CF2CCB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A97C" w14:textId="79A50A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3F7A0" w14:textId="4B8F134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9F74" w14:textId="4AE27B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3344893.72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4CF06" w14:textId="6DB83E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07A0" w14:textId="503769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54EC" w14:textId="78DDAD0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2B3C3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F680" w14:textId="456F4C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5209" w14:textId="59E55D6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729166.07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EC52" w14:textId="4F3C5C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3344876.54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209D1" w14:textId="59C5F8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4C59" w14:textId="1ADF9D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DFBA" w14:textId="0FA1FC3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3FF57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0B0B" w14:textId="45C520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891A" w14:textId="3678094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729148.60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77B2" w14:textId="36097D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3344854.93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CBEC" w14:textId="251510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D18E" w14:textId="3426EB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36F5" w14:textId="5431B1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AAC6C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58AA" w14:textId="13C2CA0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7256" w14:textId="32CDD13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729138.29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1B64" w14:textId="1CDF7D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3344847.05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B67A" w14:textId="44D0082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366B" w14:textId="7BD647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E8761" w14:textId="668C04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110E6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B4FF" w14:textId="405733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A721" w14:textId="6C5EC19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729127.70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266A4" w14:textId="0A3571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3344839.84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890A0" w14:textId="3F4C7B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04F1" w14:textId="7427B38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81F2" w14:textId="321E2A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39274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DF0F" w14:textId="749D626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493E" w14:textId="54D5A26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6C709" w14:textId="22C402B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3344834.38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E7352" w14:textId="54A9E4C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DC78" w14:textId="14BA712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AC9B" w14:textId="4F9383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C1F3A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0823D" w14:textId="351701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5645" w14:textId="4EA36A7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729119.89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7580" w14:textId="6E394F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3344833.53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8093" w14:textId="27B242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4F69" w14:textId="7CAF85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37F9" w14:textId="74AF78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0C325F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1F44E" w14:textId="3994F7D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3C57" w14:textId="22F4849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729114.66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8D95" w14:textId="198E6E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3344827.70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348A" w14:textId="08328E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D80CE" w14:textId="1691A8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1D2E" w14:textId="6CF84FD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CC18A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EFD8" w14:textId="47D86A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2157" w14:textId="546F5A4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729105.70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5C16D" w14:textId="4EE74C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3344818.31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3CA1" w14:textId="1A7399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C009" w14:textId="5FD3A0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E10E" w14:textId="54CAF8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8387A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27AA" w14:textId="19CF47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498D" w14:textId="4003896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60D1" w14:textId="62BAF1C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3344807.90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30D6B" w14:textId="38DA7C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6D08" w14:textId="30F24A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975C" w14:textId="5A1705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93CD5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8B71" w14:textId="1DCC12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5E38" w14:textId="38F0327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729091.29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60F7" w14:textId="71CDD7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3344796.94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964E" w14:textId="00BE02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1F7B" w14:textId="148315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B6FCC" w14:textId="03DE28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098C5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533B" w14:textId="4FD3D32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BF18" w14:textId="0C598EF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F28E" w14:textId="62CF3C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3344786.72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0E92" w14:textId="434C1F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E0D7" w14:textId="5A529F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5DDD" w14:textId="2EBD2CD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F32EDE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C358" w14:textId="7FDE37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C6F5" w14:textId="0AF774E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837E" w14:textId="524D1E6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3344776.51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2E1F" w14:textId="7395519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41B0" w14:textId="4268738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E264" w14:textId="3C24381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269D1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C4EE" w14:textId="6085FF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CBB5" w14:textId="0FB201C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B225" w14:textId="3AFC22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3344762.88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3C04" w14:textId="75C3E9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21A0" w14:textId="77DE06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A521" w14:textId="1B9962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6C2D5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49A01" w14:textId="6B91FC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D188" w14:textId="5A846C9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3EF2" w14:textId="2545DA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3344752.84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C35F" w14:textId="03D2D8D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FE49" w14:textId="4AD47E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0A23" w14:textId="54FE28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86D9E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2FA5" w14:textId="0069374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B790" w14:textId="5F7AA2B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729072.42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FB6F" w14:textId="7EC227D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3344741.00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AF48" w14:textId="797F63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54D1" w14:textId="27061FF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B2D6" w14:textId="3105114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C37B4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1B12" w14:textId="400300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A517D" w14:textId="4E3B28C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FAFB" w14:textId="4E9743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3344738.87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D4F77" w14:textId="1C152C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71CD" w14:textId="735E78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0C30D" w14:textId="0A32663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2AF1F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4917" w14:textId="534A52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E31A" w14:textId="6548780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3DED" w14:textId="2831CEB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3344734.91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59313" w14:textId="19D3BCA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21EA" w14:textId="6AF88C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B199" w14:textId="5C371C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6579E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DD9E" w14:textId="4A5DCC3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C1A1" w14:textId="0B70DBA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DFF0D" w14:textId="03A7AF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3344730.68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6D18" w14:textId="52FBD1D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DD41" w14:textId="21AE14E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3CE8D" w14:textId="2E6495B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92CFD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4D75" w14:textId="6E045E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6816" w14:textId="38A27FE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BAA7" w14:textId="4D1253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3344720.36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8E61" w14:textId="531597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06DC" w14:textId="7E617B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2E24" w14:textId="7CD6C5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9A71B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DC72" w14:textId="7AD826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E54C" w14:textId="514C73A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A4CF4" w14:textId="7CFE76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3344710.72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1D41" w14:textId="490213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471E" w14:textId="6FB206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1114" w14:textId="1BB47FF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C25B5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9A15" w14:textId="3D9EF5D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FD89" w14:textId="1649C4D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2572" w14:textId="271266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3344699.03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547E" w14:textId="07ED14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2398" w14:textId="2D4437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2C13" w14:textId="2D0085C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B4773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E9CF" w14:textId="0F140B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8371" w14:textId="0F1CB0D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729065.96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4656" w14:textId="5AB9105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3344691.04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A4B99" w14:textId="08B459C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1E2D" w14:textId="09E428E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65EA" w14:textId="11017C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200E46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7D4C" w14:textId="474737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A5B3" w14:textId="1239909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729056.47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9CBF" w14:textId="456D80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3344682.51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0143" w14:textId="14F1E6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31D1" w14:textId="1F143E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0DE5" w14:textId="66BF8DC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B8453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320A4" w14:textId="3E8F7C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FFEF" w14:textId="21988D6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729045.36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2AD2" w14:textId="74752C0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3344675.93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A091" w14:textId="4E26648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B244" w14:textId="31EA74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8C181" w14:textId="0A889D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5D12C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15A4" w14:textId="34A63B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DD31" w14:textId="683A96B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729038.25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6582" w14:textId="2AB45C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3344671.98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1BB8" w14:textId="644F22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4679" w14:textId="4AEE58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1679F" w14:textId="34CD38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73E7E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1CF7" w14:textId="137974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F8CA" w14:textId="3586B59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729032.55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14AE" w14:textId="0BF1E6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3344667.17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3300" w14:textId="5A25C67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4E08" w14:textId="763BEC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6A3D" w14:textId="73E6C4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B80B99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8D1F" w14:textId="145C84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C882" w14:textId="3C583BB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12CB" w14:textId="1FF712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3344662.72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2E158" w14:textId="648D95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C083" w14:textId="26AC9FD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4FBC" w14:textId="477D0D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6F3038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FD20" w14:textId="03DA83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7FC6" w14:textId="70F7313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729018.26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D640" w14:textId="5628D4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3344661.16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30BC" w14:textId="777BFF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99430" w14:textId="6B0C69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9A86" w14:textId="5630F74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CA25FE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64F8E" w14:textId="0C45F0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6D566" w14:textId="721F484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8997" w14:textId="3523C0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3344657.80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301D" w14:textId="379CD5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7C3D" w14:textId="16A72D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F060" w14:textId="268165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B3A5A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97F9" w14:textId="68ADFD5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2691" w14:textId="75DDF36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728997.02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4CF1" w14:textId="5ED0E5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3344657.46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D58DF" w14:textId="0F11B8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3A01" w14:textId="35CC97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193E" w14:textId="04EFA36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8294B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2BC3" w14:textId="0336A7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858C" w14:textId="62BB96F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728988.94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1E0F" w14:textId="519B9BE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3344653.20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E2E4" w14:textId="59BA09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F1C91" w14:textId="511004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DB6A" w14:textId="6E9830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075273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90DA" w14:textId="796D18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4DE07" w14:textId="6952E6C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728978.72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7C6D" w14:textId="2C6D5F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3344649.08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18D3" w14:textId="7AE6425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5051B" w14:textId="6E8C9C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CE54" w14:textId="234BE7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1F52D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43E0" w14:textId="75F224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7B181" w14:textId="6570B5F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867E" w14:textId="3001E44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3344646.55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16784" w14:textId="539E60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0154" w14:textId="7DE685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CD34" w14:textId="0FA8C10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6B035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426F" w14:textId="6107BF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5D83" w14:textId="014B992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728954.06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457B" w14:textId="4C3F31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3344645.75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63FD2" w14:textId="2F552EC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47B7" w14:textId="71F048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AE497" w14:textId="2A1A704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0BC16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7D28" w14:textId="3AB9CD9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1C0F" w14:textId="0511777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728941.54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2B97" w14:textId="0A2201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3344639.07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05E9" w14:textId="55ADE3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B57A" w14:textId="0AF622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F07F" w14:textId="1F9FB31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B0671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9F27" w14:textId="513654B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74A2" w14:textId="2C5DE3D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728930.66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400B" w14:textId="28F9F79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3344621.51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D3FE" w14:textId="189BF8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83A0" w14:textId="329848F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6E7C" w14:textId="17352E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5124F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B483" w14:textId="2A8551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EAD2" w14:textId="57931FB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728916.66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3CFA" w14:textId="423589E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3344608.84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0F9F" w14:textId="1AF725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2793" w14:textId="166C31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2D997" w14:textId="4FC2B07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AC757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EE87F" w14:textId="6C68F04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A409A" w14:textId="10D7C3B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728897.78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4670" w14:textId="407B319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3344593.05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FF24" w14:textId="512A7B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FAB9" w14:textId="65C9D0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3B3C" w14:textId="0A4640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836CD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5A25" w14:textId="496B4DC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3614" w14:textId="3492EDB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61AC" w14:textId="03B617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3344565.71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DFD79" w14:textId="7BB4BA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B358" w14:textId="5F5914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0D23" w14:textId="778356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7A00E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E87C" w14:textId="424A14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A3C7" w14:textId="2F0515E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728830.80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F51D" w14:textId="71266DC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3344553.53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4210" w14:textId="6A4F29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2246" w14:textId="79F2B1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B5B0" w14:textId="6E83BD6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C2F01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E5F14" w14:textId="324C061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2811F" w14:textId="299280C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728816.73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49AB" w14:textId="7463967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3344547.25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702EF" w14:textId="2B8FCE8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4E2F" w14:textId="46F240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463B" w14:textId="56A117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19056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EC4C" w14:textId="594C682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8E3F2" w14:textId="634443E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728804.58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D8791" w14:textId="4CEE0D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3344525.21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988D" w14:textId="63932D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708A7" w14:textId="2040FB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C7B0" w14:textId="77F34F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9B130E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A492" w14:textId="3DAE2D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5F37" w14:textId="5E23561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728793.83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8338" w14:textId="0CAAE7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3344506.10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C4B2" w14:textId="138D90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DA34" w14:textId="38E1037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A1D4" w14:textId="2B4E9C0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5D83A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3746" w14:textId="634469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3772" w14:textId="5297659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728775.29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E109" w14:textId="15215E3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3344485.73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0132" w14:textId="3C27862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965C" w14:textId="53530F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0DEF" w14:textId="34974EB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871FB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882FB" w14:textId="27C9B5A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D1EB" w14:textId="004A162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728737.72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2EC14" w14:textId="35403A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3344465.99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78E96" w14:textId="7C0EF9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E9BB" w14:textId="657F48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9196" w14:textId="5F0894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FC8B3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3848" w14:textId="719AA8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E1FE" w14:textId="5537E01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728714.45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C42F" w14:textId="5B9D139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3344456.71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2307" w14:textId="3405995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A938" w14:textId="55D97B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B5EA" w14:textId="135A006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F7D94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0DC3" w14:textId="2FB7D77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F02B" w14:textId="3AD18A3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728689.74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84E6" w14:textId="13B0D46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3344451.48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D5F3F" w14:textId="01D114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BB8BF" w14:textId="4CFF513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4E75" w14:textId="79DABF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130EF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04DF6" w14:textId="3D61D58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BD1C7" w14:textId="6D495A7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728670.57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7910" w14:textId="3220201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3344450.80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3661" w14:textId="157C91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D95E" w14:textId="66E06EC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B27B" w14:textId="4B0791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6A958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9843" w14:textId="49C3901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2DDD" w14:textId="6E7BD92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728666.89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43F0" w14:textId="2047D2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3344452.70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210F" w14:textId="7E65CD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123D" w14:textId="227B5D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AD8B" w14:textId="71C3BF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B2A28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E434" w14:textId="4B5EF9C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7476" w14:textId="15A1291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728657.23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96FB" w14:textId="62B199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3344455.92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CD2EF" w14:textId="525382F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D3B1" w14:textId="68D4A6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2855" w14:textId="410E369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2A6892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098C8" w14:textId="09E8DB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237AE" w14:textId="45448B7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728651.54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CDD4" w14:textId="71A6CE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3344457.82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F9A9" w14:textId="27487F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9259" w14:textId="234ACCB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44E3" w14:textId="079BFEE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52FFE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A2F2C" w14:textId="7D3A38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9C46" w14:textId="3D98DF8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728647.46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1BD9" w14:textId="2CC50C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3344459.83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1565" w14:textId="1E6A25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E9B10" w14:textId="692AC71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6059" w14:textId="2924F7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A71317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3A69" w14:textId="3383A4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BA91" w14:textId="5C4BCA6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728639.32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2038" w14:textId="629F9DF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3344464.23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F27E" w14:textId="207BE5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7FB4" w14:textId="4C1E22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CB25" w14:textId="3B242B2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6EF01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C7EB4" w14:textId="1A1108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A585" w14:textId="1A79BBA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728619.03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A8E6" w14:textId="4B2021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3344472.38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4144" w14:textId="2AAD2C7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B301" w14:textId="508F2A0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1D62" w14:textId="1F4CC1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76066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CAE3" w14:textId="284131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021CF" w14:textId="68019A1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728603.43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D6A6" w14:textId="2081AD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3344474.35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469E" w14:textId="29F3F5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EA99" w14:textId="0F1533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C932" w14:textId="3B5F00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67908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7F57E" w14:textId="0C38489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9FFE" w14:textId="664510A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728582.89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3961D" w14:textId="029CF4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3344472.24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28AE8" w14:textId="5A5887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E536" w14:textId="115BDD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116EC" w14:textId="0C5C2C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F5FB3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7531" w14:textId="3570C6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9964" w14:textId="4270CDC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728561.00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D5AD5" w14:textId="7C92FBB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3344463.70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7E7C" w14:textId="2DCEC2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B4479" w14:textId="700A11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E9F3D" w14:textId="4D3F25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23C38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6D2E" w14:textId="0B602EB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7B4B" w14:textId="03EC134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728546.47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B034" w14:textId="12ACF9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3344463.13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9B16E" w14:textId="10F2CB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8A12" w14:textId="4D6DE2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CED3" w14:textId="0B9AE61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BED60E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E07F" w14:textId="4CAC38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50D0" w14:textId="05F67BB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728523.72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0BE3" w14:textId="5BF3EE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3344456.02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D284" w14:textId="381621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2DDA2" w14:textId="441E7F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D54DC" w14:textId="6111AF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482B9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C7F1" w14:textId="7617C2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1F54" w14:textId="087A97E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728503.97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8487" w14:textId="62213B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3344449.65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0390" w14:textId="2FF190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80F6" w14:textId="6138B8C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E0215" w14:textId="581675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A25881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3B83" w14:textId="1CE2F8D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8E09E" w14:textId="4A70BD6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728497.64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C092" w14:textId="621DD5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3344441.01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A390" w14:textId="2DA6CA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B52F" w14:textId="72AC27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BF29" w14:textId="5174E59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5DE82A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349C" w14:textId="4448193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F72C" w14:textId="1CFB275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728488.66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3D28" w14:textId="6A20494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3344435.19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1036" w14:textId="73A931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9193" w14:textId="3CD6C8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BA9D0" w14:textId="16C54E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ED4F3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AE6F" w14:textId="7A9293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DD06" w14:textId="6431314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728473.49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FD08" w14:textId="4E3D19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3344427.17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EB2D" w14:textId="1905959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244B" w14:textId="0648624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3054" w14:textId="21EFF0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4BBB6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9966F" w14:textId="005E81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0DCC" w14:textId="44A362D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728452.95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0D20" w14:textId="4B1464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3344412.62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3914" w14:textId="686BA3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D6D6F" w14:textId="047C8F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C2BDE" w14:textId="3992F6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DBDDD6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9C87" w14:textId="17E497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CA635" w14:textId="37961CB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728439.22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1DCF" w14:textId="14D7757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3344400.89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1973F" w14:textId="28C119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07E8" w14:textId="130CD4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15B7" w14:textId="6E382A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1D11A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701D" w14:textId="6DE98F9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C454" w14:textId="3435D15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728428.83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9A268" w14:textId="0FAC05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3344383.43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4C17" w14:textId="5551D5D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062A" w14:textId="3F8498E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5642E" w14:textId="5CEAB7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E7C5E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6724" w14:textId="743FA89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FACC3" w14:textId="49342BC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728423.77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A922" w14:textId="718174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3344367.35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2D3A" w14:textId="0E5D27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0CE7" w14:textId="26CEF2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A380" w14:textId="6C4267D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B8D68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3D23" w14:textId="5AE8C3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2037" w14:textId="2E9DDCB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728417.79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8FCF" w14:textId="7928B0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3344343.63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D7AC" w14:textId="2903E5B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EE9A1" w14:textId="15905A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A0F9" w14:textId="5DFA079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AE439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E3D2" w14:textId="7070AFF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C310" w14:textId="2E1B255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728409.41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F323" w14:textId="627464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3344320.63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53A5" w14:textId="26454F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F90D2" w14:textId="4BFA5C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A4C1" w14:textId="5EC59D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AC055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53CEB" w14:textId="4F9D3EC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EFA6F" w14:textId="5E7D6CD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728408.83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3FDA" w14:textId="0CC588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3344300.10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6BA1" w14:textId="1113E9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ECBC" w14:textId="43EFE0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FBBB2" w14:textId="647FCF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FF2F7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DBE5" w14:textId="671CFE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D36E" w14:textId="5E6627E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728403.05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20ABD" w14:textId="101591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3344282.31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BE2B" w14:textId="266B5C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325E" w14:textId="7FCEF2F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0336" w14:textId="414D09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8881E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9D55" w14:textId="5917A9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84D2" w14:textId="7BD8901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728393.37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35F2" w14:textId="3E1D35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3344272.62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4D98" w14:textId="01A2D2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A166" w14:textId="5E7FA41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B673" w14:textId="61C7480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2A0B1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86EF" w14:textId="09D642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04D33" w14:textId="7BC17F2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728385.13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7738" w14:textId="493757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3344266.26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6314" w14:textId="6B2D57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D7E6" w14:textId="458A8C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6B7E" w14:textId="6F2E8B8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FAE13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908DC" w14:textId="743369F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5E12C" w14:textId="7375133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728377.33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3B7E" w14:textId="6D6E901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3344258.16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F079" w14:textId="459A0F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FF11" w14:textId="42452F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06FF" w14:textId="733483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61FF6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F84D6" w14:textId="3336B1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C283" w14:textId="5452807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728364.32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DAFB" w14:textId="7C1747D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3344241.24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9C4A" w14:textId="242D0C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72D6" w14:textId="6F41B5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5F2D" w14:textId="46EBC9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6E6A8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0FA40" w14:textId="19E1FE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5ED0" w14:textId="0DF2B4D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728356.83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2B2D" w14:textId="33107F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3344220.92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4407B" w14:textId="1AE846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6E14" w14:textId="5BF148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9C02" w14:textId="5278D2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0D7D7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F2C7" w14:textId="13605D9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A7CE2" w14:textId="72F338F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728355.30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5B39C" w14:textId="77DDC7D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3344200.76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226B" w14:textId="1247F7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25EF" w14:textId="6DE8B1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50B1A" w14:textId="12DC2D0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FBC9D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37FB" w14:textId="11FE57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B783E" w14:textId="6575728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728352.91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B71E" w14:textId="65B70B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3344184.86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D683" w14:textId="3A3DDD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268C" w14:textId="72569C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A33A" w14:textId="7FCA7D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5EF53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1820" w14:textId="7960E1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7F2E" w14:textId="14B228A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728355.37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F5C7" w14:textId="11CEDC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3344169.71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1CCF9" w14:textId="47DC8D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16C0F" w14:textId="732C68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B6219" w14:textId="09ABEEC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1619EB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ADA1" w14:textId="19120A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C35E" w14:textId="642B8EA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728353.37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CABD" w14:textId="760D64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3344158.18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631E" w14:textId="7AE17F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410E" w14:textId="37E994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70AE" w14:textId="16E79D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FA84B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113A" w14:textId="0666F1C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9E5C" w14:textId="3655664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728349.45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4036A" w14:textId="0541CAF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3344149.14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EB1A" w14:textId="48138A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0601" w14:textId="30AB4EA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65218" w14:textId="36F641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2C2D8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2078" w14:textId="27F968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90DC" w14:textId="262F4A5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728332.21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05AA" w14:textId="7F44D1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3344133.20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1802" w14:textId="0E1BE9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4E8FB" w14:textId="5FE812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C05F" w14:textId="651EDB8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51217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188B" w14:textId="220E48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76BE" w14:textId="1901EA7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728319.07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94697" w14:textId="798DB01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3344127.61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FA73" w14:textId="4BAA98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07B0" w14:textId="6ABBE1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1B2B7" w14:textId="44D333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5387C9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8221" w14:textId="33109C6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FE4EF" w14:textId="1F4DC6D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728309.02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8077" w14:textId="05D1AC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3344121.41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32555" w14:textId="57E3C7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E807" w14:textId="5877DD0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0639" w14:textId="09672A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AA8D06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A029" w14:textId="395126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1DB0" w14:textId="7937ABC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728300.99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A5C8" w14:textId="67C677B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3344111.84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B004" w14:textId="43EA9F3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526E" w14:textId="1AE9BE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4305" w14:textId="144846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09F069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9700" w14:textId="5FCD35C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BECF" w14:textId="5E9532D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728294.66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BC94" w14:textId="1CCB4A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3344104.37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4824" w14:textId="3DFF84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666C4" w14:textId="0E99C9D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574E" w14:textId="3CE0FA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D47CDD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6853" w14:textId="66B0AC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130A" w14:textId="22CB7E2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728280.72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4D23" w14:textId="73B3F6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3344089.92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BFDC6" w14:textId="59FE1C5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6867" w14:textId="0492A4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F83A" w14:textId="08AE59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6B008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9A04" w14:textId="5A5212F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3E8F" w14:textId="19AE0BB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728266.09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AE48" w14:textId="4503FC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3344081.19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D670" w14:textId="44F18A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537E" w14:textId="015D38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C338" w14:textId="705B308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2C923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5A971" w14:textId="096D91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23490" w14:textId="4B6A6B4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728250.67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29FD" w14:textId="4CA1E4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3344071.99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B928" w14:textId="79D433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2319" w14:textId="5CC17A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61AD" w14:textId="0594A6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C076F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1E76" w14:textId="045C6F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7273" w14:textId="6933E36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728243.19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A0F6" w14:textId="06A7FE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3344072.02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7C885" w14:textId="75CDCAD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47747" w14:textId="72EAE4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093EA" w14:textId="384854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DA9AC3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680E" w14:textId="6140A7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1D5AC" w14:textId="087619C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728225.13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199A" w14:textId="35C8BDA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3344068.10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F500" w14:textId="7120133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C27D" w14:textId="768D3E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05D0" w14:textId="23945C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5E062F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E38E" w14:textId="5C40AF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8AD2E" w14:textId="3897272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728200.86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89B73" w14:textId="19C566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3344053.67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472B" w14:textId="44FBD3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725E4" w14:textId="0BFB98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A3FA" w14:textId="4E0ECC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85C5C9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27F2" w14:textId="1A59129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5809" w14:textId="662B808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728178.01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4B68" w14:textId="2DEF7C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3344032.83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8B1C" w14:textId="578A63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C58BC" w14:textId="732742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4FA8B" w14:textId="442566F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B13AA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C866" w14:textId="4C71C8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9C5E" w14:textId="442FE3D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728170.12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752E" w14:textId="7C438F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3344022.90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0D92" w14:textId="46F3AB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8C28" w14:textId="0D05D0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A681" w14:textId="331596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BFE21D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57BAE" w14:textId="1F6550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99CE" w14:textId="0CDCB9C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728160.93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3447" w14:textId="0ACFF2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3344013.84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435D" w14:textId="669D48C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09C5" w14:textId="3AFD34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B33D" w14:textId="1EE680B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15C52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95A38" w14:textId="3DC6C4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70FCD" w14:textId="0D6C610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728151.01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163F" w14:textId="11D301D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3344007.12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04296" w14:textId="66F972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23D9" w14:textId="0A9F5F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0DE1" w14:textId="1F2B21A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5C053C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9F128" w14:textId="5E5A352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53246" w14:textId="45B721A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728137.06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5762" w14:textId="1D927B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3343999.26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2E08" w14:textId="17877F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9C42B" w14:textId="443FED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889B" w14:textId="638B74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555A6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B117" w14:textId="41EF36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7A40" w14:textId="1114C5D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728120.11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BA3F" w14:textId="64F570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3343988.75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EA4B" w14:textId="36E660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E5D5" w14:textId="3F16F8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60B21" w14:textId="6F3BCCC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F987F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79F8" w14:textId="386AE8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F962" w14:textId="7861D17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728118.33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F9B8" w14:textId="5BACAD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3343973.67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EEE0" w14:textId="0A916B9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B17B" w14:textId="07D99A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BF08" w14:textId="4214C2F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5C551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46BAF" w14:textId="2DE312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E9BA" w14:textId="7B58595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728126.55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2D2E" w14:textId="076763E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3343957.30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28C9" w14:textId="246F4D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7039" w14:textId="5D0F8C9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264F" w14:textId="3890969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76B4A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493E" w14:textId="7A28F9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C8AF" w14:textId="1107973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728142.67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2B066" w14:textId="6B3FF3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3343938.64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1632" w14:textId="0F7D2B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272D" w14:textId="500B0DB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A6DD" w14:textId="531A37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0A2B34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76A13" w14:textId="7CC450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405B" w14:textId="1256264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728152.12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BAA7" w14:textId="0E0745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3343933.25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591B" w14:textId="4801A2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42BD" w14:textId="01B59E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3616" w14:textId="2F7C95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3E6BB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39F2" w14:textId="45BF28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DB5F" w14:textId="518B049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728163.00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98EA" w14:textId="5D3C39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3343927.67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014D5" w14:textId="6A86F2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28B0" w14:textId="5611AA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1C4C5" w14:textId="7ED480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CBD91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27CEA" w14:textId="2F7672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13C5" w14:textId="6E01C08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728174.57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42A8" w14:textId="5444AF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3343920.69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1BEB" w14:textId="6A143A3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EDFF" w14:textId="250A3C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317E" w14:textId="14D02D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937FBC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27F2" w14:textId="13C219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1D71" w14:textId="186546B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728179.50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67089" w14:textId="005586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3343913.18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149B" w14:textId="6C1BC8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B5A2C" w14:textId="00D95F7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17FC" w14:textId="2E2F8F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E5351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46B2" w14:textId="6D5D71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F9AD" w14:textId="34DDF2C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219E" w14:textId="41B69C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3343901.13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44D9E" w14:textId="15AED6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681D" w14:textId="6F5AC7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0EAFA" w14:textId="0899B7D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95D45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C25B" w14:textId="3A2E70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EF09" w14:textId="22A8EAC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728177.91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EBD0" w14:textId="454339B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3343891.82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43F3D" w14:textId="3F0928F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D53C" w14:textId="5D7695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342FA" w14:textId="295157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DC444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B13D" w14:textId="7D798F5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453B" w14:textId="3B7D515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728177.58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BAA1" w14:textId="51A5D1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3343858.08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964C" w14:textId="615252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92FD" w14:textId="2E44B24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C24A" w14:textId="1C7745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08816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7C15C" w14:textId="4FD34C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A1D6" w14:textId="7822AA6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728171.50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9085" w14:textId="64EFB3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3343828.88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08E0" w14:textId="5ACC6BD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2296" w14:textId="6F5193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AA96" w14:textId="2794C6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77E7D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DEE1" w14:textId="1AAFAE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52ED" w14:textId="60B5F57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728173.83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2B3B" w14:textId="3F973C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3343813.16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6E2B" w14:textId="2800E1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4B80" w14:textId="44D679C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4C37" w14:textId="730AC8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40A1A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B5851" w14:textId="72B72A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80EBE" w14:textId="77E624D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728174.45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5767" w14:textId="53217E0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3343797.03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F616" w14:textId="46EC34C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AAF3" w14:textId="6EB24BA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D09F" w14:textId="490E16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20C15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A9ED" w14:textId="04A804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CC3A" w14:textId="3CC9677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728180.31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2B2D3" w14:textId="15927C8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3343774.75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15C0" w14:textId="2FBEE62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636D" w14:textId="49916EF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5664" w14:textId="6B59F3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DBC59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BDAC" w14:textId="3DB6EC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4EA6" w14:textId="2D97A3B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728199.46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DDA4" w14:textId="2D6FEF0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3343754.20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C448" w14:textId="3A31DA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FC09E" w14:textId="2586FD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4BA8" w14:textId="46C6CD2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B80D4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B2B2" w14:textId="6875F6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40E9" w14:textId="1084E52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728208.82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71A37" w14:textId="5557B3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3343744.17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7536" w14:textId="208587C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E9286" w14:textId="3DB6C7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0CD3" w14:textId="2800A9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1E7509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D3BE" w14:textId="420C49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118A" w14:textId="6C7C564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728215.62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BC2A" w14:textId="7907759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3343737.10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79CA" w14:textId="2E3786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0EC0" w14:textId="2333FD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CC9D2" w14:textId="1C9656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37597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FA00" w14:textId="31391D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BA13" w14:textId="7730F66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728216.87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05035" w14:textId="2C6ACC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3343721.34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CAE8" w14:textId="1829A7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1553" w14:textId="10FACA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F256" w14:textId="0026729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EBBEB0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B623" w14:textId="0A3544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1BA8" w14:textId="3897F9A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728209.77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C5AF" w14:textId="3951A2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3343707.34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B99E" w14:textId="0BCC89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C394" w14:textId="40BDA3E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F529" w14:textId="464496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A7305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2274" w14:textId="09AD07D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38B57" w14:textId="4E1204E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728197.19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6239" w14:textId="245367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3343693.49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E178" w14:textId="2EC92C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C4B6" w14:textId="76C5B0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4739" w14:textId="1920D69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87240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AE86" w14:textId="3226F6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CECD8" w14:textId="1BCA6C7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728184.48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71414" w14:textId="3FAF789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3343686.17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158A" w14:textId="49B1A8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138A" w14:textId="3FA65F1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8F1F" w14:textId="6C9A2D1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95A714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A41C" w14:textId="7DB86B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A93A" w14:textId="2705301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728174.96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F4DA" w14:textId="0D11C1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3343680.77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46C8" w14:textId="7D32CCD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3C9A" w14:textId="20E8603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A088" w14:textId="0DBF11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E480E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BD47" w14:textId="4D59454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C2270" w14:textId="74C3ECE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728165.03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EDC4" w14:textId="1B63CB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3343675.66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B5232" w14:textId="5E8F7E8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D0168" w14:textId="41F5B3D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EA4B" w14:textId="0A0145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814F5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9776" w14:textId="4721C4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5B9E" w14:textId="7572428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7665" w14:textId="3B703F1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3343669.38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CACB" w14:textId="5C3138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C03D" w14:textId="675C52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AC9D" w14:textId="5BCD772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27BB6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244F" w14:textId="1F1943D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EE00A" w14:textId="274C0EF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728131.33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A458" w14:textId="2BE698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3343664.52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E8D1B" w14:textId="4884D63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F3B5" w14:textId="2B1A14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261A" w14:textId="229CF8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B49C1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164A" w14:textId="17813B3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E38F" w14:textId="53C8843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728122.06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B427" w14:textId="4E8616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3343660.03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AEF6B" w14:textId="0910FD1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BF00" w14:textId="6BC9C1F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48D5" w14:textId="362297B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024410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D3D0" w14:textId="39E073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8AE9" w14:textId="72AE7A8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728092.88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D6E6" w14:textId="2A9E90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3343647.90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0F9E" w14:textId="20264F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06FA" w14:textId="78BB6CB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71EB" w14:textId="4945BA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4513A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5116" w14:textId="0B4B76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8B43" w14:textId="6919FD8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728079.45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741D" w14:textId="2520EA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3343642.32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503C" w14:textId="7AE27F9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BD27" w14:textId="5E457B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C5337" w14:textId="2A9B02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8332CC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960F" w14:textId="4E4A001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483A8" w14:textId="07F29A3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728076.25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A56F" w14:textId="011245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3343630.28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989E" w14:textId="34F5E2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9EB00" w14:textId="57F7EB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0D62" w14:textId="5D18742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FBA1D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E7A2" w14:textId="02140B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D4B3" w14:textId="5604ECF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728082.61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A75E7" w14:textId="160395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3343616.08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9CC1B" w14:textId="227AE6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E038" w14:textId="5FE891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ACAB" w14:textId="781D7BB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A5F127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374E" w14:textId="1C54602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694D" w14:textId="6BFAB5B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9122" w14:textId="0C1990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3343606.05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76E1" w14:textId="4BD9F2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B720D" w14:textId="03472A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2E2B" w14:textId="5C44D9B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617A5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D486" w14:textId="64231D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BF57" w14:textId="323BA2B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728117.59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96251" w14:textId="34DDD40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3343591.86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DA4FA" w14:textId="3D1C7F1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E5B5" w14:textId="094562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F3741" w14:textId="45E2FE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987232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E8E80" w14:textId="305CDA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B378" w14:textId="752F7FD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728124.92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DCCF" w14:textId="3A48E4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3343582.07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BF5A" w14:textId="19648B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A47B" w14:textId="4140BD1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D2C8" w14:textId="6BA438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DCEA94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164ED" w14:textId="3C40A8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D11B" w14:textId="179DD61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728129.18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E010" w14:textId="1D2B98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3343566.95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B84D4" w14:textId="2C7CFCA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89A4" w14:textId="51F4B8D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1D23" w14:textId="34637F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BEEB6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22FD" w14:textId="0FE7BD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241F" w14:textId="484F489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728135.37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756F" w14:textId="24A1C6F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3343558.37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5D155" w14:textId="6D5BBFD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7196" w14:textId="73DB4C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5AD1" w14:textId="3F03A01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BB5A91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08F6" w14:textId="1324071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7CAB" w14:textId="6831826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728184.54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618C" w14:textId="4E64A35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3343576.43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FEE3" w14:textId="05DA95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55229" w14:textId="2D9E5E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C6EF" w14:textId="2FAB72A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FBDD38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7569" w14:textId="206835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4EF92" w14:textId="58DD868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728237.35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973F" w14:textId="457EAF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3343598.72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2123F" w14:textId="28160B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C3DF" w14:textId="70CA0A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F257" w14:textId="121384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1205AA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87CB" w14:textId="0141CF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54C7" w14:textId="54C3E77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728309.32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54EC" w14:textId="7A9427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3343674.92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BA86" w14:textId="20B4ED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889E3" w14:textId="58174F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8FD2" w14:textId="1143257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60259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9FD5" w14:textId="234223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7F61" w14:textId="3B5356F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728310.01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6D47" w14:textId="073C13B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3343710.30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E09BF" w14:textId="26CCAF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ACC4" w14:textId="156D8D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C6E0" w14:textId="26ECF0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9DEAAE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8572" w14:textId="7E4FB9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2E0C" w14:textId="537B5D6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728310.16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4EB7" w14:textId="3EBBE4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3343723.95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E797B" w14:textId="493A14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2399" w14:textId="543B45E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7C19" w14:textId="00F53F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5BAEE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267D" w14:textId="1F4DB5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07109" w14:textId="0343C56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728300.78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4820" w14:textId="59F8AAA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D602" w14:textId="33B899C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2D128" w14:textId="4BF013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E1D8" w14:textId="541A966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BE773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42F1" w14:textId="6940844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E661" w14:textId="6B208AE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728276.01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CE04" w14:textId="5A7E000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3343822.12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11A76" w14:textId="2ED4289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04BF" w14:textId="1C271CF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F218" w14:textId="238E71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7B512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16CB" w14:textId="589CC9F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2875" w14:textId="11FD7C8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728277.87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11FB" w14:textId="449FE2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3343849.15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9F3A" w14:textId="44D240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5421" w14:textId="510D892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4A96" w14:textId="0F52DD2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9D0C9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1BA4" w14:textId="09C3F0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451C" w14:textId="3CF2824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728276.13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178B" w14:textId="3E7C2C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3343911.69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F735" w14:textId="3CBB041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5936" w14:textId="6D97F8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45DB" w14:textId="7A22A8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1BF08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F5D7" w14:textId="18B77F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11BE" w14:textId="529F9A7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728264.81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A1A8" w14:textId="4FF698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3343940.41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78A2" w14:textId="4252F5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A716" w14:textId="03A232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5AE5D" w14:textId="00757F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9EC5AF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EFFD" w14:textId="5B6B2D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81EC" w14:textId="39B2959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728266.01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F960" w14:textId="13225A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3343969.66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AC06" w14:textId="27F5441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207C" w14:textId="074153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FD03" w14:textId="7023FA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714161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79163" w14:textId="68A0CA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163FF" w14:textId="7B75F51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728289.72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102B" w14:textId="7747CB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3343977.57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15FE" w14:textId="185688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78FB" w14:textId="4AC712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0882" w14:textId="521C5E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D2066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7A84" w14:textId="0EFC12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C5DC" w14:textId="7756107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728312.09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73B2" w14:textId="3BC2D4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3343992.19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4748" w14:textId="3C55F4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8A46" w14:textId="4884E9B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4F4E" w14:textId="2E05FD8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C806FE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CF33" w14:textId="36527A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D0AF" w14:textId="154515F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728317.33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4BEC4" w14:textId="1668D80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3343995.31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1BFA" w14:textId="4F349E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91732" w14:textId="30A998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B96AD" w14:textId="755DD6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79EE1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98D9" w14:textId="4540661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DA9A1" w14:textId="529A830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728350.40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1556F" w14:textId="0CA2C1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3344015.05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77C43" w14:textId="5AE41A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D042" w14:textId="7BEA51E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05D7A" w14:textId="67563B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0FD02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735C0" w14:textId="654BD2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5D6A0" w14:textId="28D55C0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728367.51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783BA" w14:textId="1C3808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3344039.54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5AF9" w14:textId="2CA26B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EB95" w14:textId="6DF67FF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86E6" w14:textId="24978EF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85C65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DFFB" w14:textId="5BA2835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918E" w14:textId="049523C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728387.35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A13F" w14:textId="68896EB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3344047.99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FAB40" w14:textId="7B6946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AD63" w14:textId="10D1353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8176" w14:textId="44F3C5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E14386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C4AD" w14:textId="08C4B9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3CA21" w14:textId="7E05E92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728432.83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E5769" w14:textId="43CDAA9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3344090.04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C47E9" w14:textId="441682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F9DB8" w14:textId="2EAB910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28139" w14:textId="06E79C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6EB2F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5B4E5" w14:textId="178442F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8897" w14:textId="4809210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728449.86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C2B2" w14:textId="214588C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3344129.37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F2F90" w14:textId="039BFA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5564" w14:textId="11F353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D25E" w14:textId="3ED7AC0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DF845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BFF4" w14:textId="48A0F9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E4A2" w14:textId="627F969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728456.76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F165" w14:textId="53C1903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3344169.15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F81AA" w14:textId="43C5D0D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E25A8" w14:textId="16E999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8222" w14:textId="1AB4A11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8E2A0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2422" w14:textId="293480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D0C7D" w14:textId="5E1F8C0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728474.46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4CC9D" w14:textId="7B4C48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3344195.92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5529" w14:textId="3877F46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F397" w14:textId="6CE8DC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BEB2" w14:textId="3C68B15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9631B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DCFF" w14:textId="6A29C0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F4B0" w14:textId="5EBB497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728512.68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B371" w14:textId="51FF02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3344269.86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2D609" w14:textId="3EFE64B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E4E5" w14:textId="4069CE7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05ED" w14:textId="36218D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2DADEC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821B" w14:textId="61A1CF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A051F" w14:textId="17B01B0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728514.76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79C2" w14:textId="5A0938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3344307.74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2D147" w14:textId="2EBA1A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8DC6" w14:textId="3497B7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BDDF" w14:textId="3B6C83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C02D2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63C3" w14:textId="135833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9160B" w14:textId="39C51EF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728519.30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748B" w14:textId="5A42C7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3344328.36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DC73" w14:textId="4EEC29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40D74" w14:textId="54F0CB3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507A4" w14:textId="34B0ECD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75381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16046" w14:textId="098DA3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748D7" w14:textId="19CC5E9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728520.79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3574" w14:textId="50568D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3344339.06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95259" w14:textId="2372862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E471" w14:textId="7B9291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A12A" w14:textId="40E72F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F0AA0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ED29" w14:textId="65B5A6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21EC" w14:textId="04D0FDC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728528.95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4762" w14:textId="60A594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3344346.03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3C9E" w14:textId="4B3B726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2DDA" w14:textId="42A100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BD5F" w14:textId="358C181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0A3AA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B199" w14:textId="31C77C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0F67" w14:textId="4CFDEC6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728529.60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AD92" w14:textId="446397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3344346.25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9B00" w14:textId="3BC6E9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0420" w14:textId="58FAE3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1126" w14:textId="2BFF02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A6A0C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594B" w14:textId="7173E0F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80B1" w14:textId="058976F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728541.48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1D619" w14:textId="05A492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3344350.26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6814" w14:textId="159722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AFCB" w14:textId="620DF5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C121" w14:textId="4CA011A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17923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9B60" w14:textId="5F4C04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7FCC" w14:textId="0257B5A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728558.38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B1B8" w14:textId="79E050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3344355.96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95F2" w14:textId="2D8335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1DF0" w14:textId="1DA61C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3C6E" w14:textId="08B060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C6BAD8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5D76" w14:textId="79ECA48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69D5" w14:textId="0670A76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728588.43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F4C8" w14:textId="2AD23A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3344366.10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85C9" w14:textId="5E189A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1D6C" w14:textId="70E73DD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BB48" w14:textId="723C9A0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40071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2394" w14:textId="301062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E439" w14:textId="7FAFBC8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728598.54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110F" w14:textId="13E00A6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3344371.83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48B0" w14:textId="14FC65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526B" w14:textId="31BF025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9B7A" w14:textId="07CA8F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9E882B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6024" w14:textId="17EB003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51B7" w14:textId="2D73389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728601.55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AD76F" w14:textId="384F86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3344370.98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A433" w14:textId="5DDD12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216D" w14:textId="051A76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637D4" w14:textId="63470EE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8BA1DD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B690" w14:textId="2717871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7141" w14:textId="4CA649D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728601.60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9444" w14:textId="226C41D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3344370.95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4FAC1" w14:textId="2E274C9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6FF1" w14:textId="34B23B7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74260" w14:textId="34A0DCD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28031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FF91C" w14:textId="3AF3150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4705" w14:textId="1A7A8FA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728613.43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45DC" w14:textId="6AE4BE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3344365.12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F35D" w14:textId="645BB2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D7D5" w14:textId="2CE6E6E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5BDD3" w14:textId="3134AE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B966B4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C861" w14:textId="449F3C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24C8" w14:textId="2BD042E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728625.59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EC395" w14:textId="6FA258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3344361.06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E412" w14:textId="4217D7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7888A" w14:textId="27AFD34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F5AA" w14:textId="1F4A09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579B8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2284" w14:textId="69B7668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08D5" w14:textId="3BE56FD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728627.91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595EB" w14:textId="6C0024F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3344360.29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5173D" w14:textId="5C96980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58D8" w14:textId="18533A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20AEB" w14:textId="4BEEB7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05C91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7CDA" w14:textId="3A3E55A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7B74" w14:textId="0468504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728647.95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FD30" w14:textId="30DD0D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3344349.95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AF16F" w14:textId="2B5475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CDE61" w14:textId="621F30C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0BC6" w14:textId="619E69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39CA2A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9AC0" w14:textId="5B17E1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7664" w14:textId="3E3ED4F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728705.77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AE79" w14:textId="0B7D9B0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3344351.98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311F" w14:textId="6CB0CF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51F2" w14:textId="561A31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891C" w14:textId="45F919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7F5B0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9546" w14:textId="67788FC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74BF" w14:textId="1731768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728742.87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A6D2" w14:textId="5F9DD9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3344362.83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37B30" w14:textId="45A2CC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C36B" w14:textId="11819E3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B7AF" w14:textId="349F99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1B436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849E" w14:textId="29A1623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25CAB" w14:textId="2F4083D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728777.38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D999" w14:textId="590F602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3344373.62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9560" w14:textId="3DE841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7911" w14:textId="122133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37F2" w14:textId="1EC3981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5FC10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601D" w14:textId="1212D6E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F90C" w14:textId="77C9FBF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728844.54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2A43" w14:textId="1AD3C2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3344411.02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16AB" w14:textId="48E3AE1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7F28" w14:textId="619AC7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DDDA0" w14:textId="09D8F2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4FD68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91AC" w14:textId="4896DB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38F1" w14:textId="5E69672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5E01" w14:textId="0CA644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3344473.88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07C7" w14:textId="61A31C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5F12" w14:textId="499839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0018" w14:textId="6FD7930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83592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3FD3" w14:textId="7A50FEC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6E87" w14:textId="104B233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728885.35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6E198" w14:textId="2D929F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3344474.87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7908" w14:textId="6CF6B1F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0890" w14:textId="4F15BB1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624A" w14:textId="0FB6B5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FBB66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18B5F" w14:textId="436737C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7343" w14:textId="69D2DBC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728963.83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8A36" w14:textId="5946340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3344529.10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0E4A" w14:textId="7546454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5EA19" w14:textId="23DDC8F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AA49" w14:textId="0E7330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2773B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AD09" w14:textId="634423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E73F" w14:textId="480A75F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728970.28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1F79" w14:textId="545C8BC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3344542.01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38A8" w14:textId="7D6A2A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93463" w14:textId="6CF603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B8C03" w14:textId="34F40E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13B7C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1193" w14:textId="7233CC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2BC3" w14:textId="48285E5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728985.53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BF51" w14:textId="4FB862C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3344552.70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5A58" w14:textId="6FB191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CC98" w14:textId="0A382F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A8E7" w14:textId="2871EC9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DE69A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7CD7" w14:textId="12D2F5A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E0ED0" w14:textId="4227DDD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729020.81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AF8B6" w14:textId="0E7756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3344558.23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2BF7" w14:textId="1337B5B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985F" w14:textId="5B425E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2EBB" w14:textId="1C1F2A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90149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A891" w14:textId="617DDB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C0C7" w14:textId="3469AF0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8709" w14:textId="556C09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3344569.39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A1799" w14:textId="2CB8B73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0C52" w14:textId="455A0FF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610F" w14:textId="2B22BB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A8921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65CDF" w14:textId="39E6F8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9726" w14:textId="6CDA44A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729087.29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793A" w14:textId="0C8908E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3344582.54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798B" w14:textId="002628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8A4E" w14:textId="52DB812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D71D" w14:textId="49F63D0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75EEC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7F41D" w14:textId="7F9DDC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C931" w14:textId="661E80D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729115.97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F0950" w14:textId="3B409A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3344601.53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4F17E" w14:textId="386F6D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147CA" w14:textId="25D7272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E222" w14:textId="4A0507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A7572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F00AD" w14:textId="16B8B64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AAF7" w14:textId="4735DC4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8F76" w14:textId="785117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3344612.41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7184" w14:textId="5A0F50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B203" w14:textId="189834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0DDB" w14:textId="222C93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73AE0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1891" w14:textId="28CB142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55BC" w14:textId="11D045C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C5B8" w14:textId="7E11AC9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3344630.11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F512" w14:textId="07164F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631F" w14:textId="7DF8BC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5CDA" w14:textId="4A70205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3D7E82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3339" w14:textId="4CF303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F41F" w14:textId="21DF05F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729181.79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4CC2" w14:textId="03F3A8D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3344680.99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A649" w14:textId="35A14C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2972" w14:textId="07FE936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B59C" w14:textId="4C6A603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515E4D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0844" w14:textId="43F8B9B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FB3B" w14:textId="37FA52E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729185.54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012B" w14:textId="194AB6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3344724.70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9653" w14:textId="6243F1B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E7D6" w14:textId="639C0B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D5FB" w14:textId="74745B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A49B79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FCE3" w14:textId="791587F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886D" w14:textId="4A0D82F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729181.53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F9005" w14:textId="03662A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3344747.85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4E229" w14:textId="016BEDA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30A4" w14:textId="24886D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7ACB6" w14:textId="20D973B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C9DED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68A3" w14:textId="619B7E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0949" w14:textId="255508A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729186.72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07B7" w14:textId="4A3AC5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3344758.35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DB48" w14:textId="4BAAC0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5742" w14:textId="70B3BC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373CA" w14:textId="3A4A21D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86D7F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9F11" w14:textId="7BC946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94556" w14:textId="73B2F2D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729188.52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DF51" w14:textId="331A64B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3344760.27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EF8E" w14:textId="169789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FF38" w14:textId="4E8830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B8A7" w14:textId="59B5680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DCAF9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8541" w14:textId="3ED18B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BC9F4" w14:textId="07D14E6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729196.83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9074" w14:textId="03BA4E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3344765.93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5A73" w14:textId="1D576AA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E358" w14:textId="3DA428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5A39" w14:textId="5DAE715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6B118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1852" w14:textId="030B38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F195" w14:textId="6078CB1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729229.99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BB44" w14:textId="1513BF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3344787.97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80D40" w14:textId="31A448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1928" w14:textId="068189F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E342" w14:textId="3296C30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9742A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C72F" w14:textId="287D84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085A" w14:textId="7252AA3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729267.29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39F7" w14:textId="685861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3344842.69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8754" w14:textId="219AEEF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901D" w14:textId="4FCF5C7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5FE9" w14:textId="611A30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ABCD0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B2A4" w14:textId="7888C3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376A" w14:textId="31C68C5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729265.44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9E53" w14:textId="290312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3344896.75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8E34" w14:textId="75E83A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0F45" w14:textId="692456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B49E" w14:textId="320D29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7629A2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3815" w14:textId="4CC035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6840" w14:textId="04D3B10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729264.24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4B4C" w14:textId="483B199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3344931.83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799A" w14:textId="1E5234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DE5E" w14:textId="52BEF46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7253" w14:textId="02B406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1EF44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1034" w14:textId="03307F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5DA6" w14:textId="768A40C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729250.52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A36F" w14:textId="30E4BF3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3344973.83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DC60" w14:textId="528830A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1CE0" w14:textId="4DBEDBF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9A96" w14:textId="2E0A86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9E9AA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3E8E" w14:textId="344B16C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D85B" w14:textId="3FB4A32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729249.73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8DDD1" w14:textId="0FE331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3344974.96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9510" w14:textId="1A005F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3D22" w14:textId="1B5676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35A4" w14:textId="5F0EF9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BD43F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D615" w14:textId="38A3CF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C0D8" w14:textId="7F6C25C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729249.74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D072" w14:textId="72F291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3344976.07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852C" w14:textId="5ED009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BC812" w14:textId="6E0F8E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72146" w14:textId="65D708D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E93AD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C024" w14:textId="72803D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50EBA" w14:textId="3CD2025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729249.74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D3C1" w14:textId="5FB02F7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3344984.31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7951" w14:textId="05192DF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E8FA" w14:textId="32041D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7C69" w14:textId="62FB75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D3E17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FFDA" w14:textId="0206DC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45451" w14:textId="5C4272B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729249.74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8683" w14:textId="7C370C9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3344997.07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1653" w14:textId="66EB5D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1339D" w14:textId="6E5D347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D020" w14:textId="08B22E9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592B2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4A34" w14:textId="17D729C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38B3A" w14:textId="346A773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729249.44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FDDA" w14:textId="736C03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3345027.84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3623" w14:textId="11D97C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C16C" w14:textId="5F863B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D0481" w14:textId="3B9943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95425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92B0" w14:textId="6C2882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1ADE" w14:textId="691D55B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729236.43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8193" w14:textId="256E2EF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3345056.59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AD6D2" w14:textId="0F0C79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F7C7" w14:textId="6C9527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5DB1" w14:textId="310A04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643C76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B818" w14:textId="4145E98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5E91" w14:textId="321CA67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729208.26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9F17" w14:textId="102B66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3345104.63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1AF6" w14:textId="6BFF37A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B0E87" w14:textId="3906488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55F6" w14:textId="411819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0AEBA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FED7" w14:textId="6A4427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5C24" w14:textId="53A84FD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729200.13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A958" w14:textId="7B0BD8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3345106.57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6DC3" w14:textId="107D87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8EAE" w14:textId="3AD0CE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95EF" w14:textId="778BC9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01841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C194B" w14:textId="3D9E2F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24F8" w14:textId="789D6E6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729191.85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05F4" w14:textId="4AA1F2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3345110.71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71C89" w14:textId="41D7C3B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84C4" w14:textId="0D7B1E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483E" w14:textId="474D7C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93E8B6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ACD5" w14:textId="6F776B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1F21" w14:textId="5373434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729183.92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EDDC" w14:textId="07E8C3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3345137.60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E597" w14:textId="07AE39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B570" w14:textId="41E072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4C86" w14:textId="5A97C5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F1760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FFFDF" w14:textId="5EE4BA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DF28" w14:textId="07D81D3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729185.62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F6DE" w14:textId="08E563F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3345145.06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8DB9" w14:textId="633952F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BB57" w14:textId="2930FC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B6DF" w14:textId="57550B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53F47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B45FC" w14:textId="279416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9A14" w14:textId="771EFA5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729185.40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E0AE" w14:textId="7A77B57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3345173.06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773D" w14:textId="5D79CE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1496" w14:textId="24E791D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8587" w14:textId="62D33B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D8613B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AD861" w14:textId="6BAF495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D468" w14:textId="3E9D841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729183.20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8B72" w14:textId="3BE15F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3345192.94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834E" w14:textId="50145A0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40F2" w14:textId="37CEF0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5644" w14:textId="18F2E0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86F1A3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B7E6" w14:textId="194D9F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D4A3" w14:textId="51DD6A3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729183.79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F4223" w14:textId="364145B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3345213.38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1926" w14:textId="011BF6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97E0" w14:textId="28C43DF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5ABF" w14:textId="0B88FD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31DB9C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B8B7" w14:textId="566DF5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30A63" w14:textId="53634AA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729187.69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63DD" w14:textId="23341F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3345220.29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DE57" w14:textId="21AEC62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8D44" w14:textId="48F465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3457D" w14:textId="62D504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87835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0CAF" w14:textId="16B2A0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E5BB5" w14:textId="5DD6605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729193.39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0931" w14:textId="043A31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3345232.85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A7FDB" w14:textId="47809A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D358" w14:textId="2BB02AB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A831" w14:textId="2062E13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22C29A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579D" w14:textId="234706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EED6" w14:textId="76C76E3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729198.70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688D" w14:textId="5BDCDB5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3345244.51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B6C6" w14:textId="42D7C0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A3B1" w14:textId="69F60AD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AE5F" w14:textId="1F0AEC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E463F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3B0B" w14:textId="57F072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E4CC" w14:textId="3E6B948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729205.49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2ABE" w14:textId="402E2F2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3345258.09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A38D" w14:textId="46D2B2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1A9B" w14:textId="1C26C8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A9F7" w14:textId="16E5A1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DB1EB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21DA" w14:textId="5DA66B7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747A" w14:textId="5474E27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729215.92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335A" w14:textId="232182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3345290.91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E508" w14:textId="579329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1582" w14:textId="43A7A19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FF83" w14:textId="10EFFE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01596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A968" w14:textId="7742E8B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E290" w14:textId="5CE62A8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729214.97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5160" w14:textId="04F9DDC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3345329.86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D060" w14:textId="00BEBE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FE07F" w14:textId="30A92F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3802" w14:textId="657D36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EE6FC6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F2C5" w14:textId="4E6DB7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4715" w14:textId="6234495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729204.80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D077" w14:textId="0AEE92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3345377.55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24EB" w14:textId="7D7926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33459" w14:textId="2BC32E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0BA1" w14:textId="79EC67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B14D8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4158" w14:textId="09BBDF7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6EEA" w14:textId="0777AC2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729186.43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0C558" w14:textId="1512F2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3345396.58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C5F8" w14:textId="12E795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A7E74" w14:textId="595581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0D4B" w14:textId="4045CB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F917F7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48C9" w14:textId="0BD52D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18FE" w14:textId="0C3FD68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729185.94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972D" w14:textId="0815CE0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3345424.39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5718" w14:textId="478D22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DA9B" w14:textId="0C65176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5091" w14:textId="1D408C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75468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B635" w14:textId="7C44163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EE44" w14:textId="5B16501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729176.25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6677" w14:textId="020A8C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3345458.32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D32C" w14:textId="69C2621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270E" w14:textId="613914F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4FC0" w14:textId="65E75D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AF44E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B518" w14:textId="79787F3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3296" w14:textId="1EB4C12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C684E" w14:textId="17622E1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3345493.28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3A93" w14:textId="2C8DE73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E2C3" w14:textId="5AEB12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FFA6" w14:textId="0729E3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092AB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4777" w14:textId="05BB5E6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773A" w14:textId="0021CB0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9B1F" w14:textId="2B774A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3345519.25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9F72A" w14:textId="1A6755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C652" w14:textId="0951CE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1D3D" w14:textId="22722BC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839C9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64BA" w14:textId="1BFD68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70DC9" w14:textId="63960EA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A62B" w14:textId="0EBC487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3345544.57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AAC4" w14:textId="6834375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317AA" w14:textId="363B32E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B545" w14:textId="181DD5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71BD1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8CC8" w14:textId="6144CAF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B1D4" w14:textId="272B9DF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729082.42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FA18" w14:textId="4F5872C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3345595.35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129A9" w14:textId="0F376E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020D" w14:textId="5CA048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7567" w14:textId="0C1AF7D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6A3FDB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E43D" w14:textId="2C48AC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A498" w14:textId="7B14100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729058.77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2A0C" w14:textId="4BB6DCF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3345607.91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4C522" w14:textId="4146D6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B7ABA" w14:textId="55A59A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EF16" w14:textId="4D3798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E2A12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F3C2" w14:textId="1F16B4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3FAD" w14:textId="451CD65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729046.63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FC6C1" w14:textId="7E587F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3345621.40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E46E" w14:textId="240D45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35A3" w14:textId="2C36982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9AB7" w14:textId="4577BA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3260BD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B58E" w14:textId="45A14C4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D277" w14:textId="57F87F2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729042.10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6FCD2" w14:textId="73331E4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B2C0" w14:textId="0B1DC0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148A" w14:textId="0F7ECE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D317" w14:textId="0EC55AF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BB05B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96AB" w14:textId="57C4A2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CB00" w14:textId="2D998E9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729045.42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B7A2" w14:textId="7700FFA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3345674.18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ACA1" w14:textId="7C5C11E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49BE" w14:textId="7328280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F323" w14:textId="669495A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3314F7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7D96" w14:textId="35C29D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A249" w14:textId="062EF70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729044.05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863C" w14:textId="52C6EB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3345693.34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A315" w14:textId="344F37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3D0F" w14:textId="5E1AF5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E5FE2" w14:textId="4B5687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97D549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1BB26" w14:textId="582389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5375" w14:textId="6654B53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8140" w14:textId="5AB8C0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3345713.27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6012" w14:textId="7CBC8B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7B10" w14:textId="6853654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5FD91" w14:textId="6261B5C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7BB9E2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F9DE" w14:textId="73AFE80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73CB" w14:textId="3E646F7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729038.07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0ACA" w14:textId="2E1500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3345762.06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0AB44" w14:textId="76CF404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3F46" w14:textId="07E1D8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25BD" w14:textId="7E4552C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14506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C0F0" w14:textId="100455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76E0" w14:textId="1160CE0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729011.50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5859" w14:textId="49CC71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3345808.27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3A87" w14:textId="4334CE1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31F9" w14:textId="5BD2D4B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EAB5" w14:textId="42376F8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770E57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2AC9" w14:textId="21210C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83D68" w14:textId="0BFBDCD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728980.65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9733" w14:textId="5853EDE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3345831.82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3FE4" w14:textId="26DADA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E8CB" w14:textId="34F415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7ADA" w14:textId="12E135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CA382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CF6F" w14:textId="67E3BE2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C3D9" w14:textId="2703C80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728979.25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60C3B" w14:textId="571C60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3345836.58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040AC" w14:textId="76BFFF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EF75" w14:textId="3EBBA3A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47B3" w14:textId="3F8333C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2865F9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FF53" w14:textId="180E57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EA26" w14:textId="793B2C8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728948.62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62DB" w14:textId="6E2846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3345863.83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C6E75" w14:textId="1A2F42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64EF" w14:textId="22220FC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E3EA" w14:textId="0FC441A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74BD21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8EEF2" w14:textId="32C7528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B0FA" w14:textId="23B6229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728935.61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3258" w14:textId="1D5AE0D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3345874.40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5DC4" w14:textId="427153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1586" w14:textId="109C5D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D900C" w14:textId="59B4B8C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32707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D6D3" w14:textId="1B5F21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4194" w14:textId="2B9957B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728918.51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BE4D" w14:textId="34C776A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3345887.87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93A0" w14:textId="631FB6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1A25" w14:textId="52B1605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E00D" w14:textId="79CA16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1D1CC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78B5" w14:textId="489C55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1AB85" w14:textId="3085282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D925" w14:textId="7F627B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3345901.05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03363" w14:textId="001FDF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39B9" w14:textId="61D7D94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36977" w14:textId="30B7AE1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7DCA0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DD375" w14:textId="35FF6A3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624B2" w14:textId="229AA68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728895.81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7770" w14:textId="21F488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3345923.57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4D510" w14:textId="3D37AE2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8455" w14:textId="1C218F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693B" w14:textId="4E7E65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77206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04A4" w14:textId="6C7C93F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9C64B" w14:textId="0246016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728889.44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065B" w14:textId="52B020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3345944.14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CC77" w14:textId="49EA69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1D15E" w14:textId="40EBA2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B85A" w14:textId="2ABEDA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B3CE0B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FE7C" w14:textId="198646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8862" w14:textId="4F51D4C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728889.34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C6F6" w14:textId="115CBB2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3345944.42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770D" w14:textId="2D84670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90398" w14:textId="4B70BF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97D7" w14:textId="3F6F4A1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A31C9D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3472" w14:textId="6318E75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D9FF" w14:textId="4D70C5B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728890.62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EAA6" w14:textId="7A5D92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3345947.81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AA211" w14:textId="72C2CD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561E" w14:textId="3655310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A4FA" w14:textId="7D46D5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6DF022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CD9B" w14:textId="24637C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AD24" w14:textId="17B2A3C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728897.76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F2541" w14:textId="3B420C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3345979.59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0D05" w14:textId="6FE8F9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173EC" w14:textId="57B8BA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0F5C" w14:textId="64C87B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A1251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D58D" w14:textId="7BBCFCB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389F" w14:textId="1C392A1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728896.68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00A8" w14:textId="5810943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3346002.38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FF28" w14:textId="0F11DB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A5800" w14:textId="3B1E33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FA3B" w14:textId="10A622C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A167F3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2E3D7" w14:textId="5C1B737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5FF6" w14:textId="24297A3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728891.68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2453" w14:textId="66417B1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3346042.97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7AB0" w14:textId="791C4AF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996A" w14:textId="4D75D5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4B6D" w14:textId="3C7D36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92735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FF53" w14:textId="70349EF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F5AF" w14:textId="2DC35B6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728870.52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0EF1" w14:textId="3A9620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3346072.43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F219F" w14:textId="2C6FCD9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A416" w14:textId="582FA7D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92DF" w14:textId="37460E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767B26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295A" w14:textId="7033437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297A" w14:textId="79B06C0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728895.15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079C" w14:textId="002DE2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3346115.30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C0CB" w14:textId="7B4B90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EC69" w14:textId="1CEAAD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489D" w14:textId="7219F6D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3DC4FA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F878" w14:textId="75E7AB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CFEA" w14:textId="53A0C4C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728895.50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FFF3" w14:textId="59AB12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3346115.89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F31B" w14:textId="130078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26E2" w14:textId="141E0D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57EF" w14:textId="6009CA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DB51E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3621" w14:textId="185B97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76687" w14:textId="0CC28F2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4160" w14:textId="1EFBB3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3346121.09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F523" w14:textId="3927BC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23D2" w14:textId="446EA28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FC8B" w14:textId="635DA10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3D2BCB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DB0D6" w14:textId="169EA6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089D" w14:textId="5F6B226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728910.76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4714" w14:textId="2C1411A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3346133.06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48E27" w14:textId="18F50E2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3760" w14:textId="0C2CBE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231C" w14:textId="2B9A769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8CDB6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08F4" w14:textId="16D38D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0563A" w14:textId="4CFAACA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728911.90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C3E3" w14:textId="47BE4D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3346134.50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CCFB" w14:textId="6AB6928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79A24" w14:textId="791F429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13290" w14:textId="3F4A91F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B643F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C1B26" w14:textId="1FF58BF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2AB0" w14:textId="2A06676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728915.28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9063" w14:textId="52B9C5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3346138.30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3CF66" w14:textId="3BE89B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670E" w14:textId="659902F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65D40" w14:textId="3A14F08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DD1FB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945A" w14:textId="3BB800D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0C74" w14:textId="1D04EA6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728918.74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63C1" w14:textId="60A086D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3346143.15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C400" w14:textId="0962E79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F929" w14:textId="325C3A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6679" w14:textId="1734207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40A92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89D0" w14:textId="14A940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AD55" w14:textId="3C177AB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728926.56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5544" w14:textId="6BCAADA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3346157.23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1052C" w14:textId="597468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18F1" w14:textId="61DA2DB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929E" w14:textId="0A180A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44B409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8B1B" w14:textId="25FA757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5968" w14:textId="147A2DE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728930.01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D95F" w14:textId="2E40BE0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3346163.73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159C" w14:textId="04C7FA9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E481" w14:textId="06E4AA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F2BE" w14:textId="0D7E11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8A27B1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2ADB" w14:textId="0C5982F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012E" w14:textId="6102149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728941.23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11AA" w14:textId="27DC12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3346184.86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F52F7" w14:textId="40CD4C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EAE04" w14:textId="1F0B39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9296" w14:textId="0CA3A42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8E8EB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51422" w14:textId="1AA7B4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1F7C" w14:textId="2EBCF2A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728945.94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CEA9" w14:textId="21B67E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3346218.52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F17B" w14:textId="711698A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A51E" w14:textId="0AEAD6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5AE5" w14:textId="6E3956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2C97FB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D5F7" w14:textId="6735941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4623" w14:textId="0D7F969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728945.94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8BA6" w14:textId="72C1F7D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3346244.98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3E76" w14:textId="164D3D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28EE" w14:textId="2C4FA86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1A29" w14:textId="06FCC9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2228B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018D" w14:textId="22475BE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7CDB" w14:textId="269D463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728939.04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8FFD" w14:textId="7A9CA17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3346274.64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99C2" w14:textId="65EC715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F5E79" w14:textId="3AC4AEC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2E3C" w14:textId="267308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6C2F0A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D539" w14:textId="1F983EF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1BBE2" w14:textId="2EB572D0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728925.71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8E38" w14:textId="0202558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3346304.19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A7E7" w14:textId="2E98E0B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0D2E" w14:textId="39F15B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6364" w14:textId="7B4EE1A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D3471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7057" w14:textId="5FE5A5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7FBD" w14:textId="0814CCF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728909.47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C501A" w14:textId="21089A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3346326.84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B223" w14:textId="6213F24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3C781" w14:textId="324389F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94AB9" w14:textId="64112E6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DDB92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F3224" w14:textId="1B9086E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7B47" w14:textId="1295278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728907.56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115D" w14:textId="7F19984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3346332.49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FC398" w14:textId="13F354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A1DE" w14:textId="78ED41F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A109" w14:textId="4109154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76056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7CA" w14:textId="05DC45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8621" w14:textId="6E58C02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728895.38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182AB" w14:textId="5DD14C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3346358.58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BC6D" w14:textId="41792EE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F876D" w14:textId="6108F14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B34AA" w14:textId="2F1D85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943F3D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C3E7A" w14:textId="4EEF336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9905" w14:textId="4995147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728873.92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C58B1" w14:textId="773F36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3346388.84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4C27" w14:textId="4F09979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4372" w14:textId="3E097A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26A2" w14:textId="0CA420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96A91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E6B6" w14:textId="4867F9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A496" w14:textId="57CC4AE9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728854.31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111D8" w14:textId="5362BF2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3346401.89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64EFB" w14:textId="0E4B6A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BFE8" w14:textId="7E34E6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F277C" w14:textId="4E726E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1BFF2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6AE0" w14:textId="0BD0BF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C5A8" w14:textId="62483AC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728847.63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6CEF" w14:textId="0804A30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3346407.75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01CA" w14:textId="34EF84E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819D" w14:textId="63CB97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5F12" w14:textId="14819DB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E30BC6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B68C" w14:textId="4EB8FE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DC85" w14:textId="29F561D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B4FB" w14:textId="45B7BAD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3346413.32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FD2C7" w14:textId="3487B1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1513" w14:textId="54ABD5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729D" w14:textId="5F27FA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C6B13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0AF0" w14:textId="52CFC4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7B31" w14:textId="07BC669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728830.30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F71F" w14:textId="61B8DB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3346422.60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1E74" w14:textId="0BD4B6E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18D6" w14:textId="7A7A036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BBA3" w14:textId="35E067F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920974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A5CF" w14:textId="4257D3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DCDA" w14:textId="3E5ED61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728824.95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76B31" w14:textId="57478A2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3346426.82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0207" w14:textId="6E8B6E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AE78" w14:textId="762890F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08F5" w14:textId="0D4F140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88447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8001" w14:textId="65A574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744A" w14:textId="177D56E7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728822.20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1120" w14:textId="3E7B8B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3346429.91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AD517" w14:textId="249ACE7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8C61" w14:textId="61EFF43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217B" w14:textId="4D77B56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B75B4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7C913" w14:textId="2D8FEAD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CF91" w14:textId="0531F94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728813.39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CDC93" w14:textId="6935D0B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3346438.71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A04A" w14:textId="5095033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E2CA" w14:textId="7FA8ABF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4A27" w14:textId="04DB21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AC603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96BB1" w14:textId="0970B7C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2284" w14:textId="44466EB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728806.09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0B27" w14:textId="5D12F34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3346446.18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B1E8" w14:textId="3B0C6B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E9D9" w14:textId="668A8C4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2F823" w14:textId="6C33885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6F1978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52A5F" w14:textId="1D4E411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7221" w14:textId="5E23507D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728796.98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19F4" w14:textId="0BD3BC6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3346454.60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87CC" w14:textId="54EF91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7501" w14:textId="05BF5C5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5D50" w14:textId="194644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D26009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40FC" w14:textId="45F1955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DCA3" w14:textId="5FFC224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728792.58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31EE" w14:textId="66BC8DB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3346458.48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A53B3" w14:textId="6A9539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C482" w14:textId="79C297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477D5" w14:textId="39364E7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8970D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6AAC" w14:textId="05F28E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10F2" w14:textId="454D4EF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728791.05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FB9D5" w14:textId="41DA71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3346460.43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D068" w14:textId="7449E8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102D" w14:textId="5260C1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8BDA" w14:textId="64E6D0E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8FE48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94D5" w14:textId="5E22A7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7DAE" w14:textId="72756814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728792.31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E4EEE" w14:textId="1D26C09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3346472.10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6EEAE" w14:textId="72B6A43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6A8B" w14:textId="63C7940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2E75" w14:textId="7A86782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DE683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9D2F7" w14:textId="1F4615E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2F82" w14:textId="5EC2143B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728794.57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9002" w14:textId="568EFD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3346480.78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40EC" w14:textId="46AC015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46F2" w14:textId="4FBCF6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8802" w14:textId="1F446D1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3625E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4F940" w14:textId="2FDB178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CEA2" w14:textId="0321FC4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728778.32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1A81" w14:textId="49D7AA5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3346533.31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3B83B" w14:textId="71AE020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8274" w14:textId="3B90A92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7FDF" w14:textId="37B5F22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7ADE2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5868" w14:textId="04D7215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4827" w14:textId="4C27D6F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728753.22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9C6C0" w14:textId="2F6E5D9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3346591.74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91A2" w14:textId="3809CCA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E48C" w14:textId="6AFD68E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8987" w14:textId="16AF3DC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8A720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D37FF" w14:textId="7EA461B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185D" w14:textId="0345F33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728733.14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582C0" w14:textId="2D8F516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3346614.67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C6DB" w14:textId="6E31C10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A7DC" w14:textId="05C6B1F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76C5" w14:textId="32A504D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FE6482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AE30" w14:textId="206A806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35BD" w14:textId="30CC6B13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728723.11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6662" w14:textId="2D347D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3346624.86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8574" w14:textId="51B45B2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BAC3" w14:textId="0F18EB0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B9BD7" w14:textId="49FCACC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B9F8A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52816" w14:textId="2287DE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94F4" w14:textId="5179E86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728717.79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40FD" w14:textId="4CD5CA8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3346631.15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3F669" w14:textId="40C67FD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0572" w14:textId="1A2358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9E16" w14:textId="58F9FCC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CE6BA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259A" w14:textId="2A8F914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4649" w14:textId="60C4693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728708.10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20FB" w14:textId="6A06485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3346642.58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1B71" w14:textId="0E11084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AB39" w14:textId="3E77056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F7635" w14:textId="7717EF9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E3CDE1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E52D" w14:textId="6021033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1007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956A" w14:textId="6D84BC7A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728692.88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C17A" w14:textId="183F855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3346658.40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211D" w14:textId="57EA249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2D6E" w14:textId="4C8B204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8AE8" w14:textId="1062390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51120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D38E" w14:textId="2D253A2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A150" w14:textId="0834116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728682.55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52C7" w14:textId="508B86B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3346667.58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B7888" w14:textId="13BBD11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C3E2" w14:textId="2751BC3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6A413" w14:textId="05AF82A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92DB3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1E95A" w14:textId="694749A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CD75" w14:textId="6EE0AAEF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728664.52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B7FB" w14:textId="3C0A7FE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3346688.88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CDAF" w14:textId="79DA463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8094" w14:textId="45C3AE4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649D" w14:textId="7F00AF0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6C706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FF08" w14:textId="7C58B44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B8A9" w14:textId="7208EAE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728635.06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14AC" w14:textId="5B29459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3346712.88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3C5D4" w14:textId="595E797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2A76" w14:textId="186656A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EBF8B" w14:textId="2917BDC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3A5C0F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DE96" w14:textId="78D50B7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0A5D" w14:textId="2025E8D1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728614.51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84DF" w14:textId="696154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3346734.12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5F37" w14:textId="5602AD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92A6" w14:textId="3FB9BAD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EA0F" w14:textId="53408AE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19DCED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E3E6" w14:textId="2E1540A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D356" w14:textId="005E6778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728586.77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E497C" w14:textId="40B4126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3346757.71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D936" w14:textId="5733C36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CB2D" w14:textId="77DC2C8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6007" w14:textId="54A5C07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CC566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450D" w14:textId="2C00A62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FA1C" w14:textId="2FF325EC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728558.30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CDDB7" w14:textId="1E029CF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3346773.84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6B48" w14:textId="654C551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6CAB" w14:textId="3C6A523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A8DA" w14:textId="55E1CF0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D4BC9D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57E12" w14:textId="5F8A209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3D9F" w14:textId="5110BCE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728539.19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E8BB" w14:textId="0A2B1241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3346781.54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4465" w14:textId="31680D8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B746" w14:textId="7FDB93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D76F" w14:textId="25AB6E0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46D290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1D403" w14:textId="17099B8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F50B5" w14:textId="669F82F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728513.99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0385" w14:textId="106F6B0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3346787.21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085D" w14:textId="1D69178D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CC25" w14:textId="63B93E4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9AB04" w14:textId="54983E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9740D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FADF2" w14:textId="2440183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EAB1" w14:textId="49EE399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728500.35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509C" w14:textId="5325465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3346790.18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2F04" w14:textId="5808D05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D64B9" w14:textId="652EB90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F6DB" w14:textId="4C7C5C2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717408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D6AF" w14:textId="0B7DBBB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2E100" w14:textId="7197912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728493.81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8647" w14:textId="5EA97DE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3346791.35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445D" w14:textId="2750123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4CD8" w14:textId="45D76EC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1E8FD" w14:textId="74C23F07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0B55EA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6D2D" w14:textId="7A0B49E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1877" w14:textId="1E1EA492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728461.53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3ACA" w14:textId="189C285E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3346796.54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1BA5" w14:textId="39C561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5D04" w14:textId="6448FC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0E49" w14:textId="5F1485C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5A93181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E82F7" w14:textId="58100D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17CB" w14:textId="7ADC740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728411.53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AD52" w14:textId="765D38CA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3346788.96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1640" w14:textId="7158996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91EF" w14:textId="6F015C7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F3AE4" w14:textId="2245BBB8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2BC1A99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EF2D" w14:textId="3F93D2B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3637" w14:textId="250837B6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728402.72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9D8B" w14:textId="474E0A8C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3346782.07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2B4DC" w14:textId="17F77700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542F" w14:textId="0B9D022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5702" w14:textId="21698DF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6E2512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C3FA" w14:textId="1F55F8EF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4748" w14:textId="403BA2E5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728361.46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597E" w14:textId="4AE4FC4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3346770.39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036D" w14:textId="4DAE84B5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3F78" w14:textId="3B2602F3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B462" w14:textId="3C4BED09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15B0A" w:rsidRPr="002E6E74" w14:paraId="15B6B8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4566" w14:textId="1DD2895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3B63" w14:textId="30EB5DBE" w:rsidR="00E15B0A" w:rsidRPr="002E6E74" w:rsidRDefault="00E15B0A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728377.93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1CED" w14:textId="50781006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3346706.62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B9BE" w14:textId="290B9364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77B6E" w14:textId="3C223BAB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D06C" w14:textId="0857EEE2" w:rsidR="00E15B0A" w:rsidRPr="002E6E74" w:rsidRDefault="00E15B0A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3D568B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3D568B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19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3D568B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p w14:paraId="6F1CC162" w14:textId="77777777" w:rsidR="00E15B0A" w:rsidRDefault="00E15B0A">
      <w:pPr>
        <w:divId w:val="1496217629"/>
      </w:pPr>
    </w:p>
    <w:p w14:paraId="3D33B86D" w14:textId="77777777" w:rsidR="00E15B0A" w:rsidRDefault="00E15B0A">
      <w:pPr>
        <w:divId w:val="1496217629"/>
      </w:pPr>
    </w:p>
    <w:p w14:paraId="0436EFC3" w14:textId="77777777" w:rsidR="00E15B0A" w:rsidRDefault="00E15B0A">
      <w:pPr>
        <w:divId w:val="1496217629"/>
      </w:pPr>
    </w:p>
    <w:p w14:paraId="4A98CE3A" w14:textId="77777777" w:rsidR="00E15B0A" w:rsidRDefault="00E15B0A">
      <w:pPr>
        <w:divId w:val="1496217629"/>
      </w:pPr>
    </w:p>
    <w:p w14:paraId="632C5E5C" w14:textId="77777777" w:rsidR="00E15B0A" w:rsidRDefault="00E15B0A">
      <w:pPr>
        <w:divId w:val="1496217629"/>
      </w:pPr>
    </w:p>
    <w:p w14:paraId="382CE0B7" w14:textId="77777777" w:rsidR="00E15B0A" w:rsidRDefault="00E15B0A">
      <w:pPr>
        <w:divId w:val="1496217629"/>
      </w:pPr>
    </w:p>
    <w:p w14:paraId="2CB59889" w14:textId="77777777" w:rsidR="00E15B0A" w:rsidRDefault="00E15B0A">
      <w:pPr>
        <w:divId w:val="1496217629"/>
      </w:pPr>
    </w:p>
    <w:p w14:paraId="4DA98142" w14:textId="77777777" w:rsidR="00E15B0A" w:rsidRDefault="00E15B0A">
      <w:pPr>
        <w:divId w:val="1496217629"/>
      </w:pPr>
    </w:p>
    <w:p w14:paraId="7AD0915F" w14:textId="77777777" w:rsidR="00E15B0A" w:rsidRDefault="00E15B0A">
      <w:pPr>
        <w:divId w:val="1496217629"/>
      </w:pPr>
    </w:p>
    <w:p w14:paraId="2E65E5E5" w14:textId="77777777" w:rsidR="00E15B0A" w:rsidRDefault="00E15B0A">
      <w:pPr>
        <w:divId w:val="1496217629"/>
      </w:pPr>
    </w:p>
    <w:p w14:paraId="163149C0" w14:textId="77777777" w:rsidR="00E15B0A" w:rsidRDefault="00E15B0A">
      <w:pPr>
        <w:divId w:val="1496217629"/>
      </w:pPr>
    </w:p>
    <w:p w14:paraId="7BE71021" w14:textId="77777777" w:rsidR="00E15B0A" w:rsidRDefault="00E15B0A">
      <w:pPr>
        <w:divId w:val="1496217629"/>
      </w:pPr>
    </w:p>
    <w:p w14:paraId="6A62C9D5" w14:textId="77777777" w:rsidR="00E15B0A" w:rsidRDefault="00E15B0A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3D568B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lastRenderedPageBreak/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D568B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D568B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D568B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E15B0A" w14:paraId="7EABC08A" w14:textId="77777777" w:rsidTr="003D568B">
        <w:trPr>
          <w:divId w:val="1496217629"/>
        </w:trPr>
        <w:tc>
          <w:tcPr>
            <w:tcW w:w="1673" w:type="dxa"/>
          </w:tcPr>
          <w:p w14:paraId="3576EE20" w14:textId="1167E1B4" w:rsidR="00E15B0A" w:rsidRPr="002E6E74" w:rsidRDefault="00E15B0A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Зона1(1)</w:t>
            </w:r>
          </w:p>
        </w:tc>
        <w:tc>
          <w:tcPr>
            <w:tcW w:w="1559" w:type="dxa"/>
          </w:tcPr>
          <w:p w14:paraId="2E99FFE4" w14:textId="594A6F56" w:rsidR="00E15B0A" w:rsidRPr="002E6E74" w:rsidRDefault="00E15B0A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4FAA57E" w14:textId="179E11E2" w:rsidR="00E15B0A" w:rsidRPr="00D74C57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15B0A" w14:paraId="2C3A3509" w14:textId="77777777" w:rsidTr="003D568B">
        <w:trPr>
          <w:divId w:val="1496217629"/>
        </w:trPr>
        <w:tc>
          <w:tcPr>
            <w:tcW w:w="1673" w:type="dxa"/>
          </w:tcPr>
          <w:p w14:paraId="70896BAD" w14:textId="2620C433" w:rsidR="00E15B0A" w:rsidRPr="002E6E74" w:rsidRDefault="00E15B0A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62F4B81E" w14:textId="52139BBD" w:rsidR="00E15B0A" w:rsidRPr="002E6E74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68</w:t>
            </w:r>
          </w:p>
        </w:tc>
        <w:tc>
          <w:tcPr>
            <w:tcW w:w="7371" w:type="dxa"/>
          </w:tcPr>
          <w:p w14:paraId="614842DE" w14:textId="554A78E0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E15B0A" w14:paraId="68FA4BD0" w14:textId="77777777" w:rsidTr="003D568B">
        <w:trPr>
          <w:divId w:val="1496217629"/>
        </w:trPr>
        <w:tc>
          <w:tcPr>
            <w:tcW w:w="1673" w:type="dxa"/>
          </w:tcPr>
          <w:p w14:paraId="6219FE3B" w14:textId="250C13B3" w:rsidR="00E15B0A" w:rsidRPr="002E6E74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68</w:t>
            </w:r>
          </w:p>
        </w:tc>
        <w:tc>
          <w:tcPr>
            <w:tcW w:w="1559" w:type="dxa"/>
          </w:tcPr>
          <w:p w14:paraId="1A3B0DE7" w14:textId="5B5C8A33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69</w:t>
            </w:r>
          </w:p>
        </w:tc>
        <w:tc>
          <w:tcPr>
            <w:tcW w:w="7371" w:type="dxa"/>
          </w:tcPr>
          <w:p w14:paraId="6691230B" w14:textId="082EAE02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 xml:space="preserve">. Без названия (№6 </w:t>
            </w:r>
            <w:proofErr w:type="spellStart"/>
            <w:r>
              <w:rPr>
                <w:sz w:val="18"/>
                <w:szCs w:val="20"/>
              </w:rPr>
              <w:t>поТЗ</w:t>
            </w:r>
            <w:proofErr w:type="spellEnd"/>
            <w:r>
              <w:rPr>
                <w:sz w:val="18"/>
                <w:szCs w:val="20"/>
              </w:rPr>
              <w:t>)</w:t>
            </w:r>
          </w:p>
        </w:tc>
      </w:tr>
      <w:tr w:rsidR="00E15B0A" w14:paraId="568D2433" w14:textId="77777777" w:rsidTr="003D568B">
        <w:trPr>
          <w:divId w:val="1496217629"/>
        </w:trPr>
        <w:tc>
          <w:tcPr>
            <w:tcW w:w="1673" w:type="dxa"/>
          </w:tcPr>
          <w:p w14:paraId="7787D96D" w14:textId="01D63049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69</w:t>
            </w:r>
          </w:p>
        </w:tc>
        <w:tc>
          <w:tcPr>
            <w:tcW w:w="1559" w:type="dxa"/>
          </w:tcPr>
          <w:p w14:paraId="31AD2867" w14:textId="110724C8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254</w:t>
            </w:r>
          </w:p>
        </w:tc>
        <w:tc>
          <w:tcPr>
            <w:tcW w:w="7371" w:type="dxa"/>
          </w:tcPr>
          <w:p w14:paraId="5AF3D05B" w14:textId="5A1AD257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E15B0A" w14:paraId="444F445C" w14:textId="77777777" w:rsidTr="003D568B">
        <w:trPr>
          <w:divId w:val="1496217629"/>
        </w:trPr>
        <w:tc>
          <w:tcPr>
            <w:tcW w:w="1673" w:type="dxa"/>
          </w:tcPr>
          <w:p w14:paraId="31F945CB" w14:textId="52044199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254</w:t>
            </w:r>
          </w:p>
        </w:tc>
        <w:tc>
          <w:tcPr>
            <w:tcW w:w="1559" w:type="dxa"/>
          </w:tcPr>
          <w:p w14:paraId="42F74A72" w14:textId="08557D4D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255</w:t>
            </w:r>
          </w:p>
        </w:tc>
        <w:tc>
          <w:tcPr>
            <w:tcW w:w="7371" w:type="dxa"/>
          </w:tcPr>
          <w:p w14:paraId="23EFDF1E" w14:textId="52B4A9F8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 xml:space="preserve">. Без названия (№7 </w:t>
            </w:r>
            <w:proofErr w:type="spellStart"/>
            <w:r>
              <w:rPr>
                <w:sz w:val="18"/>
                <w:szCs w:val="20"/>
              </w:rPr>
              <w:t>поТЗ</w:t>
            </w:r>
            <w:proofErr w:type="spellEnd"/>
            <w:r>
              <w:rPr>
                <w:sz w:val="18"/>
                <w:szCs w:val="20"/>
              </w:rPr>
              <w:t>)</w:t>
            </w:r>
          </w:p>
        </w:tc>
      </w:tr>
      <w:tr w:rsidR="00E15B0A" w14:paraId="053428B9" w14:textId="77777777" w:rsidTr="003D568B">
        <w:trPr>
          <w:divId w:val="1496217629"/>
        </w:trPr>
        <w:tc>
          <w:tcPr>
            <w:tcW w:w="1673" w:type="dxa"/>
          </w:tcPr>
          <w:p w14:paraId="1A2746FB" w14:textId="77E9755E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255</w:t>
            </w:r>
          </w:p>
        </w:tc>
        <w:tc>
          <w:tcPr>
            <w:tcW w:w="1559" w:type="dxa"/>
          </w:tcPr>
          <w:p w14:paraId="6FDABD3C" w14:textId="52489507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358</w:t>
            </w:r>
          </w:p>
        </w:tc>
        <w:tc>
          <w:tcPr>
            <w:tcW w:w="7371" w:type="dxa"/>
          </w:tcPr>
          <w:p w14:paraId="359A8D86" w14:textId="458A0D60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E15B0A" w14:paraId="7DB84F7B" w14:textId="77777777" w:rsidTr="003D568B">
        <w:trPr>
          <w:divId w:val="1496217629"/>
        </w:trPr>
        <w:tc>
          <w:tcPr>
            <w:tcW w:w="1673" w:type="dxa"/>
          </w:tcPr>
          <w:p w14:paraId="1FE44517" w14:textId="5C3001ED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358</w:t>
            </w:r>
          </w:p>
        </w:tc>
        <w:tc>
          <w:tcPr>
            <w:tcW w:w="1559" w:type="dxa"/>
          </w:tcPr>
          <w:p w14:paraId="133B33D6" w14:textId="38C6CA13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405</w:t>
            </w:r>
          </w:p>
        </w:tc>
        <w:tc>
          <w:tcPr>
            <w:tcW w:w="7371" w:type="dxa"/>
          </w:tcPr>
          <w:p w14:paraId="61406039" w14:textId="3D4300BC" w:rsidR="00E15B0A" w:rsidRPr="002E6E74" w:rsidRDefault="00E15B0A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древесной растительности, пересекая автодороги</w:t>
            </w:r>
          </w:p>
        </w:tc>
      </w:tr>
      <w:tr w:rsidR="00E15B0A" w14:paraId="17E98D60" w14:textId="77777777" w:rsidTr="003D568B">
        <w:trPr>
          <w:divId w:val="1496217629"/>
        </w:trPr>
        <w:tc>
          <w:tcPr>
            <w:tcW w:w="1673" w:type="dxa"/>
          </w:tcPr>
          <w:p w14:paraId="08259FAB" w14:textId="4E80113A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405</w:t>
            </w:r>
          </w:p>
        </w:tc>
        <w:tc>
          <w:tcPr>
            <w:tcW w:w="1559" w:type="dxa"/>
          </w:tcPr>
          <w:p w14:paraId="266B1A75" w14:textId="2221AB40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406</w:t>
            </w:r>
          </w:p>
        </w:tc>
        <w:tc>
          <w:tcPr>
            <w:tcW w:w="7371" w:type="dxa"/>
          </w:tcPr>
          <w:p w14:paraId="75E2C697" w14:textId="00B36D2D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 xml:space="preserve">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 xml:space="preserve">. Без названия (№7 </w:t>
            </w:r>
            <w:proofErr w:type="spellStart"/>
            <w:r>
              <w:rPr>
                <w:sz w:val="18"/>
                <w:szCs w:val="20"/>
              </w:rPr>
              <w:t>поТЗ</w:t>
            </w:r>
            <w:proofErr w:type="spellEnd"/>
            <w:r>
              <w:rPr>
                <w:sz w:val="18"/>
                <w:szCs w:val="20"/>
              </w:rPr>
              <w:t>)</w:t>
            </w:r>
          </w:p>
        </w:tc>
      </w:tr>
      <w:tr w:rsidR="00E15B0A" w14:paraId="4430FC1D" w14:textId="77777777" w:rsidTr="003D568B">
        <w:trPr>
          <w:divId w:val="1496217629"/>
        </w:trPr>
        <w:tc>
          <w:tcPr>
            <w:tcW w:w="1673" w:type="dxa"/>
          </w:tcPr>
          <w:p w14:paraId="3B5377CA" w14:textId="7E70104A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406</w:t>
            </w:r>
          </w:p>
        </w:tc>
        <w:tc>
          <w:tcPr>
            <w:tcW w:w="1559" w:type="dxa"/>
          </w:tcPr>
          <w:p w14:paraId="0C275BF3" w14:textId="2C2DE8E3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445</w:t>
            </w:r>
          </w:p>
        </w:tc>
        <w:tc>
          <w:tcPr>
            <w:tcW w:w="7371" w:type="dxa"/>
          </w:tcPr>
          <w:p w14:paraId="5CFF2B67" w14:textId="784C1105" w:rsidR="00E15B0A" w:rsidRPr="002E6E74" w:rsidRDefault="00E15B0A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древесно-кустарниковой растительности, пересекая автодороги</w:t>
            </w:r>
          </w:p>
        </w:tc>
      </w:tr>
      <w:tr w:rsidR="00E15B0A" w14:paraId="6A805688" w14:textId="77777777" w:rsidTr="003D568B">
        <w:trPr>
          <w:divId w:val="1496217629"/>
        </w:trPr>
        <w:tc>
          <w:tcPr>
            <w:tcW w:w="1673" w:type="dxa"/>
          </w:tcPr>
          <w:p w14:paraId="6FD99971" w14:textId="1935F4BD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445</w:t>
            </w:r>
          </w:p>
        </w:tc>
        <w:tc>
          <w:tcPr>
            <w:tcW w:w="1559" w:type="dxa"/>
          </w:tcPr>
          <w:p w14:paraId="09E0665C" w14:textId="45FABD2B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472</w:t>
            </w:r>
          </w:p>
        </w:tc>
        <w:tc>
          <w:tcPr>
            <w:tcW w:w="7371" w:type="dxa"/>
          </w:tcPr>
          <w:p w14:paraId="00C396E4" w14:textId="3F37F18A" w:rsidR="00E15B0A" w:rsidRPr="002E6E74" w:rsidRDefault="00E15B0A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территории </w:t>
            </w:r>
            <w:r w:rsidRPr="002E6E74">
              <w:rPr>
                <w:sz w:val="18"/>
                <w:szCs w:val="20"/>
              </w:rPr>
              <w:t>населенного пункта</w:t>
            </w:r>
            <w:r>
              <w:rPr>
                <w:sz w:val="18"/>
                <w:szCs w:val="20"/>
              </w:rPr>
              <w:t xml:space="preserve"> Дукат, </w:t>
            </w:r>
            <w:r w:rsidRPr="002E6E74">
              <w:rPr>
                <w:sz w:val="18"/>
                <w:szCs w:val="20"/>
              </w:rPr>
              <w:t>пересекая земельные участки с кадастровыми номерами</w:t>
            </w:r>
            <w:r>
              <w:rPr>
                <w:sz w:val="18"/>
                <w:szCs w:val="20"/>
              </w:rPr>
              <w:t xml:space="preserve">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 xml:space="preserve">54,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 xml:space="preserve">52,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 xml:space="preserve">53,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 xml:space="preserve">49,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 xml:space="preserve">17,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 xml:space="preserve">170,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 xml:space="preserve">6, </w:t>
            </w:r>
            <w:r w:rsidRPr="002E6E74">
              <w:rPr>
                <w:sz w:val="18"/>
                <w:szCs w:val="20"/>
              </w:rPr>
              <w:t>49:02:02040</w:t>
            </w:r>
            <w:r>
              <w:rPr>
                <w:sz w:val="18"/>
                <w:szCs w:val="20"/>
              </w:rPr>
              <w:t>2</w:t>
            </w:r>
            <w:r w:rsidRPr="002E6E74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 xml:space="preserve">96, </w:t>
            </w:r>
            <w:r w:rsidRPr="002E6E74">
              <w:rPr>
                <w:sz w:val="18"/>
                <w:szCs w:val="20"/>
              </w:rPr>
              <w:t>49:02:02040</w:t>
            </w:r>
            <w:r>
              <w:rPr>
                <w:sz w:val="18"/>
                <w:szCs w:val="20"/>
              </w:rPr>
              <w:t>2</w:t>
            </w:r>
            <w:r w:rsidRPr="002E6E74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 xml:space="preserve">91, </w:t>
            </w:r>
            <w:r w:rsidRPr="002E6E74">
              <w:rPr>
                <w:sz w:val="18"/>
                <w:szCs w:val="20"/>
              </w:rPr>
              <w:t>49:02:02040</w:t>
            </w:r>
            <w:r>
              <w:rPr>
                <w:sz w:val="18"/>
                <w:szCs w:val="20"/>
              </w:rPr>
              <w:t>2</w:t>
            </w:r>
            <w:r w:rsidRPr="002E6E74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>35 и автодороги</w:t>
            </w:r>
          </w:p>
        </w:tc>
      </w:tr>
      <w:tr w:rsidR="00E15B0A" w14:paraId="6EFA4F2A" w14:textId="77777777" w:rsidTr="003D568B">
        <w:trPr>
          <w:divId w:val="1496217629"/>
        </w:trPr>
        <w:tc>
          <w:tcPr>
            <w:tcW w:w="1673" w:type="dxa"/>
          </w:tcPr>
          <w:p w14:paraId="77A1354C" w14:textId="603A0995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472</w:t>
            </w:r>
          </w:p>
        </w:tc>
        <w:tc>
          <w:tcPr>
            <w:tcW w:w="1559" w:type="dxa"/>
          </w:tcPr>
          <w:p w14:paraId="7E86AAF4" w14:textId="2D8E79CA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473</w:t>
            </w:r>
          </w:p>
        </w:tc>
        <w:tc>
          <w:tcPr>
            <w:tcW w:w="7371" w:type="dxa"/>
          </w:tcPr>
          <w:p w14:paraId="0F5946B5" w14:textId="4DE2F9FF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 xml:space="preserve">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 xml:space="preserve">. Без названия (№6 </w:t>
            </w:r>
            <w:proofErr w:type="spellStart"/>
            <w:r>
              <w:rPr>
                <w:sz w:val="18"/>
                <w:szCs w:val="20"/>
              </w:rPr>
              <w:t>поТЗ</w:t>
            </w:r>
            <w:proofErr w:type="spellEnd"/>
            <w:r>
              <w:rPr>
                <w:sz w:val="18"/>
                <w:szCs w:val="20"/>
              </w:rPr>
              <w:t>)</w:t>
            </w:r>
          </w:p>
        </w:tc>
      </w:tr>
      <w:tr w:rsidR="00E15B0A" w14:paraId="18EFFB16" w14:textId="77777777" w:rsidTr="003D568B">
        <w:trPr>
          <w:divId w:val="1496217629"/>
        </w:trPr>
        <w:tc>
          <w:tcPr>
            <w:tcW w:w="1673" w:type="dxa"/>
          </w:tcPr>
          <w:p w14:paraId="36C2C9D6" w14:textId="179D8DA5" w:rsidR="00E15B0A" w:rsidRPr="002E6E74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473</w:t>
            </w:r>
          </w:p>
        </w:tc>
        <w:tc>
          <w:tcPr>
            <w:tcW w:w="1559" w:type="dxa"/>
          </w:tcPr>
          <w:p w14:paraId="69C5D920" w14:textId="124FBCE6" w:rsidR="00E15B0A" w:rsidRPr="002E6E74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489</w:t>
            </w:r>
          </w:p>
        </w:tc>
        <w:tc>
          <w:tcPr>
            <w:tcW w:w="7371" w:type="dxa"/>
          </w:tcPr>
          <w:p w14:paraId="66279E47" w14:textId="180E81BF" w:rsidR="00E15B0A" w:rsidRPr="002E6E74" w:rsidRDefault="00E15B0A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территории </w:t>
            </w:r>
            <w:r w:rsidRPr="002E6E74">
              <w:rPr>
                <w:sz w:val="18"/>
                <w:szCs w:val="20"/>
              </w:rPr>
              <w:t>населенного пункта</w:t>
            </w:r>
            <w:r>
              <w:rPr>
                <w:sz w:val="18"/>
                <w:szCs w:val="20"/>
              </w:rPr>
              <w:t xml:space="preserve"> Дукат, </w:t>
            </w:r>
            <w:r w:rsidRPr="002E6E74">
              <w:rPr>
                <w:sz w:val="18"/>
                <w:szCs w:val="20"/>
              </w:rPr>
              <w:t>пересекая земельные участки с кадастровыми номерами</w:t>
            </w:r>
            <w:r>
              <w:rPr>
                <w:sz w:val="18"/>
                <w:szCs w:val="20"/>
              </w:rPr>
              <w:t xml:space="preserve">  </w:t>
            </w:r>
            <w:r w:rsidRPr="002E6E74">
              <w:rPr>
                <w:sz w:val="18"/>
                <w:szCs w:val="20"/>
              </w:rPr>
              <w:t>49:02:02040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 xml:space="preserve">76, </w:t>
            </w:r>
            <w:r w:rsidRPr="002E6E74">
              <w:rPr>
                <w:sz w:val="18"/>
                <w:szCs w:val="20"/>
              </w:rPr>
              <w:t>49:02:02040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 xml:space="preserve">77, </w:t>
            </w:r>
            <w:r w:rsidRPr="002E6E74">
              <w:rPr>
                <w:sz w:val="18"/>
                <w:szCs w:val="20"/>
              </w:rPr>
              <w:t>49:02:02040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 xml:space="preserve">78, </w:t>
            </w:r>
            <w:r w:rsidRPr="002E6E74">
              <w:rPr>
                <w:sz w:val="18"/>
                <w:szCs w:val="20"/>
              </w:rPr>
              <w:t>49:02:02040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 xml:space="preserve">79, </w:t>
            </w:r>
            <w:r w:rsidRPr="002E6E74">
              <w:rPr>
                <w:sz w:val="18"/>
                <w:szCs w:val="20"/>
              </w:rPr>
              <w:t>49:02:02040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 xml:space="preserve">59, </w:t>
            </w:r>
            <w:r w:rsidRPr="002E6E74">
              <w:rPr>
                <w:sz w:val="18"/>
                <w:szCs w:val="20"/>
              </w:rPr>
              <w:t>49:02:02040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 xml:space="preserve">81, </w:t>
            </w:r>
            <w:r w:rsidRPr="002E6E74">
              <w:rPr>
                <w:sz w:val="18"/>
                <w:szCs w:val="20"/>
              </w:rPr>
              <w:t>49:02:02040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 xml:space="preserve">48, </w:t>
            </w:r>
            <w:r w:rsidRPr="002E6E74">
              <w:rPr>
                <w:sz w:val="18"/>
                <w:szCs w:val="20"/>
              </w:rPr>
              <w:t>49:02:02040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>106, тепловую сеть и автодороги</w:t>
            </w:r>
          </w:p>
        </w:tc>
      </w:tr>
      <w:tr w:rsidR="00E15B0A" w14:paraId="30124135" w14:textId="77777777" w:rsidTr="003D568B">
        <w:trPr>
          <w:divId w:val="1496217629"/>
        </w:trPr>
        <w:tc>
          <w:tcPr>
            <w:tcW w:w="1673" w:type="dxa"/>
          </w:tcPr>
          <w:p w14:paraId="760744A0" w14:textId="7F944D15" w:rsidR="00E15B0A" w:rsidRPr="002E6E74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489</w:t>
            </w:r>
          </w:p>
        </w:tc>
        <w:tc>
          <w:tcPr>
            <w:tcW w:w="1559" w:type="dxa"/>
          </w:tcPr>
          <w:p w14:paraId="0FE09408" w14:textId="775E1084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502</w:t>
            </w:r>
          </w:p>
        </w:tc>
        <w:tc>
          <w:tcPr>
            <w:tcW w:w="7371" w:type="dxa"/>
          </w:tcPr>
          <w:p w14:paraId="359BAB95" w14:textId="6EAC9BC0" w:rsidR="00E15B0A" w:rsidRPr="002E6E74" w:rsidRDefault="00E15B0A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древесной растительности, пересекая автодорогу</w:t>
            </w:r>
          </w:p>
        </w:tc>
      </w:tr>
      <w:tr w:rsidR="00E15B0A" w14:paraId="63F6AEAA" w14:textId="77777777" w:rsidTr="003D568B">
        <w:trPr>
          <w:divId w:val="1496217629"/>
        </w:trPr>
        <w:tc>
          <w:tcPr>
            <w:tcW w:w="1673" w:type="dxa"/>
          </w:tcPr>
          <w:p w14:paraId="1C93F8D3" w14:textId="6EE00211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502</w:t>
            </w:r>
          </w:p>
        </w:tc>
        <w:tc>
          <w:tcPr>
            <w:tcW w:w="1559" w:type="dxa"/>
          </w:tcPr>
          <w:p w14:paraId="73BD7E22" w14:textId="22BC46FB" w:rsidR="00E15B0A" w:rsidRDefault="00E15B0A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479CC321" w14:textId="2BFBC7F4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</w:t>
            </w:r>
            <w:r>
              <w:rPr>
                <w:sz w:val="18"/>
                <w:szCs w:val="20"/>
              </w:rPr>
              <w:t xml:space="preserve">Правая </w:t>
            </w:r>
            <w:r w:rsidRPr="002E6E74">
              <w:rPr>
                <w:sz w:val="18"/>
                <w:szCs w:val="20"/>
              </w:rPr>
              <w:t>Брекчия</w:t>
            </w:r>
          </w:p>
        </w:tc>
      </w:tr>
      <w:tr w:rsidR="00E15B0A" w14:paraId="64EC3EC2" w14:textId="77777777" w:rsidTr="003D568B">
        <w:trPr>
          <w:divId w:val="1496217629"/>
        </w:trPr>
        <w:tc>
          <w:tcPr>
            <w:tcW w:w="1673" w:type="dxa"/>
          </w:tcPr>
          <w:p w14:paraId="5B17AEA5" w14:textId="75329B07" w:rsidR="00E15B0A" w:rsidRDefault="00E15B0A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Зона1(2)</w:t>
            </w:r>
          </w:p>
        </w:tc>
        <w:tc>
          <w:tcPr>
            <w:tcW w:w="1559" w:type="dxa"/>
          </w:tcPr>
          <w:p w14:paraId="3693DFCF" w14:textId="31724F02" w:rsidR="00E15B0A" w:rsidRDefault="00E15B0A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1FDE94E" w14:textId="094DD61F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15B0A" w14:paraId="4220EF7A" w14:textId="77777777" w:rsidTr="003D568B">
        <w:trPr>
          <w:divId w:val="1496217629"/>
        </w:trPr>
        <w:tc>
          <w:tcPr>
            <w:tcW w:w="1673" w:type="dxa"/>
          </w:tcPr>
          <w:p w14:paraId="3A61D8FE" w14:textId="0A1C274D" w:rsidR="00E15B0A" w:rsidRDefault="00E15B0A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510</w:t>
            </w:r>
          </w:p>
        </w:tc>
        <w:tc>
          <w:tcPr>
            <w:tcW w:w="1559" w:type="dxa"/>
          </w:tcPr>
          <w:p w14:paraId="56CE6DE0" w14:textId="751C65C0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571</w:t>
            </w:r>
          </w:p>
        </w:tc>
        <w:tc>
          <w:tcPr>
            <w:tcW w:w="7371" w:type="dxa"/>
          </w:tcPr>
          <w:p w14:paraId="485A0FE7" w14:textId="5D785A1A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E15B0A" w14:paraId="5CF42C06" w14:textId="77777777" w:rsidTr="003D568B">
        <w:trPr>
          <w:divId w:val="1496217629"/>
        </w:trPr>
        <w:tc>
          <w:tcPr>
            <w:tcW w:w="1673" w:type="dxa"/>
          </w:tcPr>
          <w:p w14:paraId="2825B2D7" w14:textId="1E49DBB7" w:rsidR="00E15B0A" w:rsidRPr="002E6E74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571</w:t>
            </w:r>
          </w:p>
        </w:tc>
        <w:tc>
          <w:tcPr>
            <w:tcW w:w="1559" w:type="dxa"/>
          </w:tcPr>
          <w:p w14:paraId="494AA5EA" w14:textId="127EC6C9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572</w:t>
            </w:r>
          </w:p>
        </w:tc>
        <w:tc>
          <w:tcPr>
            <w:tcW w:w="7371" w:type="dxa"/>
          </w:tcPr>
          <w:p w14:paraId="4FCBEA9B" w14:textId="249CD58D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 xml:space="preserve">. Без названия (№5 </w:t>
            </w:r>
            <w:proofErr w:type="spellStart"/>
            <w:r>
              <w:rPr>
                <w:sz w:val="18"/>
                <w:szCs w:val="20"/>
              </w:rPr>
              <w:t>поТЗ</w:t>
            </w:r>
            <w:proofErr w:type="spellEnd"/>
            <w:r>
              <w:rPr>
                <w:sz w:val="18"/>
                <w:szCs w:val="20"/>
              </w:rPr>
              <w:t>)</w:t>
            </w:r>
          </w:p>
        </w:tc>
      </w:tr>
      <w:tr w:rsidR="00E15B0A" w14:paraId="3834487F" w14:textId="77777777" w:rsidTr="003D568B">
        <w:trPr>
          <w:divId w:val="1496217629"/>
        </w:trPr>
        <w:tc>
          <w:tcPr>
            <w:tcW w:w="1673" w:type="dxa"/>
          </w:tcPr>
          <w:p w14:paraId="13ACF626" w14:textId="48CDF0BA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572</w:t>
            </w:r>
          </w:p>
        </w:tc>
        <w:tc>
          <w:tcPr>
            <w:tcW w:w="1559" w:type="dxa"/>
          </w:tcPr>
          <w:p w14:paraId="6D6BBF28" w14:textId="1F98D914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727</w:t>
            </w:r>
          </w:p>
        </w:tc>
        <w:tc>
          <w:tcPr>
            <w:tcW w:w="7371" w:type="dxa"/>
          </w:tcPr>
          <w:p w14:paraId="599159F1" w14:textId="45CC8F02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E15B0A" w14:paraId="6F8B7788" w14:textId="77777777" w:rsidTr="003D568B">
        <w:trPr>
          <w:divId w:val="1496217629"/>
        </w:trPr>
        <w:tc>
          <w:tcPr>
            <w:tcW w:w="1673" w:type="dxa"/>
          </w:tcPr>
          <w:p w14:paraId="109E2D9C" w14:textId="5475854E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727</w:t>
            </w:r>
          </w:p>
        </w:tc>
        <w:tc>
          <w:tcPr>
            <w:tcW w:w="1559" w:type="dxa"/>
          </w:tcPr>
          <w:p w14:paraId="1F4881D5" w14:textId="3B87E691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728</w:t>
            </w:r>
          </w:p>
        </w:tc>
        <w:tc>
          <w:tcPr>
            <w:tcW w:w="7371" w:type="dxa"/>
          </w:tcPr>
          <w:p w14:paraId="3BA978C8" w14:textId="67A50B5C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Ягельный</w:t>
            </w:r>
          </w:p>
        </w:tc>
      </w:tr>
      <w:tr w:rsidR="00E15B0A" w14:paraId="1C3704FF" w14:textId="77777777" w:rsidTr="003D568B">
        <w:trPr>
          <w:divId w:val="1496217629"/>
        </w:trPr>
        <w:tc>
          <w:tcPr>
            <w:tcW w:w="1673" w:type="dxa"/>
          </w:tcPr>
          <w:p w14:paraId="2164A372" w14:textId="05C779EA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728</w:t>
            </w:r>
          </w:p>
        </w:tc>
        <w:tc>
          <w:tcPr>
            <w:tcW w:w="1559" w:type="dxa"/>
          </w:tcPr>
          <w:p w14:paraId="2CDF171E" w14:textId="509CC03A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739</w:t>
            </w:r>
          </w:p>
        </w:tc>
        <w:tc>
          <w:tcPr>
            <w:tcW w:w="7371" w:type="dxa"/>
          </w:tcPr>
          <w:p w14:paraId="0586B76A" w14:textId="28875015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E15B0A" w14:paraId="6DE0D536" w14:textId="77777777" w:rsidTr="003D568B">
        <w:trPr>
          <w:divId w:val="1496217629"/>
        </w:trPr>
        <w:tc>
          <w:tcPr>
            <w:tcW w:w="1673" w:type="dxa"/>
          </w:tcPr>
          <w:p w14:paraId="18E64262" w14:textId="65606902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739</w:t>
            </w:r>
          </w:p>
        </w:tc>
        <w:tc>
          <w:tcPr>
            <w:tcW w:w="1559" w:type="dxa"/>
          </w:tcPr>
          <w:p w14:paraId="548D7341" w14:textId="3EA95D40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740</w:t>
            </w:r>
          </w:p>
        </w:tc>
        <w:tc>
          <w:tcPr>
            <w:tcW w:w="7371" w:type="dxa"/>
          </w:tcPr>
          <w:p w14:paraId="518B73A8" w14:textId="026B2CD5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Ягельный</w:t>
            </w:r>
          </w:p>
        </w:tc>
      </w:tr>
      <w:tr w:rsidR="00E15B0A" w14:paraId="6B34C12F" w14:textId="77777777" w:rsidTr="003D568B">
        <w:trPr>
          <w:divId w:val="1496217629"/>
        </w:trPr>
        <w:tc>
          <w:tcPr>
            <w:tcW w:w="1673" w:type="dxa"/>
          </w:tcPr>
          <w:p w14:paraId="22DB8C76" w14:textId="61E40EF3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740</w:t>
            </w:r>
          </w:p>
        </w:tc>
        <w:tc>
          <w:tcPr>
            <w:tcW w:w="1559" w:type="dxa"/>
          </w:tcPr>
          <w:p w14:paraId="5BA85A4A" w14:textId="051E6941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751</w:t>
            </w:r>
          </w:p>
        </w:tc>
        <w:tc>
          <w:tcPr>
            <w:tcW w:w="7371" w:type="dxa"/>
          </w:tcPr>
          <w:p w14:paraId="649CB766" w14:textId="7AB8A871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E15B0A" w14:paraId="3A4C575C" w14:textId="77777777" w:rsidTr="003D568B">
        <w:trPr>
          <w:divId w:val="1496217629"/>
        </w:trPr>
        <w:tc>
          <w:tcPr>
            <w:tcW w:w="1673" w:type="dxa"/>
          </w:tcPr>
          <w:p w14:paraId="51FE9FC5" w14:textId="1DC03D84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751</w:t>
            </w:r>
          </w:p>
        </w:tc>
        <w:tc>
          <w:tcPr>
            <w:tcW w:w="1559" w:type="dxa"/>
          </w:tcPr>
          <w:p w14:paraId="30442494" w14:textId="7304A34D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752</w:t>
            </w:r>
          </w:p>
        </w:tc>
        <w:tc>
          <w:tcPr>
            <w:tcW w:w="7371" w:type="dxa"/>
          </w:tcPr>
          <w:p w14:paraId="413C1DB4" w14:textId="13F9C393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Ягельный</w:t>
            </w:r>
          </w:p>
        </w:tc>
      </w:tr>
      <w:tr w:rsidR="00E15B0A" w14:paraId="389446CB" w14:textId="77777777" w:rsidTr="003D568B">
        <w:trPr>
          <w:divId w:val="1496217629"/>
        </w:trPr>
        <w:tc>
          <w:tcPr>
            <w:tcW w:w="1673" w:type="dxa"/>
          </w:tcPr>
          <w:p w14:paraId="377B5B73" w14:textId="2B6CA041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752</w:t>
            </w:r>
          </w:p>
        </w:tc>
        <w:tc>
          <w:tcPr>
            <w:tcW w:w="1559" w:type="dxa"/>
          </w:tcPr>
          <w:p w14:paraId="12700C0B" w14:textId="014CB489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845</w:t>
            </w:r>
          </w:p>
        </w:tc>
        <w:tc>
          <w:tcPr>
            <w:tcW w:w="7371" w:type="dxa"/>
          </w:tcPr>
          <w:p w14:paraId="6F8ABD7D" w14:textId="76B693DA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E15B0A" w14:paraId="24C541DB" w14:textId="77777777" w:rsidTr="003D568B">
        <w:trPr>
          <w:divId w:val="1496217629"/>
        </w:trPr>
        <w:tc>
          <w:tcPr>
            <w:tcW w:w="1673" w:type="dxa"/>
          </w:tcPr>
          <w:p w14:paraId="5BBA7D34" w14:textId="3E7C3990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845</w:t>
            </w:r>
          </w:p>
        </w:tc>
        <w:tc>
          <w:tcPr>
            <w:tcW w:w="1559" w:type="dxa"/>
          </w:tcPr>
          <w:p w14:paraId="1C622BC7" w14:textId="3EB91C55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856</w:t>
            </w:r>
          </w:p>
        </w:tc>
        <w:tc>
          <w:tcPr>
            <w:tcW w:w="7371" w:type="dxa"/>
          </w:tcPr>
          <w:p w14:paraId="7D363CBE" w14:textId="5E80CC9B" w:rsidR="00E15B0A" w:rsidRPr="002E6E74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</w:t>
            </w:r>
            <w:r>
              <w:rPr>
                <w:sz w:val="18"/>
                <w:szCs w:val="20"/>
              </w:rPr>
              <w:t xml:space="preserve">Левая </w:t>
            </w:r>
            <w:r w:rsidRPr="002E6E74">
              <w:rPr>
                <w:sz w:val="18"/>
                <w:szCs w:val="20"/>
              </w:rPr>
              <w:t>Брекчия</w:t>
            </w:r>
          </w:p>
        </w:tc>
      </w:tr>
      <w:tr w:rsidR="00E15B0A" w14:paraId="5EAC1859" w14:textId="77777777" w:rsidTr="003D568B">
        <w:trPr>
          <w:divId w:val="1496217629"/>
        </w:trPr>
        <w:tc>
          <w:tcPr>
            <w:tcW w:w="1673" w:type="dxa"/>
          </w:tcPr>
          <w:p w14:paraId="73BA5B9F" w14:textId="0B2EF776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856</w:t>
            </w:r>
          </w:p>
        </w:tc>
        <w:tc>
          <w:tcPr>
            <w:tcW w:w="1559" w:type="dxa"/>
          </w:tcPr>
          <w:p w14:paraId="4F59D8FF" w14:textId="23D81747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904</w:t>
            </w:r>
          </w:p>
        </w:tc>
        <w:tc>
          <w:tcPr>
            <w:tcW w:w="7371" w:type="dxa"/>
          </w:tcPr>
          <w:p w14:paraId="44E6A09A" w14:textId="3401B51E" w:rsidR="00E15B0A" w:rsidRPr="002E6E74" w:rsidRDefault="00E15B0A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территории </w:t>
            </w:r>
            <w:r w:rsidRPr="002E6E74">
              <w:rPr>
                <w:sz w:val="18"/>
                <w:szCs w:val="20"/>
              </w:rPr>
              <w:t>населенного пункта</w:t>
            </w:r>
            <w:r>
              <w:rPr>
                <w:sz w:val="18"/>
                <w:szCs w:val="20"/>
              </w:rPr>
              <w:t xml:space="preserve"> Дукат, </w:t>
            </w:r>
            <w:r w:rsidRPr="002E6E74">
              <w:rPr>
                <w:sz w:val="18"/>
                <w:szCs w:val="20"/>
              </w:rPr>
              <w:t>пересекая земельные участки с кадастровыми номерами</w:t>
            </w:r>
            <w:r>
              <w:rPr>
                <w:sz w:val="18"/>
                <w:szCs w:val="20"/>
              </w:rPr>
              <w:t xml:space="preserve"> 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53, </w:t>
            </w:r>
            <w:r w:rsidRPr="002E6E74">
              <w:rPr>
                <w:sz w:val="18"/>
                <w:szCs w:val="20"/>
              </w:rPr>
              <w:t>49:02:020</w:t>
            </w:r>
            <w:r>
              <w:rPr>
                <w:sz w:val="18"/>
                <w:szCs w:val="20"/>
              </w:rPr>
              <w:t>301</w:t>
            </w:r>
            <w:r w:rsidRPr="002E6E74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 xml:space="preserve">25,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128,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2,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95,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47,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87,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88,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14,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42,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62,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127,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118,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65,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66,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64,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51,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49,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45,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50,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43,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>13 и автодороги</w:t>
            </w:r>
          </w:p>
        </w:tc>
      </w:tr>
      <w:tr w:rsidR="00E15B0A" w14:paraId="77EAC324" w14:textId="77777777" w:rsidTr="003D568B">
        <w:trPr>
          <w:divId w:val="1496217629"/>
        </w:trPr>
        <w:tc>
          <w:tcPr>
            <w:tcW w:w="1673" w:type="dxa"/>
          </w:tcPr>
          <w:p w14:paraId="2370940E" w14:textId="044D3624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904</w:t>
            </w:r>
          </w:p>
        </w:tc>
        <w:tc>
          <w:tcPr>
            <w:tcW w:w="1559" w:type="dxa"/>
          </w:tcPr>
          <w:p w14:paraId="30EC9954" w14:textId="2122B283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906</w:t>
            </w:r>
          </w:p>
        </w:tc>
        <w:tc>
          <w:tcPr>
            <w:tcW w:w="7371" w:type="dxa"/>
          </w:tcPr>
          <w:p w14:paraId="7FC306DA" w14:textId="4B26FE3E" w:rsidR="00E15B0A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 xml:space="preserve">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Ягельный</w:t>
            </w:r>
          </w:p>
        </w:tc>
      </w:tr>
      <w:tr w:rsidR="00E15B0A" w14:paraId="14ACEAA6" w14:textId="77777777" w:rsidTr="003D568B">
        <w:trPr>
          <w:divId w:val="1496217629"/>
        </w:trPr>
        <w:tc>
          <w:tcPr>
            <w:tcW w:w="1673" w:type="dxa"/>
          </w:tcPr>
          <w:p w14:paraId="65812184" w14:textId="48B2A66A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906</w:t>
            </w:r>
          </w:p>
        </w:tc>
        <w:tc>
          <w:tcPr>
            <w:tcW w:w="1559" w:type="dxa"/>
          </w:tcPr>
          <w:p w14:paraId="25EFB3C6" w14:textId="08A70E9F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925</w:t>
            </w:r>
          </w:p>
        </w:tc>
        <w:tc>
          <w:tcPr>
            <w:tcW w:w="7371" w:type="dxa"/>
          </w:tcPr>
          <w:p w14:paraId="77D07F34" w14:textId="0BE8A2A3" w:rsidR="00E15B0A" w:rsidRPr="002E6E74" w:rsidRDefault="00E15B0A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подножию горы</w:t>
            </w:r>
          </w:p>
        </w:tc>
      </w:tr>
      <w:tr w:rsidR="00E15B0A" w14:paraId="2660B072" w14:textId="77777777" w:rsidTr="003D568B">
        <w:trPr>
          <w:divId w:val="1496217629"/>
        </w:trPr>
        <w:tc>
          <w:tcPr>
            <w:tcW w:w="1673" w:type="dxa"/>
          </w:tcPr>
          <w:p w14:paraId="4BDFAB03" w14:textId="665DDB81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925</w:t>
            </w:r>
          </w:p>
        </w:tc>
        <w:tc>
          <w:tcPr>
            <w:tcW w:w="1559" w:type="dxa"/>
          </w:tcPr>
          <w:p w14:paraId="5EB06D80" w14:textId="39BAD8C1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952</w:t>
            </w:r>
          </w:p>
        </w:tc>
        <w:tc>
          <w:tcPr>
            <w:tcW w:w="7371" w:type="dxa"/>
          </w:tcPr>
          <w:p w14:paraId="3165B86B" w14:textId="501A2560" w:rsidR="00E15B0A" w:rsidRDefault="00E15B0A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древесной растительности</w:t>
            </w:r>
          </w:p>
        </w:tc>
      </w:tr>
      <w:tr w:rsidR="00E15B0A" w14:paraId="671FFFA4" w14:textId="77777777" w:rsidTr="003D568B">
        <w:trPr>
          <w:divId w:val="1496217629"/>
        </w:trPr>
        <w:tc>
          <w:tcPr>
            <w:tcW w:w="1673" w:type="dxa"/>
          </w:tcPr>
          <w:p w14:paraId="2F1A1DDF" w14:textId="519F2D30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952</w:t>
            </w:r>
          </w:p>
        </w:tc>
        <w:tc>
          <w:tcPr>
            <w:tcW w:w="1559" w:type="dxa"/>
          </w:tcPr>
          <w:p w14:paraId="17F8C696" w14:textId="629578E1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955</w:t>
            </w:r>
          </w:p>
        </w:tc>
        <w:tc>
          <w:tcPr>
            <w:tcW w:w="7371" w:type="dxa"/>
          </w:tcPr>
          <w:p w14:paraId="3DE7226A" w14:textId="1B4B45E7" w:rsidR="00E15B0A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 xml:space="preserve">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 xml:space="preserve">. Без названия (№5 </w:t>
            </w:r>
            <w:proofErr w:type="spellStart"/>
            <w:r>
              <w:rPr>
                <w:sz w:val="18"/>
                <w:szCs w:val="20"/>
              </w:rPr>
              <w:t>поТЗ</w:t>
            </w:r>
            <w:proofErr w:type="spellEnd"/>
            <w:r>
              <w:rPr>
                <w:sz w:val="18"/>
                <w:szCs w:val="20"/>
              </w:rPr>
              <w:t>)</w:t>
            </w:r>
          </w:p>
        </w:tc>
      </w:tr>
      <w:tr w:rsidR="00E15B0A" w14:paraId="1C14977B" w14:textId="77777777" w:rsidTr="003D568B">
        <w:trPr>
          <w:divId w:val="1496217629"/>
        </w:trPr>
        <w:tc>
          <w:tcPr>
            <w:tcW w:w="1673" w:type="dxa"/>
          </w:tcPr>
          <w:p w14:paraId="4C69CE02" w14:textId="5D041A15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955</w:t>
            </w:r>
          </w:p>
        </w:tc>
        <w:tc>
          <w:tcPr>
            <w:tcW w:w="1559" w:type="dxa"/>
          </w:tcPr>
          <w:p w14:paraId="1210EDA8" w14:textId="01696DA7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966</w:t>
            </w:r>
          </w:p>
        </w:tc>
        <w:tc>
          <w:tcPr>
            <w:tcW w:w="7371" w:type="dxa"/>
          </w:tcPr>
          <w:p w14:paraId="2E7A1216" w14:textId="44A040DC" w:rsidR="00E15B0A" w:rsidRPr="002E6E74" w:rsidRDefault="00E15B0A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древесной растительности</w:t>
            </w:r>
          </w:p>
        </w:tc>
      </w:tr>
      <w:tr w:rsidR="00E15B0A" w14:paraId="2E6C95E5" w14:textId="77777777" w:rsidTr="003D568B">
        <w:trPr>
          <w:divId w:val="1496217629"/>
        </w:trPr>
        <w:tc>
          <w:tcPr>
            <w:tcW w:w="1673" w:type="dxa"/>
          </w:tcPr>
          <w:p w14:paraId="2E941625" w14:textId="16BF2EA9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966</w:t>
            </w:r>
          </w:p>
        </w:tc>
        <w:tc>
          <w:tcPr>
            <w:tcW w:w="1559" w:type="dxa"/>
          </w:tcPr>
          <w:p w14:paraId="0222441D" w14:textId="3F6DD346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967</w:t>
            </w:r>
          </w:p>
        </w:tc>
        <w:tc>
          <w:tcPr>
            <w:tcW w:w="7371" w:type="dxa"/>
          </w:tcPr>
          <w:p w14:paraId="779BC8A0" w14:textId="734F0203" w:rsidR="00E15B0A" w:rsidRDefault="00E15B0A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 xml:space="preserve">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 xml:space="preserve">. Без названия (№5 </w:t>
            </w:r>
            <w:proofErr w:type="spellStart"/>
            <w:r>
              <w:rPr>
                <w:sz w:val="18"/>
                <w:szCs w:val="20"/>
              </w:rPr>
              <w:t>поТЗ</w:t>
            </w:r>
            <w:proofErr w:type="spellEnd"/>
            <w:r>
              <w:rPr>
                <w:sz w:val="18"/>
                <w:szCs w:val="20"/>
              </w:rPr>
              <w:t>)</w:t>
            </w:r>
          </w:p>
        </w:tc>
      </w:tr>
      <w:tr w:rsidR="00E15B0A" w14:paraId="08721A3A" w14:textId="77777777" w:rsidTr="003D568B">
        <w:trPr>
          <w:divId w:val="1496217629"/>
        </w:trPr>
        <w:tc>
          <w:tcPr>
            <w:tcW w:w="1673" w:type="dxa"/>
          </w:tcPr>
          <w:p w14:paraId="3AA9B87B" w14:textId="1C64C7B6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967</w:t>
            </w:r>
          </w:p>
        </w:tc>
        <w:tc>
          <w:tcPr>
            <w:tcW w:w="1559" w:type="dxa"/>
          </w:tcPr>
          <w:p w14:paraId="1C171835" w14:textId="614E6423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1014</w:t>
            </w:r>
          </w:p>
        </w:tc>
        <w:tc>
          <w:tcPr>
            <w:tcW w:w="7371" w:type="dxa"/>
          </w:tcPr>
          <w:p w14:paraId="3D0874B5" w14:textId="17647672" w:rsidR="00E15B0A" w:rsidRPr="002E6E74" w:rsidRDefault="00E15B0A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подножию горы</w:t>
            </w:r>
          </w:p>
        </w:tc>
      </w:tr>
      <w:tr w:rsidR="00E15B0A" w14:paraId="7BC210FA" w14:textId="77777777" w:rsidTr="003D568B">
        <w:trPr>
          <w:divId w:val="1496217629"/>
        </w:trPr>
        <w:tc>
          <w:tcPr>
            <w:tcW w:w="1673" w:type="dxa"/>
          </w:tcPr>
          <w:p w14:paraId="34AD1D56" w14:textId="5F1236E9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1014</w:t>
            </w:r>
          </w:p>
        </w:tc>
        <w:tc>
          <w:tcPr>
            <w:tcW w:w="1559" w:type="dxa"/>
          </w:tcPr>
          <w:p w14:paraId="704B3C1D" w14:textId="58D17EA8" w:rsidR="00E15B0A" w:rsidRDefault="00E15B0A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510</w:t>
            </w:r>
          </w:p>
        </w:tc>
        <w:tc>
          <w:tcPr>
            <w:tcW w:w="7371" w:type="dxa"/>
          </w:tcPr>
          <w:p w14:paraId="114E1681" w14:textId="77F4D017" w:rsidR="00E15B0A" w:rsidRDefault="00E15B0A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древесно-кустарниковой растительности, пересекая автодороги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41422983" w:rsidR="00F54131" w:rsidRPr="000C0D36" w:rsidRDefault="00E15B0A" w:rsidP="003D568B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proofErr w:type="spellStart"/>
            <w:r w:rsidRPr="008D7E3E">
              <w:rPr>
                <w:sz w:val="24"/>
              </w:rPr>
              <w:t>водоохранной</w:t>
            </w:r>
            <w:proofErr w:type="spellEnd"/>
            <w:r w:rsidRPr="008D7E3E">
              <w:rPr>
                <w:sz w:val="24"/>
              </w:rPr>
              <w:t xml:space="preserve"> зоны водного объекта</w:t>
            </w:r>
            <w:r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342828">
              <w:rPr>
                <w:sz w:val="24"/>
                <w:szCs w:val="24"/>
              </w:rPr>
              <w:t>Брекчия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764F6F">
              <w:rPr>
                <w:sz w:val="24"/>
                <w:szCs w:val="24"/>
              </w:rPr>
              <w:t>Дукат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7DEDBE21" w14:textId="653A9D92" w:rsidR="00F97861" w:rsidRDefault="003D568B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t>Основной лист</w:t>
            </w:r>
          </w:p>
          <w:p w14:paraId="4430D9C0" w14:textId="0C47E084" w:rsidR="003D568B" w:rsidRDefault="00E15B0A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3C7CF0A2" wp14:editId="20285809">
                  <wp:extent cx="12735678" cy="8215952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1_10000_ВЗ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5" t="10592" r="1970" b="5440"/>
                          <a:stretch/>
                        </pic:blipFill>
                        <pic:spPr bwMode="auto">
                          <a:xfrm>
                            <a:off x="0" y="0"/>
                            <a:ext cx="12745774" cy="822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8E30D5" w14:textId="77777777" w:rsidR="003D568B" w:rsidRDefault="003D568B" w:rsidP="00E15B0A">
            <w:pPr>
              <w:rPr>
                <w:b/>
              </w:rPr>
            </w:pPr>
          </w:p>
          <w:p w14:paraId="46168DE1" w14:textId="0CA5EF63" w:rsidR="00342828" w:rsidRPr="001C2598" w:rsidRDefault="00342828" w:rsidP="00342828">
            <w:pPr>
              <w:jc w:val="center"/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55703FBB" w:rsidR="00B6189A" w:rsidRPr="00B6189A" w:rsidRDefault="00B6189A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3D568B">
              <w:rPr>
                <w:b/>
              </w:rPr>
              <w:t>10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3D568B">
          <w:headerReference w:type="default" r:id="rId10"/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0745790D" w14:textId="77777777" w:rsidTr="003D568B">
        <w:trPr>
          <w:trHeight w:val="369"/>
        </w:trPr>
        <w:tc>
          <w:tcPr>
            <w:tcW w:w="5000" w:type="pct"/>
          </w:tcPr>
          <w:p w14:paraId="51C6B784" w14:textId="4F7B246F" w:rsid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1</w:t>
            </w:r>
          </w:p>
          <w:p w14:paraId="179F549F" w14:textId="3E6441B3" w:rsidR="003D568B" w:rsidRDefault="00E15B0A" w:rsidP="004327C5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273948AB" wp14:editId="5BA59D63">
                  <wp:extent cx="11682484" cy="8570794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2_5000_ВЗ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9" t="4601" r="8474" b="7783"/>
                          <a:stretch/>
                        </pic:blipFill>
                        <pic:spPr bwMode="auto">
                          <a:xfrm>
                            <a:off x="0" y="0"/>
                            <a:ext cx="11694742" cy="8579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7E27C9" w14:textId="5F18C2A7" w:rsidR="003D568B" w:rsidRDefault="003D568B" w:rsidP="004327C5">
            <w:pPr>
              <w:jc w:val="center"/>
              <w:rPr>
                <w:b/>
                <w:noProof/>
                <w:szCs w:val="22"/>
              </w:rPr>
            </w:pPr>
          </w:p>
          <w:p w14:paraId="7F66011C" w14:textId="77777777" w:rsidR="003D568B" w:rsidRPr="001C2598" w:rsidRDefault="003D568B" w:rsidP="003D568B">
            <w:pPr>
              <w:rPr>
                <w:b/>
              </w:rPr>
            </w:pPr>
          </w:p>
        </w:tc>
      </w:tr>
      <w:tr w:rsidR="003D568B" w:rsidRPr="00AA0A82" w14:paraId="60F79BB3" w14:textId="77777777" w:rsidTr="003D568B">
        <w:trPr>
          <w:trHeight w:val="369"/>
        </w:trPr>
        <w:tc>
          <w:tcPr>
            <w:tcW w:w="5000" w:type="pct"/>
          </w:tcPr>
          <w:p w14:paraId="0F418E2A" w14:textId="772386E0" w:rsidR="003D568B" w:rsidRPr="00B6189A" w:rsidRDefault="003D568B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74DF9850" w14:textId="77777777" w:rsidTr="003D568B">
        <w:trPr>
          <w:trHeight w:val="369"/>
        </w:trPr>
        <w:tc>
          <w:tcPr>
            <w:tcW w:w="5000" w:type="pct"/>
          </w:tcPr>
          <w:p w14:paraId="161D15F2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5267CA60" w14:textId="77777777" w:rsidR="003D568B" w:rsidRDefault="003D568B">
      <w:pPr>
        <w:sectPr w:rsidR="003D568B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2DD57822" w14:textId="77777777" w:rsidTr="004327C5">
        <w:trPr>
          <w:trHeight w:val="369"/>
        </w:trPr>
        <w:tc>
          <w:tcPr>
            <w:tcW w:w="5000" w:type="pct"/>
          </w:tcPr>
          <w:p w14:paraId="3FB3A248" w14:textId="6157A678" w:rsidR="003D568B" w:rsidRDefault="003D568B" w:rsidP="004327C5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2</w:t>
            </w:r>
          </w:p>
          <w:p w14:paraId="22E145D7" w14:textId="77777777" w:rsidR="00E15B0A" w:rsidRDefault="00E15B0A" w:rsidP="004327C5">
            <w:pPr>
              <w:jc w:val="center"/>
              <w:rPr>
                <w:b/>
                <w:noProof/>
                <w:szCs w:val="22"/>
              </w:rPr>
            </w:pPr>
          </w:p>
          <w:p w14:paraId="374103C6" w14:textId="77777777" w:rsidR="00E15B0A" w:rsidRDefault="00E15B0A" w:rsidP="004327C5">
            <w:pPr>
              <w:jc w:val="center"/>
              <w:rPr>
                <w:b/>
                <w:noProof/>
                <w:szCs w:val="22"/>
              </w:rPr>
            </w:pPr>
          </w:p>
          <w:p w14:paraId="69657F7E" w14:textId="237C7C54" w:rsidR="003D568B" w:rsidRDefault="00E15B0A" w:rsidP="004327C5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79BA59BC" wp14:editId="7D117C7A">
                  <wp:extent cx="12405814" cy="8106770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3_5000__ВЗ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8" t="9895" r="2956" b="7322"/>
                          <a:stretch/>
                        </pic:blipFill>
                        <pic:spPr bwMode="auto">
                          <a:xfrm>
                            <a:off x="0" y="0"/>
                            <a:ext cx="12405288" cy="8106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4B02E8" w14:textId="53F07BED" w:rsidR="003D568B" w:rsidRP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</w:p>
          <w:p w14:paraId="3EBB2DB6" w14:textId="77777777" w:rsidR="003D568B" w:rsidRPr="001C2598" w:rsidRDefault="003D568B" w:rsidP="004327C5">
            <w:pPr>
              <w:jc w:val="center"/>
              <w:rPr>
                <w:b/>
              </w:rPr>
            </w:pPr>
          </w:p>
        </w:tc>
      </w:tr>
      <w:tr w:rsidR="003D568B" w:rsidRPr="00AA0A82" w14:paraId="3781D971" w14:textId="77777777" w:rsidTr="004327C5">
        <w:trPr>
          <w:trHeight w:val="369"/>
        </w:trPr>
        <w:tc>
          <w:tcPr>
            <w:tcW w:w="5000" w:type="pct"/>
          </w:tcPr>
          <w:p w14:paraId="716E8218" w14:textId="77777777" w:rsidR="003D568B" w:rsidRPr="00B6189A" w:rsidRDefault="003D568B" w:rsidP="004327C5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377D60A9" w14:textId="77777777" w:rsidTr="004327C5">
        <w:trPr>
          <w:trHeight w:val="369"/>
        </w:trPr>
        <w:tc>
          <w:tcPr>
            <w:tcW w:w="5000" w:type="pct"/>
          </w:tcPr>
          <w:p w14:paraId="0B7F8E29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28FA413A" w14:textId="77777777" w:rsidR="003D568B" w:rsidRDefault="003D568B"/>
    <w:p w14:paraId="0C7CF726" w14:textId="77777777" w:rsidR="003D568B" w:rsidRDefault="003D568B">
      <w:pPr>
        <w:sectPr w:rsidR="003D568B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21829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219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0"/>
                    <w:gridCol w:w="18924"/>
                  </w:tblGrid>
                  <w:tr w:rsidR="00E15B0A" w14:paraId="46A81C8B" w14:textId="77777777" w:rsidTr="00FA6CDE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325BE6B0" w14:textId="77777777" w:rsidR="00E15B0A" w:rsidRDefault="00E15B0A" w:rsidP="00FA6CDE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2F6D6DCD" wp14:editId="141A1C08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0AADBFEA" w14:textId="77777777" w:rsidR="00E15B0A" w:rsidRPr="00894D05" w:rsidRDefault="00E15B0A" w:rsidP="00FA6CDE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E15B0A" w14:paraId="0FFD236C" w14:textId="77777777" w:rsidTr="00FA6CDE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3A5BE49A" w14:textId="77777777" w:rsidR="00E15B0A" w:rsidRDefault="00E15B0A" w:rsidP="00FA6CDE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48B2081E" wp14:editId="70EE3CFD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OOMWI98AAAAI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725DB532" w14:textId="77777777" w:rsidR="00E15B0A" w:rsidRPr="00894D05" w:rsidRDefault="00E15B0A" w:rsidP="00FA6CDE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E15B0A" w14:paraId="53EA0CCE" w14:textId="77777777" w:rsidTr="00FA6CDE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7D449B0E" w14:textId="77777777" w:rsidR="00E15B0A" w:rsidRDefault="00E15B0A" w:rsidP="00FA6CDE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7EA6AACB" wp14:editId="5AF33BBC">
                                  <wp:simplePos x="0" y="0"/>
                                  <wp:positionH relativeFrom="column">
                                    <wp:posOffset>255270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9.15pt" to="7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4BFD6A76" w14:textId="77777777" w:rsidR="00E15B0A" w:rsidRPr="00A72227" w:rsidRDefault="00E15B0A" w:rsidP="00FA6CDE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E15B0A" w14:paraId="7DA49ECF" w14:textId="77777777" w:rsidTr="00FA6CDE">
                    <w:trPr>
                      <w:cantSplit/>
                      <w:trHeight w:val="474"/>
                    </w:trPr>
                    <w:tc>
                      <w:tcPr>
                        <w:tcW w:w="698" w:type="pct"/>
                        <w:vAlign w:val="center"/>
                      </w:tcPr>
                      <w:p w14:paraId="54FA0FCE" w14:textId="77777777" w:rsidR="00E15B0A" w:rsidRDefault="00E15B0A" w:rsidP="00FA6CDE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0477D3A" wp14:editId="119C036C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183D2AEE" w14:textId="77777777" w:rsidR="00E15B0A" w:rsidRPr="006A5F68" w:rsidRDefault="00E15B0A" w:rsidP="00FA6CDE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293C088C" w14:textId="77777777" w:rsidR="00E15B0A" w:rsidRDefault="00E15B0A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3D568B">
      <w:pgSz w:w="23814" w:h="16840" w:orient="landscape" w:code="8"/>
      <w:pgMar w:top="709" w:right="567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3219DD"/>
    <w:rsid w:val="00342828"/>
    <w:rsid w:val="003B6E5B"/>
    <w:rsid w:val="003B733E"/>
    <w:rsid w:val="003D568B"/>
    <w:rsid w:val="003E761D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C796B"/>
    <w:rsid w:val="006D56D1"/>
    <w:rsid w:val="006D7297"/>
    <w:rsid w:val="006F48FD"/>
    <w:rsid w:val="006F7754"/>
    <w:rsid w:val="00764F6F"/>
    <w:rsid w:val="00793373"/>
    <w:rsid w:val="00815B76"/>
    <w:rsid w:val="00956E68"/>
    <w:rsid w:val="00974C57"/>
    <w:rsid w:val="00997B96"/>
    <w:rsid w:val="009F10A8"/>
    <w:rsid w:val="009F20B3"/>
    <w:rsid w:val="00A430B7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C02D9C"/>
    <w:rsid w:val="00C50A64"/>
    <w:rsid w:val="00C53F9A"/>
    <w:rsid w:val="00C85B1E"/>
    <w:rsid w:val="00CC628F"/>
    <w:rsid w:val="00CE2F9C"/>
    <w:rsid w:val="00D60257"/>
    <w:rsid w:val="00D74C57"/>
    <w:rsid w:val="00DA6BD8"/>
    <w:rsid w:val="00E15B0A"/>
    <w:rsid w:val="00E570C7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91BE3-858A-465C-9EF1-46354F4F3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81</TotalTime>
  <Pages>37</Pages>
  <Words>9625</Words>
  <Characters>54868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64365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21</cp:revision>
  <cp:lastPrinted>2021-01-22T06:48:00Z</cp:lastPrinted>
  <dcterms:created xsi:type="dcterms:W3CDTF">2020-10-26T22:43:00Z</dcterms:created>
  <dcterms:modified xsi:type="dcterms:W3CDTF">2021-03-16T05:38:00Z</dcterms:modified>
</cp:coreProperties>
</file>